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6E1D2" w14:textId="77777777" w:rsidR="005321F6" w:rsidRDefault="00000000">
      <w:pPr>
        <w:pStyle w:val="Nzev"/>
      </w:pPr>
      <w:r>
        <w:t>Obec Ostrovánky</w:t>
      </w:r>
      <w:r>
        <w:br/>
        <w:t>Zastupitelstvo obce Ostrovánky</w:t>
      </w:r>
    </w:p>
    <w:p w14:paraId="3611FBA6" w14:textId="77777777" w:rsidR="005321F6" w:rsidRDefault="00000000">
      <w:pPr>
        <w:pStyle w:val="Nadpis1"/>
      </w:pPr>
      <w:r>
        <w:t>Obecně závazná vyhláška obce Ostrovánky</w:t>
      </w:r>
      <w:r>
        <w:br/>
        <w:t>o místním poplatku za obecní systém odpadového hospodářství</w:t>
      </w:r>
    </w:p>
    <w:p w14:paraId="6AEFD848" w14:textId="77777777" w:rsidR="005321F6" w:rsidRDefault="00000000">
      <w:pPr>
        <w:pStyle w:val="UvodniVeta"/>
      </w:pPr>
      <w:r>
        <w:t>Zastupitelstvo obce Ostrovánky se na svém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493F37" w14:textId="77777777" w:rsidR="005321F6" w:rsidRDefault="00000000">
      <w:pPr>
        <w:pStyle w:val="Nadpis2"/>
      </w:pPr>
      <w:r>
        <w:t>Čl. 1</w:t>
      </w:r>
      <w:r>
        <w:br/>
        <w:t>Úvodní ustanovení</w:t>
      </w:r>
    </w:p>
    <w:p w14:paraId="2B0ADA9A" w14:textId="77777777" w:rsidR="005321F6" w:rsidRDefault="00000000">
      <w:pPr>
        <w:pStyle w:val="Odstavec"/>
        <w:numPr>
          <w:ilvl w:val="0"/>
          <w:numId w:val="1"/>
        </w:numPr>
      </w:pPr>
      <w:r>
        <w:t>Obec Ostrovánky touto vyhláškou zavádí místní poplatek za obecní systém odpadového hospodářství (dále jen „poplatek“).</w:t>
      </w:r>
    </w:p>
    <w:p w14:paraId="5A711392" w14:textId="77777777" w:rsidR="005321F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08A8C6" w14:textId="77777777" w:rsidR="005321F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3F7A83" w14:textId="77777777" w:rsidR="005321F6" w:rsidRDefault="00000000">
      <w:pPr>
        <w:pStyle w:val="Nadpis2"/>
      </w:pPr>
      <w:r>
        <w:t>Čl. 2</w:t>
      </w:r>
      <w:r>
        <w:br/>
        <w:t>Poplatník</w:t>
      </w:r>
    </w:p>
    <w:p w14:paraId="004BD17B" w14:textId="77777777" w:rsidR="005321F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7AFFFA5" w14:textId="77777777" w:rsidR="005321F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5EF6457" w14:textId="77777777" w:rsidR="005321F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E92829" w14:textId="77777777" w:rsidR="005321F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AB67C77" w14:textId="77777777" w:rsidR="005321F6" w:rsidRDefault="00000000">
      <w:pPr>
        <w:pStyle w:val="Nadpis2"/>
      </w:pPr>
      <w:r>
        <w:t>Čl. 3</w:t>
      </w:r>
      <w:r>
        <w:br/>
        <w:t>Ohlašovací povinnost</w:t>
      </w:r>
    </w:p>
    <w:p w14:paraId="45D1DDB0" w14:textId="77777777" w:rsidR="005321F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F32778A" w14:textId="77777777" w:rsidR="005321F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E20B15C" w14:textId="77777777" w:rsidR="005321F6" w:rsidRDefault="00000000">
      <w:pPr>
        <w:pStyle w:val="Nadpis2"/>
      </w:pPr>
      <w:r>
        <w:t>Čl. 4</w:t>
      </w:r>
      <w:r>
        <w:br/>
        <w:t>Sazba poplatku</w:t>
      </w:r>
    </w:p>
    <w:p w14:paraId="77411A84" w14:textId="77777777" w:rsidR="005321F6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7A34326" w14:textId="77777777" w:rsidR="005321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53D2C2" w14:textId="77777777" w:rsidR="005321F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C94108" w14:textId="77777777" w:rsidR="005321F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D0A0C2" w14:textId="77777777" w:rsidR="005321F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0B3E594" w14:textId="77777777" w:rsidR="005321F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7B33F6" w14:textId="77777777" w:rsidR="005321F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1852C00" w14:textId="77777777" w:rsidR="005321F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F5C85A" w14:textId="77777777" w:rsidR="005321F6" w:rsidRDefault="00000000">
      <w:pPr>
        <w:pStyle w:val="Nadpis2"/>
      </w:pPr>
      <w:r>
        <w:t>Čl. 5</w:t>
      </w:r>
      <w:r>
        <w:br/>
        <w:t>Splatnost poplatku</w:t>
      </w:r>
    </w:p>
    <w:p w14:paraId="5C14020E" w14:textId="77777777" w:rsidR="005321F6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prosince příslušného kalendářního roku.</w:t>
      </w:r>
    </w:p>
    <w:p w14:paraId="069FB95E" w14:textId="77777777" w:rsidR="005321F6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896FC4D" w14:textId="77777777" w:rsidR="005321F6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359F5CF" w14:textId="77777777" w:rsidR="005321F6" w:rsidRDefault="00000000">
      <w:pPr>
        <w:pStyle w:val="Nadpis2"/>
      </w:pPr>
      <w:r>
        <w:t>Čl. 6</w:t>
      </w:r>
      <w:r>
        <w:br/>
        <w:t xml:space="preserve"> Osvobození</w:t>
      </w:r>
    </w:p>
    <w:p w14:paraId="7D37C5E3" w14:textId="77777777" w:rsidR="005321F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FAF7E70" w14:textId="77777777" w:rsidR="005321F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927AF5" w14:textId="77777777" w:rsidR="005321F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83F4E7" w14:textId="77777777" w:rsidR="005321F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570AF9" w14:textId="77777777" w:rsidR="005321F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34CD01D" w14:textId="77777777" w:rsidR="005321F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D8EAAF" w14:textId="77777777" w:rsidR="005321F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trvalý pobyt na ohlašovně úřadu a jejíž skutečný pobyt není znám.</w:t>
      </w:r>
    </w:p>
    <w:p w14:paraId="70B0290B" w14:textId="77777777" w:rsidR="005321F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123734C" w14:textId="77777777" w:rsidR="005321F6" w:rsidRDefault="00000000">
      <w:pPr>
        <w:pStyle w:val="Nadpis2"/>
      </w:pPr>
      <w:r>
        <w:t>Čl. 7</w:t>
      </w:r>
      <w:r>
        <w:br/>
        <w:t>Přechodné a zrušovací ustanovení</w:t>
      </w:r>
    </w:p>
    <w:p w14:paraId="380AFE74" w14:textId="77777777" w:rsidR="005321F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D08BCC" w14:textId="77777777" w:rsidR="005321F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29. listopadu 2021.</w:t>
      </w:r>
    </w:p>
    <w:p w14:paraId="138FDAEB" w14:textId="77777777" w:rsidR="005321F6" w:rsidRDefault="00000000">
      <w:pPr>
        <w:pStyle w:val="Nadpis2"/>
      </w:pPr>
      <w:r>
        <w:t>Čl. 8</w:t>
      </w:r>
      <w:r>
        <w:br/>
        <w:t>Účinnost</w:t>
      </w:r>
    </w:p>
    <w:p w14:paraId="10CE19A1" w14:textId="77777777" w:rsidR="005321F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21F6" w14:paraId="15C6DB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9E810" w14:textId="77777777" w:rsidR="005321F6" w:rsidRDefault="00000000">
            <w:pPr>
              <w:pStyle w:val="PodpisovePole"/>
            </w:pPr>
            <w:r>
              <w:t>Miroslav Dlouhý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89EF4" w14:textId="77777777" w:rsidR="005321F6" w:rsidRDefault="00000000">
            <w:pPr>
              <w:pStyle w:val="PodpisovePole"/>
            </w:pPr>
            <w:r>
              <w:t xml:space="preserve">Mgr. Martin </w:t>
            </w:r>
            <w:proofErr w:type="spellStart"/>
            <w:r>
              <w:t>Kožuský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321F6" w14:paraId="71EB4C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0FE12" w14:textId="77777777" w:rsidR="005321F6" w:rsidRDefault="005321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FA8CB" w14:textId="77777777" w:rsidR="005321F6" w:rsidRDefault="005321F6">
            <w:pPr>
              <w:pStyle w:val="PodpisovePole"/>
            </w:pPr>
          </w:p>
        </w:tc>
      </w:tr>
    </w:tbl>
    <w:p w14:paraId="6AE9C6B7" w14:textId="77777777" w:rsidR="005321F6" w:rsidRDefault="005321F6"/>
    <w:sectPr w:rsidR="005321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994F" w14:textId="77777777" w:rsidR="002034DF" w:rsidRDefault="002034DF">
      <w:r>
        <w:separator/>
      </w:r>
    </w:p>
  </w:endnote>
  <w:endnote w:type="continuationSeparator" w:id="0">
    <w:p w14:paraId="3C6A98F8" w14:textId="77777777" w:rsidR="002034DF" w:rsidRDefault="0020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55AE" w14:textId="77777777" w:rsidR="002034DF" w:rsidRDefault="002034DF">
      <w:r>
        <w:rPr>
          <w:color w:val="000000"/>
        </w:rPr>
        <w:separator/>
      </w:r>
    </w:p>
  </w:footnote>
  <w:footnote w:type="continuationSeparator" w:id="0">
    <w:p w14:paraId="1FFAF5E0" w14:textId="77777777" w:rsidR="002034DF" w:rsidRDefault="002034DF">
      <w:r>
        <w:continuationSeparator/>
      </w:r>
    </w:p>
  </w:footnote>
  <w:footnote w:id="1">
    <w:p w14:paraId="68E7A938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53BA1D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17AC2D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C34F252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6410190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6E5DFFC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BCE84E4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CCCD71A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964C3BC" w14:textId="77777777" w:rsidR="005321F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F54BD"/>
    <w:multiLevelType w:val="multilevel"/>
    <w:tmpl w:val="4C20D6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5416387">
    <w:abstractNumId w:val="0"/>
  </w:num>
  <w:num w:numId="2" w16cid:durableId="393357467">
    <w:abstractNumId w:val="0"/>
    <w:lvlOverride w:ilvl="0">
      <w:startOverride w:val="1"/>
    </w:lvlOverride>
  </w:num>
  <w:num w:numId="3" w16cid:durableId="2135252474">
    <w:abstractNumId w:val="0"/>
    <w:lvlOverride w:ilvl="0">
      <w:startOverride w:val="1"/>
    </w:lvlOverride>
  </w:num>
  <w:num w:numId="4" w16cid:durableId="2086369095">
    <w:abstractNumId w:val="0"/>
    <w:lvlOverride w:ilvl="0">
      <w:startOverride w:val="1"/>
    </w:lvlOverride>
  </w:num>
  <w:num w:numId="5" w16cid:durableId="1951933649">
    <w:abstractNumId w:val="0"/>
    <w:lvlOverride w:ilvl="0">
      <w:startOverride w:val="1"/>
    </w:lvlOverride>
  </w:num>
  <w:num w:numId="6" w16cid:durableId="799222765">
    <w:abstractNumId w:val="0"/>
    <w:lvlOverride w:ilvl="0">
      <w:startOverride w:val="1"/>
    </w:lvlOverride>
  </w:num>
  <w:num w:numId="7" w16cid:durableId="16426107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21F6"/>
    <w:rsid w:val="002034DF"/>
    <w:rsid w:val="005321F6"/>
    <w:rsid w:val="007C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9FE"/>
  <w15:docId w15:val="{BE5C3CCB-652B-4C05-A405-16A4B499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B-OFFICE</dc:creator>
  <cp:lastModifiedBy>Obec Ostrovánky</cp:lastModifiedBy>
  <cp:revision>2</cp:revision>
  <dcterms:created xsi:type="dcterms:W3CDTF">2023-11-22T15:02:00Z</dcterms:created>
  <dcterms:modified xsi:type="dcterms:W3CDTF">2023-11-22T15:02:00Z</dcterms:modified>
</cp:coreProperties>
</file>