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AFECD" w14:textId="77777777" w:rsidR="00142DDC" w:rsidRDefault="00142DDC"/>
    <w:p w14:paraId="17FDA891" w14:textId="77777777" w:rsidR="00142DDC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PUSTOVĚTY</w:t>
      </w:r>
    </w:p>
    <w:p w14:paraId="79388125" w14:textId="77777777" w:rsidR="00142DDC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Pustověty</w:t>
      </w:r>
    </w:p>
    <w:p w14:paraId="07BF73DE" w14:textId="77777777" w:rsidR="00142DDC" w:rsidRDefault="00142DDC">
      <w:pPr>
        <w:spacing w:line="276" w:lineRule="auto"/>
        <w:jc w:val="center"/>
        <w:rPr>
          <w:rFonts w:ascii="Arial" w:hAnsi="Arial" w:cs="Arial"/>
          <w:b/>
        </w:rPr>
      </w:pPr>
    </w:p>
    <w:p w14:paraId="56CCC844" w14:textId="77777777" w:rsidR="00142DDC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Nařízení obce Pustověty,</w:t>
      </w:r>
    </w:p>
    <w:p w14:paraId="092BB086" w14:textId="77777777" w:rsidR="00142DDC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kterým se zrušuje obecně závazná vyhláška</w:t>
      </w:r>
    </w:p>
    <w:p w14:paraId="6C1FB3A8" w14:textId="77777777" w:rsidR="00142DDC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stanovení koeficientu u daně z nemovitostí č. 1/99/DN</w:t>
      </w:r>
    </w:p>
    <w:p w14:paraId="173C2FF7" w14:textId="77777777" w:rsidR="00142DDC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ze dne 14.07.1999</w:t>
      </w:r>
    </w:p>
    <w:p w14:paraId="7B08DAFD" w14:textId="77777777" w:rsidR="00142DDC" w:rsidRDefault="00142DDC">
      <w:pPr>
        <w:spacing w:line="276" w:lineRule="auto"/>
        <w:jc w:val="center"/>
        <w:rPr>
          <w:rFonts w:ascii="Arial" w:hAnsi="Arial" w:cs="Arial"/>
          <w:b/>
        </w:rPr>
      </w:pPr>
    </w:p>
    <w:p w14:paraId="1DC607F6" w14:textId="77777777" w:rsidR="00142DDC" w:rsidRDefault="0000000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Pustověty se na svém zasedání dne </w:t>
      </w:r>
      <w:r w:rsidR="00845F6F">
        <w:rPr>
          <w:rFonts w:ascii="Arial" w:hAnsi="Arial" w:cs="Arial"/>
          <w:sz w:val="22"/>
          <w:szCs w:val="22"/>
        </w:rPr>
        <w:t>2</w:t>
      </w:r>
      <w:r w:rsidR="006D3110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.0</w:t>
      </w:r>
      <w:r w:rsidR="006D311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.2025 usneslo vydat na základě § 84 odst. 2 písm. h) zákona č. 128/2000 Sb., o obcích (obecní zřízení), ve znění pozdějších předpisů, toto Nařízení obce:</w:t>
      </w:r>
    </w:p>
    <w:p w14:paraId="512C1925" w14:textId="77777777" w:rsidR="00142DDC" w:rsidRDefault="00000000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23CD83CC" w14:textId="77777777" w:rsidR="00142DDC" w:rsidRDefault="0000000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1E45FD68" w14:textId="77777777" w:rsidR="00142DDC" w:rsidRDefault="00000000">
      <w:pPr>
        <w:ind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„o stanovení koeficientu u daně z nemovitostí č./99/DN“</w:t>
      </w:r>
    </w:p>
    <w:p w14:paraId="7E173F84" w14:textId="77777777" w:rsidR="00142DDC" w:rsidRDefault="00142DDC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5CECA8C2" w14:textId="77777777" w:rsidR="00142DDC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E12F36A" w14:textId="77777777" w:rsidR="00142DDC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8111AA6" w14:textId="77777777" w:rsidR="00142DDC" w:rsidRDefault="00000000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p w14:paraId="033836F0" w14:textId="77777777" w:rsidR="00142DDC" w:rsidRDefault="00142DD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EA0467E" w14:textId="77777777" w:rsidR="00142DDC" w:rsidRDefault="00142DD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5BD1730" w14:textId="77777777" w:rsidR="00142DDC" w:rsidRDefault="00142DD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22F3486" w14:textId="77777777" w:rsidR="00142DDC" w:rsidRDefault="00142DD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7FED957" w14:textId="77777777" w:rsidR="00000000" w:rsidRDefault="00000000">
      <w:pPr>
        <w:sectPr w:rsidR="00000000">
          <w:footerReference w:type="default" r:id="rId6"/>
          <w:pgSz w:w="11906" w:h="16838"/>
          <w:pgMar w:top="1417" w:right="1417" w:bottom="1417" w:left="1417" w:header="708" w:footer="708" w:gutter="0"/>
          <w:cols w:space="708"/>
        </w:sectPr>
      </w:pPr>
    </w:p>
    <w:p w14:paraId="76E49E37" w14:textId="77777777" w:rsidR="00142DDC" w:rsidRDefault="00000000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</w:p>
    <w:p w14:paraId="3B96AC5A" w14:textId="77777777" w:rsidR="00142DDC" w:rsidRDefault="00000000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Alena Klobásová v.r.</w:t>
      </w:r>
    </w:p>
    <w:p w14:paraId="1E5EC2A7" w14:textId="77777777" w:rsidR="00142DDC" w:rsidRDefault="00000000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345E3EDC" w14:textId="77777777" w:rsidR="00142DDC" w:rsidRDefault="00000000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>
        <w:rPr>
          <w:rFonts w:ascii="Arial" w:hAnsi="Arial" w:cs="Arial"/>
          <w:sz w:val="22"/>
          <w:szCs w:val="22"/>
        </w:rPr>
        <w:t>………………………………</w:t>
      </w:r>
    </w:p>
    <w:p w14:paraId="1E9E4E9F" w14:textId="77777777" w:rsidR="00142DDC" w:rsidRDefault="00000000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František Kadlec v.r.</w:t>
      </w:r>
    </w:p>
    <w:p w14:paraId="3A3AF54A" w14:textId="77777777" w:rsidR="00000000" w:rsidRPr="00E768C1" w:rsidRDefault="00000000" w:rsidP="00E768C1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  <w:sectPr w:rsidR="00000000" w:rsidRPr="00E768C1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  <w:sz w:val="22"/>
          <w:szCs w:val="22"/>
        </w:rPr>
        <w:t>místosta</w:t>
      </w:r>
      <w:r w:rsidR="00845F6F">
        <w:rPr>
          <w:rFonts w:ascii="Arial" w:hAnsi="Arial" w:cs="Arial"/>
          <w:sz w:val="22"/>
          <w:szCs w:val="22"/>
        </w:rPr>
        <w:t>rost</w:t>
      </w:r>
      <w:r w:rsidR="006D3110">
        <w:rPr>
          <w:rFonts w:ascii="Arial" w:hAnsi="Arial" w:cs="Arial"/>
          <w:sz w:val="22"/>
          <w:szCs w:val="22"/>
        </w:rPr>
        <w:t>a</w:t>
      </w:r>
    </w:p>
    <w:p w14:paraId="02E0F553" w14:textId="77777777" w:rsidR="00142DDC" w:rsidRPr="00D56750" w:rsidRDefault="00142DDC" w:rsidP="00D56750">
      <w:pPr>
        <w:rPr>
          <w:sz w:val="2"/>
          <w:szCs w:val="2"/>
        </w:rPr>
      </w:pPr>
    </w:p>
    <w:sectPr w:rsidR="00142DDC" w:rsidRPr="00D56750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B8824" w14:textId="77777777" w:rsidR="0030740A" w:rsidRDefault="0030740A">
      <w:r>
        <w:separator/>
      </w:r>
    </w:p>
  </w:endnote>
  <w:endnote w:type="continuationSeparator" w:id="0">
    <w:p w14:paraId="31B4930D" w14:textId="77777777" w:rsidR="0030740A" w:rsidRDefault="0030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45CBB" w14:textId="77777777" w:rsidR="00000000" w:rsidRDefault="00000000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7</w:t>
    </w:r>
    <w:r>
      <w:rPr>
        <w:rFonts w:ascii="Arial" w:hAnsi="Arial" w:cs="Arial"/>
      </w:rPr>
      <w:fldChar w:fldCharType="end"/>
    </w:r>
  </w:p>
  <w:p w14:paraId="673643AE" w14:textId="77777777" w:rsidR="00000000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C8D24" w14:textId="77777777" w:rsidR="00000000" w:rsidRPr="00E768C1" w:rsidRDefault="00000000" w:rsidP="00E768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70E2" w14:textId="77777777" w:rsidR="0030740A" w:rsidRDefault="0030740A">
      <w:r>
        <w:rPr>
          <w:color w:val="000000"/>
        </w:rPr>
        <w:separator/>
      </w:r>
    </w:p>
  </w:footnote>
  <w:footnote w:type="continuationSeparator" w:id="0">
    <w:p w14:paraId="65CDB36C" w14:textId="77777777" w:rsidR="0030740A" w:rsidRDefault="00307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DC"/>
    <w:rsid w:val="00142DDC"/>
    <w:rsid w:val="0030740A"/>
    <w:rsid w:val="0042763F"/>
    <w:rsid w:val="004E0214"/>
    <w:rsid w:val="00591381"/>
    <w:rsid w:val="006B5080"/>
    <w:rsid w:val="006D3110"/>
    <w:rsid w:val="0073579A"/>
    <w:rsid w:val="00845F6F"/>
    <w:rsid w:val="00D56750"/>
    <w:rsid w:val="00E7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3DE7"/>
  <w15:docId w15:val="{048A58B1-CE1A-41EE-A7B0-0188DB0E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 w:line="276" w:lineRule="auto"/>
      <w:outlineLvl w:val="0"/>
    </w:pPr>
    <w:rPr>
      <w:rFonts w:ascii="Calibri Light" w:hAnsi="Calibri Light"/>
      <w:color w:val="2E74B5"/>
      <w:kern w:val="3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Calibri Light" w:hAnsi="Calibri Light"/>
      <w:color w:val="2E74B5"/>
      <w:kern w:val="3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Calibri" w:hAnsi="Calibri"/>
      <w:color w:val="2E74B5"/>
      <w:kern w:val="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Calibri" w:hAnsi="Calibri"/>
      <w:i/>
      <w:iCs/>
      <w:color w:val="2E74B5"/>
      <w:kern w:val="3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Calibri" w:hAnsi="Calibri"/>
      <w:color w:val="2E74B5"/>
      <w:kern w:val="3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line="276" w:lineRule="auto"/>
      <w:outlineLvl w:val="5"/>
    </w:pPr>
    <w:rPr>
      <w:rFonts w:ascii="Calibri" w:hAnsi="Calibri"/>
      <w:i/>
      <w:iCs/>
      <w:color w:val="595959"/>
      <w:kern w:val="3"/>
    </w:rPr>
  </w:style>
  <w:style w:type="paragraph" w:styleId="Nadpis7">
    <w:name w:val="heading 7"/>
    <w:basedOn w:val="Normln"/>
    <w:next w:val="Normln"/>
    <w:pPr>
      <w:keepNext/>
      <w:keepLines/>
      <w:spacing w:before="40" w:line="276" w:lineRule="auto"/>
      <w:outlineLvl w:val="6"/>
    </w:pPr>
    <w:rPr>
      <w:rFonts w:ascii="Calibri" w:hAnsi="Calibri"/>
      <w:color w:val="595959"/>
      <w:kern w:val="3"/>
    </w:rPr>
  </w:style>
  <w:style w:type="paragraph" w:styleId="Nadpis8">
    <w:name w:val="heading 8"/>
    <w:basedOn w:val="Normln"/>
    <w:next w:val="Normln"/>
    <w:pPr>
      <w:keepNext/>
      <w:keepLines/>
      <w:spacing w:line="276" w:lineRule="auto"/>
      <w:outlineLvl w:val="7"/>
    </w:pPr>
    <w:rPr>
      <w:rFonts w:ascii="Calibri" w:hAnsi="Calibri"/>
      <w:i/>
      <w:iCs/>
      <w:color w:val="272727"/>
      <w:kern w:val="3"/>
    </w:rPr>
  </w:style>
  <w:style w:type="paragraph" w:styleId="Nadpis9">
    <w:name w:val="heading 9"/>
    <w:basedOn w:val="Normln"/>
    <w:next w:val="Normln"/>
    <w:pPr>
      <w:keepNext/>
      <w:keepLines/>
      <w:spacing w:line="276" w:lineRule="auto"/>
      <w:outlineLvl w:val="8"/>
    </w:pPr>
    <w:rPr>
      <w:rFonts w:ascii="Calibri" w:hAnsi="Calibri"/>
      <w:color w:val="272727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Pr>
      <w:rFonts w:ascii="Calibri Light" w:eastAsia="Times New Roman" w:hAnsi="Calibri Light" w:cs="Times New Roman"/>
      <w:color w:val="2E74B5"/>
      <w:sz w:val="40"/>
      <w:szCs w:val="40"/>
    </w:rPr>
  </w:style>
  <w:style w:type="character" w:customStyle="1" w:styleId="Nadpis2Char">
    <w:name w:val="Nadpis 2 Char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dpis3Char">
    <w:name w:val="Nadpis 3 Char"/>
    <w:rPr>
      <w:rFonts w:eastAsia="Times New Roman" w:cs="Times New Roman"/>
      <w:color w:val="2E74B5"/>
      <w:sz w:val="28"/>
      <w:szCs w:val="28"/>
    </w:rPr>
  </w:style>
  <w:style w:type="character" w:customStyle="1" w:styleId="Nadpis4Char">
    <w:name w:val="Nadpis 4 Char"/>
    <w:rPr>
      <w:rFonts w:eastAsia="Times New Roman" w:cs="Times New Roman"/>
      <w:i/>
      <w:iCs/>
      <w:color w:val="2E74B5"/>
    </w:rPr>
  </w:style>
  <w:style w:type="character" w:customStyle="1" w:styleId="Nadpis5Char">
    <w:name w:val="Nadpis 5 Char"/>
    <w:rPr>
      <w:rFonts w:eastAsia="Times New Roman" w:cs="Times New Roman"/>
      <w:color w:val="2E74B5"/>
    </w:rPr>
  </w:style>
  <w:style w:type="character" w:customStyle="1" w:styleId="Nadpis6Char">
    <w:name w:val="Nadpis 6 Char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rPr>
      <w:rFonts w:eastAsia="Times New Roman" w:cs="Times New Roman"/>
      <w:color w:val="595959"/>
    </w:rPr>
  </w:style>
  <w:style w:type="character" w:customStyle="1" w:styleId="Nadpis8Char">
    <w:name w:val="Nadpis 8 Char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NzevChar">
    <w:name w:val="Název Cha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pPr>
      <w:spacing w:after="160" w:line="276" w:lineRule="auto"/>
    </w:pPr>
    <w:rPr>
      <w:rFonts w:ascii="Calibri" w:hAnsi="Calibri"/>
      <w:color w:val="595959"/>
      <w:spacing w:val="15"/>
      <w:kern w:val="3"/>
      <w:sz w:val="28"/>
      <w:szCs w:val="28"/>
    </w:rPr>
  </w:style>
  <w:style w:type="character" w:customStyle="1" w:styleId="PodnadpisChar">
    <w:name w:val="Podnadpis Char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 w:after="160" w:line="276" w:lineRule="auto"/>
      <w:jc w:val="center"/>
    </w:pPr>
    <w:rPr>
      <w:rFonts w:ascii="Calibri" w:eastAsia="Calibri" w:hAnsi="Calibri"/>
      <w:i/>
      <w:iCs/>
      <w:color w:val="404040"/>
      <w:kern w:val="3"/>
    </w:rPr>
  </w:style>
  <w:style w:type="character" w:customStyle="1" w:styleId="CittChar">
    <w:name w:val="Citát Char"/>
    <w:rPr>
      <w:i/>
      <w:iCs/>
      <w:color w:val="404040"/>
    </w:rPr>
  </w:style>
  <w:style w:type="paragraph" w:styleId="Odstavecseseznamem">
    <w:name w:val="List Paragraph"/>
    <w:basedOn w:val="Normln"/>
    <w:pPr>
      <w:spacing w:after="160" w:line="276" w:lineRule="auto"/>
      <w:ind w:left="720"/>
    </w:pPr>
    <w:rPr>
      <w:rFonts w:ascii="Calibri" w:eastAsia="Calibri" w:hAnsi="Calibri"/>
      <w:kern w:val="3"/>
    </w:rPr>
  </w:style>
  <w:style w:type="character" w:styleId="Zdraznnintenzivn">
    <w:name w:val="Intense Emphasis"/>
    <w:rPr>
      <w:i/>
      <w:iCs/>
      <w:color w:val="2E74B5"/>
    </w:rPr>
  </w:style>
  <w:style w:type="paragraph" w:styleId="Vrazncitt">
    <w:name w:val="Intense Quote"/>
    <w:basedOn w:val="Normln"/>
    <w:next w:val="Normln"/>
    <w:pPr>
      <w:pBdr>
        <w:top w:val="single" w:sz="4" w:space="10" w:color="2E74B5"/>
        <w:bottom w:val="single" w:sz="4" w:space="10" w:color="2E74B5"/>
      </w:pBdr>
      <w:spacing w:before="360" w:after="360" w:line="276" w:lineRule="auto"/>
      <w:ind w:left="864" w:right="864"/>
      <w:jc w:val="center"/>
    </w:pPr>
    <w:rPr>
      <w:rFonts w:ascii="Calibri" w:eastAsia="Calibri" w:hAnsi="Calibri"/>
      <w:i/>
      <w:iCs/>
      <w:color w:val="2E74B5"/>
      <w:kern w:val="3"/>
    </w:rPr>
  </w:style>
  <w:style w:type="character" w:customStyle="1" w:styleId="VrazncittChar">
    <w:name w:val="Výrazný citát Char"/>
    <w:rPr>
      <w:i/>
      <w:iCs/>
      <w:color w:val="2E74B5"/>
    </w:rPr>
  </w:style>
  <w:style w:type="character" w:styleId="Odkazintenzivn">
    <w:name w:val="Intense Reference"/>
    <w:rPr>
      <w:b/>
      <w:bCs/>
      <w:smallCaps/>
      <w:color w:val="2E74B5"/>
      <w:spacing w:val="5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768C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768C1"/>
    <w:rPr>
      <w:rFonts w:ascii="Times New Roman" w:eastAsia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cp:lastPrinted>2025-09-09T14:45:00Z</cp:lastPrinted>
  <dcterms:created xsi:type="dcterms:W3CDTF">2025-09-18T11:17:00Z</dcterms:created>
  <dcterms:modified xsi:type="dcterms:W3CDTF">2025-09-18T11:17:00Z</dcterms:modified>
</cp:coreProperties>
</file>