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8D20D" w14:textId="77777777" w:rsidR="001E3327" w:rsidRDefault="00BB0A96">
      <w:pPr>
        <w:pStyle w:val="Nzev"/>
      </w:pPr>
      <w:r>
        <w:t>Obec Dobřejovice</w:t>
      </w:r>
      <w:r>
        <w:br/>
      </w:r>
      <w:r>
        <w:t>Zastupitelstvo obce Dobřejovice</w:t>
      </w:r>
    </w:p>
    <w:p w14:paraId="2F1F15D0" w14:textId="77777777" w:rsidR="001E3327" w:rsidRDefault="00BB0A96">
      <w:pPr>
        <w:pStyle w:val="Nadpis1"/>
      </w:pPr>
      <w:r>
        <w:t>Obecně závazná vyhláška obce Dobřejovice</w:t>
      </w:r>
      <w:r>
        <w:br/>
      </w:r>
      <w:r>
        <w:t>o místním poplatku ze vstupného</w:t>
      </w:r>
    </w:p>
    <w:p w14:paraId="5694A547" w14:textId="77777777" w:rsidR="001E3327" w:rsidRDefault="00BB0A96">
      <w:pPr>
        <w:pStyle w:val="UvodniVeta"/>
      </w:pPr>
      <w:r>
        <w:t>Zastupitelstvo obce Dobřejovice se na svém zasedání dne 10. září 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</w:t>
      </w:r>
      <w:r>
        <w:t xml:space="preserve"> jen „vyhláška“):</w:t>
      </w:r>
    </w:p>
    <w:p w14:paraId="1F957108" w14:textId="77777777" w:rsidR="001E3327" w:rsidRDefault="00BB0A96">
      <w:pPr>
        <w:pStyle w:val="Nadpis2"/>
      </w:pPr>
      <w:r>
        <w:t>Čl. 1</w:t>
      </w:r>
      <w:r>
        <w:br/>
      </w:r>
      <w:r>
        <w:t>Úvodní ustanovení</w:t>
      </w:r>
    </w:p>
    <w:p w14:paraId="431E0A63" w14:textId="77777777" w:rsidR="001E3327" w:rsidRDefault="00BB0A96">
      <w:pPr>
        <w:pStyle w:val="Odstavec"/>
        <w:numPr>
          <w:ilvl w:val="0"/>
          <w:numId w:val="1"/>
        </w:numPr>
      </w:pPr>
      <w:r>
        <w:t>Obec Dobřejovice touto vyhláškou zavádí místní poplatek ze vstupného (dále jen „poplatek“).</w:t>
      </w:r>
    </w:p>
    <w:p w14:paraId="72814091" w14:textId="77777777" w:rsidR="001E3327" w:rsidRDefault="00BB0A96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1"/>
      </w:r>
      <w:r>
        <w:t>.</w:t>
      </w:r>
    </w:p>
    <w:p w14:paraId="6396FB40" w14:textId="77777777" w:rsidR="001E3327" w:rsidRDefault="00BB0A96">
      <w:pPr>
        <w:pStyle w:val="Nadpis2"/>
      </w:pPr>
      <w:r>
        <w:t>Čl. 2</w:t>
      </w:r>
      <w:r>
        <w:br/>
      </w:r>
      <w:r>
        <w:t>Předmět poplatku a poplatník</w:t>
      </w:r>
    </w:p>
    <w:p w14:paraId="3231BAC4" w14:textId="77777777" w:rsidR="001E3327" w:rsidRDefault="00BB0A96">
      <w:pPr>
        <w:pStyle w:val="Odstavec"/>
        <w:numPr>
          <w:ilvl w:val="0"/>
          <w:numId w:val="2"/>
        </w:numPr>
      </w:pPr>
      <w:r>
        <w:t>Poplatek se vybírá ze vstupného na</w:t>
      </w:r>
    </w:p>
    <w:p w14:paraId="38D6B5FD" w14:textId="77777777" w:rsidR="001E3327" w:rsidRDefault="00BB0A96">
      <w:pPr>
        <w:pStyle w:val="Odstavec"/>
        <w:numPr>
          <w:ilvl w:val="0"/>
          <w:numId w:val="3"/>
        </w:numPr>
      </w:pPr>
      <w:r>
        <w:t>kulturní akce,</w:t>
      </w:r>
    </w:p>
    <w:p w14:paraId="20107B03" w14:textId="77777777" w:rsidR="001E3327" w:rsidRDefault="00BB0A96">
      <w:pPr>
        <w:pStyle w:val="Odstavec"/>
        <w:numPr>
          <w:ilvl w:val="0"/>
          <w:numId w:val="3"/>
        </w:numPr>
      </w:pPr>
      <w:r>
        <w:t>sportovní akce,</w:t>
      </w:r>
    </w:p>
    <w:p w14:paraId="334BDC3C" w14:textId="77777777" w:rsidR="001E3327" w:rsidRDefault="00BB0A96">
      <w:pPr>
        <w:pStyle w:val="Odstavec"/>
        <w:numPr>
          <w:ilvl w:val="0"/>
          <w:numId w:val="3"/>
        </w:numPr>
      </w:pPr>
      <w:r>
        <w:t>prodejní akce,</w:t>
      </w:r>
    </w:p>
    <w:p w14:paraId="004CC1D8" w14:textId="77777777" w:rsidR="001E3327" w:rsidRDefault="00BB0A96">
      <w:pPr>
        <w:pStyle w:val="Odstavec"/>
        <w:numPr>
          <w:ilvl w:val="0"/>
          <w:numId w:val="3"/>
        </w:numPr>
      </w:pPr>
      <w:r>
        <w:t>reklamní akce,</w:t>
      </w:r>
    </w:p>
    <w:p w14:paraId="1BB518FE" w14:textId="77777777" w:rsidR="001E3327" w:rsidRDefault="00BB0A96">
      <w:pPr>
        <w:pStyle w:val="Odstavec"/>
      </w:pPr>
      <w:r>
        <w:t>sníženého o daň z přidané hodnoty, je-li v ceně vstupného obsažena</w:t>
      </w:r>
      <w:r>
        <w:rPr>
          <w:rStyle w:val="Znakapoznpodarou"/>
        </w:rPr>
        <w:footnoteReference w:id="2"/>
      </w:r>
      <w:r>
        <w:t>.</w:t>
      </w:r>
    </w:p>
    <w:p w14:paraId="0D8C917C" w14:textId="77777777" w:rsidR="001E3327" w:rsidRDefault="00BB0A96">
      <w:pPr>
        <w:pStyle w:val="Odstavec"/>
        <w:numPr>
          <w:ilvl w:val="0"/>
          <w:numId w:val="1"/>
        </w:numPr>
      </w:pPr>
      <w:r>
        <w:t>Poplatek platí fyzické a právnické osoby, které akci pořádají</w:t>
      </w:r>
      <w:r>
        <w:rPr>
          <w:rStyle w:val="Znakapoznpodarou"/>
        </w:rPr>
        <w:footnoteReference w:id="3"/>
      </w:r>
      <w:r>
        <w:t>.</w:t>
      </w:r>
    </w:p>
    <w:p w14:paraId="64B5EF4D" w14:textId="77777777" w:rsidR="001E3327" w:rsidRDefault="00BB0A96">
      <w:pPr>
        <w:pStyle w:val="Nadpis2"/>
      </w:pPr>
      <w:r>
        <w:t>Čl. 3</w:t>
      </w:r>
      <w:r>
        <w:br/>
      </w:r>
      <w:r>
        <w:t>Ohlašovací povinnost</w:t>
      </w:r>
    </w:p>
    <w:p w14:paraId="32AA5216" w14:textId="77777777" w:rsidR="001E3327" w:rsidRDefault="00BB0A96">
      <w:pPr>
        <w:pStyle w:val="Odstavec"/>
        <w:numPr>
          <w:ilvl w:val="0"/>
          <w:numId w:val="4"/>
        </w:numPr>
      </w:pPr>
      <w:r>
        <w:t>Poplatník je povinen podat správci poplatku ohlášení</w:t>
      </w:r>
      <w:r>
        <w:t xml:space="preserve"> nejpozději do 7 dnů před konáním akce; údaje uváděné v ohlášení upravuje zákon</w:t>
      </w:r>
      <w:r>
        <w:rPr>
          <w:rStyle w:val="Znakapoznpodarou"/>
        </w:rPr>
        <w:footnoteReference w:id="4"/>
      </w:r>
      <w:r>
        <w:t>.</w:t>
      </w:r>
    </w:p>
    <w:p w14:paraId="4B1BEC29" w14:textId="77777777" w:rsidR="001E3327" w:rsidRDefault="00BB0A96">
      <w:pPr>
        <w:pStyle w:val="Odstavec"/>
        <w:numPr>
          <w:ilvl w:val="0"/>
          <w:numId w:val="1"/>
        </w:numPr>
      </w:pPr>
      <w:r>
        <w:t>Dojde-li ke změně údajů uvedených v ohlášení, je poplatník povinen tuto změnu oznámit do 15 dnů ode dne, kdy nastala</w:t>
      </w:r>
      <w:r>
        <w:rPr>
          <w:rStyle w:val="Znakapoznpodarou"/>
        </w:rPr>
        <w:footnoteReference w:id="5"/>
      </w:r>
      <w:r>
        <w:t>.</w:t>
      </w:r>
    </w:p>
    <w:p w14:paraId="093FB664" w14:textId="77777777" w:rsidR="001E3327" w:rsidRDefault="00BB0A96">
      <w:pPr>
        <w:pStyle w:val="Nadpis2"/>
      </w:pPr>
      <w:r>
        <w:lastRenderedPageBreak/>
        <w:t>Čl. 4</w:t>
      </w:r>
      <w:r>
        <w:br/>
      </w:r>
      <w:r>
        <w:t>Sazba poplatku</w:t>
      </w:r>
    </w:p>
    <w:p w14:paraId="6C44D778" w14:textId="77777777" w:rsidR="001E3327" w:rsidRDefault="00BB0A96">
      <w:pPr>
        <w:pStyle w:val="Odstavec"/>
      </w:pPr>
      <w:r>
        <w:t>Sazba poplatku činí z vybraného vstupného na</w:t>
      </w:r>
    </w:p>
    <w:p w14:paraId="280AF8D4" w14:textId="77777777" w:rsidR="001E3327" w:rsidRDefault="00BB0A96">
      <w:pPr>
        <w:pStyle w:val="Odstavec"/>
        <w:numPr>
          <w:ilvl w:val="0"/>
          <w:numId w:val="5"/>
        </w:numPr>
      </w:pPr>
      <w:r>
        <w:t>kulturní akce 5 %,</w:t>
      </w:r>
    </w:p>
    <w:p w14:paraId="47F89596" w14:textId="77777777" w:rsidR="001E3327" w:rsidRDefault="00BB0A96">
      <w:pPr>
        <w:pStyle w:val="Odstavec"/>
        <w:numPr>
          <w:ilvl w:val="0"/>
          <w:numId w:val="5"/>
        </w:numPr>
      </w:pPr>
      <w:r>
        <w:t>sportovní akce 5 %,</w:t>
      </w:r>
    </w:p>
    <w:p w14:paraId="268F7AA7" w14:textId="77777777" w:rsidR="001E3327" w:rsidRDefault="00BB0A96">
      <w:pPr>
        <w:pStyle w:val="Odstavec"/>
        <w:numPr>
          <w:ilvl w:val="0"/>
          <w:numId w:val="5"/>
        </w:numPr>
      </w:pPr>
      <w:r>
        <w:t>prodejní akce 10 %,</w:t>
      </w:r>
    </w:p>
    <w:p w14:paraId="6961265E" w14:textId="77777777" w:rsidR="001E3327" w:rsidRDefault="00BB0A96">
      <w:pPr>
        <w:pStyle w:val="Odstavec"/>
        <w:numPr>
          <w:ilvl w:val="0"/>
          <w:numId w:val="5"/>
        </w:numPr>
      </w:pPr>
      <w:r>
        <w:t>reklamní akce 10 %.</w:t>
      </w:r>
    </w:p>
    <w:p w14:paraId="4F09CBD9" w14:textId="77777777" w:rsidR="001E3327" w:rsidRDefault="00BB0A96">
      <w:pPr>
        <w:pStyle w:val="Nadpis2"/>
      </w:pPr>
      <w:r>
        <w:t>Čl. 5</w:t>
      </w:r>
      <w:r>
        <w:br/>
      </w:r>
      <w:r>
        <w:t>Splatnost poplatku</w:t>
      </w:r>
    </w:p>
    <w:p w14:paraId="45DE2CA8" w14:textId="77777777" w:rsidR="001E3327" w:rsidRDefault="00BB0A96">
      <w:pPr>
        <w:pStyle w:val="Odstavec"/>
      </w:pPr>
      <w:r>
        <w:t>Poplatek je splatný do 15 dnů ode dne skončení akce.</w:t>
      </w:r>
    </w:p>
    <w:p w14:paraId="7764074A" w14:textId="77777777" w:rsidR="001E3327" w:rsidRDefault="00BB0A96">
      <w:pPr>
        <w:pStyle w:val="Nadpis2"/>
      </w:pPr>
      <w:r>
        <w:t>Čl. 6</w:t>
      </w:r>
      <w:r>
        <w:br/>
      </w:r>
      <w:r>
        <w:t xml:space="preserve"> Osvobození</w:t>
      </w:r>
    </w:p>
    <w:p w14:paraId="53788F0D" w14:textId="77777777" w:rsidR="001E3327" w:rsidRDefault="00BB0A96">
      <w:pPr>
        <w:pStyle w:val="Odstavec"/>
        <w:numPr>
          <w:ilvl w:val="0"/>
          <w:numId w:val="6"/>
        </w:numPr>
      </w:pPr>
      <w:r>
        <w:t xml:space="preserve">Poplatek se neplatí z akcí, jejichž celý výtěžek je odveden </w:t>
      </w:r>
      <w:r>
        <w:t>na charitativní a veřejně prospěšné účely</w:t>
      </w:r>
      <w:r>
        <w:rPr>
          <w:rStyle w:val="Znakapoznpodarou"/>
        </w:rPr>
        <w:footnoteReference w:id="6"/>
      </w:r>
      <w:r>
        <w:t>.</w:t>
      </w:r>
    </w:p>
    <w:p w14:paraId="5314D896" w14:textId="77777777" w:rsidR="001E3327" w:rsidRDefault="00BB0A96">
      <w:pPr>
        <w:pStyle w:val="Odstavec"/>
        <w:numPr>
          <w:ilvl w:val="0"/>
          <w:numId w:val="1"/>
        </w:numPr>
      </w:pPr>
      <w:r>
        <w:t>Od poplatku se dále osvobozují kulturní a sportovní akce pořádané spolky se sídlem na území obce Dobřejovice.</w:t>
      </w:r>
    </w:p>
    <w:p w14:paraId="61C5DDCA" w14:textId="77777777" w:rsidR="001E3327" w:rsidRDefault="00BB0A96">
      <w:pPr>
        <w:pStyle w:val="Odstavec"/>
        <w:numPr>
          <w:ilvl w:val="0"/>
          <w:numId w:val="1"/>
        </w:numPr>
      </w:pPr>
      <w:r>
        <w:t>V případě, že poplatník nesplní povinnost ohlásit údaj rozhodný pro osvobození ve lhůtách stanovených touto vyhláškou nebo zákonem, nárok na osvobození zaniká</w:t>
      </w:r>
      <w:r>
        <w:rPr>
          <w:rStyle w:val="Znakapoznpodarou"/>
        </w:rPr>
        <w:footnoteReference w:id="7"/>
      </w:r>
      <w:r>
        <w:t>.</w:t>
      </w:r>
    </w:p>
    <w:p w14:paraId="7EDA6C6A" w14:textId="77777777" w:rsidR="001E3327" w:rsidRDefault="00BB0A96">
      <w:pPr>
        <w:pStyle w:val="Nadpis2"/>
      </w:pPr>
      <w:r>
        <w:t>Čl. 7</w:t>
      </w:r>
      <w:r>
        <w:br/>
      </w:r>
      <w:r>
        <w:t>Účinnost</w:t>
      </w:r>
    </w:p>
    <w:p w14:paraId="1C7E1D24" w14:textId="77777777" w:rsidR="001E3327" w:rsidRDefault="00BB0A96">
      <w:pPr>
        <w:pStyle w:val="Odstavec"/>
      </w:pPr>
      <w:r>
        <w:t>Tato vyhláška nabývá účinnosti počátkem patnáctého dne následujícího po dni jejího vyhlášení.</w:t>
      </w:r>
    </w:p>
    <w:p w14:paraId="2D30A0A8" w14:textId="77777777" w:rsidR="001E3327" w:rsidRDefault="001E3327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1E3327" w14:paraId="5ECD90F0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D9017CF" w14:textId="77777777" w:rsidR="001E3327" w:rsidRDefault="00BB0A96">
            <w:pPr>
              <w:pStyle w:val="PodpisovePole"/>
            </w:pPr>
            <w:r>
              <w:t>Martin Sklenář v. r.</w:t>
            </w:r>
            <w:r>
              <w:br/>
            </w:r>
            <w:r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BEE44AD" w14:textId="77777777" w:rsidR="001E3327" w:rsidRDefault="00BB0A96">
            <w:pPr>
              <w:pStyle w:val="PodpisovePole"/>
            </w:pPr>
            <w:r>
              <w:t>Ing. Jan Chvátal v. r.</w:t>
            </w:r>
            <w:r>
              <w:br/>
            </w:r>
            <w:r>
              <w:t xml:space="preserve"> místostarosta</w:t>
            </w:r>
          </w:p>
        </w:tc>
      </w:tr>
    </w:tbl>
    <w:p w14:paraId="0F3E3D34" w14:textId="77777777" w:rsidR="001E3327" w:rsidRDefault="001E3327"/>
    <w:sectPr w:rsidR="001E3327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F9E9A" w14:textId="77777777" w:rsidR="00BB0A96" w:rsidRDefault="00BB0A96">
      <w:r>
        <w:separator/>
      </w:r>
    </w:p>
  </w:endnote>
  <w:endnote w:type="continuationSeparator" w:id="0">
    <w:p w14:paraId="05DFFFF9" w14:textId="77777777" w:rsidR="00BB0A96" w:rsidRDefault="00BB0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2463A" w14:textId="77777777" w:rsidR="00BB0A96" w:rsidRDefault="00BB0A96">
      <w:r>
        <w:rPr>
          <w:color w:val="000000"/>
        </w:rPr>
        <w:separator/>
      </w:r>
    </w:p>
  </w:footnote>
  <w:footnote w:type="continuationSeparator" w:id="0">
    <w:p w14:paraId="227B2C7C" w14:textId="77777777" w:rsidR="00BB0A96" w:rsidRDefault="00BB0A96">
      <w:r>
        <w:continuationSeparator/>
      </w:r>
    </w:p>
  </w:footnote>
  <w:footnote w:id="1">
    <w:p w14:paraId="14241DBC" w14:textId="77777777" w:rsidR="001E3327" w:rsidRDefault="00BB0A96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50B12BB9" w14:textId="77777777" w:rsidR="00BB0A96" w:rsidRDefault="00BB0A96"/>
  </w:footnote>
  <w:footnote w:id="2">
    <w:p w14:paraId="37E7412F" w14:textId="77777777" w:rsidR="001E3327" w:rsidRDefault="00BB0A96">
      <w:pPr>
        <w:pStyle w:val="Footnote"/>
      </w:pPr>
      <w:r>
        <w:rPr>
          <w:rStyle w:val="Znakapoznpodarou"/>
        </w:rPr>
        <w:footnoteRef/>
      </w:r>
      <w:r>
        <w:t>§ 6 odst. 1 zákona o místních poplatcích.</w:t>
      </w:r>
    </w:p>
    <w:p w14:paraId="76E5DECA" w14:textId="77777777" w:rsidR="00BB0A96" w:rsidRDefault="00BB0A96"/>
  </w:footnote>
  <w:footnote w:id="3">
    <w:p w14:paraId="6BA0EF08" w14:textId="77777777" w:rsidR="001E3327" w:rsidRDefault="00BB0A96">
      <w:pPr>
        <w:pStyle w:val="Footnote"/>
      </w:pPr>
      <w:r>
        <w:rPr>
          <w:rStyle w:val="Znakapoznpodarou"/>
        </w:rPr>
        <w:footnoteRef/>
      </w:r>
      <w:r>
        <w:t>§ 6 odst. 2 zákona o místních poplatcích.</w:t>
      </w:r>
    </w:p>
    <w:p w14:paraId="44721B91" w14:textId="77777777" w:rsidR="00BB0A96" w:rsidRDefault="00BB0A96"/>
  </w:footnote>
  <w:footnote w:id="4">
    <w:p w14:paraId="68986469" w14:textId="77777777" w:rsidR="001E3327" w:rsidRDefault="00BB0A96">
      <w:pPr>
        <w:pStyle w:val="Footnote"/>
      </w:pPr>
      <w:r>
        <w:rPr>
          <w:rStyle w:val="Znakapoznpodarou"/>
        </w:rPr>
        <w:footnoteRef/>
      </w:r>
      <w:r>
        <w:t>§ 14a odst. 1 a 2 zákona o místních poplatcích; v ohlášení poplatník uvede zejména své identifikační údaje a skutečnosti rozhodné pro stanovení poplatku.</w:t>
      </w:r>
    </w:p>
    <w:p w14:paraId="4C460F9C" w14:textId="77777777" w:rsidR="00BB0A96" w:rsidRDefault="00BB0A96"/>
  </w:footnote>
  <w:footnote w:id="5">
    <w:p w14:paraId="36D1C1E4" w14:textId="77777777" w:rsidR="001E3327" w:rsidRDefault="00BB0A96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5FE22E4F" w14:textId="77777777" w:rsidR="00BB0A96" w:rsidRDefault="00BB0A96"/>
  </w:footnote>
  <w:footnote w:id="6">
    <w:p w14:paraId="03178005" w14:textId="77777777" w:rsidR="001E3327" w:rsidRDefault="00BB0A96">
      <w:pPr>
        <w:pStyle w:val="Footnote"/>
      </w:pPr>
      <w:r>
        <w:rPr>
          <w:rStyle w:val="Znakapoznpodarou"/>
        </w:rPr>
        <w:footnoteRef/>
      </w:r>
      <w:r>
        <w:t>§ 6 odst. 1 věta poslední zákona o místních poplatcích.</w:t>
      </w:r>
    </w:p>
    <w:p w14:paraId="3262940E" w14:textId="77777777" w:rsidR="00BB0A96" w:rsidRDefault="00BB0A96"/>
  </w:footnote>
  <w:footnote w:id="7">
    <w:p w14:paraId="0AD6A83E" w14:textId="77777777" w:rsidR="001E3327" w:rsidRDefault="00BB0A96">
      <w:pPr>
        <w:pStyle w:val="Footnote"/>
      </w:pPr>
      <w:r>
        <w:rPr>
          <w:rStyle w:val="Znakapoznpodarou"/>
        </w:rPr>
        <w:footnoteRef/>
      </w:r>
      <w:r>
        <w:t>§ 14a odst. 6 zákona o místních poplatcích.</w:t>
      </w:r>
    </w:p>
    <w:p w14:paraId="68010D1E" w14:textId="77777777" w:rsidR="001E3327" w:rsidRDefault="001E3327"/>
    <w:p w14:paraId="0DB0D71B" w14:textId="77777777" w:rsidR="00BB0A96" w:rsidRDefault="00BB0A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25FF7"/>
    <w:multiLevelType w:val="multilevel"/>
    <w:tmpl w:val="92EE3DB6"/>
    <w:lvl w:ilvl="0">
      <w:start w:val="1"/>
      <w:numFmt w:val="lowerLetter"/>
      <w:lvlText w:val="%1)"/>
      <w:lvlJc w:val="left"/>
      <w:pPr>
        <w:ind w:left="1134" w:hanging="567"/>
      </w:pPr>
      <w:rPr>
        <w:color w:val="auto"/>
      </w:rPr>
    </w:lvl>
    <w:lvl w:ilvl="1">
      <w:start w:val="1"/>
      <w:numFmt w:val="lowerLetter"/>
      <w:lvlText w:val=")"/>
      <w:lvlJc w:val="left"/>
      <w:pPr>
        <w:ind w:left="1494" w:hanging="360"/>
      </w:pPr>
      <w:rPr>
        <w:color w:val="auto"/>
      </w:rPr>
    </w:lvl>
    <w:lvl w:ilvl="2">
      <w:start w:val="1"/>
      <w:numFmt w:val="decimal"/>
      <w:lvlText w:val="()"/>
      <w:lvlJc w:val="left"/>
      <w:pPr>
        <w:ind w:left="2007" w:hanging="360"/>
      </w:pPr>
    </w:lvl>
    <w:lvl w:ilvl="3">
      <w:start w:val="1"/>
      <w:numFmt w:val="decimal"/>
      <w:lvlText w:val="()"/>
      <w:lvlJc w:val="left"/>
      <w:pPr>
        <w:ind w:left="2367" w:hanging="360"/>
      </w:pPr>
    </w:lvl>
    <w:lvl w:ilvl="4">
      <w:start w:val="1"/>
      <w:numFmt w:val="decimal"/>
      <w:lvlText w:val="()"/>
      <w:lvlJc w:val="left"/>
      <w:pPr>
        <w:ind w:left="2727" w:hanging="360"/>
      </w:pPr>
    </w:lvl>
    <w:lvl w:ilvl="5">
      <w:start w:val="1"/>
      <w:numFmt w:val="decimal"/>
      <w:lvlText w:val="()"/>
      <w:lvlJc w:val="left"/>
      <w:pPr>
        <w:ind w:left="3087" w:hanging="360"/>
      </w:pPr>
    </w:lvl>
    <w:lvl w:ilvl="6">
      <w:start w:val="1"/>
      <w:numFmt w:val="decimal"/>
      <w:lvlText w:val="()"/>
      <w:lvlJc w:val="left"/>
      <w:pPr>
        <w:ind w:left="3447" w:hanging="360"/>
      </w:pPr>
    </w:lvl>
    <w:lvl w:ilvl="7">
      <w:start w:val="1"/>
      <w:numFmt w:val="decimal"/>
      <w:lvlText w:val="()"/>
      <w:lvlJc w:val="left"/>
      <w:pPr>
        <w:ind w:left="3807" w:hanging="360"/>
      </w:pPr>
    </w:lvl>
    <w:lvl w:ilvl="8">
      <w:start w:val="1"/>
      <w:numFmt w:val="decimal"/>
      <w:lvlText w:val="()"/>
      <w:lvlJc w:val="left"/>
      <w:pPr>
        <w:ind w:left="4167" w:hanging="360"/>
      </w:pPr>
    </w:lvl>
  </w:abstractNum>
  <w:abstractNum w:abstractNumId="1" w15:restartNumberingAfterBreak="0">
    <w:nsid w:val="5FFA4377"/>
    <w:multiLevelType w:val="multilevel"/>
    <w:tmpl w:val="034E325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2" w15:restartNumberingAfterBreak="0">
    <w:nsid w:val="7D5868C9"/>
    <w:multiLevelType w:val="multilevel"/>
    <w:tmpl w:val="7F3A382A"/>
    <w:lvl w:ilvl="0">
      <w:start w:val="1"/>
      <w:numFmt w:val="lowerLetter"/>
      <w:lvlText w:val="%1)"/>
      <w:lvlJc w:val="left"/>
      <w:pPr>
        <w:ind w:left="927" w:hanging="360"/>
      </w:pPr>
      <w:rPr>
        <w:color w:val="auto"/>
      </w:r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num w:numId="1" w16cid:durableId="806161464">
    <w:abstractNumId w:val="1"/>
  </w:num>
  <w:num w:numId="2" w16cid:durableId="686299173">
    <w:abstractNumId w:val="1"/>
    <w:lvlOverride w:ilvl="0">
      <w:startOverride w:val="1"/>
    </w:lvlOverride>
  </w:num>
  <w:num w:numId="3" w16cid:durableId="11805665">
    <w:abstractNumId w:val="2"/>
  </w:num>
  <w:num w:numId="4" w16cid:durableId="14312963">
    <w:abstractNumId w:val="1"/>
    <w:lvlOverride w:ilvl="0">
      <w:startOverride w:val="1"/>
    </w:lvlOverride>
  </w:num>
  <w:num w:numId="5" w16cid:durableId="1695421862">
    <w:abstractNumId w:val="0"/>
  </w:num>
  <w:num w:numId="6" w16cid:durableId="162688670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E3327"/>
    <w:rsid w:val="001E3327"/>
    <w:rsid w:val="005879DF"/>
    <w:rsid w:val="0098629F"/>
    <w:rsid w:val="00BB0A96"/>
    <w:rsid w:val="00F5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3250"/>
  <w15:docId w15:val="{ADE680DF-87EF-498E-8B69-EBFB07FDD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Šusta Zdeněk, Ing.</dc:creator>
  <cp:lastModifiedBy>Šusta Zdeněk, Ing.</cp:lastModifiedBy>
  <cp:revision>3</cp:revision>
  <dcterms:created xsi:type="dcterms:W3CDTF">2026-07-21T11:34:00Z</dcterms:created>
  <dcterms:modified xsi:type="dcterms:W3CDTF">2026-07-21T11:35:00Z</dcterms:modified>
</cp:coreProperties>
</file>