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4BA" w:rsidRDefault="00A757F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36"/>
          <w:szCs w:val="36"/>
        </w:rPr>
        <w:t xml:space="preserve">MĚSTO VOTICE </w:t>
      </w:r>
    </w:p>
    <w:p w:rsidR="00C804BA" w:rsidRDefault="00A757F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Zastupitelstvo města Votic</w:t>
      </w:r>
    </w:p>
    <w:p w:rsidR="00C804BA" w:rsidRDefault="00C804B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C804BA" w:rsidRDefault="00A757F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Obecně závazná vyhláška města Votic, </w:t>
      </w:r>
    </w:p>
    <w:p w:rsidR="00C804BA" w:rsidRDefault="00A757F6">
      <w:pPr>
        <w:pStyle w:val="Nadpis1"/>
        <w:spacing w:befor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 místním poplatku z pobytu</w:t>
      </w:r>
    </w:p>
    <w:p w:rsidR="00C804BA" w:rsidRDefault="00A757F6">
      <w:pPr>
        <w:pStyle w:val="UvodniV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Zastupitelstvo města Votic se na svém zasedání dne 11. prosince 2023 usneslo</w:t>
      </w:r>
      <w:r>
        <w:rPr>
          <w:rFonts w:ascii="Times New Roman" w:hAnsi="Times New Roman" w:cs="Times New Roman"/>
          <w:sz w:val="24"/>
          <w:szCs w:val="24"/>
        </w:rPr>
        <w:t xml:space="preserve">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</w:t>
      </w:r>
      <w:r>
        <w:rPr>
          <w:rFonts w:ascii="Times New Roman" w:hAnsi="Times New Roman" w:cs="Times New Roman"/>
          <w:sz w:val="24"/>
          <w:szCs w:val="24"/>
        </w:rPr>
        <w:t>dějších předpisů, tuto obecně závaznou vyhlášku (dále jen „vyhláška“):</w:t>
      </w:r>
    </w:p>
    <w:p w:rsidR="00C804BA" w:rsidRDefault="00A757F6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1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Úvodní ustanovení</w:t>
      </w:r>
    </w:p>
    <w:p w:rsidR="00C804BA" w:rsidRDefault="00A757F6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Město Votice touto vyhláškou zavádí místní poplatek z pobytu (dále jen „poplatek“).</w:t>
      </w:r>
    </w:p>
    <w:p w:rsidR="00C804BA" w:rsidRDefault="00A757F6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Správcem poplatku je městský úřad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04BA" w:rsidRDefault="00A757F6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2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Předmět, poplatník a plátce poplatku</w:t>
      </w:r>
    </w:p>
    <w:p w:rsidR="00C804BA" w:rsidRDefault="00A757F6">
      <w:pPr>
        <w:pStyle w:val="Odstavec"/>
        <w:numPr>
          <w:ilvl w:val="0"/>
          <w:numId w:val="2"/>
        </w:numPr>
      </w:pPr>
      <w:r>
        <w:rPr>
          <w:rFonts w:ascii="Times New Roman" w:hAnsi="Times New Roman" w:cs="Times New Roman"/>
          <w:sz w:val="24"/>
          <w:szCs w:val="24"/>
        </w:rPr>
        <w:t>Předmětem poplatku je úplatný pobyt trvající nejvýše 60 po sobě jdoucích kalendářních dnů u jednotlivého poskytovatele pobytu. Předmětem poplatku není pobyt, při kterém je na základě zákona omezována osobní svob</w:t>
      </w:r>
      <w:r>
        <w:rPr>
          <w:rFonts w:ascii="Times New Roman" w:hAnsi="Times New Roman" w:cs="Times New Roman"/>
          <w:sz w:val="24"/>
          <w:szCs w:val="24"/>
        </w:rPr>
        <w:t>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04BA" w:rsidRDefault="00A757F6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Poplatníkem poplatku je osoba, která ve městě není přihlášená (dále jen „poplatník“)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04BA" w:rsidRDefault="00A757F6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Plátcem poplatku je poskytovatel úplatného pobytu (dále jen „plátce“). Plátce je povinen vybrat poplatek od p</w:t>
      </w:r>
      <w:r>
        <w:rPr>
          <w:rFonts w:ascii="Times New Roman" w:hAnsi="Times New Roman" w:cs="Times New Roman"/>
          <w:sz w:val="24"/>
          <w:szCs w:val="24"/>
        </w:rPr>
        <w:t>oplatníka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04BA" w:rsidRDefault="00A757F6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3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Ohlašovací povinnost</w:t>
      </w:r>
    </w:p>
    <w:p w:rsidR="00C804BA" w:rsidRDefault="00A757F6">
      <w:pPr>
        <w:pStyle w:val="Odstavec"/>
        <w:numPr>
          <w:ilvl w:val="0"/>
          <w:numId w:val="3"/>
        </w:numPr>
      </w:pPr>
      <w:r>
        <w:rPr>
          <w:rFonts w:ascii="Times New Roman" w:hAnsi="Times New Roman" w:cs="Times New Roman"/>
          <w:sz w:val="24"/>
          <w:szCs w:val="24"/>
        </w:rP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04BA" w:rsidRDefault="00A757F6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Dojde-li ke změně údajů uvedených v ohlášení, je plátce povinen tuto změnu oznámit do 15 dnů ode dne, kdy</w:t>
      </w:r>
      <w:r>
        <w:rPr>
          <w:rFonts w:ascii="Times New Roman" w:hAnsi="Times New Roman" w:cs="Times New Roman"/>
          <w:sz w:val="24"/>
          <w:szCs w:val="24"/>
        </w:rPr>
        <w:t xml:space="preserve"> nastala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04BA" w:rsidRDefault="00A757F6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Čl. 4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Evidenční povinnost</w:t>
      </w:r>
    </w:p>
    <w:p w:rsidR="00C804BA" w:rsidRDefault="00A757F6">
      <w:pPr>
        <w:pStyle w:val="Odstavec"/>
      </w:pPr>
      <w:r>
        <w:rPr>
          <w:rFonts w:ascii="Times New Roman" w:hAnsi="Times New Roman" w:cs="Times New Roman"/>
          <w:sz w:val="24"/>
          <w:szCs w:val="24"/>
        </w:rPr>
        <w:t>Evidenční povinnost plátce, včetně povinnosti vést evidenční knihu, upravuje zákon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04BA" w:rsidRDefault="00A757F6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5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Sazba poplatku</w:t>
      </w:r>
    </w:p>
    <w:p w:rsidR="00C804BA" w:rsidRDefault="00A757F6">
      <w:pPr>
        <w:pStyle w:val="Odstavec"/>
      </w:pPr>
      <w:r>
        <w:rPr>
          <w:rFonts w:ascii="Times New Roman" w:hAnsi="Times New Roman" w:cs="Times New Roman"/>
          <w:sz w:val="24"/>
          <w:szCs w:val="24"/>
        </w:rPr>
        <w:t>Sazba poplatku činí 20 Kč z</w:t>
      </w:r>
      <w:r>
        <w:rPr>
          <w:rFonts w:ascii="Times New Roman" w:hAnsi="Times New Roman" w:cs="Times New Roman"/>
          <w:sz w:val="24"/>
          <w:szCs w:val="24"/>
        </w:rPr>
        <w:t>a každý započatý den pobytu, s výjimkou dne počátku pobytu.</w:t>
      </w:r>
    </w:p>
    <w:p w:rsidR="00C804BA" w:rsidRDefault="00A757F6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6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Splatnost poplatku</w:t>
      </w:r>
    </w:p>
    <w:p w:rsidR="00C804BA" w:rsidRDefault="00A757F6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Plátce odvede vybraný poplatek správci poplatku nejpozději do 15. dne následujícího pololetí.</w:t>
      </w:r>
    </w:p>
    <w:p w:rsidR="00C804BA" w:rsidRDefault="00A757F6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7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Osvobození</w:t>
      </w:r>
    </w:p>
    <w:p w:rsidR="00C804BA" w:rsidRDefault="00A757F6">
      <w:pPr>
        <w:pStyle w:val="Odstavec"/>
      </w:pPr>
      <w:r>
        <w:rPr>
          <w:rFonts w:ascii="Times New Roman" w:hAnsi="Times New Roman" w:cs="Times New Roman"/>
          <w:sz w:val="24"/>
          <w:szCs w:val="24"/>
        </w:rPr>
        <w:t>Od poplatku z pobytu jsou osvobozeny osoby vymezené v zákon</w:t>
      </w:r>
      <w:r>
        <w:rPr>
          <w:rFonts w:ascii="Times New Roman" w:hAnsi="Times New Roman" w:cs="Times New Roman"/>
          <w:sz w:val="24"/>
          <w:szCs w:val="24"/>
        </w:rPr>
        <w:t>ě o místních poplatcích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04BA" w:rsidRDefault="00A757F6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8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Přechodné ustanovení</w:t>
      </w:r>
    </w:p>
    <w:p w:rsidR="00C804BA" w:rsidRDefault="00A757F6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Osoba, která je plátcem poplatku z pobytu podle této vyhlášky a poskytovala úplatný pobyt za úplatu přede dnem nabytí účinnosti této vyhlášky, je povinna splnit ohlašo</w:t>
      </w:r>
      <w:r>
        <w:rPr>
          <w:rFonts w:ascii="Times New Roman" w:hAnsi="Times New Roman" w:cs="Times New Roman"/>
          <w:sz w:val="24"/>
          <w:szCs w:val="24"/>
        </w:rPr>
        <w:t>vací povinnost podle čl. 3 odst. 1 této vyhlášky do 15 dnů ode dne nabytí její účinnosti.</w:t>
      </w:r>
    </w:p>
    <w:p w:rsidR="00C804BA" w:rsidRDefault="00A757F6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9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Účinnost</w:t>
      </w:r>
    </w:p>
    <w:p w:rsidR="00C804BA" w:rsidRDefault="00A757F6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804BA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804BA" w:rsidRDefault="00A757F6">
            <w:pPr>
              <w:pStyle w:val="PodpisovePo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Ing. Iva Malá v. r.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starostka města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804BA" w:rsidRDefault="00A757F6">
            <w:pPr>
              <w:pStyle w:val="PodpisovePo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Bc. Jaroslava Pokorná v. 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místostarostka města</w:t>
            </w:r>
          </w:p>
        </w:tc>
      </w:tr>
      <w:tr w:rsidR="00C804BA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804BA" w:rsidRDefault="00C804BA">
            <w:pPr>
              <w:pStyle w:val="PodpisovePole"/>
              <w:rPr>
                <w:sz w:val="24"/>
                <w:szCs w:val="24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804BA" w:rsidRDefault="00C804BA">
            <w:pPr>
              <w:pStyle w:val="PodpisovePole"/>
              <w:rPr>
                <w:sz w:val="24"/>
                <w:szCs w:val="24"/>
              </w:rPr>
            </w:pPr>
          </w:p>
        </w:tc>
      </w:tr>
    </w:tbl>
    <w:p w:rsidR="00C804BA" w:rsidRDefault="00C804BA"/>
    <w:p w:rsidR="00C804BA" w:rsidRDefault="00C804BA"/>
    <w:sectPr w:rsidR="00C804BA">
      <w:foot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7F6" w:rsidRDefault="00A757F6">
      <w:r>
        <w:separator/>
      </w:r>
    </w:p>
  </w:endnote>
  <w:endnote w:type="continuationSeparator" w:id="0">
    <w:p w:rsidR="00A757F6" w:rsidRDefault="00A75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3DB" w:rsidRDefault="00A757F6">
    <w:pPr>
      <w:pStyle w:val="Zpat"/>
      <w:jc w:val="right"/>
    </w:pPr>
    <w:r>
      <w:fldChar w:fldCharType="begin"/>
    </w:r>
    <w:r>
      <w:instrText xml:space="preserve"> PAGE </w:instrText>
    </w:r>
    <w:r>
      <w:fldChar w:fldCharType="separate"/>
    </w:r>
    <w:r w:rsidR="00F90578">
      <w:rPr>
        <w:noProof/>
      </w:rPr>
      <w:t>1</w:t>
    </w:r>
    <w:r>
      <w:fldChar w:fldCharType="end"/>
    </w:r>
  </w:p>
  <w:p w:rsidR="008453DB" w:rsidRDefault="00A757F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7F6" w:rsidRDefault="00A757F6">
      <w:r>
        <w:rPr>
          <w:color w:val="000000"/>
        </w:rPr>
        <w:separator/>
      </w:r>
    </w:p>
  </w:footnote>
  <w:footnote w:type="continuationSeparator" w:id="0">
    <w:p w:rsidR="00A757F6" w:rsidRDefault="00A757F6">
      <w:r>
        <w:continuationSeparator/>
      </w:r>
    </w:p>
  </w:footnote>
  <w:footnote w:id="1">
    <w:p w:rsidR="00C804BA" w:rsidRDefault="00A757F6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15 odst. 1 zákona o místních poplatcích</w:t>
      </w:r>
    </w:p>
  </w:footnote>
  <w:footnote w:id="2">
    <w:p w:rsidR="00C804BA" w:rsidRDefault="00A757F6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3a záko</w:t>
      </w:r>
      <w:r>
        <w:rPr>
          <w:rFonts w:ascii="Times New Roman" w:hAnsi="Times New Roman" w:cs="Times New Roman"/>
        </w:rPr>
        <w:t>na o místních poplatcích</w:t>
      </w:r>
    </w:p>
  </w:footnote>
  <w:footnote w:id="3">
    <w:p w:rsidR="00C804BA" w:rsidRDefault="00A757F6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 3 zákona o místních poplatcích</w:t>
      </w:r>
    </w:p>
  </w:footnote>
  <w:footnote w:id="4">
    <w:p w:rsidR="00C804BA" w:rsidRDefault="00A757F6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 3f zákona o místních poplatcích</w:t>
      </w:r>
    </w:p>
  </w:footnote>
  <w:footnote w:id="5">
    <w:p w:rsidR="00C804BA" w:rsidRDefault="00A757F6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14a odst. 1 a 2 zákona o místních poplatcích; v ohlášení plátce uvede zejména své identifikační údaje a skutečnosti rozhodné pro stanovení poplatku</w:t>
      </w:r>
    </w:p>
  </w:footnote>
  <w:footnote w:id="6">
    <w:p w:rsidR="00C804BA" w:rsidRDefault="00A757F6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14a odst. 4 zákona o místních poplatcích</w:t>
      </w:r>
    </w:p>
  </w:footnote>
  <w:footnote w:id="7">
    <w:p w:rsidR="00C804BA" w:rsidRDefault="00A757F6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 3g a § 3h zákona o místních poplatcích</w:t>
      </w:r>
    </w:p>
  </w:footnote>
  <w:footnote w:id="8">
    <w:p w:rsidR="00C804BA" w:rsidRDefault="00A757F6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786570"/>
    <w:multiLevelType w:val="multilevel"/>
    <w:tmpl w:val="66A2D3E8"/>
    <w:lvl w:ilvl="0">
      <w:start w:val="1"/>
      <w:numFmt w:val="decimal"/>
      <w:lvlText w:val="(%1)"/>
      <w:lvlJc w:val="left"/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804BA"/>
    <w:rsid w:val="00A757F6"/>
    <w:rsid w:val="00C804BA"/>
    <w:rsid w:val="00F9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Ptáčková</dc:creator>
  <cp:lastModifiedBy>Jaroslava Ptáčková</cp:lastModifiedBy>
  <cp:revision>2</cp:revision>
  <dcterms:created xsi:type="dcterms:W3CDTF">2023-12-13T07:57:00Z</dcterms:created>
  <dcterms:modified xsi:type="dcterms:W3CDTF">2023-12-13T07:57:00Z</dcterms:modified>
</cp:coreProperties>
</file>