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D6DE3" w14:textId="77777777" w:rsidR="00AC3837" w:rsidRDefault="00AC3837">
      <w:pPr>
        <w:rPr>
          <w:rFonts w:ascii="Arial" w:hAnsi="Arial" w:cs="Arial"/>
          <w:sz w:val="22"/>
          <w:szCs w:val="22"/>
        </w:rPr>
      </w:pPr>
    </w:p>
    <w:p w14:paraId="487D7668" w14:textId="77777777"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14:paraId="10343E90" w14:textId="77777777"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3F50D86E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603C3F">
        <w:rPr>
          <w:rFonts w:ascii="Arial" w:hAnsi="Arial" w:cs="Arial"/>
          <w:sz w:val="22"/>
        </w:rPr>
        <w:t>30. července</w:t>
      </w:r>
      <w:r w:rsidR="00F00926">
        <w:rPr>
          <w:rFonts w:ascii="Arial" w:hAnsi="Arial" w:cs="Arial"/>
          <w:sz w:val="22"/>
        </w:rPr>
        <w:t xml:space="preserve"> 2024</w:t>
      </w:r>
    </w:p>
    <w:p w14:paraId="1B8BBDB1" w14:textId="34AA85E9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BF5CCF">
        <w:rPr>
          <w:rFonts w:ascii="Arial" w:hAnsi="Arial" w:cs="Arial"/>
          <w:sz w:val="22"/>
        </w:rPr>
        <w:t>13</w:t>
      </w:r>
      <w:r w:rsidRPr="005C4CB6">
        <w:rPr>
          <w:rFonts w:ascii="Arial" w:hAnsi="Arial" w:cs="Arial"/>
          <w:sz w:val="22"/>
        </w:rPr>
        <w:t>/20</w:t>
      </w:r>
      <w:r w:rsidR="00F00926">
        <w:rPr>
          <w:rFonts w:ascii="Arial" w:hAnsi="Arial" w:cs="Arial"/>
          <w:sz w:val="22"/>
        </w:rPr>
        <w:t>24</w:t>
      </w:r>
    </w:p>
    <w:p w14:paraId="5AF8FEF3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1D598D57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0F900D03" w14:textId="77777777"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8D0CD4">
        <w:t xml:space="preserve">rezervace </w:t>
      </w:r>
      <w:r w:rsidR="00A72C0D">
        <w:t>Doubravka</w:t>
      </w:r>
    </w:p>
    <w:p w14:paraId="244FEDBB" w14:textId="77777777" w:rsidR="00AC3837" w:rsidRDefault="00AC3837" w:rsidP="001D509C">
      <w:pPr>
        <w:pStyle w:val="Zkladntext"/>
      </w:pPr>
    </w:p>
    <w:p w14:paraId="295FD6E8" w14:textId="77777777"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</w:t>
      </w:r>
      <w:r w:rsidR="00DE679D">
        <w:t>§ </w:t>
      </w:r>
      <w:r>
        <w:t>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14:paraId="5CC4500E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724017C1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1FDC2BD2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8D0CD4">
        <w:rPr>
          <w:b/>
          <w:bCs/>
          <w:i w:val="0"/>
          <w:iCs w:val="0"/>
        </w:rPr>
        <w:t>rezervace</w:t>
      </w:r>
    </w:p>
    <w:p w14:paraId="5C89CF8F" w14:textId="77777777" w:rsidR="00617D2D" w:rsidRDefault="00617D2D" w:rsidP="001D509C"/>
    <w:p w14:paraId="2DEC8A99" w14:textId="77777777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FF77BB">
        <w:t xml:space="preserve">rezervace </w:t>
      </w:r>
      <w:r w:rsidR="00A72C0D">
        <w:t>Doubravka</w:t>
      </w:r>
      <w:r>
        <w:t xml:space="preserve"> (dále jen „přírodní </w:t>
      </w:r>
      <w:r w:rsidR="008D0CD4">
        <w:t>rezervace</w:t>
      </w:r>
      <w:r>
        <w:t>“).</w:t>
      </w:r>
    </w:p>
    <w:p w14:paraId="668DEDC4" w14:textId="77777777" w:rsidR="001D509C" w:rsidRDefault="001D509C" w:rsidP="008C4F94">
      <w:pPr>
        <w:pStyle w:val="Zkladntext2"/>
        <w:spacing w:before="0"/>
        <w:ind w:left="567" w:hanging="567"/>
      </w:pPr>
    </w:p>
    <w:p w14:paraId="6DE75E67" w14:textId="77777777" w:rsidR="008E623B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8D0CD4">
        <w:t>rezervace</w:t>
      </w:r>
      <w:r>
        <w:t xml:space="preserve"> se rozkládá na území Kraje Vysočina, v katastrálním území </w:t>
      </w:r>
      <w:r w:rsidR="00A72C0D">
        <w:t>Mohelno</w:t>
      </w:r>
      <w:r w:rsidR="003D7CC5">
        <w:t>.</w:t>
      </w:r>
      <w:r>
        <w:t xml:space="preserve"> Hranice přírodní </w:t>
      </w:r>
      <w:r w:rsidR="008D0CD4">
        <w:t>rezervace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  <w:r w:rsidR="00B012F1" w:rsidRPr="00B012F1">
        <w:t xml:space="preserve"> </w:t>
      </w:r>
    </w:p>
    <w:p w14:paraId="601D8C54" w14:textId="77777777" w:rsidR="008E623B" w:rsidRDefault="008E623B" w:rsidP="008E623B">
      <w:pPr>
        <w:pStyle w:val="Odstavecseseznamem"/>
      </w:pPr>
    </w:p>
    <w:p w14:paraId="689D568B" w14:textId="77777777" w:rsidR="00617D2D" w:rsidRDefault="00FF77BB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rezervace se vyhlašuje </w:t>
      </w:r>
      <w:r w:rsidR="00B012F1">
        <w:t>bez ochranného pásma.</w:t>
      </w:r>
    </w:p>
    <w:p w14:paraId="770DFF24" w14:textId="77777777" w:rsidR="003D7CC5" w:rsidRDefault="003D7CC5" w:rsidP="003D7CC5">
      <w:pPr>
        <w:pStyle w:val="Zkladntext2"/>
        <w:spacing w:before="0"/>
      </w:pPr>
    </w:p>
    <w:p w14:paraId="6F01F073" w14:textId="77777777"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8D0CD4">
        <w:t>rezervace</w:t>
      </w:r>
      <w:r w:rsidR="003D7CC5">
        <w:t xml:space="preserve"> je uvedeno v příloze č. </w:t>
      </w:r>
      <w:r w:rsidR="00AF3A76">
        <w:t>2</w:t>
      </w:r>
      <w:r>
        <w:t xml:space="preserve"> k tomuto nařízení.</w:t>
      </w:r>
    </w:p>
    <w:p w14:paraId="38726D08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18CD8C1F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20854E4A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35193C3C" w14:textId="77777777" w:rsidR="00AC3837" w:rsidRDefault="00AC3837" w:rsidP="001D509C"/>
    <w:p w14:paraId="24288AFD" w14:textId="77777777" w:rsidR="00A72C0D" w:rsidRDefault="00976AA6" w:rsidP="00A72C0D">
      <w:pPr>
        <w:numPr>
          <w:ilvl w:val="0"/>
          <w:numId w:val="14"/>
        </w:numPr>
        <w:spacing w:before="120" w:line="276" w:lineRule="auto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Předmětem ochrany přírodní rezervace jsou:</w:t>
      </w:r>
    </w:p>
    <w:p w14:paraId="4268C06F" w14:textId="77777777" w:rsidR="005E5210" w:rsidRDefault="005E5210" w:rsidP="008D4C9E">
      <w:pPr>
        <w:numPr>
          <w:ilvl w:val="1"/>
          <w:numId w:val="14"/>
        </w:numPr>
        <w:spacing w:before="120" w:line="276" w:lineRule="auto"/>
        <w:ind w:left="851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T</w:t>
      </w:r>
      <w:r w:rsidR="00F9715F">
        <w:rPr>
          <w:rFonts w:ascii="Arial" w:hAnsi="Arial" w:cs="Arial"/>
          <w:bCs/>
          <w:snapToGrid w:val="0"/>
          <w:sz w:val="22"/>
          <w:szCs w:val="22"/>
        </w:rPr>
        <w:t>eplomilná</w:t>
      </w:r>
      <w:r w:rsidR="00F9715F" w:rsidRPr="00F9715F">
        <w:rPr>
          <w:rFonts w:ascii="Arial" w:hAnsi="Arial" w:cs="Arial"/>
          <w:bCs/>
          <w:snapToGrid w:val="0"/>
          <w:sz w:val="22"/>
          <w:szCs w:val="22"/>
        </w:rPr>
        <w:t xml:space="preserve"> lesní společenstv</w:t>
      </w:r>
      <w:r w:rsidR="00F9715F">
        <w:rPr>
          <w:rFonts w:ascii="Arial" w:hAnsi="Arial" w:cs="Arial"/>
          <w:bCs/>
          <w:snapToGrid w:val="0"/>
          <w:sz w:val="22"/>
          <w:szCs w:val="22"/>
        </w:rPr>
        <w:t xml:space="preserve">a </w:t>
      </w:r>
      <w:r>
        <w:rPr>
          <w:rFonts w:ascii="Arial" w:hAnsi="Arial" w:cs="Arial"/>
          <w:bCs/>
          <w:snapToGrid w:val="0"/>
          <w:sz w:val="22"/>
          <w:szCs w:val="22"/>
        </w:rPr>
        <w:t xml:space="preserve">na příkrých svazích </w:t>
      </w:r>
      <w:r w:rsidR="00F9715F" w:rsidRPr="00F9715F">
        <w:rPr>
          <w:rFonts w:ascii="Arial" w:hAnsi="Arial" w:cs="Arial"/>
          <w:bCs/>
          <w:snapToGrid w:val="0"/>
          <w:sz w:val="22"/>
          <w:szCs w:val="22"/>
        </w:rPr>
        <w:t>údolí řeky Jihlavy</w:t>
      </w:r>
      <w:r>
        <w:rPr>
          <w:rFonts w:ascii="Arial" w:hAnsi="Arial" w:cs="Arial"/>
          <w:bCs/>
          <w:snapToGrid w:val="0"/>
          <w:sz w:val="22"/>
          <w:szCs w:val="22"/>
        </w:rPr>
        <w:t xml:space="preserve">, </w:t>
      </w:r>
      <w:r w:rsidR="001D1060">
        <w:rPr>
          <w:rFonts w:ascii="Arial" w:hAnsi="Arial" w:cs="Arial"/>
          <w:bCs/>
          <w:snapToGrid w:val="0"/>
          <w:sz w:val="22"/>
          <w:szCs w:val="22"/>
        </w:rPr>
        <w:t xml:space="preserve">zejména </w:t>
      </w:r>
      <w:r w:rsidR="00A72C0D">
        <w:rPr>
          <w:rFonts w:ascii="Arial" w:hAnsi="Arial" w:cs="Arial"/>
          <w:bCs/>
          <w:snapToGrid w:val="0"/>
          <w:sz w:val="22"/>
          <w:szCs w:val="22"/>
        </w:rPr>
        <w:t>a</w:t>
      </w:r>
      <w:r w:rsidR="00A72C0D" w:rsidRPr="00A72C0D">
        <w:rPr>
          <w:rFonts w:ascii="Arial" w:hAnsi="Arial" w:cs="Arial"/>
          <w:bCs/>
          <w:snapToGrid w:val="0"/>
          <w:sz w:val="22"/>
          <w:szCs w:val="22"/>
        </w:rPr>
        <w:t>cidofilní teplomilné doubravy</w:t>
      </w:r>
      <w:r w:rsidR="00A72C0D">
        <w:rPr>
          <w:rFonts w:ascii="Arial" w:hAnsi="Arial" w:cs="Arial"/>
          <w:bCs/>
          <w:snapToGrid w:val="0"/>
          <w:sz w:val="22"/>
          <w:szCs w:val="22"/>
        </w:rPr>
        <w:t>, h</w:t>
      </w:r>
      <w:r w:rsidR="00A72C0D">
        <w:rPr>
          <w:rFonts w:ascii="Arial" w:hAnsi="Arial" w:cs="Arial"/>
          <w:bCs/>
          <w:sz w:val="22"/>
          <w:szCs w:val="22"/>
        </w:rPr>
        <w:t xml:space="preserve">ercynské </w:t>
      </w:r>
      <w:proofErr w:type="spellStart"/>
      <w:r w:rsidR="00A72C0D">
        <w:rPr>
          <w:rFonts w:ascii="Arial" w:hAnsi="Arial" w:cs="Arial"/>
          <w:bCs/>
          <w:sz w:val="22"/>
          <w:szCs w:val="22"/>
        </w:rPr>
        <w:t>dubohabřiny</w:t>
      </w:r>
      <w:proofErr w:type="spellEnd"/>
      <w:r w:rsidR="00A61410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1410">
        <w:rPr>
          <w:rFonts w:ascii="Arial" w:hAnsi="Arial" w:cs="Arial"/>
          <w:bCs/>
          <w:sz w:val="22"/>
          <w:szCs w:val="22"/>
        </w:rPr>
        <w:t>včetně</w:t>
      </w:r>
      <w:r>
        <w:rPr>
          <w:rFonts w:ascii="Arial" w:hAnsi="Arial" w:cs="Arial"/>
          <w:bCs/>
          <w:sz w:val="22"/>
          <w:szCs w:val="22"/>
        </w:rPr>
        <w:t xml:space="preserve"> e</w:t>
      </w:r>
      <w:r w:rsidRPr="005E5210">
        <w:rPr>
          <w:rFonts w:ascii="Arial" w:hAnsi="Arial" w:cs="Arial"/>
          <w:bCs/>
          <w:sz w:val="22"/>
          <w:szCs w:val="22"/>
        </w:rPr>
        <w:t>ntomofaun</w:t>
      </w:r>
      <w:r w:rsidR="00A61410">
        <w:rPr>
          <w:rFonts w:ascii="Arial" w:hAnsi="Arial" w:cs="Arial"/>
          <w:bCs/>
          <w:sz w:val="22"/>
          <w:szCs w:val="22"/>
        </w:rPr>
        <w:t>y</w:t>
      </w:r>
      <w:r w:rsidRPr="005E5210">
        <w:rPr>
          <w:rFonts w:ascii="Arial" w:hAnsi="Arial" w:cs="Arial"/>
          <w:bCs/>
          <w:sz w:val="22"/>
          <w:szCs w:val="22"/>
        </w:rPr>
        <w:t xml:space="preserve"> vázan</w:t>
      </w:r>
      <w:r w:rsidR="00A61410">
        <w:rPr>
          <w:rFonts w:ascii="Arial" w:hAnsi="Arial" w:cs="Arial"/>
          <w:bCs/>
          <w:sz w:val="22"/>
          <w:szCs w:val="22"/>
        </w:rPr>
        <w:t>é</w:t>
      </w:r>
      <w:r w:rsidRPr="005E5210">
        <w:rPr>
          <w:rFonts w:ascii="Arial" w:hAnsi="Arial" w:cs="Arial"/>
          <w:bCs/>
          <w:sz w:val="22"/>
          <w:szCs w:val="22"/>
        </w:rPr>
        <w:t xml:space="preserve"> na</w:t>
      </w:r>
      <w:r>
        <w:rPr>
          <w:rFonts w:ascii="Arial" w:hAnsi="Arial" w:cs="Arial"/>
          <w:bCs/>
          <w:sz w:val="22"/>
          <w:szCs w:val="22"/>
        </w:rPr>
        <w:t> </w:t>
      </w:r>
      <w:r w:rsidRPr="005E5210">
        <w:rPr>
          <w:rFonts w:ascii="Arial" w:hAnsi="Arial" w:cs="Arial"/>
          <w:bCs/>
          <w:sz w:val="22"/>
          <w:szCs w:val="22"/>
        </w:rPr>
        <w:t>otevř</w:t>
      </w:r>
      <w:r>
        <w:rPr>
          <w:rFonts w:ascii="Arial" w:hAnsi="Arial" w:cs="Arial"/>
          <w:bCs/>
          <w:sz w:val="22"/>
          <w:szCs w:val="22"/>
        </w:rPr>
        <w:t xml:space="preserve">ené, světlé lesní porosty </w:t>
      </w:r>
      <w:r w:rsidR="00A61410">
        <w:rPr>
          <w:rFonts w:ascii="Arial" w:hAnsi="Arial" w:cs="Arial"/>
          <w:bCs/>
          <w:sz w:val="22"/>
          <w:szCs w:val="22"/>
        </w:rPr>
        <w:t xml:space="preserve">a entomofauny vázané na </w:t>
      </w:r>
      <w:r w:rsidR="00A61410" w:rsidRPr="00A61410">
        <w:rPr>
          <w:rFonts w:ascii="Arial" w:hAnsi="Arial" w:cs="Arial"/>
          <w:bCs/>
          <w:sz w:val="22"/>
          <w:szCs w:val="22"/>
        </w:rPr>
        <w:t>mrtvou a odumírající dřevní</w:t>
      </w:r>
      <w:r w:rsidR="00A61410">
        <w:rPr>
          <w:rFonts w:ascii="Arial" w:hAnsi="Arial" w:cs="Arial"/>
          <w:bCs/>
          <w:sz w:val="22"/>
          <w:szCs w:val="22"/>
        </w:rPr>
        <w:t xml:space="preserve"> hmotu</w:t>
      </w:r>
      <w:r w:rsidR="00DE679D">
        <w:rPr>
          <w:rFonts w:ascii="Arial" w:hAnsi="Arial" w:cs="Arial"/>
          <w:bCs/>
          <w:sz w:val="22"/>
          <w:szCs w:val="22"/>
        </w:rPr>
        <w:t>.</w:t>
      </w:r>
    </w:p>
    <w:p w14:paraId="47AB48D3" w14:textId="6F7AE7BE" w:rsidR="008E623B" w:rsidRPr="00A61410" w:rsidRDefault="008E623B" w:rsidP="008D4C9E">
      <w:pPr>
        <w:numPr>
          <w:ilvl w:val="1"/>
          <w:numId w:val="14"/>
        </w:numPr>
        <w:spacing w:before="120" w:line="276" w:lineRule="auto"/>
        <w:ind w:left="851" w:hanging="284"/>
        <w:jc w:val="both"/>
        <w:rPr>
          <w:rFonts w:ascii="Arial" w:hAnsi="Arial" w:cs="Arial"/>
          <w:bCs/>
          <w:sz w:val="22"/>
          <w:szCs w:val="22"/>
        </w:rPr>
      </w:pPr>
      <w:r w:rsidRPr="008E623B">
        <w:rPr>
          <w:rFonts w:ascii="Arial" w:hAnsi="Arial" w:cs="Arial"/>
          <w:bCs/>
          <w:snapToGrid w:val="0"/>
          <w:sz w:val="22"/>
          <w:szCs w:val="22"/>
        </w:rPr>
        <w:t xml:space="preserve">Nelesní vegetace skalních terásek a štěrbin přítomná na otevřených plochách </w:t>
      </w:r>
      <w:r w:rsidR="00DE679D">
        <w:rPr>
          <w:rFonts w:ascii="Arial" w:hAnsi="Arial" w:cs="Arial"/>
          <w:bCs/>
          <w:snapToGrid w:val="0"/>
          <w:sz w:val="22"/>
          <w:szCs w:val="22"/>
        </w:rPr>
        <w:t> </w:t>
      </w:r>
      <w:r w:rsidR="00DE679D" w:rsidRPr="008E623B">
        <w:rPr>
          <w:rFonts w:ascii="Arial" w:hAnsi="Arial" w:cs="Arial"/>
          <w:bCs/>
          <w:snapToGrid w:val="0"/>
          <w:sz w:val="22"/>
          <w:szCs w:val="22"/>
        </w:rPr>
        <w:t>v</w:t>
      </w:r>
      <w:r w:rsidR="00DE679D">
        <w:rPr>
          <w:rFonts w:ascii="Arial" w:hAnsi="Arial" w:cs="Arial"/>
          <w:bCs/>
          <w:snapToGrid w:val="0"/>
          <w:sz w:val="22"/>
          <w:szCs w:val="22"/>
        </w:rPr>
        <w:t> </w:t>
      </w:r>
      <w:r w:rsidRPr="008E623B">
        <w:rPr>
          <w:rFonts w:ascii="Arial" w:hAnsi="Arial" w:cs="Arial"/>
          <w:bCs/>
          <w:snapToGrid w:val="0"/>
          <w:sz w:val="22"/>
          <w:szCs w:val="22"/>
        </w:rPr>
        <w:t>místech rozsáhlých skalních výchozů a drolin</w:t>
      </w:r>
      <w:r w:rsidR="00DE679D">
        <w:rPr>
          <w:rFonts w:ascii="Arial" w:hAnsi="Arial" w:cs="Arial"/>
          <w:bCs/>
          <w:snapToGrid w:val="0"/>
          <w:sz w:val="22"/>
          <w:szCs w:val="22"/>
        </w:rPr>
        <w:t>.</w:t>
      </w:r>
    </w:p>
    <w:p w14:paraId="1115B314" w14:textId="77777777" w:rsidR="00AC5996" w:rsidRDefault="00AC5996" w:rsidP="008E623B">
      <w:pPr>
        <w:spacing w:line="276" w:lineRule="auto"/>
        <w:ind w:left="567"/>
        <w:jc w:val="both"/>
      </w:pPr>
    </w:p>
    <w:p w14:paraId="0883B360" w14:textId="77777777" w:rsidR="00AC3837" w:rsidRDefault="00AC3837" w:rsidP="001D509C">
      <w:pPr>
        <w:pStyle w:val="Nadpis2"/>
      </w:pPr>
      <w:r>
        <w:t>Čl. 3</w:t>
      </w:r>
    </w:p>
    <w:p w14:paraId="3F852AB0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72C38058" w14:textId="77777777" w:rsidR="00AC3837" w:rsidRDefault="00AC3837" w:rsidP="001D509C"/>
    <w:p w14:paraId="511FAB13" w14:textId="77777777" w:rsidR="00AC3837" w:rsidRDefault="00AC3837" w:rsidP="0005433C">
      <w:pPr>
        <w:pStyle w:val="Zkladntext2"/>
        <w:numPr>
          <w:ilvl w:val="0"/>
          <w:numId w:val="13"/>
        </w:numPr>
        <w:spacing w:before="60"/>
        <w:ind w:left="567" w:hanging="567"/>
      </w:pPr>
      <w:r>
        <w:t xml:space="preserve">Jen se souhlasem příslušného orgánu ochrany přírody lze v přírodní </w:t>
      </w:r>
      <w:r w:rsidR="00B01F04">
        <w:t>rezervaci</w:t>
      </w:r>
      <w:r>
        <w:t>:</w:t>
      </w:r>
    </w:p>
    <w:p w14:paraId="6EE91AB9" w14:textId="77777777" w:rsidR="00C92E34" w:rsidRDefault="00C92E34" w:rsidP="00C92E34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zřizovat a provozovat nová myslivecká zařízení (krmeliště, </w:t>
      </w:r>
      <w:proofErr w:type="spellStart"/>
      <w:r>
        <w:rPr>
          <w:rFonts w:ascii="Arial" w:hAnsi="Arial" w:cs="Arial"/>
          <w:iCs/>
          <w:sz w:val="22"/>
          <w:szCs w:val="22"/>
        </w:rPr>
        <w:t>vnadiště</w:t>
      </w:r>
      <w:proofErr w:type="spellEnd"/>
      <w:r>
        <w:rPr>
          <w:rFonts w:ascii="Arial" w:hAnsi="Arial" w:cs="Arial"/>
          <w:iCs/>
          <w:sz w:val="22"/>
          <w:szCs w:val="22"/>
        </w:rPr>
        <w:t>, újediště, slaniska atp.)</w:t>
      </w:r>
      <w:r w:rsidR="00DE679D">
        <w:rPr>
          <w:rFonts w:ascii="Arial" w:hAnsi="Arial" w:cs="Arial"/>
          <w:iCs/>
          <w:sz w:val="22"/>
          <w:szCs w:val="22"/>
        </w:rPr>
        <w:t>,</w:t>
      </w:r>
    </w:p>
    <w:p w14:paraId="7FB3288F" w14:textId="77777777" w:rsidR="00C92E34" w:rsidRPr="008E623B" w:rsidRDefault="008E623B" w:rsidP="00AD5777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8E623B">
        <w:t>provádět terénní úpravy a geologické práce</w:t>
      </w:r>
      <w:r w:rsidR="00C92E34" w:rsidRPr="008E623B">
        <w:t>,</w:t>
      </w:r>
    </w:p>
    <w:p w14:paraId="1727F1CF" w14:textId="77777777" w:rsidR="008E623B" w:rsidRDefault="00EA5722" w:rsidP="008E623B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lastRenderedPageBreak/>
        <w:t>pořádat hromadné sportovní</w:t>
      </w:r>
      <w:r w:rsidR="00C92E34">
        <w:rPr>
          <w:rFonts w:ascii="Arial" w:hAnsi="Arial" w:cs="Arial"/>
          <w:iCs/>
          <w:sz w:val="22"/>
          <w:szCs w:val="22"/>
        </w:rPr>
        <w:t xml:space="preserve"> a kulturní</w:t>
      </w:r>
      <w:r>
        <w:rPr>
          <w:rFonts w:ascii="Arial" w:hAnsi="Arial" w:cs="Arial"/>
          <w:iCs/>
          <w:sz w:val="22"/>
          <w:szCs w:val="22"/>
        </w:rPr>
        <w:t xml:space="preserve"> akce</w:t>
      </w:r>
      <w:r w:rsidR="008E623B">
        <w:rPr>
          <w:rFonts w:ascii="Arial" w:hAnsi="Arial" w:cs="Arial"/>
          <w:iCs/>
          <w:sz w:val="22"/>
          <w:szCs w:val="22"/>
        </w:rPr>
        <w:t>,</w:t>
      </w:r>
    </w:p>
    <w:p w14:paraId="72744F6A" w14:textId="77777777" w:rsidR="008E623B" w:rsidRPr="008E623B" w:rsidRDefault="008E623B" w:rsidP="008E623B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 w:rsidRPr="008E623B">
        <w:rPr>
          <w:rFonts w:ascii="Arial" w:hAnsi="Arial" w:cs="Arial"/>
          <w:iCs/>
          <w:sz w:val="22"/>
          <w:szCs w:val="22"/>
        </w:rPr>
        <w:t>umisťovat prvky návštěvnické infrastruktury včetně cyklostezek a jiných stezek či tras</w:t>
      </w:r>
      <w:r w:rsidR="00DE679D">
        <w:rPr>
          <w:rFonts w:ascii="Arial" w:hAnsi="Arial" w:cs="Arial"/>
          <w:iCs/>
          <w:sz w:val="22"/>
          <w:szCs w:val="22"/>
        </w:rPr>
        <w:t>.</w:t>
      </w:r>
    </w:p>
    <w:p w14:paraId="73177EB4" w14:textId="77777777" w:rsidR="00213762" w:rsidRDefault="00213762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14:paraId="6764C07D" w14:textId="77777777" w:rsidR="00AC3837" w:rsidRDefault="003C7BD9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5</w:t>
      </w:r>
    </w:p>
    <w:p w14:paraId="1F397A6A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7B1A09C6" w14:textId="77777777" w:rsidR="00AC3837" w:rsidRDefault="00AC3837" w:rsidP="001D509C">
      <w:pPr>
        <w:pStyle w:val="Zpat"/>
        <w:tabs>
          <w:tab w:val="clear" w:pos="4536"/>
          <w:tab w:val="clear" w:pos="9072"/>
        </w:tabs>
      </w:pPr>
    </w:p>
    <w:p w14:paraId="30F5E5E5" w14:textId="77777777"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64814A7F" w14:textId="77777777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150E0E">
        <w:t xml:space="preserve">rezervace </w:t>
      </w:r>
      <w:r w:rsidR="00C92E34">
        <w:t>Doubravka</w:t>
      </w:r>
      <w:r w:rsidR="00886A8E">
        <w:t>,</w:t>
      </w:r>
    </w:p>
    <w:p w14:paraId="4F13CED7" w14:textId="77777777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150E0E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150E0E">
        <w:t xml:space="preserve">rezervace </w:t>
      </w:r>
      <w:r w:rsidR="00C92E34">
        <w:t>Doubravka</w:t>
      </w:r>
      <w:r>
        <w:t>.</w:t>
      </w:r>
    </w:p>
    <w:p w14:paraId="45F2ECBD" w14:textId="77777777" w:rsidR="00AC3837" w:rsidRDefault="00AC3837" w:rsidP="00150E0E">
      <w:pPr>
        <w:pStyle w:val="Zkladntext2"/>
        <w:spacing w:before="60"/>
      </w:pPr>
    </w:p>
    <w:p w14:paraId="1370F850" w14:textId="77777777" w:rsidR="00AC3837" w:rsidRDefault="00913DD0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913DD0">
        <w:t>Toto nařízení nabývá platnosti dnem jeho vyhlášení, tj</w:t>
      </w:r>
      <w:r w:rsidR="0003019B">
        <w:t>.</w:t>
      </w:r>
      <w:r w:rsidRPr="00913DD0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14:paraId="6FF2CCE2" w14:textId="77777777" w:rsidR="00AC3837" w:rsidRDefault="00AC3837" w:rsidP="001D509C">
      <w:pPr>
        <w:pStyle w:val="Zkladntext2"/>
        <w:spacing w:before="0"/>
      </w:pPr>
    </w:p>
    <w:p w14:paraId="50AAE04E" w14:textId="77777777" w:rsidR="00D3325C" w:rsidRDefault="00D3325C" w:rsidP="001D509C">
      <w:pPr>
        <w:pStyle w:val="Zkladntext2"/>
        <w:spacing w:before="0"/>
      </w:pPr>
    </w:p>
    <w:p w14:paraId="466BE0E2" w14:textId="77777777" w:rsidR="008E623B" w:rsidRDefault="008E623B" w:rsidP="001D509C">
      <w:pPr>
        <w:pStyle w:val="Zkladntext2"/>
        <w:spacing w:before="0"/>
      </w:pPr>
    </w:p>
    <w:p w14:paraId="339F220F" w14:textId="77777777"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ED5E28">
        <w:t>30. července</w:t>
      </w:r>
      <w:r w:rsidR="008A61DB">
        <w:t xml:space="preserve"> 2024</w:t>
      </w:r>
    </w:p>
    <w:p w14:paraId="7AEA58C3" w14:textId="77777777" w:rsidR="00AC3837" w:rsidRDefault="00AC3837" w:rsidP="001D509C">
      <w:pPr>
        <w:pStyle w:val="Zkladntext2"/>
        <w:spacing w:before="0"/>
      </w:pPr>
    </w:p>
    <w:p w14:paraId="0B5C1D57" w14:textId="77777777" w:rsidR="008E623B" w:rsidRDefault="008E623B" w:rsidP="001D509C">
      <w:pPr>
        <w:pStyle w:val="Zkladntext2"/>
        <w:spacing w:before="0"/>
      </w:pPr>
    </w:p>
    <w:p w14:paraId="67DE46AE" w14:textId="77777777" w:rsidR="00AC3837" w:rsidRDefault="00AC3837" w:rsidP="001D509C">
      <w:pPr>
        <w:pStyle w:val="Zkladntext2"/>
        <w:spacing w:before="0"/>
      </w:pPr>
    </w:p>
    <w:p w14:paraId="554A6444" w14:textId="77777777" w:rsidR="00AC3837" w:rsidRDefault="00AC3837" w:rsidP="001D509C">
      <w:pPr>
        <w:pStyle w:val="Zkladntext2"/>
        <w:spacing w:before="0"/>
      </w:pPr>
    </w:p>
    <w:p w14:paraId="21F5637D" w14:textId="77777777" w:rsidR="00AC3837" w:rsidRDefault="00AC3837" w:rsidP="001D509C">
      <w:pPr>
        <w:pStyle w:val="Zkladntext2"/>
        <w:spacing w:before="0"/>
      </w:pPr>
    </w:p>
    <w:p w14:paraId="5DF683A2" w14:textId="77777777" w:rsidR="00C54DD7" w:rsidRDefault="00C54DD7" w:rsidP="001D509C">
      <w:pPr>
        <w:pStyle w:val="Zkladntext2"/>
        <w:spacing w:before="0"/>
      </w:pPr>
    </w:p>
    <w:p w14:paraId="5524B3CB" w14:textId="77777777" w:rsidR="00C54DD7" w:rsidRDefault="00C54DD7" w:rsidP="001D509C">
      <w:pPr>
        <w:pStyle w:val="Zkladntext2"/>
        <w:spacing w:before="0"/>
      </w:pPr>
    </w:p>
    <w:p w14:paraId="7C1259B2" w14:textId="77777777" w:rsidR="00C54DD7" w:rsidRDefault="00C54DD7" w:rsidP="001D509C">
      <w:pPr>
        <w:pStyle w:val="Zkladntext2"/>
        <w:spacing w:before="0"/>
      </w:pPr>
    </w:p>
    <w:p w14:paraId="6707F188" w14:textId="77777777" w:rsidR="00AC3837" w:rsidRDefault="00AC3837" w:rsidP="001D509C">
      <w:pPr>
        <w:pStyle w:val="Zkladntext2"/>
        <w:spacing w:before="0"/>
      </w:pPr>
    </w:p>
    <w:p w14:paraId="36C9CF97" w14:textId="77777777" w:rsidR="00AC3837" w:rsidRDefault="00AC3837" w:rsidP="001D509C">
      <w:pPr>
        <w:pStyle w:val="Zkladntext2"/>
        <w:spacing w:before="0"/>
      </w:pPr>
    </w:p>
    <w:p w14:paraId="772D9DE2" w14:textId="77777777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2C0ED2A0" w14:textId="6CE7CEB0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E70200">
        <w:rPr>
          <w:b/>
          <w:bCs/>
        </w:rPr>
        <w:t xml:space="preserve"> v.r.</w:t>
      </w:r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E70200">
        <w:rPr>
          <w:b/>
          <w:bCs/>
        </w:rPr>
        <w:t xml:space="preserve"> </w:t>
      </w:r>
      <w:proofErr w:type="gramStart"/>
      <w:r w:rsidR="00E70200">
        <w:rPr>
          <w:b/>
          <w:bCs/>
        </w:rPr>
        <w:t>v.r.</w:t>
      </w:r>
      <w:proofErr w:type="gramEnd"/>
    </w:p>
    <w:p w14:paraId="4FB310C7" w14:textId="77777777" w:rsidR="00551AFD" w:rsidRDefault="00AC3837" w:rsidP="003A655E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14:paraId="2397752A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476A20E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  <w:bookmarkStart w:id="0" w:name="_GoBack"/>
      <w:bookmarkEnd w:id="0"/>
    </w:p>
    <w:p w14:paraId="5633A5BD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66A1569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EC41723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3B88A2F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999F947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2FCE838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B65747F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E332943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BC2FCBC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266627B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CDCECA3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26F0EE6" w14:textId="77777777"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99B2D52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126A398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25ED1EA" w14:textId="0CE0113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B012F18" w14:textId="47786377" w:rsidR="00BF5CCF" w:rsidRDefault="00BF5CCF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08CAB76" w14:textId="77777777" w:rsidR="00BF5CCF" w:rsidRDefault="00BF5CCF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AA7D3BA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372589E" w14:textId="10FCD84C" w:rsidR="0017775F" w:rsidRPr="00D7765A" w:rsidRDefault="007F7193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lastRenderedPageBreak/>
        <w:t>P</w:t>
      </w:r>
      <w:r w:rsidR="00AC3837" w:rsidRPr="00D7765A">
        <w:rPr>
          <w:rFonts w:ascii="Arial" w:hAnsi="Arial" w:cs="Arial"/>
          <w:b/>
          <w:sz w:val="22"/>
        </w:rPr>
        <w:t xml:space="preserve">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BF5CCF">
        <w:rPr>
          <w:rFonts w:ascii="Arial" w:hAnsi="Arial" w:cs="Arial"/>
          <w:b/>
          <w:sz w:val="22"/>
        </w:rPr>
        <w:t>13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213762">
        <w:rPr>
          <w:rFonts w:ascii="Arial" w:hAnsi="Arial" w:cs="Arial"/>
          <w:b/>
          <w:bCs/>
          <w:sz w:val="22"/>
        </w:rPr>
        <w:t>24</w:t>
      </w:r>
    </w:p>
    <w:p w14:paraId="44BE7B44" w14:textId="77777777"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3057EC">
        <w:t xml:space="preserve">rezervace </w:t>
      </w:r>
      <w:r w:rsidR="007F7193">
        <w:t>Doubravka</w:t>
      </w:r>
    </w:p>
    <w:p w14:paraId="5A8BBFAF" w14:textId="77777777" w:rsidR="007F7193" w:rsidRDefault="007F7193" w:rsidP="00BD4565">
      <w:pPr>
        <w:pStyle w:val="Zkladntext3"/>
        <w:spacing w:before="120"/>
        <w:jc w:val="both"/>
      </w:pPr>
    </w:p>
    <w:tbl>
      <w:tblPr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309"/>
        <w:gridCol w:w="2344"/>
        <w:gridCol w:w="2735"/>
      </w:tblGrid>
      <w:tr w:rsidR="007F7193" w:rsidRPr="00F42C66" w14:paraId="65343D04" w14:textId="77777777" w:rsidTr="007F7193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59090" w14:textId="77777777" w:rsidR="007F7193" w:rsidRPr="00F42C66" w:rsidRDefault="007F7193" w:rsidP="007F7193">
            <w:pPr>
              <w:pStyle w:val="Zkladntext3"/>
              <w:jc w:val="center"/>
            </w:pPr>
            <w:r w:rsidRPr="00F42C66">
              <w:t>číslo bodu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7C50C" w14:textId="77777777" w:rsidR="007F7193" w:rsidRPr="00F42C66" w:rsidRDefault="007F7193" w:rsidP="007F7193">
            <w:pPr>
              <w:pStyle w:val="Zkladntext3"/>
              <w:jc w:val="center"/>
            </w:pPr>
            <w:r w:rsidRPr="00F42C66">
              <w:t>Souřadnice – Y (m)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F23F1" w14:textId="77777777" w:rsidR="007F7193" w:rsidRPr="00F42C66" w:rsidRDefault="007F7193" w:rsidP="007F7193">
            <w:pPr>
              <w:pStyle w:val="Zkladntext3"/>
              <w:jc w:val="center"/>
            </w:pPr>
            <w:r w:rsidRPr="00F42C66">
              <w:t>Souřadnice - X (m)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2B26F" w14:textId="77777777" w:rsidR="007F7193" w:rsidRPr="00F42C66" w:rsidRDefault="007F7193" w:rsidP="007F7193">
            <w:pPr>
              <w:pStyle w:val="Zkladntext3"/>
              <w:jc w:val="center"/>
            </w:pPr>
            <w:r w:rsidRPr="00F42C66">
              <w:t>Pořadí bodu v obrazci</w:t>
            </w:r>
          </w:p>
        </w:tc>
      </w:tr>
      <w:tr w:rsidR="008F2B46" w:rsidRPr="00F42C66" w14:paraId="370EB83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5A37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698059001010503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AE8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632834,62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584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1166674,31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2F49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</w:t>
            </w:r>
          </w:p>
        </w:tc>
      </w:tr>
      <w:tr w:rsidR="008F2B46" w:rsidRPr="00F42C66" w14:paraId="3D757B0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E3B5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698059001010504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9A9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632855,09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D48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1166673,16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0C72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</w:t>
            </w:r>
          </w:p>
        </w:tc>
      </w:tr>
      <w:tr w:rsidR="008F2B46" w:rsidRPr="00F42C66" w14:paraId="55B7407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DEDD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698059001010240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698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632883,42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B1B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1166663,88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9B5F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</w:t>
            </w:r>
          </w:p>
        </w:tc>
      </w:tr>
      <w:tr w:rsidR="008F2B46" w:rsidRPr="00F42C66" w14:paraId="30E676A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E13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698059001010482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B53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632876,77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AC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1166704,63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8461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</w:t>
            </w:r>
          </w:p>
        </w:tc>
      </w:tr>
      <w:tr w:rsidR="008F2B46" w:rsidRPr="00F42C66" w14:paraId="5B655B2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23C9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698059001010494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F32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632878,59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DC8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1166712,72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F448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</w:t>
            </w:r>
          </w:p>
        </w:tc>
      </w:tr>
      <w:tr w:rsidR="008F2B46" w:rsidRPr="00F42C66" w14:paraId="748A0F9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65B5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698059001010497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8AE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632902,99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43D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1166712,23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96D7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</w:t>
            </w:r>
          </w:p>
        </w:tc>
      </w:tr>
      <w:tr w:rsidR="008F2B46" w:rsidRPr="00F42C66" w14:paraId="30F47B9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573D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698059001010224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EFE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632922,38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DFD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1166717,91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04D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</w:t>
            </w:r>
          </w:p>
        </w:tc>
      </w:tr>
      <w:tr w:rsidR="008F2B46" w:rsidRPr="00F42C66" w14:paraId="0F15655C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4FEA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698059010610053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477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632948,36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E20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1166729,01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EC2D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</w:t>
            </w:r>
          </w:p>
        </w:tc>
      </w:tr>
      <w:tr w:rsidR="008F2B46" w:rsidRPr="00F42C66" w14:paraId="11D7A33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E373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698059001010225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123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632953,18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AEE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1166731,07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8AA3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</w:t>
            </w:r>
          </w:p>
        </w:tc>
      </w:tr>
      <w:tr w:rsidR="008F2B46" w:rsidRPr="00F42C66" w14:paraId="4058103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DC36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698059001010226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56B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632952,16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17A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1166719,12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1514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</w:t>
            </w:r>
          </w:p>
        </w:tc>
      </w:tr>
      <w:tr w:rsidR="008F2B46" w:rsidRPr="00F42C66" w14:paraId="13B2580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4199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698059001010227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052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632965,84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A68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1166734,21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85E3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</w:t>
            </w:r>
          </w:p>
        </w:tc>
      </w:tr>
      <w:tr w:rsidR="008F2B46" w:rsidRPr="00F42C66" w14:paraId="314AD65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75F9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698059001010499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821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632996,59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A2D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1166741,05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50C6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</w:t>
            </w:r>
          </w:p>
        </w:tc>
      </w:tr>
      <w:tr w:rsidR="008F2B46" w:rsidRPr="00F42C66" w14:paraId="435AA62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E980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698059001010495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5A7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633024,11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BF8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1166739,02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37E2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</w:t>
            </w:r>
          </w:p>
        </w:tc>
      </w:tr>
      <w:tr w:rsidR="008F2B46" w:rsidRPr="00F42C66" w14:paraId="51A579E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440A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A8B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633064,80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9BB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1166726,82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5A5C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</w:t>
            </w:r>
          </w:p>
        </w:tc>
      </w:tr>
      <w:tr w:rsidR="008F2B46" w:rsidRPr="00F42C66" w14:paraId="16708F7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2EFC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9DF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633115,52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9DF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1166693,00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6DE0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</w:t>
            </w:r>
          </w:p>
        </w:tc>
      </w:tr>
      <w:tr w:rsidR="008F2B46" w:rsidRPr="00F42C66" w14:paraId="0C2F6EA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C37F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698059001010108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155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633137,17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61F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1166672,18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A969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</w:t>
            </w:r>
          </w:p>
        </w:tc>
      </w:tr>
      <w:tr w:rsidR="008F2B46" w:rsidRPr="00F42C66" w14:paraId="2B96802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5C48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698059001010109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500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633145,62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119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1166655,79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0505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</w:t>
            </w:r>
          </w:p>
        </w:tc>
      </w:tr>
      <w:tr w:rsidR="008F2B46" w:rsidRPr="00F42C66" w14:paraId="3D9DB46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E551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45A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633187,06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E4C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1166609,46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52FF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18</w:t>
            </w:r>
          </w:p>
        </w:tc>
      </w:tr>
      <w:tr w:rsidR="008F2B46" w:rsidRPr="00F42C66" w14:paraId="61B7064C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EAA8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134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633240,90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6BA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1166541,35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E69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19</w:t>
            </w:r>
          </w:p>
        </w:tc>
      </w:tr>
      <w:tr w:rsidR="008F2B46" w:rsidRPr="00F42C66" w14:paraId="4C655CC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96A7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8E2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633268,56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709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1166499,78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71A3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20</w:t>
            </w:r>
          </w:p>
        </w:tc>
      </w:tr>
      <w:tr w:rsidR="008F2B46" w:rsidRPr="00F42C66" w14:paraId="2F3BB1A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57CA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347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633287,79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B2D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1166464,69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3B46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21</w:t>
            </w:r>
          </w:p>
        </w:tc>
      </w:tr>
      <w:tr w:rsidR="008F2B46" w:rsidRPr="00F42C66" w14:paraId="7F3F334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B00E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52D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633301,57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250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1166443,23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A467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22</w:t>
            </w:r>
          </w:p>
        </w:tc>
      </w:tr>
      <w:tr w:rsidR="008F2B46" w:rsidRPr="00F42C66" w14:paraId="31EECE9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F0D0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7E1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633312,32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FDB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1166426,48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6635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23</w:t>
            </w:r>
          </w:p>
        </w:tc>
      </w:tr>
      <w:tr w:rsidR="008F2B46" w:rsidRPr="00F42C66" w14:paraId="1A873D4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733D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BA0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633341,30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AE5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1166381,10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8BC2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24</w:t>
            </w:r>
          </w:p>
        </w:tc>
      </w:tr>
      <w:tr w:rsidR="008F2B46" w:rsidRPr="00F42C66" w14:paraId="675F29E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5773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922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633397,42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2CC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1166312,86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287C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25</w:t>
            </w:r>
          </w:p>
        </w:tc>
      </w:tr>
      <w:tr w:rsidR="008F2B46" w:rsidRPr="00F42C66" w14:paraId="5D99B0B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6F8C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BCA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633422,99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D10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1166265,03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5ACF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26</w:t>
            </w:r>
          </w:p>
        </w:tc>
      </w:tr>
      <w:tr w:rsidR="008F2B46" w:rsidRPr="00F42C66" w14:paraId="7DE90D5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D114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698059001010119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B95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633440,69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674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1166235,50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2970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27</w:t>
            </w:r>
          </w:p>
        </w:tc>
      </w:tr>
      <w:tr w:rsidR="008F2B46" w:rsidRPr="00F42C66" w14:paraId="61CA61C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25B2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29F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633452,73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403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1166216,64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08DB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28</w:t>
            </w:r>
          </w:p>
        </w:tc>
      </w:tr>
      <w:tr w:rsidR="008F2B46" w:rsidRPr="00F42C66" w14:paraId="614CDB2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4F7A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0FD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633474,24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8CF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1166188,04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D9BC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29</w:t>
            </w:r>
          </w:p>
        </w:tc>
      </w:tr>
      <w:tr w:rsidR="008F2B46" w:rsidRPr="00F42C66" w14:paraId="32FAE9E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16A0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3AC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633480,80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B80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1166164,60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7F47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30</w:t>
            </w:r>
          </w:p>
        </w:tc>
      </w:tr>
      <w:tr w:rsidR="008F2B46" w:rsidRPr="00F42C66" w14:paraId="38742F5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C06E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698059001010500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B5E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633489,58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931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1166165,44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BE02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31</w:t>
            </w:r>
          </w:p>
        </w:tc>
      </w:tr>
      <w:tr w:rsidR="008F2B46" w:rsidRPr="00F42C66" w14:paraId="519C549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8BBE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698059001010228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4A1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633508,63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29C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1166127,00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86D7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32</w:t>
            </w:r>
          </w:p>
        </w:tc>
      </w:tr>
      <w:tr w:rsidR="008F2B46" w:rsidRPr="00F42C66" w14:paraId="78E98B3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5B69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698059001010229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80B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633516,88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05D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1166116,58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6E20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33</w:t>
            </w:r>
          </w:p>
        </w:tc>
      </w:tr>
      <w:tr w:rsidR="008F2B46" w:rsidRPr="00F42C66" w14:paraId="00BA2678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CB8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46F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633528,63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902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1166094,41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F1B6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34</w:t>
            </w:r>
          </w:p>
        </w:tc>
      </w:tr>
      <w:tr w:rsidR="008F2B46" w:rsidRPr="00F42C66" w14:paraId="2A652FF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26EF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858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633541,24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521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1166057,26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3FED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35</w:t>
            </w:r>
          </w:p>
        </w:tc>
      </w:tr>
      <w:tr w:rsidR="008F2B46" w:rsidRPr="00F42C66" w14:paraId="5CF9732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DDBB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C6A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633549,20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3BE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1166033,11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E62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36</w:t>
            </w:r>
          </w:p>
        </w:tc>
      </w:tr>
      <w:tr w:rsidR="008F2B46" w:rsidRPr="00F42C66" w14:paraId="274E2FF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4A61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CBC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633574,05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062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1165967,20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0F75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37</w:t>
            </w:r>
          </w:p>
        </w:tc>
      </w:tr>
      <w:tr w:rsidR="008F2B46" w:rsidRPr="00F42C66" w14:paraId="0A18329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291E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660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633575,50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CDA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1165892,87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72E4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38</w:t>
            </w:r>
          </w:p>
        </w:tc>
      </w:tr>
      <w:tr w:rsidR="008F2B46" w:rsidRPr="00F42C66" w14:paraId="6D7DAB3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A879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0AB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633575,40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C39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1165866,83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3292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39</w:t>
            </w:r>
          </w:p>
        </w:tc>
      </w:tr>
      <w:tr w:rsidR="008F2B46" w:rsidRPr="00F42C66" w14:paraId="5A030F7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DF06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E19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633575,40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B06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1165866,83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E48F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40</w:t>
            </w:r>
          </w:p>
        </w:tc>
      </w:tr>
      <w:tr w:rsidR="008F2B46" w:rsidRPr="00F42C66" w14:paraId="3A3BE02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618B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B47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633577,25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471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1165821,03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2517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41</w:t>
            </w:r>
          </w:p>
        </w:tc>
      </w:tr>
      <w:tr w:rsidR="008F2B46" w:rsidRPr="00F42C66" w14:paraId="58EAEBE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17C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698059001010237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D85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633572,14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9FA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1165789,78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DC06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42</w:t>
            </w:r>
          </w:p>
        </w:tc>
      </w:tr>
      <w:tr w:rsidR="008F2B46" w:rsidRPr="00F42C66" w14:paraId="7A05A2C8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82D5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668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633574,82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2A6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1165773,98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6A2F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43</w:t>
            </w:r>
          </w:p>
        </w:tc>
      </w:tr>
      <w:tr w:rsidR="008F2B46" w:rsidRPr="00F42C66" w14:paraId="6805AEC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2CB7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806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633578,63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947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1165730,76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835D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44</w:t>
            </w:r>
          </w:p>
        </w:tc>
      </w:tr>
      <w:tr w:rsidR="008F2B46" w:rsidRPr="00F42C66" w14:paraId="7F68B6E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EDAF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106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633576,96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7E1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1165685,13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A22D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45</w:t>
            </w:r>
          </w:p>
        </w:tc>
      </w:tr>
      <w:tr w:rsidR="008F2B46" w:rsidRPr="00F42C66" w14:paraId="31D7BBE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D995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FF0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633576,65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16E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1165645,73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F0BE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46</w:t>
            </w:r>
          </w:p>
        </w:tc>
      </w:tr>
      <w:tr w:rsidR="008F2B46" w:rsidRPr="00F42C66" w14:paraId="1F948DF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FC4B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lastRenderedPageBreak/>
              <w:t>698059001010128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69E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633576,38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C3B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1165619,75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326C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47</w:t>
            </w:r>
          </w:p>
        </w:tc>
      </w:tr>
      <w:tr w:rsidR="008F2B46" w:rsidRPr="00F42C66" w14:paraId="121BE8F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63FF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698059001010129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31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633572,92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68A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1165602,27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777C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48</w:t>
            </w:r>
          </w:p>
        </w:tc>
      </w:tr>
      <w:tr w:rsidR="008F2B46" w:rsidRPr="00F42C66" w14:paraId="43A6388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4F80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725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633572,15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58F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1165593,09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88C2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49</w:t>
            </w:r>
          </w:p>
        </w:tc>
      </w:tr>
      <w:tr w:rsidR="008F2B46" w:rsidRPr="00F42C66" w14:paraId="4D11934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40E2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D57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633571,30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090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1165582,87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7205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50</w:t>
            </w:r>
          </w:p>
        </w:tc>
      </w:tr>
      <w:tr w:rsidR="008F2B46" w:rsidRPr="00F42C66" w14:paraId="28E58E1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C28E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96B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633562,82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7C7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1165571,12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EAB7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51</w:t>
            </w:r>
          </w:p>
        </w:tc>
      </w:tr>
      <w:tr w:rsidR="008F2B46" w:rsidRPr="00F42C66" w14:paraId="47D192B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9AEE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888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633560,68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1D6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1165539,19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EA08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52</w:t>
            </w:r>
          </w:p>
        </w:tc>
      </w:tr>
      <w:tr w:rsidR="008F2B46" w:rsidRPr="00F42C66" w14:paraId="6B3BF07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571E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AB4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633564,50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7BC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1165507,70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1036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53</w:t>
            </w:r>
          </w:p>
        </w:tc>
      </w:tr>
      <w:tr w:rsidR="008F2B46" w:rsidRPr="00F42C66" w14:paraId="2AAEA3F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4D69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B5F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633561,78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FE2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1165496,94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1F3B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54</w:t>
            </w:r>
          </w:p>
        </w:tc>
      </w:tr>
      <w:tr w:rsidR="008F2B46" w:rsidRPr="00F42C66" w14:paraId="017C274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6272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FCB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633563,30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76C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1165487,77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6E99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55</w:t>
            </w:r>
          </w:p>
        </w:tc>
      </w:tr>
      <w:tr w:rsidR="008F2B46" w:rsidRPr="00F42C66" w14:paraId="511A587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B144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A09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633555,86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9A0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1165475,31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9017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56</w:t>
            </w:r>
          </w:p>
        </w:tc>
      </w:tr>
      <w:tr w:rsidR="008F2B46" w:rsidRPr="00F42C66" w14:paraId="3F4E380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1DC4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397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633557,36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16D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1165462,33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063B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57</w:t>
            </w:r>
          </w:p>
        </w:tc>
      </w:tr>
      <w:tr w:rsidR="008F2B46" w:rsidRPr="00F42C66" w14:paraId="5932638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2DA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698059001010139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DE0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633553,50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3FC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1165453,11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4A17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58</w:t>
            </w:r>
          </w:p>
        </w:tc>
      </w:tr>
      <w:tr w:rsidR="008F2B46" w:rsidRPr="00F42C66" w14:paraId="228F433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25A5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6D7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633559,76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336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1165432,48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D4FE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59</w:t>
            </w:r>
          </w:p>
        </w:tc>
      </w:tr>
      <w:tr w:rsidR="008F2B46" w:rsidRPr="00F42C66" w14:paraId="0A030D7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13C1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116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633562,65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2D6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1165428,46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8D79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60</w:t>
            </w:r>
          </w:p>
        </w:tc>
      </w:tr>
      <w:tr w:rsidR="008F2B46" w:rsidRPr="00F42C66" w14:paraId="0F611EE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8CA7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826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633561,90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A77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1165406,51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2AE2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61</w:t>
            </w:r>
          </w:p>
        </w:tc>
      </w:tr>
      <w:tr w:rsidR="008F2B46" w:rsidRPr="00F42C66" w14:paraId="1C3D91A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AADD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5CC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633563,10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2CE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1165387,07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C044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62</w:t>
            </w:r>
          </w:p>
        </w:tc>
      </w:tr>
      <w:tr w:rsidR="008F2B46" w:rsidRPr="00F42C66" w14:paraId="384E1C5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A914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658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633556,64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B4E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1165366,69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2C9A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63</w:t>
            </w:r>
          </w:p>
        </w:tc>
      </w:tr>
      <w:tr w:rsidR="008F2B46" w:rsidRPr="00F42C66" w14:paraId="16C50A7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1792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1D8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633550,72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16B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1165359,92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2222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64</w:t>
            </w:r>
          </w:p>
        </w:tc>
      </w:tr>
      <w:tr w:rsidR="008F2B46" w:rsidRPr="00F42C66" w14:paraId="6ED3BC8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E1D4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847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633553,60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472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1165341,31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EDFF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65</w:t>
            </w:r>
          </w:p>
        </w:tc>
      </w:tr>
      <w:tr w:rsidR="008F2B46" w:rsidRPr="00F42C66" w14:paraId="642509E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5970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18A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633554,15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418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1165330,95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B3B0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66</w:t>
            </w:r>
          </w:p>
        </w:tc>
      </w:tr>
      <w:tr w:rsidR="008F2B46" w:rsidRPr="00F42C66" w14:paraId="57C3428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921B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DBB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633545,46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2B7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1165306,62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A27B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67</w:t>
            </w:r>
          </w:p>
        </w:tc>
      </w:tr>
      <w:tr w:rsidR="008F2B46" w:rsidRPr="00F42C66" w14:paraId="48E3329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BBF6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698059001010149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EEF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633547,54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386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1165301,82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A8EC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68</w:t>
            </w:r>
          </w:p>
        </w:tc>
      </w:tr>
      <w:tr w:rsidR="008F2B46" w:rsidRPr="00F42C66" w14:paraId="26B7188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8B8B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698059001010150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8FC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633548,97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B77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1165285,73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1293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</w:t>
            </w:r>
          </w:p>
        </w:tc>
      </w:tr>
      <w:tr w:rsidR="008F2B46" w:rsidRPr="00F42C66" w14:paraId="548BBF3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52EF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698059001010151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827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633547,66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B73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1165256,96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1E57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70</w:t>
            </w:r>
          </w:p>
        </w:tc>
      </w:tr>
      <w:tr w:rsidR="008F2B46" w:rsidRPr="00F42C66" w14:paraId="3348A03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3C52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673102000350152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1BA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633547,52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594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1165230,82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F7AD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71</w:t>
            </w:r>
          </w:p>
        </w:tc>
      </w:tr>
      <w:tr w:rsidR="008F2B46" w:rsidRPr="00F42C66" w14:paraId="426C54E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6249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3FF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633522,20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225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1165247,79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8A9F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72</w:t>
            </w:r>
          </w:p>
        </w:tc>
      </w:tr>
      <w:tr w:rsidR="008F2B46" w:rsidRPr="00F42C66" w14:paraId="578CCAF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C6E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8E5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633487,22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D54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1165260,52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3D77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73</w:t>
            </w:r>
          </w:p>
        </w:tc>
      </w:tr>
      <w:tr w:rsidR="008F2B46" w:rsidRPr="00F42C66" w14:paraId="0B5B05F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23EB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D10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633434,43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4F5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1165280,76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B925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74</w:t>
            </w:r>
          </w:p>
        </w:tc>
      </w:tr>
      <w:tr w:rsidR="008F2B46" w:rsidRPr="00F42C66" w14:paraId="1DABD8A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11BF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ABE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633375,15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4FE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1165299,63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21C7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75</w:t>
            </w:r>
          </w:p>
        </w:tc>
      </w:tr>
      <w:tr w:rsidR="008F2B46" w:rsidRPr="00F42C66" w14:paraId="4D6A681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25D9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960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633379,59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C11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1165324,96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44F1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76</w:t>
            </w:r>
          </w:p>
        </w:tc>
      </w:tr>
      <w:tr w:rsidR="008F2B46" w:rsidRPr="00F42C66" w14:paraId="5519C80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717B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87A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633362,78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5E9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1165363,07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AE54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77</w:t>
            </w:r>
          </w:p>
        </w:tc>
      </w:tr>
      <w:tr w:rsidR="008F2B46" w:rsidRPr="00F42C66" w14:paraId="15E7E6B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A9C9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189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633355,03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E4A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1165388,44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2955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78</w:t>
            </w:r>
          </w:p>
        </w:tc>
      </w:tr>
      <w:tr w:rsidR="008F2B46" w:rsidRPr="00F42C66" w14:paraId="23208B3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A2E9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698059013440049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BD8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633366,21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D54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1165418,55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A306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79</w:t>
            </w:r>
          </w:p>
        </w:tc>
      </w:tr>
      <w:tr w:rsidR="008F2B46" w:rsidRPr="00F42C66" w14:paraId="49EB3EF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9404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698059013440048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BD5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633360,63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420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1165424,24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9638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80</w:t>
            </w:r>
          </w:p>
        </w:tc>
      </w:tr>
      <w:tr w:rsidR="008F2B46" w:rsidRPr="00F42C66" w14:paraId="1EB4201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AF07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705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633313,54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2C7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1165432,59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5060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81</w:t>
            </w:r>
          </w:p>
        </w:tc>
      </w:tr>
      <w:tr w:rsidR="008F2B46" w:rsidRPr="00F42C66" w14:paraId="7AA1127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0EAD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744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633261,72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DC9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1165441,80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9A9B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82</w:t>
            </w:r>
          </w:p>
        </w:tc>
      </w:tr>
      <w:tr w:rsidR="008F2B46" w:rsidRPr="00F42C66" w14:paraId="1700FA4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F686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698059013440059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2DC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633257,14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EB4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1165452,67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B07A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83</w:t>
            </w:r>
          </w:p>
        </w:tc>
      </w:tr>
      <w:tr w:rsidR="008F2B46" w:rsidRPr="00F42C66" w14:paraId="75670CB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ECF5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EF2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633313,47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82C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1165529,12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7334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84</w:t>
            </w:r>
          </w:p>
        </w:tc>
      </w:tr>
      <w:tr w:rsidR="008F2B46" w:rsidRPr="00F42C66" w14:paraId="0EFB114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FFE8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766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633276,08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786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1165544,74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3F49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85</w:t>
            </w:r>
          </w:p>
        </w:tc>
      </w:tr>
      <w:tr w:rsidR="008F2B46" w:rsidRPr="00F42C66" w14:paraId="15DD4F8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2DB7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063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633247,13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D0C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1165552,08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B64F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86</w:t>
            </w:r>
          </w:p>
        </w:tc>
      </w:tr>
      <w:tr w:rsidR="008F2B46" w:rsidRPr="00F42C66" w14:paraId="6E8E9BD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14BF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B6C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633185,06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948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1165552,19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C087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87</w:t>
            </w:r>
          </w:p>
        </w:tc>
      </w:tr>
      <w:tr w:rsidR="008F2B46" w:rsidRPr="00F42C66" w14:paraId="17EF1C8C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C9D3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C77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633183,07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CA6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1165518,85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A287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88</w:t>
            </w:r>
          </w:p>
        </w:tc>
      </w:tr>
      <w:tr w:rsidR="008F2B46" w:rsidRPr="00F42C66" w14:paraId="067BEFD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6ECF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B23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633178,51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B35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1165500,43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89FE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89</w:t>
            </w:r>
          </w:p>
        </w:tc>
      </w:tr>
      <w:tr w:rsidR="008F2B46" w:rsidRPr="00F42C66" w14:paraId="1BF1837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D9D9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AAE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633168,48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2B7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1165501,13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4B7F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90</w:t>
            </w:r>
          </w:p>
        </w:tc>
      </w:tr>
      <w:tr w:rsidR="008F2B46" w:rsidRPr="00F42C66" w14:paraId="3190B99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D9A9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605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633158,54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6FA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1165517,13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50EA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91</w:t>
            </w:r>
          </w:p>
        </w:tc>
      </w:tr>
      <w:tr w:rsidR="008F2B46" w:rsidRPr="00F42C66" w14:paraId="773733B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DDA2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2E3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633135,61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6C2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1165568,84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991B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92</w:t>
            </w:r>
          </w:p>
        </w:tc>
      </w:tr>
      <w:tr w:rsidR="008F2B46" w:rsidRPr="00F42C66" w14:paraId="6476785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84D2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698059013440069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77E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633125,91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D59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1165594,28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7320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93</w:t>
            </w:r>
          </w:p>
        </w:tc>
      </w:tr>
      <w:tr w:rsidR="008F2B46" w:rsidRPr="00F42C66" w14:paraId="0EFB7D4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3F7D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3F6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633116,13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45E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1165630,33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DC56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94</w:t>
            </w:r>
          </w:p>
        </w:tc>
      </w:tr>
      <w:tr w:rsidR="008F2B46" w:rsidRPr="00F42C66" w14:paraId="7A9607E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2CE4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96A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633111,93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320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1165686,76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3FFB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95</w:t>
            </w:r>
          </w:p>
        </w:tc>
      </w:tr>
      <w:tr w:rsidR="008F2B46" w:rsidRPr="00F42C66" w14:paraId="42CC702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98BB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10BC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633092,90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6CA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1165720,32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BDAF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96</w:t>
            </w:r>
          </w:p>
        </w:tc>
      </w:tr>
      <w:tr w:rsidR="008F2B46" w:rsidRPr="00F42C66" w14:paraId="41D8799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75F0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BD9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633087,43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6ED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1165725,90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D2D8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97</w:t>
            </w:r>
          </w:p>
        </w:tc>
      </w:tr>
      <w:tr w:rsidR="008F2B46" w:rsidRPr="00F42C66" w14:paraId="73586CA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CB49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344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633102,53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D0A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1165755,89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F2FC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98</w:t>
            </w:r>
          </w:p>
        </w:tc>
      </w:tr>
      <w:tr w:rsidR="008F2B46" w:rsidRPr="00F42C66" w14:paraId="017C6FB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C7B6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lastRenderedPageBreak/>
              <w:t>698059013440075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4F0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633129,87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77E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1165792,56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7301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99</w:t>
            </w:r>
          </w:p>
        </w:tc>
      </w:tr>
      <w:tr w:rsidR="008F2B46" w:rsidRPr="00F42C66" w14:paraId="53668E0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5BFE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E7C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633142,25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250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1165814,67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059E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100</w:t>
            </w:r>
          </w:p>
        </w:tc>
      </w:tr>
      <w:tr w:rsidR="008F2B46" w:rsidRPr="00F42C66" w14:paraId="488C917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3C29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F41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633151,01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236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1165830,76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2C78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101</w:t>
            </w:r>
          </w:p>
        </w:tc>
      </w:tr>
      <w:tr w:rsidR="008F2B46" w:rsidRPr="00F42C66" w14:paraId="43C1A9F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4F71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1E8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633148,24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8C6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1165840,15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5C6A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102</w:t>
            </w:r>
          </w:p>
        </w:tc>
      </w:tr>
      <w:tr w:rsidR="008F2B46" w:rsidRPr="00F42C66" w14:paraId="5D82B28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31BC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698059013440079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D5C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633107,86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BC9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1165861,68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3B42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103</w:t>
            </w:r>
          </w:p>
        </w:tc>
      </w:tr>
      <w:tr w:rsidR="008F2B46" w:rsidRPr="00F42C66" w14:paraId="7BF2441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6C83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DF8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633083,99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966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1165874,07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8EA5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104</w:t>
            </w:r>
          </w:p>
        </w:tc>
      </w:tr>
      <w:tr w:rsidR="008F2B46" w:rsidRPr="00F42C66" w14:paraId="0279B62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C4E8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4ED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633072,28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222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1165882,90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59F3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105</w:t>
            </w:r>
          </w:p>
        </w:tc>
      </w:tr>
      <w:tr w:rsidR="008F2B46" w:rsidRPr="00F42C66" w14:paraId="24BAB06C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EDB3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213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633088,24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758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1165914,03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1872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106</w:t>
            </w:r>
          </w:p>
        </w:tc>
      </w:tr>
      <w:tr w:rsidR="008F2B46" w:rsidRPr="00F42C66" w14:paraId="7DEB56F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EDD3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CFA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633113,64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447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1165946,17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3658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107</w:t>
            </w:r>
          </w:p>
        </w:tc>
      </w:tr>
      <w:tr w:rsidR="008F2B46" w:rsidRPr="00F42C66" w14:paraId="4695BA8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466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91C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633155,16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F14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1165987,91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7585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108</w:t>
            </w:r>
          </w:p>
        </w:tc>
      </w:tr>
      <w:tr w:rsidR="008F2B46" w:rsidRPr="00F42C66" w14:paraId="698E95A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0D51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67E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633187,39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409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1166018,59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4961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109</w:t>
            </w:r>
          </w:p>
        </w:tc>
      </w:tr>
      <w:tr w:rsidR="008F2B46" w:rsidRPr="00F42C66" w14:paraId="5300B36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0AC7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42C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633205,98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A06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1166043,09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3C1D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110</w:t>
            </w:r>
          </w:p>
        </w:tc>
      </w:tr>
      <w:tr w:rsidR="008F2B46" w:rsidRPr="00F42C66" w14:paraId="33BB35A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FE6F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619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633207,65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1CD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1166066,83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D64A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111</w:t>
            </w:r>
          </w:p>
        </w:tc>
      </w:tr>
      <w:tr w:rsidR="008F2B46" w:rsidRPr="00F42C66" w14:paraId="2C94F4F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54EF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F54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633201,93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852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1166117,49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195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112</w:t>
            </w:r>
          </w:p>
        </w:tc>
      </w:tr>
      <w:tr w:rsidR="008F2B46" w:rsidRPr="00F42C66" w14:paraId="2E75714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60B4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698059013440089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BBE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633194,88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F12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1166183,64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B234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113</w:t>
            </w:r>
          </w:p>
        </w:tc>
      </w:tr>
      <w:tr w:rsidR="008F2B46" w:rsidRPr="00F42C66" w14:paraId="25CA164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673E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1B9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633185,80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46C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1166252,60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A0E7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114</w:t>
            </w:r>
          </w:p>
        </w:tc>
      </w:tr>
      <w:tr w:rsidR="008F2B46" w:rsidRPr="00F42C66" w14:paraId="1B1FED5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6090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F37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633176,99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C0B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1166284,63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8646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115</w:t>
            </w:r>
          </w:p>
        </w:tc>
      </w:tr>
      <w:tr w:rsidR="008F2B46" w:rsidRPr="00F42C66" w14:paraId="08F85AC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06E4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886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633158,96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41C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1166325,98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2E92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116</w:t>
            </w:r>
          </w:p>
        </w:tc>
      </w:tr>
      <w:tr w:rsidR="008F2B46" w:rsidRPr="00F42C66" w14:paraId="7485167C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F990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6A5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633158,63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ADA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1166380,06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8E1A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117</w:t>
            </w:r>
          </w:p>
        </w:tc>
      </w:tr>
      <w:tr w:rsidR="008F2B46" w:rsidRPr="00F42C66" w14:paraId="4D4348F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C7EF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D2F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633141,12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51C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1166417,26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D34E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118</w:t>
            </w:r>
          </w:p>
        </w:tc>
      </w:tr>
      <w:tr w:rsidR="008F2B46" w:rsidRPr="00F42C66" w14:paraId="7FB2C61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2739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FFA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633126,87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F37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1166453,00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A1C7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119</w:t>
            </w:r>
          </w:p>
        </w:tc>
      </w:tr>
      <w:tr w:rsidR="008F2B46" w:rsidRPr="00F42C66" w14:paraId="3DCD6F4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6376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06C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633098,04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99E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1166430,97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EAAD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120</w:t>
            </w:r>
          </w:p>
        </w:tc>
      </w:tr>
      <w:tr w:rsidR="008F2B46" w:rsidRPr="00F42C66" w14:paraId="4431AD18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2907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173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633053,06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E3A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1166403,57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3B13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121</w:t>
            </w:r>
          </w:p>
        </w:tc>
      </w:tr>
      <w:tr w:rsidR="008F2B46" w:rsidRPr="00F42C66" w14:paraId="6750ACD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A5B1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698059013440099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83D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633047,28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128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1166390,32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A475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122</w:t>
            </w:r>
          </w:p>
        </w:tc>
      </w:tr>
      <w:tr w:rsidR="008F2B46" w:rsidRPr="00F42C66" w14:paraId="2DE1781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3060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698059013440005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F93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633000,51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543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1166323,95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9C18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123</w:t>
            </w:r>
          </w:p>
        </w:tc>
      </w:tr>
      <w:tr w:rsidR="008F2B46" w:rsidRPr="00F42C66" w14:paraId="5F59F34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7BD8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698059013440100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C07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632992,97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CE2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1166311,77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A931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124</w:t>
            </w:r>
          </w:p>
        </w:tc>
      </w:tr>
      <w:tr w:rsidR="008F2B46" w:rsidRPr="00F42C66" w14:paraId="4E85074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6084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698059010610031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D1A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633009,54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A8F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1166264,28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8050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125</w:t>
            </w:r>
          </w:p>
        </w:tc>
      </w:tr>
      <w:tr w:rsidR="008F2B46" w:rsidRPr="00F42C66" w14:paraId="2DB4849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5EC3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698059010610025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D7C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633025,22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240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1166189,55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E6E9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126</w:t>
            </w:r>
          </w:p>
        </w:tc>
      </w:tr>
      <w:tr w:rsidR="008F2B46" w:rsidRPr="00F42C66" w14:paraId="171A47D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A5D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698059010610021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152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633029,71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502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1166153,35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215C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127</w:t>
            </w:r>
          </w:p>
        </w:tc>
      </w:tr>
      <w:tr w:rsidR="008F2B46" w:rsidRPr="00F42C66" w14:paraId="0C19C72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1CC3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698059010610022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D85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633029,02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0ED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1166130,85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A3A4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128</w:t>
            </w:r>
          </w:p>
        </w:tc>
      </w:tr>
      <w:tr w:rsidR="008F2B46" w:rsidRPr="00F42C66" w14:paraId="0896845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8E59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698059010610023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09A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633027,85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3B2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1166121,23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788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129</w:t>
            </w:r>
          </w:p>
        </w:tc>
      </w:tr>
      <w:tr w:rsidR="008F2B46" w:rsidRPr="00F42C66" w14:paraId="5B5095D8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011B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698059010610030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5D7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633009,68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AE5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1166076,06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F3E9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130</w:t>
            </w:r>
          </w:p>
        </w:tc>
      </w:tr>
      <w:tr w:rsidR="008F2B46" w:rsidRPr="00F42C66" w14:paraId="4BD8789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176D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698059010610032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8A6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633004,30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F7D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1166065,07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A220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131</w:t>
            </w:r>
          </w:p>
        </w:tc>
      </w:tr>
      <w:tr w:rsidR="008F2B46" w:rsidRPr="00F42C66" w14:paraId="2AAC62E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6A05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698059010610035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8DB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632994,69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6F7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1166054,23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B93A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132</w:t>
            </w:r>
          </w:p>
        </w:tc>
      </w:tr>
      <w:tr w:rsidR="008F2B46" w:rsidRPr="00F42C66" w14:paraId="01ED481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C289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698059010610047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0FE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632955,99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DB5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1166032,44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3E6E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133</w:t>
            </w:r>
          </w:p>
        </w:tc>
      </w:tr>
      <w:tr w:rsidR="008F2B46" w:rsidRPr="00F42C66" w14:paraId="775286C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4737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698059013440101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DB3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632904,13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0A9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1166053,71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D0FC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134</w:t>
            </w:r>
          </w:p>
        </w:tc>
      </w:tr>
      <w:tr w:rsidR="008F2B46" w:rsidRPr="00F42C66" w14:paraId="3A7BBAE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A53F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698059010610108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2CE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632816,54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5AE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1166125,85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F7C2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135</w:t>
            </w:r>
          </w:p>
        </w:tc>
      </w:tr>
      <w:tr w:rsidR="008F2B46" w:rsidRPr="00F42C66" w14:paraId="5553F4B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D901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698059010610117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FB2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632748,33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B1C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1166173,96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C332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136</w:t>
            </w:r>
          </w:p>
        </w:tc>
      </w:tr>
      <w:tr w:rsidR="008F2B46" w:rsidRPr="00F42C66" w14:paraId="2B45E47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F6F7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698059010610122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F18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632706,36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B49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1166200,01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12A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137</w:t>
            </w:r>
          </w:p>
        </w:tc>
      </w:tr>
      <w:tr w:rsidR="008F2B46" w:rsidRPr="00F42C66" w14:paraId="3E255A6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B7C6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698059010610134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6CD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632648,65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542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1166230,59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07DC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138</w:t>
            </w:r>
          </w:p>
        </w:tc>
      </w:tr>
      <w:tr w:rsidR="008F2B46" w:rsidRPr="00F42C66" w14:paraId="19CB32A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A4D4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698059010610136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770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632635,63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7BF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1166233,44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BC1E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139</w:t>
            </w:r>
          </w:p>
        </w:tc>
      </w:tr>
      <w:tr w:rsidR="008F2B46" w:rsidRPr="00F42C66" w14:paraId="42AAD0A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237A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698059010610137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1AD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632631,74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CE9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1166234,29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E658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140</w:t>
            </w:r>
          </w:p>
        </w:tc>
      </w:tr>
      <w:tr w:rsidR="008F2B46" w:rsidRPr="00F42C66" w14:paraId="71888A28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2746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698059010610163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501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632541,43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FAD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1166254,09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FC3D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141</w:t>
            </w:r>
          </w:p>
        </w:tc>
      </w:tr>
      <w:tr w:rsidR="008F2B46" w:rsidRPr="00F42C66" w14:paraId="0CA5089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9212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698059010610191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DD4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632447,14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67B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1166279,38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20A61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142</w:t>
            </w:r>
          </w:p>
        </w:tc>
      </w:tr>
      <w:tr w:rsidR="008F2B46" w:rsidRPr="00F42C66" w14:paraId="143AA12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7BBD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698059010610200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BE7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632414,22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AE8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1166297,67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00A5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143</w:t>
            </w:r>
          </w:p>
        </w:tc>
      </w:tr>
      <w:tr w:rsidR="008F2B46" w:rsidRPr="00F42C66" w14:paraId="3271B354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40E7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698059010610204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836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632378,85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068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1166309,95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C39C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144</w:t>
            </w:r>
          </w:p>
        </w:tc>
      </w:tr>
      <w:tr w:rsidR="008F2B46" w:rsidRPr="00F42C66" w14:paraId="38F88DD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9792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698059010610213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ACA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632316,74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5FB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1166326,33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42D3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145</w:t>
            </w:r>
          </w:p>
        </w:tc>
      </w:tr>
      <w:tr w:rsidR="008F2B46" w:rsidRPr="00F42C66" w14:paraId="218FCF8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68E0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698059010610216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A3D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632293,25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430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1166331,15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C27C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146</w:t>
            </w:r>
          </w:p>
        </w:tc>
      </w:tr>
      <w:tr w:rsidR="008F2B46" w:rsidRPr="00F42C66" w14:paraId="33E67A5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8F84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698059010610219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C41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632274,21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8F7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1166338,28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57BA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147</w:t>
            </w:r>
          </w:p>
        </w:tc>
      </w:tr>
      <w:tr w:rsidR="008F2B46" w:rsidRPr="00F42C66" w14:paraId="6529348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FEAA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698059010610225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692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632244,82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DE8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1166359,30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4AC7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148</w:t>
            </w:r>
          </w:p>
        </w:tc>
      </w:tr>
      <w:tr w:rsidR="008F2B46" w:rsidRPr="00F42C66" w14:paraId="28F444B8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052E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698059010610224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C63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632245,12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9C93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1166384,31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196D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149</w:t>
            </w:r>
          </w:p>
        </w:tc>
      </w:tr>
      <w:tr w:rsidR="008F2B46" w:rsidRPr="00F42C66" w14:paraId="38E889F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D0A6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698059010610222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F1A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632249,67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8FC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1166414,29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B8AC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150</w:t>
            </w:r>
          </w:p>
        </w:tc>
      </w:tr>
      <w:tr w:rsidR="008F2B46" w:rsidRPr="00F42C66" w14:paraId="05E3F8E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21BC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lastRenderedPageBreak/>
              <w:t>698059010610221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7B7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632259,85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3E9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1166440,12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0608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151</w:t>
            </w:r>
          </w:p>
        </w:tc>
      </w:tr>
      <w:tr w:rsidR="008F2B46" w:rsidRPr="00F42C66" w14:paraId="5269BF2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18CC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698059010610223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026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632249,16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7EF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1166443,05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3972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152</w:t>
            </w:r>
          </w:p>
        </w:tc>
      </w:tr>
      <w:tr w:rsidR="008F2B46" w:rsidRPr="00F42C66" w14:paraId="619A07D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81AA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698059013440003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7BC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632247,95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EFA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1166497,96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638B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153</w:t>
            </w:r>
          </w:p>
        </w:tc>
      </w:tr>
      <w:tr w:rsidR="008F2B46" w:rsidRPr="00F42C66" w14:paraId="34919E1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C853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698059013440102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B0A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632242,67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B61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1166524,83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B50A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154</w:t>
            </w:r>
          </w:p>
        </w:tc>
      </w:tr>
      <w:tr w:rsidR="008F2B46" w:rsidRPr="00F42C66" w14:paraId="180B9846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A8B2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698059013440103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5D3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632234,30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DF1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1166562,14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08CE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155</w:t>
            </w:r>
          </w:p>
        </w:tc>
      </w:tr>
      <w:tr w:rsidR="008F2B46" w:rsidRPr="00F42C66" w14:paraId="3E57E36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D7B0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698059010610217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FEA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632282,48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4C9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1166621,13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1593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156</w:t>
            </w:r>
          </w:p>
        </w:tc>
      </w:tr>
      <w:tr w:rsidR="008F2B46" w:rsidRPr="00F42C66" w14:paraId="2143990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BB32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698059010610207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6C4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632369,14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D7D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1166700,73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6B96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157</w:t>
            </w:r>
          </w:p>
        </w:tc>
      </w:tr>
      <w:tr w:rsidR="008F2B46" w:rsidRPr="00F42C66" w14:paraId="43079DB5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1AD7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698059010610201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13A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632412,29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1B4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1166742,74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7475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158</w:t>
            </w:r>
          </w:p>
        </w:tc>
      </w:tr>
      <w:tr w:rsidR="008F2B46" w:rsidRPr="00F42C66" w14:paraId="61F5D91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9F3D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698059010610169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0C5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632524,78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51C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1166780,23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450A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159</w:t>
            </w:r>
          </w:p>
        </w:tc>
      </w:tr>
      <w:tr w:rsidR="008F2B46" w:rsidRPr="00F42C66" w14:paraId="485F7F63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67F2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698059010610164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EAA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632539,36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3A0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1166791,32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1CFD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160</w:t>
            </w:r>
          </w:p>
        </w:tc>
      </w:tr>
      <w:tr w:rsidR="008F2B46" w:rsidRPr="00F42C66" w14:paraId="3A405C11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6E4B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698059010610161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FB9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632547,59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027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1166797,98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92A1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161</w:t>
            </w:r>
          </w:p>
        </w:tc>
      </w:tr>
      <w:tr w:rsidR="008F2B46" w:rsidRPr="00F42C66" w14:paraId="584B78E2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8DC5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698059010610150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6348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632572,26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7AE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1166818,34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BB1A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162</w:t>
            </w:r>
          </w:p>
        </w:tc>
      </w:tr>
      <w:tr w:rsidR="008F2B46" w:rsidRPr="00F42C66" w14:paraId="4297889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963C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698059010610144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5FF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632591,18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DB1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1166824,09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2190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163</w:t>
            </w:r>
          </w:p>
        </w:tc>
      </w:tr>
      <w:tr w:rsidR="008F2B46" w:rsidRPr="00F42C66" w14:paraId="3B554D5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11C7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698059001010167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FAB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632592,24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42B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1166822,19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DCA4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164</w:t>
            </w:r>
          </w:p>
        </w:tc>
      </w:tr>
      <w:tr w:rsidR="008F2B46" w:rsidRPr="00F42C66" w14:paraId="7274CC9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617F7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698059001010169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527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632587,15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9DF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1166804,03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FDFA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165</w:t>
            </w:r>
          </w:p>
        </w:tc>
      </w:tr>
      <w:tr w:rsidR="008F2B46" w:rsidRPr="00F42C66" w14:paraId="68186E7E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A519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698059001010171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F9E0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632585,32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C3D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1166792,20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A00A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166</w:t>
            </w:r>
          </w:p>
        </w:tc>
      </w:tr>
      <w:tr w:rsidR="008F2B46" w:rsidRPr="00F42C66" w14:paraId="4BAB891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3D7D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698059001010173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A3C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632588,06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DE6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1166782,13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1231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167</w:t>
            </w:r>
          </w:p>
        </w:tc>
      </w:tr>
      <w:tr w:rsidR="008F2B46" w:rsidRPr="00F42C66" w14:paraId="20D7608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F9A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698059001010175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BF5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632602,40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B112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1166768,96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0BD3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168</w:t>
            </w:r>
          </w:p>
        </w:tc>
      </w:tr>
      <w:tr w:rsidR="008F2B46" w:rsidRPr="00F42C66" w14:paraId="2FD9A4DB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F5026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698059001010177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7641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632609,11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7B2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1166754,87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43673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169</w:t>
            </w:r>
          </w:p>
        </w:tc>
      </w:tr>
      <w:tr w:rsidR="008F2B46" w:rsidRPr="00F42C66" w14:paraId="0681C9B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63F8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698059001010179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BD7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632603,79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75BE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1166732,20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EC90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170</w:t>
            </w:r>
          </w:p>
        </w:tc>
      </w:tr>
      <w:tr w:rsidR="008F2B46" w:rsidRPr="00F42C66" w14:paraId="0FB9726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4143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998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632597,16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349F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1166715,44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67F2B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171</w:t>
            </w:r>
          </w:p>
        </w:tc>
      </w:tr>
      <w:tr w:rsidR="008F2B46" w:rsidRPr="00F42C66" w14:paraId="2085BA4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7CFA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698059001010180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51BB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632616,63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2EA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1166700,67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58D9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172</w:t>
            </w:r>
          </w:p>
        </w:tc>
      </w:tr>
      <w:tr w:rsidR="008F2B46" w:rsidRPr="00F42C66" w14:paraId="613D0890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879F5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698059001010181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740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632617,05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5FE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1166693,91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2A97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173</w:t>
            </w:r>
          </w:p>
        </w:tc>
      </w:tr>
      <w:tr w:rsidR="008F2B46" w:rsidRPr="00F42C66" w14:paraId="678E1D6D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E5938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698059001010182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C28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632626,50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F21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1166676,79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41A9F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174</w:t>
            </w:r>
          </w:p>
        </w:tc>
      </w:tr>
      <w:tr w:rsidR="008F2B46" w:rsidRPr="00F42C66" w14:paraId="7C3ABA49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BCC5E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0FF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632669,17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13BA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1166652,67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AABB9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175</w:t>
            </w:r>
          </w:p>
        </w:tc>
      </w:tr>
      <w:tr w:rsidR="008F2B46" w:rsidRPr="00F42C66" w14:paraId="14D2C3B7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979CD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B44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632681,43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8C36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1166652,02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1E8F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176</w:t>
            </w:r>
          </w:p>
        </w:tc>
      </w:tr>
      <w:tr w:rsidR="008F2B46" w:rsidRPr="00F42C66" w14:paraId="643E0B3F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B0C9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698059001010480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A14D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632699,10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DEB7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1166652,41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BE0DA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177</w:t>
            </w:r>
          </w:p>
        </w:tc>
      </w:tr>
      <w:tr w:rsidR="008F2B46" w:rsidRPr="00F42C66" w14:paraId="56569BDC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25A10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DA0C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632730,62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EE14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1166652,13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C4884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178</w:t>
            </w:r>
          </w:p>
        </w:tc>
      </w:tr>
      <w:tr w:rsidR="008F2B46" w:rsidRPr="00F42C66" w14:paraId="5E01A44A" w14:textId="77777777" w:rsidTr="001D1060">
        <w:trPr>
          <w:trHeight w:val="255"/>
          <w:jc w:val="center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631B2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698059001010217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4D49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632807,70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B845" w14:textId="77777777" w:rsidR="008F2B46" w:rsidRPr="00F42C66" w:rsidRDefault="008F2B46" w:rsidP="008F2B4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2C66">
              <w:rPr>
                <w:rFonts w:ascii="Arial" w:hAnsi="Arial" w:cs="Arial"/>
                <w:color w:val="000000"/>
                <w:sz w:val="22"/>
                <w:szCs w:val="22"/>
              </w:rPr>
              <w:t>1166667,91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C053C" w14:textId="77777777" w:rsidR="008F2B46" w:rsidRPr="00F42C66" w:rsidRDefault="008F2B46" w:rsidP="008F2B46">
            <w:pPr>
              <w:pStyle w:val="Zkladntext3"/>
              <w:jc w:val="center"/>
              <w:rPr>
                <w:b w:val="0"/>
              </w:rPr>
            </w:pPr>
            <w:r w:rsidRPr="00F42C66">
              <w:rPr>
                <w:b w:val="0"/>
              </w:rPr>
              <w:t>179</w:t>
            </w:r>
          </w:p>
        </w:tc>
      </w:tr>
    </w:tbl>
    <w:p w14:paraId="00088E64" w14:textId="3AEF99DD" w:rsidR="00E4301D" w:rsidRDefault="00E307AF" w:rsidP="00E4301D">
      <w:pPr>
        <w:pStyle w:val="Zkladntext3"/>
        <w:spacing w:before="120"/>
        <w:jc w:val="both"/>
      </w:pPr>
      <w:r>
        <w:br w:type="page"/>
      </w:r>
      <w:r w:rsidR="004B5C38">
        <w:lastRenderedPageBreak/>
        <w:t xml:space="preserve">Příloha č. 2 k nařízení Kraje Vysočina </w:t>
      </w:r>
      <w:r w:rsidR="00AC3837" w:rsidRPr="00370595">
        <w:t xml:space="preserve">č. </w:t>
      </w:r>
      <w:r w:rsidR="00BF5CCF">
        <w:t>13</w:t>
      </w:r>
      <w:r w:rsidR="004B5C38">
        <w:t>/2024</w:t>
      </w:r>
    </w:p>
    <w:p w14:paraId="634B4E32" w14:textId="77777777" w:rsidR="0098247B" w:rsidRDefault="00F42C66" w:rsidP="00E4301D">
      <w:pPr>
        <w:pStyle w:val="Zkladntext3"/>
        <w:spacing w:before="120"/>
        <w:jc w:val="both"/>
      </w:pPr>
      <w:r w:rsidRPr="007C0424">
        <w:rPr>
          <w:noProof/>
        </w:rPr>
        <w:drawing>
          <wp:anchor distT="0" distB="0" distL="114300" distR="114300" simplePos="0" relativeHeight="251658240" behindDoc="1" locked="0" layoutInCell="1" allowOverlap="1" wp14:anchorId="3966C7CC" wp14:editId="370BAF4E">
            <wp:simplePos x="0" y="0"/>
            <wp:positionH relativeFrom="margin">
              <wp:posOffset>-480394</wp:posOffset>
            </wp:positionH>
            <wp:positionV relativeFrom="paragraph">
              <wp:posOffset>311150</wp:posOffset>
            </wp:positionV>
            <wp:extent cx="6859905" cy="8986280"/>
            <wp:effectExtent l="0" t="0" r="0" b="5715"/>
            <wp:wrapNone/>
            <wp:docPr id="5" name="Obrázek 5" descr="C:\Users\novakova.jana\Documents\vyhlašování\Doubravka\Doubravka_orientační map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akova.jana\Documents\vyhlašování\Doubravka\Doubravka_orientační map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2" b="1937"/>
                    <a:stretch/>
                  </pic:blipFill>
                  <pic:spPr bwMode="auto">
                    <a:xfrm>
                      <a:off x="0" y="0"/>
                      <a:ext cx="6859905" cy="8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1" w:rsidRPr="00FE6A71">
        <w:t xml:space="preserve">Orientační grafické znázornění </w:t>
      </w:r>
      <w:r w:rsidR="006A3751">
        <w:t xml:space="preserve">území </w:t>
      </w:r>
      <w:r w:rsidR="00FE6A71" w:rsidRPr="00FE6A71">
        <w:t xml:space="preserve">přírodní </w:t>
      </w:r>
      <w:r w:rsidR="00E307AF">
        <w:t xml:space="preserve">rezervace </w:t>
      </w:r>
      <w:r w:rsidR="008F2B46">
        <w:t>Doubravka</w:t>
      </w:r>
    </w:p>
    <w:p w14:paraId="5B03B306" w14:textId="77777777" w:rsidR="00476C15" w:rsidRDefault="00476C15" w:rsidP="007C0424">
      <w:pPr>
        <w:pStyle w:val="Zkladntext3"/>
        <w:spacing w:before="120"/>
        <w:jc w:val="both"/>
      </w:pPr>
    </w:p>
    <w:p w14:paraId="37F7D302" w14:textId="77777777"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94AA8" w14:textId="77777777" w:rsidR="00283128" w:rsidRDefault="00283128">
      <w:r>
        <w:separator/>
      </w:r>
    </w:p>
  </w:endnote>
  <w:endnote w:type="continuationSeparator" w:id="0">
    <w:p w14:paraId="14EF90FD" w14:textId="77777777" w:rsidR="00283128" w:rsidRDefault="00283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B11B6" w14:textId="77777777" w:rsidR="00283128" w:rsidRDefault="00283128">
      <w:r>
        <w:separator/>
      </w:r>
    </w:p>
  </w:footnote>
  <w:footnote w:type="continuationSeparator" w:id="0">
    <w:p w14:paraId="18C8B3A0" w14:textId="77777777" w:rsidR="00283128" w:rsidRDefault="00283128">
      <w:r>
        <w:continuationSeparator/>
      </w:r>
    </w:p>
  </w:footnote>
  <w:footnote w:id="1">
    <w:p w14:paraId="48843CFE" w14:textId="77777777" w:rsidR="00DE679D" w:rsidRDefault="00DE679D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D0B17"/>
    <w:multiLevelType w:val="multilevel"/>
    <w:tmpl w:val="32D69ECA"/>
    <w:styleLink w:val="WW8Num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9066A"/>
    <w:multiLevelType w:val="hybridMultilevel"/>
    <w:tmpl w:val="3CE6AF5E"/>
    <w:lvl w:ilvl="0" w:tplc="04050017">
      <w:start w:val="1"/>
      <w:numFmt w:val="lowerLetter"/>
      <w:pStyle w:val="KRUODRAZKY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5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5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6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4"/>
  </w:num>
  <w:num w:numId="7">
    <w:abstractNumId w:val="15"/>
  </w:num>
  <w:num w:numId="8">
    <w:abstractNumId w:val="7"/>
  </w:num>
  <w:num w:numId="9">
    <w:abstractNumId w:val="4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8"/>
  </w:num>
  <w:num w:numId="15">
    <w:abstractNumId w:val="12"/>
  </w:num>
  <w:num w:numId="16">
    <w:abstractNumId w:val="6"/>
  </w:num>
  <w:num w:numId="17">
    <w:abstractNumId w:val="5"/>
  </w:num>
  <w:num w:numId="18">
    <w:abstractNumId w:val="0"/>
  </w:num>
  <w:num w:numId="1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22CD"/>
    <w:rsid w:val="00013037"/>
    <w:rsid w:val="00013862"/>
    <w:rsid w:val="0003019B"/>
    <w:rsid w:val="00041E3F"/>
    <w:rsid w:val="0005433C"/>
    <w:rsid w:val="00075D9B"/>
    <w:rsid w:val="000920E3"/>
    <w:rsid w:val="00093A78"/>
    <w:rsid w:val="000A1D28"/>
    <w:rsid w:val="000C3932"/>
    <w:rsid w:val="000E36D9"/>
    <w:rsid w:val="000F040F"/>
    <w:rsid w:val="000F1FCB"/>
    <w:rsid w:val="00101A00"/>
    <w:rsid w:val="001106B1"/>
    <w:rsid w:val="00117614"/>
    <w:rsid w:val="00150E0E"/>
    <w:rsid w:val="001573E1"/>
    <w:rsid w:val="00160CB2"/>
    <w:rsid w:val="00160F4D"/>
    <w:rsid w:val="00166347"/>
    <w:rsid w:val="0017775F"/>
    <w:rsid w:val="00196EE2"/>
    <w:rsid w:val="001A0435"/>
    <w:rsid w:val="001A77BE"/>
    <w:rsid w:val="001D1060"/>
    <w:rsid w:val="001D31CC"/>
    <w:rsid w:val="001D509C"/>
    <w:rsid w:val="001E2C47"/>
    <w:rsid w:val="00213762"/>
    <w:rsid w:val="00213AFA"/>
    <w:rsid w:val="002167DE"/>
    <w:rsid w:val="00233574"/>
    <w:rsid w:val="00246262"/>
    <w:rsid w:val="00246AB1"/>
    <w:rsid w:val="00257AED"/>
    <w:rsid w:val="002607D9"/>
    <w:rsid w:val="00260B50"/>
    <w:rsid w:val="00264799"/>
    <w:rsid w:val="0026642C"/>
    <w:rsid w:val="0026662F"/>
    <w:rsid w:val="00282D5C"/>
    <w:rsid w:val="00283128"/>
    <w:rsid w:val="00284B0A"/>
    <w:rsid w:val="002E133F"/>
    <w:rsid w:val="002F6AE8"/>
    <w:rsid w:val="002F788C"/>
    <w:rsid w:val="003057EC"/>
    <w:rsid w:val="00317740"/>
    <w:rsid w:val="0036595B"/>
    <w:rsid w:val="00367B98"/>
    <w:rsid w:val="00370595"/>
    <w:rsid w:val="003870FD"/>
    <w:rsid w:val="003A655E"/>
    <w:rsid w:val="003B158E"/>
    <w:rsid w:val="003C70FC"/>
    <w:rsid w:val="003C7BD9"/>
    <w:rsid w:val="003D7CC5"/>
    <w:rsid w:val="003E76BD"/>
    <w:rsid w:val="004068DC"/>
    <w:rsid w:val="00410171"/>
    <w:rsid w:val="004331D3"/>
    <w:rsid w:val="00460E3D"/>
    <w:rsid w:val="0046411B"/>
    <w:rsid w:val="00473066"/>
    <w:rsid w:val="00476C15"/>
    <w:rsid w:val="004978D0"/>
    <w:rsid w:val="004B5032"/>
    <w:rsid w:val="004B5C38"/>
    <w:rsid w:val="004C5C76"/>
    <w:rsid w:val="004F095D"/>
    <w:rsid w:val="004F6A0F"/>
    <w:rsid w:val="005046D9"/>
    <w:rsid w:val="00506B0A"/>
    <w:rsid w:val="00510DF1"/>
    <w:rsid w:val="00527AB3"/>
    <w:rsid w:val="00531E9B"/>
    <w:rsid w:val="005323FF"/>
    <w:rsid w:val="00551AFD"/>
    <w:rsid w:val="00553749"/>
    <w:rsid w:val="00556FAA"/>
    <w:rsid w:val="00560CEC"/>
    <w:rsid w:val="00562DF0"/>
    <w:rsid w:val="005648C2"/>
    <w:rsid w:val="00573446"/>
    <w:rsid w:val="005836B4"/>
    <w:rsid w:val="00591C20"/>
    <w:rsid w:val="00594455"/>
    <w:rsid w:val="005A230A"/>
    <w:rsid w:val="005A3B4D"/>
    <w:rsid w:val="005B2BBB"/>
    <w:rsid w:val="005B3BE7"/>
    <w:rsid w:val="005B7C7B"/>
    <w:rsid w:val="005C4CB6"/>
    <w:rsid w:val="005D45BB"/>
    <w:rsid w:val="005E5210"/>
    <w:rsid w:val="00600A47"/>
    <w:rsid w:val="00603C3F"/>
    <w:rsid w:val="00615072"/>
    <w:rsid w:val="00617D2D"/>
    <w:rsid w:val="00622049"/>
    <w:rsid w:val="0063577B"/>
    <w:rsid w:val="00637A91"/>
    <w:rsid w:val="00643326"/>
    <w:rsid w:val="0065291F"/>
    <w:rsid w:val="00655A2B"/>
    <w:rsid w:val="00681C53"/>
    <w:rsid w:val="006A3751"/>
    <w:rsid w:val="006B402F"/>
    <w:rsid w:val="006E0108"/>
    <w:rsid w:val="006E5FC9"/>
    <w:rsid w:val="006F76CC"/>
    <w:rsid w:val="007011C6"/>
    <w:rsid w:val="00706473"/>
    <w:rsid w:val="00714F7E"/>
    <w:rsid w:val="007161F9"/>
    <w:rsid w:val="007206C0"/>
    <w:rsid w:val="0072743F"/>
    <w:rsid w:val="00727E0E"/>
    <w:rsid w:val="007333F1"/>
    <w:rsid w:val="00790A77"/>
    <w:rsid w:val="0079404D"/>
    <w:rsid w:val="007B7959"/>
    <w:rsid w:val="007C0424"/>
    <w:rsid w:val="007C0700"/>
    <w:rsid w:val="007C2F80"/>
    <w:rsid w:val="007F7193"/>
    <w:rsid w:val="00804A7E"/>
    <w:rsid w:val="008165D3"/>
    <w:rsid w:val="00821F7E"/>
    <w:rsid w:val="008229A6"/>
    <w:rsid w:val="00823954"/>
    <w:rsid w:val="00831061"/>
    <w:rsid w:val="00834EB9"/>
    <w:rsid w:val="00842F10"/>
    <w:rsid w:val="00852DA3"/>
    <w:rsid w:val="0085562A"/>
    <w:rsid w:val="00856BEA"/>
    <w:rsid w:val="00862341"/>
    <w:rsid w:val="00872A47"/>
    <w:rsid w:val="00886A8E"/>
    <w:rsid w:val="00887C07"/>
    <w:rsid w:val="0089354F"/>
    <w:rsid w:val="008A61DB"/>
    <w:rsid w:val="008B18F9"/>
    <w:rsid w:val="008B3EF8"/>
    <w:rsid w:val="008C4F94"/>
    <w:rsid w:val="008C6538"/>
    <w:rsid w:val="008C79FA"/>
    <w:rsid w:val="008D0CD4"/>
    <w:rsid w:val="008D4C9E"/>
    <w:rsid w:val="008E1CF6"/>
    <w:rsid w:val="008E5B83"/>
    <w:rsid w:val="008E623B"/>
    <w:rsid w:val="008F15AA"/>
    <w:rsid w:val="008F2B46"/>
    <w:rsid w:val="009010AB"/>
    <w:rsid w:val="009040FE"/>
    <w:rsid w:val="00913DD0"/>
    <w:rsid w:val="0092650A"/>
    <w:rsid w:val="00953AC5"/>
    <w:rsid w:val="0095421C"/>
    <w:rsid w:val="0095590A"/>
    <w:rsid w:val="00967273"/>
    <w:rsid w:val="00971363"/>
    <w:rsid w:val="00976AA6"/>
    <w:rsid w:val="0098247B"/>
    <w:rsid w:val="00984EAC"/>
    <w:rsid w:val="009D064D"/>
    <w:rsid w:val="009D6FBA"/>
    <w:rsid w:val="009D74B0"/>
    <w:rsid w:val="009F5D6A"/>
    <w:rsid w:val="00A007E6"/>
    <w:rsid w:val="00A1459B"/>
    <w:rsid w:val="00A274C2"/>
    <w:rsid w:val="00A321B4"/>
    <w:rsid w:val="00A3691A"/>
    <w:rsid w:val="00A43139"/>
    <w:rsid w:val="00A54144"/>
    <w:rsid w:val="00A61410"/>
    <w:rsid w:val="00A70B44"/>
    <w:rsid w:val="00A72C0D"/>
    <w:rsid w:val="00A92792"/>
    <w:rsid w:val="00A9740B"/>
    <w:rsid w:val="00AC0622"/>
    <w:rsid w:val="00AC3837"/>
    <w:rsid w:val="00AC4219"/>
    <w:rsid w:val="00AC5996"/>
    <w:rsid w:val="00AD047F"/>
    <w:rsid w:val="00AD2AB0"/>
    <w:rsid w:val="00AD2E26"/>
    <w:rsid w:val="00AD5777"/>
    <w:rsid w:val="00AD76B9"/>
    <w:rsid w:val="00AE2F90"/>
    <w:rsid w:val="00AF3197"/>
    <w:rsid w:val="00AF3A76"/>
    <w:rsid w:val="00B012F1"/>
    <w:rsid w:val="00B01F04"/>
    <w:rsid w:val="00B41AF5"/>
    <w:rsid w:val="00B54AD7"/>
    <w:rsid w:val="00B6009A"/>
    <w:rsid w:val="00B64E3A"/>
    <w:rsid w:val="00B7082C"/>
    <w:rsid w:val="00B769DC"/>
    <w:rsid w:val="00B81595"/>
    <w:rsid w:val="00BA7165"/>
    <w:rsid w:val="00BD4565"/>
    <w:rsid w:val="00BD66B1"/>
    <w:rsid w:val="00BE17F6"/>
    <w:rsid w:val="00BF1C1E"/>
    <w:rsid w:val="00BF5CCF"/>
    <w:rsid w:val="00C01780"/>
    <w:rsid w:val="00C061AB"/>
    <w:rsid w:val="00C15149"/>
    <w:rsid w:val="00C16883"/>
    <w:rsid w:val="00C3373F"/>
    <w:rsid w:val="00C33BE1"/>
    <w:rsid w:val="00C45A46"/>
    <w:rsid w:val="00C46652"/>
    <w:rsid w:val="00C54DD7"/>
    <w:rsid w:val="00C674D6"/>
    <w:rsid w:val="00C81BCE"/>
    <w:rsid w:val="00C92E34"/>
    <w:rsid w:val="00CA6422"/>
    <w:rsid w:val="00CC59A8"/>
    <w:rsid w:val="00CD1F06"/>
    <w:rsid w:val="00CF7BF1"/>
    <w:rsid w:val="00D010D6"/>
    <w:rsid w:val="00D22E66"/>
    <w:rsid w:val="00D3325C"/>
    <w:rsid w:val="00D552E3"/>
    <w:rsid w:val="00D61D04"/>
    <w:rsid w:val="00D6516E"/>
    <w:rsid w:val="00D675D4"/>
    <w:rsid w:val="00D739D0"/>
    <w:rsid w:val="00D7765A"/>
    <w:rsid w:val="00D85D41"/>
    <w:rsid w:val="00DA4397"/>
    <w:rsid w:val="00DC49D6"/>
    <w:rsid w:val="00DD363F"/>
    <w:rsid w:val="00DD6EBA"/>
    <w:rsid w:val="00DE5EA6"/>
    <w:rsid w:val="00DE679D"/>
    <w:rsid w:val="00DF34C4"/>
    <w:rsid w:val="00DF5498"/>
    <w:rsid w:val="00DF5808"/>
    <w:rsid w:val="00DF767D"/>
    <w:rsid w:val="00DF77B5"/>
    <w:rsid w:val="00E01B36"/>
    <w:rsid w:val="00E02709"/>
    <w:rsid w:val="00E03F8C"/>
    <w:rsid w:val="00E17025"/>
    <w:rsid w:val="00E26B62"/>
    <w:rsid w:val="00E307AF"/>
    <w:rsid w:val="00E35539"/>
    <w:rsid w:val="00E4301D"/>
    <w:rsid w:val="00E46610"/>
    <w:rsid w:val="00E46B9F"/>
    <w:rsid w:val="00E507AE"/>
    <w:rsid w:val="00E70200"/>
    <w:rsid w:val="00E7132E"/>
    <w:rsid w:val="00E863B6"/>
    <w:rsid w:val="00EA31A2"/>
    <w:rsid w:val="00EA5722"/>
    <w:rsid w:val="00EA6A17"/>
    <w:rsid w:val="00EB5591"/>
    <w:rsid w:val="00EC00E8"/>
    <w:rsid w:val="00EC270E"/>
    <w:rsid w:val="00ED5E28"/>
    <w:rsid w:val="00EE6992"/>
    <w:rsid w:val="00F00926"/>
    <w:rsid w:val="00F03BC1"/>
    <w:rsid w:val="00F04FDE"/>
    <w:rsid w:val="00F27E2E"/>
    <w:rsid w:val="00F319EA"/>
    <w:rsid w:val="00F36B62"/>
    <w:rsid w:val="00F41987"/>
    <w:rsid w:val="00F42C66"/>
    <w:rsid w:val="00F569B8"/>
    <w:rsid w:val="00F75F17"/>
    <w:rsid w:val="00F80AD4"/>
    <w:rsid w:val="00F93052"/>
    <w:rsid w:val="00F9715F"/>
    <w:rsid w:val="00F97B32"/>
    <w:rsid w:val="00FA0A04"/>
    <w:rsid w:val="00FB357D"/>
    <w:rsid w:val="00FC4948"/>
    <w:rsid w:val="00FE2F2F"/>
    <w:rsid w:val="00FE6A71"/>
    <w:rsid w:val="00FE77DE"/>
    <w:rsid w:val="00FF190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99C353"/>
  <w15:chartTrackingRefBased/>
  <w15:docId w15:val="{6C290B79-99A9-42FF-A99F-5584B3AA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  <w:style w:type="paragraph" w:customStyle="1" w:styleId="Standard">
    <w:name w:val="Standard"/>
    <w:rsid w:val="00C92E34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numbering" w:customStyle="1" w:styleId="WW8Num2">
    <w:name w:val="WW8Num2"/>
    <w:basedOn w:val="Bezseznamu"/>
    <w:rsid w:val="00C92E34"/>
    <w:pPr>
      <w:numPr>
        <w:numId w:val="18"/>
      </w:numPr>
    </w:pPr>
  </w:style>
  <w:style w:type="paragraph" w:customStyle="1" w:styleId="msonormal0">
    <w:name w:val="msonormal"/>
    <w:basedOn w:val="Normln"/>
    <w:rsid w:val="007F71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0AB4-3F92-444A-96FA-6F6B92414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příloha.dot</Template>
  <TotalTime>2</TotalTime>
  <Pages>7</Pages>
  <Words>1530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10538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Kotrba Karel Mgr. MSc</cp:lastModifiedBy>
  <cp:revision>4</cp:revision>
  <cp:lastPrinted>2024-07-25T09:59:00Z</cp:lastPrinted>
  <dcterms:created xsi:type="dcterms:W3CDTF">2024-07-31T08:00:00Z</dcterms:created>
  <dcterms:modified xsi:type="dcterms:W3CDTF">2024-07-31T08:03:00Z</dcterms:modified>
</cp:coreProperties>
</file>