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3" behindDoc="0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-124714</wp:posOffset>
            </wp:positionV>
            <wp:extent cx="5756656" cy="819404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56656" cy="81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2527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Obecn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ě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3"/>
          <w:sz w:val="24"/>
          <w:szCs w:val="24"/>
        </w:rPr>
        <w:t>z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á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azná v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y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hláška obce Zastá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ka 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. 1/2017,  </w:t>
      </w:r>
      <w:r/>
    </w:p>
    <w:p>
      <w:pPr>
        <w:rPr>
          <w:rFonts w:ascii="Times New Roman" w:hAnsi="Times New Roman" w:cs="Times New Roman"/>
          <w:color w:val="010302"/>
        </w:rPr>
        <w:spacing w:before="12" w:after="0" w:line="415" w:lineRule="exact"/>
        <w:ind w:left="1901" w:right="907" w:hanging="873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kterou se stano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í školské ob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od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y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mate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ř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sk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ý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ch škol z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ř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ízen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7"/>
          <w:sz w:val="24"/>
          <w:szCs w:val="24"/>
        </w:rPr>
        <w:t>ý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ch obcí Zastá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ka a  </w:t>
      </w: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ást školského ob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odu mate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ř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ské škol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7"/>
          <w:sz w:val="24"/>
          <w:szCs w:val="24"/>
        </w:rPr>
        <w:t>y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z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ř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ízené obcí Zastá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ka. 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90" w:lineRule="exact"/>
        <w:ind w:left="896" w:right="768" w:firstLine="0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Zastupitelst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obce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Zastá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ém</w:t>
      </w:r>
      <w:r>
        <w:rPr lang="cs-CZ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asedání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dne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22.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2.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2017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usneslo</w:t>
      </w:r>
      <w:r>
        <w:rPr lang="cs-CZ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dat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  </w:t>
      </w: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áklad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ustano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178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sm.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)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179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3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5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56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1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/2004</w:t>
      </w:r>
      <w:r>
        <w:rPr lang="cs-CZ" sz="22" baseline="0" dirty="0">
          <w:jc w:val="left"/>
          <w:rFonts w:ascii="Arial" w:hAnsi="Arial" w:cs="Arial"/>
          <w:color w:val="000000"/>
          <w:spacing w:val="2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Sb.,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 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koln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m,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ákladním,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m,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šš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odborném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2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jiném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vz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lávání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(škol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ákon),  </w:t>
      </w: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edpis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souladu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1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0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sm.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d)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§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8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4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cs-CZ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2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sm.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h)</w:t>
      </w:r>
      <w:r>
        <w:rPr lang="cs-CZ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12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8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/2000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b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.,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(obecn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8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),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jš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edpis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</w:t>
      </w:r>
      <w:r>
        <w:rPr lang="cs-CZ" sz="22" baseline="0" dirty="0">
          <w:jc w:val="left"/>
          <w:rFonts w:ascii="Arial" w:hAnsi="Arial" w:cs="Arial"/>
          <w:color w:val="000000"/>
          <w:spacing w:val="3"/>
          <w:sz w:val="22"/>
          <w:szCs w:val="22"/>
        </w:rPr>
        <w:t> 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Arial" w:hAnsi="Arial" w:cs="Arial"/>
          <w:color w:val="000000"/>
          <w:spacing w:val="-6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nou 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hlášku (dál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je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„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hláška“):  </w:t>
      </w:r>
      <w:r/>
    </w:p>
    <w:p>
      <w:pPr>
        <w:spacing w:after="2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3492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l. 1 Stano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ení školsk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7"/>
          <w:sz w:val="24"/>
          <w:szCs w:val="24"/>
        </w:rPr>
        <w:t>ý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ch obvod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ů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60" w:after="0" w:line="291" w:lineRule="exact"/>
        <w:ind w:left="896" w:right="777" w:firstLine="0"/>
        <w:jc w:val="both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áklad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dohod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Zastá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Babice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Rosic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pacing w:val="-6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spole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ného</w:t>
      </w:r>
      <w:r>
        <w:rPr lang="cs-CZ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škol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kéh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odu mat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ké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je ú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obce Zastá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 u Brna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ást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spole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ného škol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kého ob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od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mat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ké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jej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cs-CZ" sz="22" baseline="0" dirty="0">
          <w:jc w:val="left"/>
          <w:rFonts w:ascii="Arial" w:hAnsi="Arial" w:cs="Arial"/>
          <w:color w:val="000000"/>
          <w:spacing w:val="50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innost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koná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Základní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škola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pacing w:val="53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at</w:t>
      </w:r>
      <w:r>
        <w:rPr lang="cs-CZ" sz="22" baseline="0" dirty="0">
          <w:jc w:val="left"/>
          <w:rFonts w:ascii="Arial" w:hAnsi="Arial" w:cs="Arial"/>
          <w:color w:val="000000"/>
          <w:spacing w:val="-6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ká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š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kola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T. G.</w:t>
      </w:r>
      <w:r>
        <w:rPr lang="cs-CZ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asar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Zastá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,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sp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 organi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ace se s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dlem U Škol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181, 664 8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4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Zastá</w:t>
      </w:r>
      <w:r>
        <w:rPr lang="cs-CZ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ka.</w:t>
      </w:r>
      <w:r>
        <w:rPr lang="cs-CZ" sz="22" baseline="0" dirty="0">
          <w:jc w:val="left"/>
          <w:rFonts w:ascii="Arial" w:hAnsi="Arial" w:cs="Arial"/>
          <w:color w:val="000000"/>
          <w:spacing w:val="-7"/>
          <w:sz w:val="22"/>
          <w:szCs w:val="22"/>
        </w:rPr>
        <w:t> 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</w:p>
    <w:p>
      <w:pPr>
        <w:spacing w:after="6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8" w:lineRule="exact"/>
        <w:ind w:left="3883" w:right="0" w:firstLine="0"/>
      </w:pPr>
      <w:r/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l. 2 Zá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5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ě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re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č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né 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3"/>
          <w:sz w:val="24"/>
          <w:szCs w:val="24"/>
        </w:rPr>
        <w:t>u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stano</w:t>
      </w:r>
      <w:r>
        <w:rPr lang="cs-CZ" sz="24" baseline="0" dirty="0">
          <w:jc w:val="left"/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Arial" w:hAnsi="Arial" w:cs="Arial"/>
          <w:b/>
          <w:bCs/>
          <w:color w:val="000000"/>
          <w:sz w:val="24"/>
          <w:szCs w:val="24"/>
        </w:rPr>
        <w:t>ení  </w:t>
      </w:r>
      <w:r/>
    </w:p>
    <w:p>
      <w:pPr>
        <w:spacing w:after="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6" w:lineRule="exact"/>
        <w:ind w:left="896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hláška nab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á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ú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innosti patná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ý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dn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 po dni j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ho v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hlášen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336"/>
          <w:tab w:val="left" w:pos="7916"/>
        </w:tabs>
        <w:spacing w:before="0" w:after="0" w:line="246" w:lineRule="exact"/>
        <w:ind w:left="896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616"/>
          <w:tab w:val="left" w:pos="7016"/>
        </w:tabs>
        <w:spacing w:before="40" w:after="0" w:line="246" w:lineRule="exact"/>
        <w:ind w:left="896" w:right="0" w:firstLine="0"/>
      </w:pPr>
      <w:r/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................................... 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..........................................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976"/>
          <w:tab w:val="left" w:pos="7556"/>
        </w:tabs>
        <w:spacing w:before="40" w:after="0" w:line="246" w:lineRule="exact"/>
        <w:ind w:left="896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Zden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 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ilan 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  Petr Posp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šil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976"/>
          <w:tab w:val="left" w:pos="7917"/>
        </w:tabs>
        <w:spacing w:before="40" w:after="0" w:line="246" w:lineRule="exact"/>
        <w:ind w:left="896" w:right="0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stostaro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staro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ta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9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docGrid w:linePitch="360"/>
        </w:sectPr>
        <w:spacing w:before="0" w:after="0" w:line="422" w:lineRule="exact"/>
        <w:ind w:left="896" w:right="6751" w:firstLine="0"/>
      </w:pP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Vy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šeno na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ú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desce dne:  </w:t>
      </w:r>
      <w:r/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Sejm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to 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ú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edn</w:t>
      </w:r>
      <w:r>
        <w:rPr lang="cs-CZ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de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k</w:t>
      </w:r>
      <w:r>
        <w:rPr lang="cs-CZ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cs-CZ" sz="22" baseline="0" dirty="0">
          <w:jc w:val="left"/>
          <w:rFonts w:ascii="Arial" w:hAnsi="Arial" w:cs="Arial"/>
          <w:color w:val="000000"/>
          <w:sz w:val="22"/>
          <w:szCs w:val="22"/>
        </w:rPr>
        <w:t> dne:  </w:t>
      </w:r>
      <w:r/>
    </w:p>
    <w:p>
      <w:r/>
    </w:p>
    <w:sectPr>
      <w:type w:val="continuous"/>
      <w:pgSz w:w="11910" w:h="16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2024-12-04T09:52:04Z</dcterms:created>
  <dcterms:modified xsi:type="dcterms:W3CDTF">2024-12-04T09:52:04Z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