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357404F6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433A4D">
              <w:t>3</w:t>
            </w:r>
            <w:r w:rsidR="002B7E64">
              <w:t>/202</w:t>
            </w:r>
            <w:r w:rsidR="00433A4D">
              <w:t>5</w:t>
            </w:r>
            <w:r>
              <w:t xml:space="preserve">, </w:t>
            </w:r>
            <w:r w:rsidR="0031620E">
              <w:t xml:space="preserve">kterou se mění obecně závazná vyhláška </w:t>
            </w:r>
            <w:r w:rsidR="00BC445B">
              <w:t xml:space="preserve">města Moravská Třebová </w:t>
            </w:r>
            <w:r w:rsidR="002B7E64">
              <w:t xml:space="preserve">č. </w:t>
            </w:r>
            <w:r w:rsidR="00433A4D">
              <w:t>3</w:t>
            </w:r>
            <w:r w:rsidR="002B7E64">
              <w:t>/20</w:t>
            </w:r>
            <w:r w:rsidR="00433A4D">
              <w:t>18</w:t>
            </w:r>
            <w:r w:rsidR="0031620E">
              <w:t xml:space="preserve">, </w:t>
            </w:r>
            <w:r w:rsidR="00433A4D">
              <w:t>kterou se stanovují pravidla pro pohyb psů na veřejném prostranství ve městě Moravská Třebová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5CF62917" w:rsidR="00875E45" w:rsidRDefault="00433A4D" w:rsidP="00875E45">
            <w:pPr>
              <w:jc w:val="left"/>
            </w:pPr>
            <w:permStart w:id="1752595960" w:edGrp="everyone"/>
            <w:r>
              <w:t>3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>
              <w:t>5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7411B762" w:rsidR="00875E45" w:rsidRDefault="00645C92" w:rsidP="00875E45">
            <w:pPr>
              <w:jc w:val="left"/>
            </w:pPr>
            <w:permStart w:id="1501252321" w:edGrp="everyone"/>
            <w:proofErr w:type="gramStart"/>
            <w:r>
              <w:t>1</w:t>
            </w:r>
            <w:r w:rsidR="00433A4D">
              <w:t>4</w:t>
            </w:r>
            <w:r>
              <w:t>.05</w:t>
            </w:r>
            <w:r w:rsidR="0031620E">
              <w:t>.</w:t>
            </w:r>
            <w:r w:rsidR="003E2588">
              <w:t>202</w:t>
            </w:r>
            <w:r w:rsidR="00433A4D">
              <w:t>5</w:t>
            </w:r>
            <w:permEnd w:id="1501252321"/>
            <w:proofErr w:type="gramEnd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38074110" w:rsidR="00875E45" w:rsidRDefault="00433A4D" w:rsidP="00875E45">
            <w:pPr>
              <w:jc w:val="left"/>
            </w:pPr>
            <w:permStart w:id="1727400345" w:edGrp="everyone"/>
            <w:proofErr w:type="gramStart"/>
            <w:r>
              <w:t>29</w:t>
            </w:r>
            <w:r w:rsidR="00645C92">
              <w:t>.05</w:t>
            </w:r>
            <w:r w:rsidR="003E2588">
              <w:t>.202</w:t>
            </w:r>
            <w:r>
              <w:t>5</w:t>
            </w:r>
            <w:permEnd w:id="1727400345"/>
            <w:proofErr w:type="gramEnd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17E40DC0" w:rsidR="00875E45" w:rsidRDefault="00433A4D" w:rsidP="00875E45">
            <w:pPr>
              <w:jc w:val="left"/>
            </w:pPr>
            <w:permStart w:id="752841326" w:edGrp="everyone"/>
            <w:proofErr w:type="gramStart"/>
            <w:r>
              <w:t>02</w:t>
            </w:r>
            <w:r w:rsidR="000E3568">
              <w:t>.</w:t>
            </w:r>
            <w:r w:rsidR="00E42DDD">
              <w:t>0</w:t>
            </w:r>
            <w:r>
              <w:t>4</w:t>
            </w:r>
            <w:r w:rsidR="00645C92">
              <w:t>.</w:t>
            </w:r>
            <w:r w:rsidR="00343C07">
              <w:t>20</w:t>
            </w:r>
            <w:r w:rsidR="000E3568">
              <w:t>2</w:t>
            </w:r>
            <w:r>
              <w:t>5</w:t>
            </w:r>
            <w:permEnd w:id="752841326"/>
            <w:proofErr w:type="gramEnd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0A684420" w:rsidR="00875E45" w:rsidRDefault="00645C92" w:rsidP="00875E45">
            <w:pPr>
              <w:jc w:val="left"/>
            </w:pPr>
            <w:permStart w:id="2119636055" w:edGrp="everyone"/>
            <w:proofErr w:type="gramStart"/>
            <w:r>
              <w:t>1</w:t>
            </w:r>
            <w:r w:rsidR="00433A4D">
              <w:t>2</w:t>
            </w:r>
            <w:r>
              <w:t>.05</w:t>
            </w:r>
            <w:r w:rsidR="000E3568">
              <w:t>.202</w:t>
            </w:r>
            <w:r w:rsidR="00433A4D">
              <w:t>5</w:t>
            </w:r>
            <w:permEnd w:id="2119636055"/>
            <w:proofErr w:type="gramEnd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3FB84FFD" w:rsidR="00875E45" w:rsidRDefault="00560FA9" w:rsidP="00875E45">
            <w:pPr>
              <w:jc w:val="left"/>
            </w:pPr>
            <w:permStart w:id="692724345" w:edGrp="everyone"/>
            <w:r>
              <w:t>547</w:t>
            </w:r>
            <w:r w:rsidR="002B4B73">
              <w:t>/Z/1</w:t>
            </w:r>
            <w:r w:rsidR="00433A4D">
              <w:t>2</w:t>
            </w:r>
            <w:r w:rsidR="002B4B73">
              <w:t>052</w:t>
            </w:r>
            <w:r w:rsidR="00433A4D">
              <w:t>5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3351BBDB" w:rsidR="000A1E1F" w:rsidRDefault="00DA581D" w:rsidP="007E0452">
      <w:pPr>
        <w:pStyle w:val="Rejstk-nadpis"/>
      </w:pPr>
      <w:r w:rsidRPr="00DA581D"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F94937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1962D90B" w:rsidR="005A2DD3" w:rsidRDefault="00526F29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BC445B">
          <w:rPr>
            <w:rStyle w:val="Hypertextovodkaz"/>
            <w:noProof/>
          </w:rPr>
          <w:t>Ustanovení o změně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F94937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1E08F79" w14:textId="1BD4684C" w:rsidR="00BC445B" w:rsidRPr="00BC445B" w:rsidRDefault="00F84087" w:rsidP="007B0162">
      <w:pPr>
        <w:pStyle w:val="Obsah1"/>
        <w:rPr>
          <w:rFonts w:eastAsiaTheme="minorEastAsia"/>
        </w:rPr>
      </w:pPr>
      <w:r>
        <w:fldChar w:fldCharType="end"/>
      </w:r>
      <w:r w:rsidR="00BC445B">
        <w:fldChar w:fldCharType="begin"/>
      </w:r>
      <w:r w:rsidR="00BC445B">
        <w:instrText xml:space="preserve"> TOC \o "1-3" \h \z \u </w:instrText>
      </w:r>
      <w:r w:rsidR="00BC445B">
        <w:fldChar w:fldCharType="separate"/>
      </w:r>
      <w:hyperlink w:anchor="_Toc449960331" w:history="1">
        <w:r w:rsidR="00BC445B" w:rsidRPr="00BC445B">
          <w:rPr>
            <w:rStyle w:val="Hypertextovodkaz"/>
          </w:rPr>
          <w:t xml:space="preserve">Čl. </w:t>
        </w:r>
        <w:r w:rsidR="00BC445B">
          <w:rPr>
            <w:rStyle w:val="Hypertextovodkaz"/>
          </w:rPr>
          <w:t>2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_Toc449960331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F94937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3EECC669" w14:textId="2F4F4133" w:rsidR="00BC445B" w:rsidRPr="00BC445B" w:rsidRDefault="00526F29" w:rsidP="00BC445B">
      <w:pPr>
        <w:pStyle w:val="Obsah2"/>
        <w:rPr>
          <w:rFonts w:eastAsiaTheme="minorEastAsia"/>
        </w:rPr>
      </w:pPr>
      <w:hyperlink w:anchor="_Toc449960332" w:history="1">
        <w:r w:rsidR="00BC445B">
          <w:rPr>
            <w:rStyle w:val="Hypertextovodkaz"/>
          </w:rPr>
          <w:t>Účinnost ………………………………………………………………………………………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_Toc449960332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F94937">
          <w:rPr>
            <w:noProof/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49A6F8E5" w14:textId="1C847F7E" w:rsidR="000A1E1F" w:rsidRPr="00DC0C9D" w:rsidRDefault="00BC445B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48BD41D1" w14:textId="47E971E8" w:rsidR="00875E45" w:rsidRDefault="00875E45" w:rsidP="00B41B8F">
      <w:pPr>
        <w:pStyle w:val="Normlntunsted"/>
      </w:pPr>
      <w:permStart w:id="1325494511" w:edGrp="everyone"/>
      <w:permEnd w:id="1325494511"/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proofErr w:type="gramStart"/>
      <w:r w:rsidR="002B7E64">
        <w:t>1</w:t>
      </w:r>
      <w:r w:rsidR="00433A4D">
        <w:t>2</w:t>
      </w:r>
      <w:r w:rsidR="002B7E64">
        <w:t>.05</w:t>
      </w:r>
      <w:r w:rsidR="000E3568">
        <w:t>.202</w:t>
      </w:r>
      <w:r w:rsidR="00433A4D">
        <w:t>5</w:t>
      </w:r>
      <w:permEnd w:id="863580154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560FA9">
        <w:t>547</w:t>
      </w:r>
      <w:r w:rsidR="002B4B73">
        <w:t>/Z/1</w:t>
      </w:r>
      <w:r w:rsidR="00433A4D">
        <w:t>2</w:t>
      </w:r>
      <w:r w:rsidR="002B4B73">
        <w:t>052</w:t>
      </w:r>
      <w:r w:rsidR="00433A4D">
        <w:t>5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9E5DF5" w:rsidRPr="009E5DF5"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1C1F8839" w:rsidR="00623368" w:rsidRPr="00623368" w:rsidRDefault="00BC445B" w:rsidP="00157D9C">
      <w:pPr>
        <w:pStyle w:val="lnek-nadpis"/>
      </w:pPr>
      <w:bookmarkStart w:id="1" w:name="_Toc449960332"/>
      <w:r>
        <w:t>Ustanovení o změně</w:t>
      </w:r>
      <w:bookmarkEnd w:id="1"/>
    </w:p>
    <w:p w14:paraId="514B8720" w14:textId="23EF90BB" w:rsidR="004A067A" w:rsidRDefault="004A067A" w:rsidP="00845D98">
      <w:pPr>
        <w:pStyle w:val="lnek-obsah"/>
        <w:numPr>
          <w:ilvl w:val="0"/>
          <w:numId w:val="0"/>
        </w:numPr>
        <w:ind w:left="170"/>
      </w:pPr>
      <w:bookmarkStart w:id="2" w:name="_Toc449960333"/>
      <w:r>
        <w:t>Obecně</w:t>
      </w:r>
      <w:r w:rsidR="00BC445B">
        <w:t xml:space="preserve"> závazn</w:t>
      </w:r>
      <w:r>
        <w:t>á</w:t>
      </w:r>
      <w:r w:rsidR="00BC445B">
        <w:t xml:space="preserve"> vyhl</w:t>
      </w:r>
      <w:r w:rsidR="002B7E64">
        <w:t>áš</w:t>
      </w:r>
      <w:r>
        <w:t>ka</w:t>
      </w:r>
      <w:r w:rsidR="002B7E64">
        <w:t xml:space="preserve"> města Moravská Třebová č. </w:t>
      </w:r>
      <w:r w:rsidR="00433A4D">
        <w:t>3</w:t>
      </w:r>
      <w:r w:rsidR="002B7E64">
        <w:t>/20</w:t>
      </w:r>
      <w:r w:rsidR="00433A4D">
        <w:t>18</w:t>
      </w:r>
      <w:r w:rsidR="00BC445B">
        <w:t>,</w:t>
      </w:r>
      <w:r w:rsidR="00433A4D">
        <w:t xml:space="preserve"> </w:t>
      </w:r>
      <w:r w:rsidR="00433A4D" w:rsidRPr="00433A4D">
        <w:t xml:space="preserve">kterou se </w:t>
      </w:r>
      <w:proofErr w:type="gramStart"/>
      <w:r w:rsidR="00433A4D" w:rsidRPr="00433A4D">
        <w:t>stanovují</w:t>
      </w:r>
      <w:proofErr w:type="gramEnd"/>
      <w:r w:rsidR="00433A4D" w:rsidRPr="00433A4D">
        <w:t xml:space="preserve"> pravidla pro pohyb psů na veřejném prostranství ve městě Moravská Třebová </w:t>
      </w:r>
      <w:r>
        <w:t xml:space="preserve">se </w:t>
      </w:r>
      <w:proofErr w:type="gramStart"/>
      <w:r>
        <w:t>mění</w:t>
      </w:r>
      <w:proofErr w:type="gramEnd"/>
      <w:r w:rsidR="000275E4">
        <w:t xml:space="preserve"> takto</w:t>
      </w:r>
      <w:r>
        <w:t>:</w:t>
      </w:r>
    </w:p>
    <w:p w14:paraId="0E38033A" w14:textId="46C497FA" w:rsidR="00BC445B" w:rsidRDefault="004A067A" w:rsidP="00845D98">
      <w:pPr>
        <w:pStyle w:val="lnek-obsah"/>
        <w:numPr>
          <w:ilvl w:val="0"/>
          <w:numId w:val="0"/>
        </w:numPr>
        <w:ind w:left="170"/>
      </w:pPr>
      <w:r>
        <w:t xml:space="preserve">(1) </w:t>
      </w:r>
      <w:r w:rsidR="00422B12">
        <w:t>Č</w:t>
      </w:r>
      <w:r w:rsidR="002B7E64">
        <w:t xml:space="preserve">l. </w:t>
      </w:r>
      <w:r w:rsidR="00845D98">
        <w:t>1</w:t>
      </w:r>
      <w:r w:rsidR="002B7E64">
        <w:t xml:space="preserve"> odst. </w:t>
      </w:r>
      <w:r w:rsidR="00845D98">
        <w:t>1</w:t>
      </w:r>
      <w:r w:rsidR="00DA1401">
        <w:t xml:space="preserve"> nově zní:</w:t>
      </w:r>
    </w:p>
    <w:p w14:paraId="61775D4E" w14:textId="7C2CF703" w:rsidR="00DA1401" w:rsidRDefault="00DA1401" w:rsidP="004A067A">
      <w:pPr>
        <w:pStyle w:val="lnek-obsah"/>
        <w:numPr>
          <w:ilvl w:val="0"/>
          <w:numId w:val="0"/>
        </w:numPr>
        <w:ind w:left="426"/>
      </w:pPr>
      <w:r>
        <w:t>"</w:t>
      </w:r>
      <w:r w:rsidR="00845D98" w:rsidRPr="00845D98">
        <w:t xml:space="preserve">(1) </w:t>
      </w:r>
      <w:r w:rsidR="004A067A">
        <w:t>N</w:t>
      </w:r>
      <w:r w:rsidR="00845D98" w:rsidRPr="00845D98">
        <w:t>a veřejn</w:t>
      </w:r>
      <w:r w:rsidR="004A067A">
        <w:t>ých</w:t>
      </w:r>
      <w:r w:rsidR="00845D98" w:rsidRPr="00845D98">
        <w:t xml:space="preserve"> prostranství</w:t>
      </w:r>
      <w:r w:rsidR="004A067A">
        <w:t>ch</w:t>
      </w:r>
      <w:r w:rsidR="00845D98" w:rsidRPr="00F90915">
        <w:rPr>
          <w:vertAlign w:val="superscript"/>
        </w:rPr>
        <w:t>1</w:t>
      </w:r>
      <w:r w:rsidR="00845D98" w:rsidRPr="00845D98">
        <w:t xml:space="preserve"> ve městě</w:t>
      </w:r>
      <w:r w:rsidR="004A067A">
        <w:t xml:space="preserve"> </w:t>
      </w:r>
      <w:r w:rsidR="00845D98" w:rsidRPr="00845D98">
        <w:t>uvedených v příloze č. 1 této vyhlášky musí být pes veden na vodítku u nohy fyzické osoby tak, aby se při míjení jiných osob a vedených psů nebo jiných zvířat nemohl s nimi dostat do kontaktu</w:t>
      </w:r>
      <w:r w:rsidR="00845D98">
        <w:t>.</w:t>
      </w:r>
      <w:r>
        <w:t>"</w:t>
      </w:r>
    </w:p>
    <w:p w14:paraId="6DDE5545" w14:textId="278F82E8" w:rsidR="007F3580" w:rsidRDefault="007F3580" w:rsidP="00DA1401">
      <w:pPr>
        <w:pStyle w:val="lnek-obsah"/>
        <w:numPr>
          <w:ilvl w:val="0"/>
          <w:numId w:val="0"/>
        </w:numPr>
        <w:ind w:left="170"/>
      </w:pPr>
      <w:r>
        <w:t>(2) Dosavadní poznámka pod čarou č. 3 se nově označuje jako poznámka pod čarou č. 2, a to včetně odkazu na tuto poznámku pod čarou.</w:t>
      </w:r>
    </w:p>
    <w:bookmarkEnd w:id="2"/>
    <w:p w14:paraId="19D59277" w14:textId="717A217B" w:rsidR="00B25DBE" w:rsidRPr="005A2DD3" w:rsidRDefault="00B25DBE" w:rsidP="00E8649F">
      <w:pPr>
        <w:pStyle w:val="lnek-slo"/>
      </w:pPr>
      <w:r>
        <w:t>Čl.</w:t>
      </w:r>
      <w:r w:rsidR="00BC445B">
        <w:t xml:space="preserve"> 2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3C704BE7" w:rsidR="00B25DBE" w:rsidRP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</w:t>
      </w:r>
      <w:r w:rsidR="00BC445B">
        <w:t>počátkem patnáctého dne následujícího po dni jejího vyhlášení</w:t>
      </w:r>
      <w:r>
        <w:t>.</w:t>
      </w:r>
    </w:p>
    <w:permEnd w:id="1408774258"/>
    <w:p w14:paraId="4EACDD89" w14:textId="77777777" w:rsidR="00E20214" w:rsidRDefault="00E20214" w:rsidP="00DA472E"/>
    <w:p w14:paraId="58BBA271" w14:textId="55843946" w:rsidR="00875E45" w:rsidRDefault="00875E45" w:rsidP="00DA472E"/>
    <w:p w14:paraId="4C961C27" w14:textId="35C2E952" w:rsidR="00F90915" w:rsidRDefault="00F90915" w:rsidP="00DA472E"/>
    <w:p w14:paraId="117DD0E0" w14:textId="22C2CBF0" w:rsidR="00F90915" w:rsidRDefault="00F90915" w:rsidP="00DA472E"/>
    <w:p w14:paraId="26167042" w14:textId="45DD650D" w:rsidR="00F90915" w:rsidRDefault="00F90915" w:rsidP="00DA472E"/>
    <w:p w14:paraId="597A6BBA" w14:textId="4883ADC4" w:rsidR="00F90915" w:rsidRDefault="00F90915" w:rsidP="00DA472E"/>
    <w:p w14:paraId="7EAE00F4" w14:textId="74679F27" w:rsidR="00F90915" w:rsidRDefault="00F90915" w:rsidP="00DA472E"/>
    <w:p w14:paraId="46518797" w14:textId="40CB7F67" w:rsidR="00F90915" w:rsidRDefault="00F90915" w:rsidP="00DA472E"/>
    <w:p w14:paraId="59E35A33" w14:textId="020830D2" w:rsidR="00F90915" w:rsidRDefault="00F90915" w:rsidP="00DA472E"/>
    <w:p w14:paraId="0F45970C" w14:textId="77777777" w:rsidR="00F90915" w:rsidRDefault="00F90915" w:rsidP="00DA472E"/>
    <w:p w14:paraId="3153ADE8" w14:textId="684D6301" w:rsidR="00875E45" w:rsidRDefault="00875E45" w:rsidP="00DA472E"/>
    <w:p w14:paraId="7BDBFB18" w14:textId="77777777" w:rsidR="00201B84" w:rsidRDefault="00201B84" w:rsidP="00DA472E"/>
    <w:p w14:paraId="7243637C" w14:textId="77777777" w:rsidR="00875E45" w:rsidRDefault="00875E45" w:rsidP="00875E45">
      <w:pPr>
        <w:jc w:val="center"/>
      </w:pPr>
    </w:p>
    <w:p w14:paraId="1E4C93D2" w14:textId="1220DC15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4A32F0">
        <w:t xml:space="preserve">, </w:t>
      </w:r>
      <w:proofErr w:type="gramStart"/>
      <w:r w:rsidR="004A32F0">
        <w:t>v.r.</w:t>
      </w:r>
      <w:permEnd w:id="1688278649"/>
      <w:proofErr w:type="gramEnd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11DD95B4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4A32F0">
              <w:t xml:space="preserve">, </w:t>
            </w:r>
            <w:proofErr w:type="gramStart"/>
            <w:r w:rsidR="004A32F0">
              <w:t>v.r.</w:t>
            </w:r>
            <w:permEnd w:id="365776154"/>
            <w:proofErr w:type="gramEnd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7CC4CEB0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4A32F0">
              <w:t>, v.r.</w:t>
            </w:r>
            <w:bookmarkStart w:id="3" w:name="_GoBack"/>
            <w:bookmarkEnd w:id="3"/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435A3EB3" w:rsidR="00F60C22" w:rsidRPr="00F60C22" w:rsidRDefault="00433A4D" w:rsidP="00B71C30">
            <w:pPr>
              <w:pStyle w:val="zendokument-obsah"/>
            </w:pPr>
            <w:r>
              <w:t>3</w:t>
            </w:r>
            <w:r w:rsidR="00B03021">
              <w:t>/</w:t>
            </w:r>
            <w:r w:rsidR="000E3568">
              <w:t>202</w:t>
            </w: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526F29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42B36E63" w:rsidR="00F60C22" w:rsidRPr="00F60C22" w:rsidRDefault="00433A4D" w:rsidP="00B71C30">
            <w:pPr>
              <w:pStyle w:val="zendokument-obsah"/>
            </w:pPr>
            <w:r>
              <w:t>3</w:t>
            </w:r>
            <w:r w:rsidR="00B03021">
              <w:t>/</w:t>
            </w:r>
            <w:r w:rsidR="002B7E64">
              <w:t>202</w:t>
            </w:r>
            <w:r>
              <w:t>5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30B7C374" w14:textId="4333873F" w:rsidR="005F3EDA" w:rsidRDefault="005F3EDA" w:rsidP="0009642A">
      <w:pPr>
        <w:widowControl/>
        <w:adjustRightInd/>
        <w:spacing w:line="240" w:lineRule="auto"/>
        <w:jc w:val="left"/>
        <w:textAlignment w:val="auto"/>
      </w:pPr>
      <w:permStart w:id="1554140447" w:edGrp="everyone"/>
      <w:permEnd w:id="1554140447"/>
    </w:p>
    <w:sectPr w:rsidR="005F3ED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8F939" w14:textId="77777777" w:rsidR="00526F29" w:rsidRDefault="00526F29">
      <w:r>
        <w:separator/>
      </w:r>
    </w:p>
  </w:endnote>
  <w:endnote w:type="continuationSeparator" w:id="0">
    <w:p w14:paraId="72B50C26" w14:textId="77777777" w:rsidR="00526F29" w:rsidRDefault="0052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25DBDCA9" w:rsidR="007B0162" w:rsidRPr="000A1E1F" w:rsidRDefault="007B0162">
    <w:pPr>
      <w:pStyle w:val="Zpat"/>
      <w:rPr>
        <w:rFonts w:cs="Arial"/>
        <w:sz w:val="20"/>
        <w:szCs w:val="20"/>
      </w:rPr>
    </w:pPr>
    <w:permStart w:id="870541733" w:edGrp="everyone"/>
    <w:r>
      <w:t>Obecně závazná vyhl</w:t>
    </w:r>
    <w:r w:rsidR="002B7E64">
      <w:t xml:space="preserve">áška města Moravská Třebová č. </w:t>
    </w:r>
    <w:r w:rsidR="00433A4D">
      <w:t>3</w:t>
    </w:r>
    <w:r w:rsidR="002B7E64">
      <w:t>/202</w:t>
    </w:r>
    <w:r w:rsidR="00433A4D">
      <w:t>5</w:t>
    </w:r>
    <w:r>
      <w:t>, kterou se mění obecně závazná vyhl</w:t>
    </w:r>
    <w:r w:rsidR="002B7E64">
      <w:t xml:space="preserve">áška města Moravská Třebová č. </w:t>
    </w:r>
    <w:r w:rsidR="00433A4D">
      <w:t>3</w:t>
    </w:r>
    <w:r w:rsidR="002B7E64">
      <w:t>/20</w:t>
    </w:r>
    <w:r w:rsidR="00433A4D">
      <w:t>18</w:t>
    </w:r>
    <w:r>
      <w:t xml:space="preserve">, </w:t>
    </w:r>
    <w:r w:rsidR="00433A4D">
      <w:t>kterou se stanovují pravidla pro pohyb psů na veřejném prostranství ve městě Moravská Třebová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F43AD" w14:textId="77777777" w:rsidR="00526F29" w:rsidRDefault="00526F29">
      <w:r>
        <w:separator/>
      </w:r>
    </w:p>
  </w:footnote>
  <w:footnote w:type="continuationSeparator" w:id="0">
    <w:p w14:paraId="76FE2039" w14:textId="77777777" w:rsidR="00526F29" w:rsidRDefault="00526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2E1A6B53" w:rsidR="007B0162" w:rsidRDefault="007B01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4A32F0">
      <w:rPr>
        <w:rStyle w:val="slostrnky"/>
        <w:rFonts w:cs="Arial"/>
        <w:noProof/>
        <w:sz w:val="20"/>
        <w:szCs w:val="20"/>
      </w:rPr>
      <w:t>2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46941715" w14:textId="1433981A" w:rsidR="00201B84" w:rsidRPr="00F83412" w:rsidRDefault="00201B84" w:rsidP="00567860">
    <w:pPr>
      <w:pStyle w:val="Zhlav"/>
      <w:rPr>
        <w:rStyle w:val="slostrnky"/>
        <w:rFonts w:cs="Arial"/>
        <w:sz w:val="20"/>
        <w:szCs w:val="20"/>
      </w:rPr>
    </w:pPr>
    <w:r w:rsidRPr="00201B84">
      <w:rPr>
        <w:rStyle w:val="slostrnky"/>
        <w:rFonts w:cs="Arial"/>
        <w:sz w:val="20"/>
        <w:szCs w:val="20"/>
      </w:rPr>
      <w:t>Zastupitelstvo města Moravská Třebová</w:t>
    </w:r>
  </w:p>
  <w:p w14:paraId="11307633" w14:textId="372893EB" w:rsidR="007B0162" w:rsidRPr="00567860" w:rsidRDefault="007B01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433A4D">
      <w:t>3</w:t>
    </w:r>
    <w:r>
      <w:t>/202</w:t>
    </w:r>
    <w:r w:rsidR="00433A4D">
      <w:t>5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EB7WuWHSbz0VTk4q80k5qWKaBjgT9oVOFpk8jjvKhMtNud0v7vPF5qqv2AFPm6boyC69aEc70w1Kc/tFm1BlQ==" w:salt="ODNwObCRKuQXFa9IeDxe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5E4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145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42A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1B84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208A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29A8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101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4B73"/>
    <w:rsid w:val="002B65E2"/>
    <w:rsid w:val="002B6730"/>
    <w:rsid w:val="002B6E5B"/>
    <w:rsid w:val="002B7E64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0E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5F6D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2B12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3A4D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67A"/>
    <w:rsid w:val="004A0FD4"/>
    <w:rsid w:val="004A1ADF"/>
    <w:rsid w:val="004A1D6B"/>
    <w:rsid w:val="004A309C"/>
    <w:rsid w:val="004A32F0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14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70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6F29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0FA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3EDA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61D9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5C92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162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580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251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5D98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2818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4E41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14C3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5E7E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5DF5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09BB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3917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55E7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1267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B54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66AB"/>
    <w:rsid w:val="00BA698C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445B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3735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401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27DD3"/>
    <w:rsid w:val="00E31F15"/>
    <w:rsid w:val="00E321D7"/>
    <w:rsid w:val="00E3234D"/>
    <w:rsid w:val="00E33385"/>
    <w:rsid w:val="00E33907"/>
    <w:rsid w:val="00E34C71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915"/>
    <w:rsid w:val="00F90B3E"/>
    <w:rsid w:val="00F92063"/>
    <w:rsid w:val="00F93E3B"/>
    <w:rsid w:val="00F941DC"/>
    <w:rsid w:val="00F94937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9C5F6-1B8D-4687-8689-12832573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3</TotalTime>
  <Pages>1</Pages>
  <Words>375</Words>
  <Characters>2218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2588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4</cp:revision>
  <cp:lastPrinted>2024-05-13T10:56:00Z</cp:lastPrinted>
  <dcterms:created xsi:type="dcterms:W3CDTF">2025-05-13T11:39:00Z</dcterms:created>
  <dcterms:modified xsi:type="dcterms:W3CDTF">2025-05-13T11:41:00Z</dcterms:modified>
</cp:coreProperties>
</file>