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F119E" w14:textId="77777777" w:rsidR="00967787" w:rsidRDefault="007C097A">
      <w:pPr>
        <w:pStyle w:val="Nzev"/>
      </w:pPr>
      <w:r>
        <w:t>Obec Skrchov</w:t>
      </w:r>
      <w:r>
        <w:br/>
      </w:r>
      <w:r>
        <w:t>Zastupitelstvo obce Skrchov</w:t>
      </w:r>
    </w:p>
    <w:p w14:paraId="3493CD0A" w14:textId="77777777" w:rsidR="00967787" w:rsidRDefault="007C097A">
      <w:pPr>
        <w:pStyle w:val="Nadpis1"/>
      </w:pPr>
      <w:r>
        <w:t>Obecně závazná vyhláška obce Skrchov</w:t>
      </w:r>
      <w:r>
        <w:br/>
      </w:r>
      <w:r>
        <w:t>o místním poplatku ze psů</w:t>
      </w:r>
    </w:p>
    <w:p w14:paraId="252DCF07" w14:textId="77777777" w:rsidR="00967787" w:rsidRDefault="007C097A">
      <w:pPr>
        <w:pStyle w:val="UvodniVeta"/>
      </w:pPr>
      <w:r>
        <w:t xml:space="preserve">Zastupitelstvo obce Skrchov se na svém zasedání dne 10. října 2025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96C0393" w14:textId="77777777" w:rsidR="00967787" w:rsidRDefault="007C097A">
      <w:pPr>
        <w:pStyle w:val="Nadpis2"/>
      </w:pPr>
      <w:r>
        <w:t>Čl. 1</w:t>
      </w:r>
      <w:r>
        <w:br/>
      </w:r>
      <w:r>
        <w:t>Úvodní ustanovení</w:t>
      </w:r>
    </w:p>
    <w:p w14:paraId="6FD21BE8" w14:textId="77777777" w:rsidR="00967787" w:rsidRDefault="007C097A">
      <w:pPr>
        <w:pStyle w:val="Odstavec"/>
        <w:numPr>
          <w:ilvl w:val="0"/>
          <w:numId w:val="1"/>
        </w:numPr>
      </w:pPr>
      <w:r>
        <w:t>Obec Skrchov touto vyhláškou zavádí místní poplatek ze psů (dále jen „poplatek“).</w:t>
      </w:r>
    </w:p>
    <w:p w14:paraId="6A8576A2" w14:textId="77777777" w:rsidR="00967787" w:rsidRDefault="007C097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D251FA9" w14:textId="77777777" w:rsidR="00967787" w:rsidRDefault="007C097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43C6512" w14:textId="77777777" w:rsidR="00967787" w:rsidRDefault="007C097A">
      <w:pPr>
        <w:pStyle w:val="Nadpis2"/>
      </w:pPr>
      <w:r>
        <w:t>Čl. 2</w:t>
      </w:r>
      <w:r>
        <w:br/>
      </w:r>
      <w:r>
        <w:t>Předmět poplatku a poplatník</w:t>
      </w:r>
    </w:p>
    <w:p w14:paraId="0BFE32BE" w14:textId="77777777" w:rsidR="00967787" w:rsidRDefault="007C097A">
      <w:pPr>
        <w:pStyle w:val="Odstavec"/>
        <w:numPr>
          <w:ilvl w:val="0"/>
          <w:numId w:val="2"/>
        </w:numPr>
      </w:pPr>
      <w:r>
        <w:t xml:space="preserve">Poplatek ze psů platí držitel psa. Držitelem je pro účely tohoto poplatku osoba, která je přihlášená nebo má sídlo na území České republiky (dále jen </w:t>
      </w:r>
      <w:r>
        <w:t>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31ED5647" w14:textId="77777777" w:rsidR="00967787" w:rsidRDefault="007C097A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79139E8F" w14:textId="77777777" w:rsidR="00967787" w:rsidRDefault="007C097A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00B6B9B5" w14:textId="77777777" w:rsidR="00967787" w:rsidRDefault="007C097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CFEFBA3" w14:textId="77777777" w:rsidR="00967787" w:rsidRDefault="007C097A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5D08A6D5" w14:textId="77777777" w:rsidR="00967787" w:rsidRDefault="007C097A">
      <w:pPr>
        <w:pStyle w:val="Nadpis2"/>
      </w:pPr>
      <w:r>
        <w:t>Čl. 4</w:t>
      </w:r>
      <w:r>
        <w:br/>
      </w:r>
      <w:r>
        <w:t>Sazba poplatku</w:t>
      </w:r>
    </w:p>
    <w:p w14:paraId="2FF5201B" w14:textId="77777777" w:rsidR="00967787" w:rsidRDefault="007C097A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69DD86C5" w14:textId="77777777" w:rsidR="00967787" w:rsidRDefault="007C097A">
      <w:pPr>
        <w:pStyle w:val="Odstavec"/>
        <w:numPr>
          <w:ilvl w:val="1"/>
          <w:numId w:val="1"/>
        </w:numPr>
      </w:pPr>
      <w:r>
        <w:t>za jednoho psa 100 Kč,</w:t>
      </w:r>
    </w:p>
    <w:p w14:paraId="72882109" w14:textId="77777777" w:rsidR="00967787" w:rsidRDefault="007C097A">
      <w:pPr>
        <w:pStyle w:val="Odstavec"/>
        <w:numPr>
          <w:ilvl w:val="1"/>
          <w:numId w:val="1"/>
        </w:numPr>
      </w:pPr>
      <w:r>
        <w:t>za druhého a každého dalšího psa téhož držitele 150 Kč,</w:t>
      </w:r>
    </w:p>
    <w:p w14:paraId="6B683E91" w14:textId="77777777" w:rsidR="00967787" w:rsidRDefault="007C097A">
      <w:pPr>
        <w:pStyle w:val="Odstavec"/>
        <w:numPr>
          <w:ilvl w:val="1"/>
          <w:numId w:val="1"/>
        </w:numPr>
      </w:pPr>
      <w:r>
        <w:t>za psa, jehož držitelem je osoba starší 65 let, 50 Kč,</w:t>
      </w:r>
    </w:p>
    <w:p w14:paraId="19353AE3" w14:textId="77777777" w:rsidR="00967787" w:rsidRDefault="007C097A">
      <w:pPr>
        <w:pStyle w:val="Odstavec"/>
        <w:numPr>
          <w:ilvl w:val="1"/>
          <w:numId w:val="1"/>
        </w:numPr>
      </w:pPr>
      <w:r>
        <w:t xml:space="preserve">za druhého a </w:t>
      </w:r>
      <w:r>
        <w:t>každého dalšího psa téhož držitele, kterým je osoba starší 65 let, 100 Kč.</w:t>
      </w:r>
    </w:p>
    <w:p w14:paraId="2A20D3D5" w14:textId="77777777" w:rsidR="00967787" w:rsidRDefault="007C097A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486B6327" w14:textId="77777777" w:rsidR="00967787" w:rsidRDefault="007C097A">
      <w:pPr>
        <w:pStyle w:val="Nadpis2"/>
      </w:pPr>
      <w:r>
        <w:t>Čl. 5</w:t>
      </w:r>
      <w:r>
        <w:br/>
      </w:r>
      <w:r>
        <w:t>Splatnost poplatku</w:t>
      </w:r>
    </w:p>
    <w:p w14:paraId="5AC7A1AA" w14:textId="77777777" w:rsidR="00967787" w:rsidRDefault="007C097A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3791D013" w14:textId="77777777" w:rsidR="00967787" w:rsidRDefault="007C097A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6FE83028" w14:textId="77777777" w:rsidR="00967787" w:rsidRDefault="007C097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98C64C5" w14:textId="77777777" w:rsidR="00967787" w:rsidRDefault="007C097A">
      <w:pPr>
        <w:pStyle w:val="Nadpis2"/>
      </w:pPr>
      <w:r>
        <w:t>Čl. 6</w:t>
      </w:r>
      <w:r>
        <w:br/>
      </w:r>
      <w:r>
        <w:t xml:space="preserve"> Osvobození</w:t>
      </w:r>
    </w:p>
    <w:p w14:paraId="5A02A551" w14:textId="77777777" w:rsidR="00967787" w:rsidRDefault="007C097A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osoba, která je považována za závislou na pomoci jiné fyzické osoby podle zákona upravujícího sociální </w:t>
      </w:r>
      <w:r>
        <w:lastRenderedPageBreak/>
        <w:t>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328D06C4" w14:textId="77777777" w:rsidR="00967787" w:rsidRDefault="007C097A">
      <w:pPr>
        <w:pStyle w:val="Odstavec"/>
        <w:numPr>
          <w:ilvl w:val="0"/>
          <w:numId w:val="1"/>
        </w:numPr>
      </w:pPr>
      <w:r>
        <w:t>Od poplatku se dále osvobozují osoby s úředně stanoveným místem trvalého pobytu v sídle ohlašovny pobytu, tj. Skrchov 19.</w:t>
      </w:r>
    </w:p>
    <w:p w14:paraId="67496E15" w14:textId="77777777" w:rsidR="00967787" w:rsidRDefault="007C097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7111684" w14:textId="77777777" w:rsidR="00967787" w:rsidRDefault="007C097A">
      <w:pPr>
        <w:pStyle w:val="Nadpis2"/>
      </w:pPr>
      <w:r>
        <w:t>Čl. 7</w:t>
      </w:r>
      <w:r>
        <w:br/>
      </w:r>
      <w:r>
        <w:t>Zrušovací ustanovení</w:t>
      </w:r>
    </w:p>
    <w:p w14:paraId="3599753C" w14:textId="77777777" w:rsidR="00967787" w:rsidRDefault="007C097A">
      <w:pPr>
        <w:pStyle w:val="Odstavec"/>
      </w:pPr>
      <w:r>
        <w:t>Zrušuje se obecně závazná vyhláška č. 3/2020, o místním poplatku ze psů, ze dne 12. května 2020.</w:t>
      </w:r>
    </w:p>
    <w:p w14:paraId="5B3349E0" w14:textId="77777777" w:rsidR="00967787" w:rsidRDefault="007C097A">
      <w:pPr>
        <w:pStyle w:val="Nadpis2"/>
      </w:pPr>
      <w:r>
        <w:t>Čl. 8</w:t>
      </w:r>
      <w:r>
        <w:br/>
      </w:r>
      <w:r>
        <w:t>Účinnost</w:t>
      </w:r>
    </w:p>
    <w:p w14:paraId="59A5F05D" w14:textId="77777777" w:rsidR="00967787" w:rsidRDefault="007C097A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67787" w14:paraId="5203851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2FF65" w14:textId="77777777" w:rsidR="00967787" w:rsidRDefault="007C097A">
            <w:pPr>
              <w:pStyle w:val="PodpisovePole"/>
            </w:pPr>
            <w:r>
              <w:t>Mgr. Miroslav Kubiš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0C96D6" w14:textId="77777777" w:rsidR="00967787" w:rsidRDefault="007C097A">
            <w:pPr>
              <w:pStyle w:val="PodpisovePole"/>
            </w:pPr>
            <w:r>
              <w:t>Petr Kohoutek v. r.</w:t>
            </w:r>
            <w:r>
              <w:br/>
            </w:r>
            <w:r>
              <w:t xml:space="preserve"> místostarosta</w:t>
            </w:r>
          </w:p>
        </w:tc>
      </w:tr>
      <w:tr w:rsidR="00967787" w14:paraId="56F0ADE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153B56" w14:textId="77777777" w:rsidR="00967787" w:rsidRDefault="0096778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241BD" w14:textId="77777777" w:rsidR="00967787" w:rsidRDefault="00967787">
            <w:pPr>
              <w:pStyle w:val="PodpisovePole"/>
            </w:pPr>
          </w:p>
        </w:tc>
      </w:tr>
    </w:tbl>
    <w:p w14:paraId="6A4D34C3" w14:textId="77777777" w:rsidR="00967787" w:rsidRDefault="00967787"/>
    <w:sectPr w:rsidR="0096778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D0B19" w14:textId="77777777" w:rsidR="007C097A" w:rsidRDefault="007C097A">
      <w:r>
        <w:separator/>
      </w:r>
    </w:p>
  </w:endnote>
  <w:endnote w:type="continuationSeparator" w:id="0">
    <w:p w14:paraId="5C7FA098" w14:textId="77777777" w:rsidR="007C097A" w:rsidRDefault="007C0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9E07B" w14:textId="77777777" w:rsidR="007C097A" w:rsidRDefault="007C097A">
      <w:r>
        <w:rPr>
          <w:color w:val="000000"/>
        </w:rPr>
        <w:separator/>
      </w:r>
    </w:p>
  </w:footnote>
  <w:footnote w:type="continuationSeparator" w:id="0">
    <w:p w14:paraId="10405303" w14:textId="77777777" w:rsidR="007C097A" w:rsidRDefault="007C097A">
      <w:r>
        <w:continuationSeparator/>
      </w:r>
    </w:p>
  </w:footnote>
  <w:footnote w:id="1">
    <w:p w14:paraId="5D1ECAC2" w14:textId="77777777" w:rsidR="00967787" w:rsidRDefault="007C097A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  <w:p w14:paraId="015568B2" w14:textId="77777777" w:rsidR="00967787" w:rsidRDefault="00967787"/>
    <w:p w14:paraId="449E1D93" w14:textId="77777777" w:rsidR="00967787" w:rsidRDefault="00967787"/>
    <w:p w14:paraId="00E170FE" w14:textId="77777777" w:rsidR="007C097A" w:rsidRDefault="007C097A"/>
  </w:footnote>
  <w:footnote w:id="2">
    <w:p w14:paraId="63B85E05" w14:textId="77777777" w:rsidR="00967787" w:rsidRDefault="007C097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32FBC3EE" w14:textId="77777777" w:rsidR="00967787" w:rsidRDefault="00967787"/>
    <w:p w14:paraId="7F9845CB" w14:textId="77777777" w:rsidR="00967787" w:rsidRDefault="00967787"/>
    <w:p w14:paraId="0FBA6FC4" w14:textId="77777777" w:rsidR="007C097A" w:rsidRDefault="007C097A"/>
  </w:footnote>
  <w:footnote w:id="3">
    <w:p w14:paraId="7E5E5EC8" w14:textId="77777777" w:rsidR="00967787" w:rsidRDefault="007C097A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  <w:p w14:paraId="056721C9" w14:textId="77777777" w:rsidR="00967787" w:rsidRDefault="00967787"/>
    <w:p w14:paraId="6087CAB3" w14:textId="77777777" w:rsidR="00967787" w:rsidRDefault="00967787"/>
    <w:p w14:paraId="54781516" w14:textId="77777777" w:rsidR="007C097A" w:rsidRDefault="007C097A"/>
  </w:footnote>
  <w:footnote w:id="4">
    <w:p w14:paraId="1DCDC197" w14:textId="77777777" w:rsidR="00967787" w:rsidRDefault="007C097A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  <w:p w14:paraId="7988741A" w14:textId="77777777" w:rsidR="00967787" w:rsidRDefault="00967787"/>
    <w:p w14:paraId="02DAF6C5" w14:textId="77777777" w:rsidR="00967787" w:rsidRDefault="00967787"/>
    <w:p w14:paraId="253997A5" w14:textId="77777777" w:rsidR="007C097A" w:rsidRDefault="007C097A"/>
  </w:footnote>
  <w:footnote w:id="5">
    <w:p w14:paraId="2D7B51A3" w14:textId="77777777" w:rsidR="00967787" w:rsidRDefault="007C097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  <w:p w14:paraId="6EF7A9A3" w14:textId="77777777" w:rsidR="00967787" w:rsidRDefault="00967787"/>
    <w:p w14:paraId="2E33C0BC" w14:textId="77777777" w:rsidR="00967787" w:rsidRDefault="00967787"/>
    <w:p w14:paraId="1275C324" w14:textId="77777777" w:rsidR="007C097A" w:rsidRDefault="007C097A"/>
  </w:footnote>
  <w:footnote w:id="6">
    <w:p w14:paraId="4ACC038F" w14:textId="77777777" w:rsidR="00967787" w:rsidRDefault="007C097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0FB169BB" w14:textId="77777777" w:rsidR="00967787" w:rsidRDefault="00967787"/>
    <w:p w14:paraId="2431EA2D" w14:textId="77777777" w:rsidR="00967787" w:rsidRDefault="00967787"/>
    <w:p w14:paraId="29F17F84" w14:textId="77777777" w:rsidR="007C097A" w:rsidRDefault="007C097A"/>
  </w:footnote>
  <w:footnote w:id="7">
    <w:p w14:paraId="30B5A327" w14:textId="77777777" w:rsidR="00967787" w:rsidRDefault="007C097A">
      <w:pPr>
        <w:pStyle w:val="Footnote"/>
      </w:pPr>
      <w:r>
        <w:rPr>
          <w:rStyle w:val="Znakapoznpodarou"/>
        </w:rPr>
        <w:footnoteRef/>
      </w:r>
      <w:r>
        <w:t xml:space="preserve">§ 2 odst. 3 </w:t>
      </w:r>
      <w:r>
        <w:t>zákona o místních poplatcích</w:t>
      </w:r>
    </w:p>
    <w:p w14:paraId="4340CB7C" w14:textId="77777777" w:rsidR="00967787" w:rsidRDefault="00967787"/>
    <w:p w14:paraId="27CB365B" w14:textId="77777777" w:rsidR="00967787" w:rsidRDefault="00967787"/>
    <w:p w14:paraId="39F10086" w14:textId="77777777" w:rsidR="007C097A" w:rsidRDefault="007C097A"/>
  </w:footnote>
  <w:footnote w:id="8">
    <w:p w14:paraId="6DADE8BF" w14:textId="77777777" w:rsidR="00967787" w:rsidRDefault="007C097A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  <w:p w14:paraId="43C6DFF2" w14:textId="77777777" w:rsidR="00967787" w:rsidRDefault="00967787"/>
    <w:p w14:paraId="3F8A2ACB" w14:textId="77777777" w:rsidR="00967787" w:rsidRDefault="00967787"/>
    <w:p w14:paraId="32988C75" w14:textId="77777777" w:rsidR="007C097A" w:rsidRDefault="007C097A"/>
  </w:footnote>
  <w:footnote w:id="9">
    <w:p w14:paraId="21512EC3" w14:textId="77777777" w:rsidR="00967787" w:rsidRDefault="007C097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427BA28A" w14:textId="77777777" w:rsidR="00967787" w:rsidRDefault="00967787"/>
    <w:p w14:paraId="1C176EB6" w14:textId="77777777" w:rsidR="00967787" w:rsidRDefault="00967787"/>
    <w:p w14:paraId="49FF0925" w14:textId="77777777" w:rsidR="007C097A" w:rsidRDefault="007C09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67D09"/>
    <w:multiLevelType w:val="multilevel"/>
    <w:tmpl w:val="26AE28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87831172">
    <w:abstractNumId w:val="0"/>
  </w:num>
  <w:num w:numId="2" w16cid:durableId="1344281346">
    <w:abstractNumId w:val="0"/>
    <w:lvlOverride w:ilvl="0">
      <w:startOverride w:val="1"/>
    </w:lvlOverride>
  </w:num>
  <w:num w:numId="3" w16cid:durableId="1505585977">
    <w:abstractNumId w:val="0"/>
    <w:lvlOverride w:ilvl="0">
      <w:startOverride w:val="1"/>
    </w:lvlOverride>
  </w:num>
  <w:num w:numId="4" w16cid:durableId="44331705">
    <w:abstractNumId w:val="0"/>
    <w:lvlOverride w:ilvl="0">
      <w:startOverride w:val="1"/>
    </w:lvlOverride>
  </w:num>
  <w:num w:numId="5" w16cid:durableId="1308196814">
    <w:abstractNumId w:val="0"/>
    <w:lvlOverride w:ilvl="0">
      <w:startOverride w:val="1"/>
    </w:lvlOverride>
  </w:num>
  <w:num w:numId="6" w16cid:durableId="11018031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67787"/>
    <w:rsid w:val="0001686E"/>
    <w:rsid w:val="003C1F15"/>
    <w:rsid w:val="007C097A"/>
    <w:rsid w:val="0096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57EB6"/>
  <w15:docId w15:val="{8116F8DD-4091-4846-8CA1-DBB4B95B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Urbánková Alice, PhDr.</cp:lastModifiedBy>
  <cp:revision>3</cp:revision>
  <dcterms:created xsi:type="dcterms:W3CDTF">2025-10-07T07:24:00Z</dcterms:created>
  <dcterms:modified xsi:type="dcterms:W3CDTF">2025-10-07T07:24:00Z</dcterms:modified>
</cp:coreProperties>
</file>