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19E4C" w14:textId="77777777" w:rsidR="00411216" w:rsidRDefault="00000000">
      <w:pPr>
        <w:pStyle w:val="Nzev"/>
      </w:pPr>
      <w:r>
        <w:t>Obec Volárna</w:t>
      </w:r>
      <w:r>
        <w:br/>
        <w:t>Zastupitelstvo obce Volárna</w:t>
      </w:r>
    </w:p>
    <w:p w14:paraId="7F027FDB" w14:textId="77777777" w:rsidR="00411216" w:rsidRDefault="00000000">
      <w:pPr>
        <w:pStyle w:val="Nadpis1"/>
      </w:pPr>
      <w:r>
        <w:t>Obecně závazná vyhláška obce Volárna</w:t>
      </w:r>
      <w:r>
        <w:br/>
        <w:t>o místním poplatku za obecní systém odpadového hospodářství</w:t>
      </w:r>
    </w:p>
    <w:p w14:paraId="1DEFE1E2" w14:textId="77777777" w:rsidR="00411216" w:rsidRDefault="00000000">
      <w:pPr>
        <w:pStyle w:val="UvodniVeta"/>
      </w:pPr>
      <w:r>
        <w:t>Zastupitelstvo obce Volárna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B94F2E" w14:textId="77777777" w:rsidR="00411216" w:rsidRDefault="00000000">
      <w:pPr>
        <w:pStyle w:val="Nadpis2"/>
      </w:pPr>
      <w:r>
        <w:t>Čl. 1</w:t>
      </w:r>
      <w:r>
        <w:br/>
        <w:t>Úvodní ustanovení</w:t>
      </w:r>
    </w:p>
    <w:p w14:paraId="5E1F5467" w14:textId="77777777" w:rsidR="00411216" w:rsidRDefault="00000000">
      <w:pPr>
        <w:pStyle w:val="Odstavec"/>
        <w:numPr>
          <w:ilvl w:val="0"/>
          <w:numId w:val="1"/>
        </w:numPr>
      </w:pPr>
      <w:r>
        <w:t>Obec Volárna touto vyhláškou zavádí místní poplatek za obecní systém odpadového hospodářství (dále jen „poplatek“).</w:t>
      </w:r>
    </w:p>
    <w:p w14:paraId="72F5D233" w14:textId="77777777" w:rsidR="0041121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8DE61D" w14:textId="77777777" w:rsidR="0041121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C1BC7A" w14:textId="77777777" w:rsidR="00411216" w:rsidRDefault="00000000">
      <w:pPr>
        <w:pStyle w:val="Nadpis2"/>
      </w:pPr>
      <w:r>
        <w:t>Čl. 2</w:t>
      </w:r>
      <w:r>
        <w:br/>
        <w:t>Poplatník</w:t>
      </w:r>
    </w:p>
    <w:p w14:paraId="3C687B46" w14:textId="77777777" w:rsidR="0041121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4DF616" w14:textId="77777777" w:rsidR="0041121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CE672AC" w14:textId="77777777" w:rsidR="0041121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CA11AA" w14:textId="77777777" w:rsidR="0041121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6149727" w14:textId="77777777" w:rsidR="00411216" w:rsidRDefault="00000000">
      <w:pPr>
        <w:pStyle w:val="Nadpis2"/>
      </w:pPr>
      <w:r>
        <w:t>Čl. 3</w:t>
      </w:r>
      <w:r>
        <w:br/>
        <w:t>Ohlašovací povinnost</w:t>
      </w:r>
    </w:p>
    <w:p w14:paraId="4EF77854" w14:textId="77777777" w:rsidR="0041121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CFFB19" w14:textId="77777777" w:rsidR="0041121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3E0939E" w14:textId="77777777" w:rsidR="00411216" w:rsidRDefault="00000000">
      <w:pPr>
        <w:pStyle w:val="Nadpis2"/>
      </w:pPr>
      <w:r>
        <w:t>Čl. 4</w:t>
      </w:r>
      <w:r>
        <w:br/>
        <w:t>Sazba poplatku</w:t>
      </w:r>
    </w:p>
    <w:p w14:paraId="098C14AE" w14:textId="77777777" w:rsidR="00411216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5E02097C" w14:textId="77777777" w:rsidR="004112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F32D5AF" w14:textId="77777777" w:rsidR="0041121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3C42D0" w14:textId="77777777" w:rsidR="0041121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DBEDCC" w14:textId="77777777" w:rsidR="004112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63E627A" w14:textId="77777777" w:rsidR="0041121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254EB70" w14:textId="77777777" w:rsidR="0041121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D9111D" w14:textId="77777777" w:rsidR="0041121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724ED2" w14:textId="77777777" w:rsidR="00411216" w:rsidRDefault="00000000">
      <w:pPr>
        <w:pStyle w:val="Nadpis2"/>
      </w:pPr>
      <w:r>
        <w:t>Čl. 5</w:t>
      </w:r>
      <w:r>
        <w:br/>
        <w:t>Splatnost poplatku</w:t>
      </w:r>
    </w:p>
    <w:p w14:paraId="24467421" w14:textId="77777777" w:rsidR="0041121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DE1E56A" w14:textId="77777777" w:rsidR="0041121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2ADBAB" w14:textId="77777777" w:rsidR="0041121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D39DF86" w14:textId="77777777" w:rsidR="00411216" w:rsidRDefault="00000000">
      <w:pPr>
        <w:pStyle w:val="Nadpis2"/>
      </w:pPr>
      <w:r>
        <w:t>Čl. 6</w:t>
      </w:r>
      <w:r>
        <w:br/>
        <w:t xml:space="preserve"> Osvobození</w:t>
      </w:r>
    </w:p>
    <w:p w14:paraId="6040FE8E" w14:textId="77777777" w:rsidR="0041121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8727690" w14:textId="77777777" w:rsidR="0041121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A3B3826" w14:textId="77777777" w:rsidR="0041121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E5C85E" w14:textId="77777777" w:rsidR="0041121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44B1B0" w14:textId="77777777" w:rsidR="0041121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4618A5F" w14:textId="77777777" w:rsidR="0041121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064BC2" w14:textId="77777777" w:rsidR="0041121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 která</w:t>
      </w:r>
    </w:p>
    <w:p w14:paraId="359524DF" w14:textId="77777777" w:rsidR="00411216" w:rsidRDefault="00000000">
      <w:pPr>
        <w:pStyle w:val="Odstavec"/>
        <w:numPr>
          <w:ilvl w:val="1"/>
          <w:numId w:val="1"/>
        </w:numPr>
      </w:pPr>
      <w:r>
        <w:t>narozena v daném kalendářním roce,</w:t>
      </w:r>
    </w:p>
    <w:p w14:paraId="35B45F38" w14:textId="77777777" w:rsidR="00411216" w:rsidRDefault="00000000">
      <w:pPr>
        <w:pStyle w:val="Odstavec"/>
        <w:numPr>
          <w:ilvl w:val="1"/>
          <w:numId w:val="1"/>
        </w:numPr>
      </w:pPr>
      <w:r>
        <w:t>je přihlášena k pobytu na sídle ohlašovně (Obecní úřad Volárna),</w:t>
      </w:r>
    </w:p>
    <w:p w14:paraId="63B5C9DF" w14:textId="77777777" w:rsidR="00411216" w:rsidRDefault="00000000">
      <w:pPr>
        <w:pStyle w:val="Odstavec"/>
        <w:numPr>
          <w:ilvl w:val="1"/>
          <w:numId w:val="1"/>
        </w:numPr>
      </w:pPr>
      <w:r>
        <w:t>je zbavena rozhodnutím soudu svéprávnosti.</w:t>
      </w:r>
    </w:p>
    <w:p w14:paraId="500E6ABE" w14:textId="77777777" w:rsidR="0041121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421E918" w14:textId="77777777" w:rsidR="00411216" w:rsidRDefault="00000000">
      <w:pPr>
        <w:pStyle w:val="Nadpis2"/>
      </w:pPr>
      <w:r>
        <w:t>Čl. 7</w:t>
      </w:r>
      <w:r>
        <w:br/>
        <w:t>Přechodné a zrušovací ustanovení</w:t>
      </w:r>
    </w:p>
    <w:p w14:paraId="33F8110A" w14:textId="77777777" w:rsidR="0041121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B285DF" w14:textId="77777777" w:rsidR="00411216" w:rsidRDefault="00000000">
      <w:pPr>
        <w:pStyle w:val="Odstavec"/>
        <w:numPr>
          <w:ilvl w:val="0"/>
          <w:numId w:val="1"/>
        </w:numPr>
      </w:pPr>
      <w:r>
        <w:t>Zrušuje se obecně závazná vyhláška č. 1/2022 o místním poplatku za obecní systém odpadového hospodářství.</w:t>
      </w:r>
    </w:p>
    <w:p w14:paraId="31C6A2AA" w14:textId="77777777" w:rsidR="00411216" w:rsidRDefault="00000000">
      <w:pPr>
        <w:pStyle w:val="Nadpis2"/>
      </w:pPr>
      <w:r>
        <w:t>Čl. 8</w:t>
      </w:r>
      <w:r>
        <w:br/>
        <w:t>Účinnost</w:t>
      </w:r>
    </w:p>
    <w:p w14:paraId="2C5B27C1" w14:textId="77777777" w:rsidR="0041121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1216" w14:paraId="2F6F37C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0E257" w14:textId="77777777" w:rsidR="00411216" w:rsidRDefault="00000000">
            <w:pPr>
              <w:pStyle w:val="PodpisovePole"/>
            </w:pPr>
            <w:r>
              <w:t>Dana Bayerová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80B87" w14:textId="77777777" w:rsidR="00411216" w:rsidRDefault="00000000">
            <w:pPr>
              <w:pStyle w:val="PodpisovePole"/>
            </w:pPr>
            <w:r>
              <w:t>Aleš Hanek v. r.</w:t>
            </w:r>
            <w:r>
              <w:br/>
              <w:t xml:space="preserve"> místostarosta</w:t>
            </w:r>
          </w:p>
        </w:tc>
      </w:tr>
      <w:tr w:rsidR="00411216" w14:paraId="31F1402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B78D3" w14:textId="77777777" w:rsidR="00411216" w:rsidRDefault="0041121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724F3" w14:textId="77777777" w:rsidR="00411216" w:rsidRDefault="00411216">
            <w:pPr>
              <w:pStyle w:val="PodpisovePole"/>
            </w:pPr>
          </w:p>
        </w:tc>
      </w:tr>
    </w:tbl>
    <w:p w14:paraId="0F3671F5" w14:textId="77777777" w:rsidR="00411216" w:rsidRDefault="00411216">
      <w:pPr>
        <w:pStyle w:val="Standard"/>
      </w:pPr>
    </w:p>
    <w:sectPr w:rsidR="004112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EE353" w14:textId="77777777" w:rsidR="003D0A60" w:rsidRDefault="003D0A60">
      <w:r>
        <w:separator/>
      </w:r>
    </w:p>
  </w:endnote>
  <w:endnote w:type="continuationSeparator" w:id="0">
    <w:p w14:paraId="045A9EE7" w14:textId="77777777" w:rsidR="003D0A60" w:rsidRDefault="003D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06F0" w14:textId="77777777" w:rsidR="003D0A60" w:rsidRDefault="003D0A60">
      <w:r>
        <w:rPr>
          <w:color w:val="000000"/>
        </w:rPr>
        <w:separator/>
      </w:r>
    </w:p>
  </w:footnote>
  <w:footnote w:type="continuationSeparator" w:id="0">
    <w:p w14:paraId="7D6C471B" w14:textId="77777777" w:rsidR="003D0A60" w:rsidRDefault="003D0A60">
      <w:r>
        <w:continuationSeparator/>
      </w:r>
    </w:p>
  </w:footnote>
  <w:footnote w:id="1">
    <w:p w14:paraId="78CF08A1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98AF582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F96128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41108B5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C87E50B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46A8FF0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720EC30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511CCFA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6F136A4" w14:textId="77777777" w:rsidR="0041121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375E1"/>
    <w:multiLevelType w:val="multilevel"/>
    <w:tmpl w:val="F8CA11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081932">
    <w:abstractNumId w:val="0"/>
  </w:num>
  <w:num w:numId="2" w16cid:durableId="945622552">
    <w:abstractNumId w:val="0"/>
    <w:lvlOverride w:ilvl="0">
      <w:startOverride w:val="1"/>
    </w:lvlOverride>
  </w:num>
  <w:num w:numId="3" w16cid:durableId="1193419019">
    <w:abstractNumId w:val="0"/>
    <w:lvlOverride w:ilvl="0">
      <w:startOverride w:val="1"/>
    </w:lvlOverride>
  </w:num>
  <w:num w:numId="4" w16cid:durableId="1389961204">
    <w:abstractNumId w:val="0"/>
    <w:lvlOverride w:ilvl="0">
      <w:startOverride w:val="1"/>
    </w:lvlOverride>
  </w:num>
  <w:num w:numId="5" w16cid:durableId="614363000">
    <w:abstractNumId w:val="0"/>
    <w:lvlOverride w:ilvl="0">
      <w:startOverride w:val="1"/>
    </w:lvlOverride>
  </w:num>
  <w:num w:numId="6" w16cid:durableId="7954998">
    <w:abstractNumId w:val="0"/>
    <w:lvlOverride w:ilvl="0">
      <w:startOverride w:val="1"/>
    </w:lvlOverride>
  </w:num>
  <w:num w:numId="7" w16cid:durableId="16768099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1216"/>
    <w:rsid w:val="00340523"/>
    <w:rsid w:val="003D0A60"/>
    <w:rsid w:val="0041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80B6"/>
  <w15:docId w15:val="{DB5857E2-56A7-4680-929B-43F78FEF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Dana Bayerová</cp:lastModifiedBy>
  <cp:revision>2</cp:revision>
  <cp:lastPrinted>2023-11-30T07:00:00Z</cp:lastPrinted>
  <dcterms:created xsi:type="dcterms:W3CDTF">2023-12-15T06:45:00Z</dcterms:created>
  <dcterms:modified xsi:type="dcterms:W3CDTF">2023-12-15T06:45:00Z</dcterms:modified>
</cp:coreProperties>
</file>