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2042" w14:textId="1E5B3718" w:rsidR="002D5A9C" w:rsidRPr="00741960" w:rsidRDefault="002D5A9C" w:rsidP="002D5A9C">
      <w:pPr>
        <w:pStyle w:val="Zhlav"/>
        <w:spacing w:after="120"/>
        <w:jc w:val="center"/>
        <w:rPr>
          <w:rFonts w:asciiTheme="majorHAnsi" w:hAnsiTheme="majorHAnsi"/>
          <w:b/>
          <w:bCs/>
          <w:color w:val="003F16"/>
          <w:sz w:val="30"/>
          <w:szCs w:val="36"/>
        </w:rPr>
      </w:pPr>
      <w:r w:rsidRPr="00741960">
        <w:rPr>
          <w:rFonts w:asciiTheme="majorHAnsi" w:hAnsiTheme="majorHAnsi"/>
          <w:b/>
          <w:bCs/>
          <w:color w:val="003F16"/>
          <w:sz w:val="30"/>
          <w:szCs w:val="36"/>
        </w:rPr>
        <w:t>Obec Vlčkovice v Podkrkonoší</w:t>
      </w:r>
    </w:p>
    <w:p w14:paraId="229FDA98" w14:textId="08FAF856" w:rsidR="002D5A9C" w:rsidRPr="00741960" w:rsidRDefault="002D5A9C" w:rsidP="002D5A9C">
      <w:pPr>
        <w:jc w:val="center"/>
        <w:rPr>
          <w:rFonts w:asciiTheme="majorHAnsi" w:hAnsiTheme="majorHAnsi"/>
          <w:b/>
          <w:bCs/>
        </w:rPr>
      </w:pPr>
      <w:r w:rsidRPr="00741960">
        <w:rPr>
          <w:rFonts w:asciiTheme="majorHAnsi" w:hAnsiTheme="majorHAnsi"/>
          <w:b/>
          <w:bCs/>
          <w:szCs w:val="28"/>
        </w:rPr>
        <w:t>Zastupitelstvo obce</w:t>
      </w:r>
    </w:p>
    <w:p w14:paraId="30AA8BF4" w14:textId="73037ED6" w:rsidR="002D5A9C" w:rsidRPr="00741960" w:rsidRDefault="002D5A9C" w:rsidP="002D5A9C">
      <w:pPr>
        <w:pStyle w:val="Zhlav"/>
        <w:spacing w:after="120"/>
        <w:jc w:val="center"/>
        <w:rPr>
          <w:rFonts w:asciiTheme="majorHAnsi" w:hAnsiTheme="majorHAnsi"/>
          <w:b/>
          <w:bCs/>
          <w:color w:val="003F16"/>
          <w:sz w:val="30"/>
          <w:szCs w:val="36"/>
        </w:rPr>
      </w:pPr>
      <w:r w:rsidRPr="00741960">
        <w:rPr>
          <w:rFonts w:asciiTheme="majorHAnsi" w:hAnsiTheme="majorHAnsi"/>
          <w:b/>
          <w:bCs/>
          <w:noProof/>
          <w:szCs w:val="28"/>
        </w:rPr>
        <w:drawing>
          <wp:anchor distT="0" distB="0" distL="114300" distR="215900" simplePos="0" relativeHeight="251659264" behindDoc="0" locked="0" layoutInCell="1" allowOverlap="1" wp14:anchorId="61BCBADE" wp14:editId="6825C0DD">
            <wp:simplePos x="0" y="0"/>
            <wp:positionH relativeFrom="margin">
              <wp:align>center</wp:align>
            </wp:positionH>
            <wp:positionV relativeFrom="page">
              <wp:posOffset>1698625</wp:posOffset>
            </wp:positionV>
            <wp:extent cx="694800" cy="882000"/>
            <wp:effectExtent l="0" t="0" r="0" b="0"/>
            <wp:wrapSquare wrapText="bothSides"/>
            <wp:docPr id="176620977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04123" name="Grafický objekt 7946041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A90FB" w14:textId="7A338251" w:rsidR="003C7C34" w:rsidRDefault="003C7C34" w:rsidP="003C7C34">
      <w:pPr>
        <w:pStyle w:val="Nadpis1"/>
      </w:pPr>
    </w:p>
    <w:p w14:paraId="28E43E9D" w14:textId="1EF694C5" w:rsidR="002D5A9C" w:rsidRPr="002D5A9C" w:rsidRDefault="002D5A9C" w:rsidP="002D5A9C"/>
    <w:p w14:paraId="39DFB0BB" w14:textId="54C9E895" w:rsidR="002D5A9C" w:rsidRPr="002D5A9C" w:rsidRDefault="002D5A9C" w:rsidP="002D5A9C"/>
    <w:p w14:paraId="7171FC4B" w14:textId="4AE29F3B" w:rsidR="002D5A9C" w:rsidRPr="002D5A9C" w:rsidRDefault="002D5A9C" w:rsidP="002D5A9C"/>
    <w:p w14:paraId="135B147C" w14:textId="7C9F05D9" w:rsidR="002D5A9C" w:rsidRPr="00971598" w:rsidRDefault="002D5A9C" w:rsidP="00971598">
      <w:pPr>
        <w:pStyle w:val="Nadpis1"/>
        <w:jc w:val="center"/>
        <w:rPr>
          <w:bCs/>
        </w:rPr>
      </w:pPr>
      <w:r>
        <w:t>Obecně závazná vyhláška</w:t>
      </w:r>
      <w:r>
        <w:br/>
      </w:r>
      <w:r w:rsidR="00971598" w:rsidRPr="00971598">
        <w:rPr>
          <w:bCs/>
        </w:rPr>
        <w:t xml:space="preserve">o stanovení podmínek pro pořádání, průběh a ukončení veřejnosti přístupných kulturních podniků ve venkovních prostorech v rozsahu nezbytném k zajištění veřejného pořádku </w:t>
      </w:r>
    </w:p>
    <w:p w14:paraId="7E7057FC" w14:textId="77777777" w:rsidR="002D5A9C" w:rsidRDefault="002D5A9C" w:rsidP="002D5A9C"/>
    <w:p w14:paraId="668C8A9E" w14:textId="6C512EA7" w:rsidR="002D5A9C" w:rsidRDefault="002D5A9C" w:rsidP="002D5A9C">
      <w:pPr>
        <w:jc w:val="both"/>
      </w:pPr>
      <w:r w:rsidRPr="002D5A9C">
        <w:t xml:space="preserve">Zastupitelstvo </w:t>
      </w:r>
      <w:r>
        <w:t>obce Vlčkovice v Podkrkonoší</w:t>
      </w:r>
      <w:r w:rsidRPr="002D5A9C">
        <w:t xml:space="preserve"> </w:t>
      </w:r>
      <w:r w:rsidR="006E06BC" w:rsidRPr="006E06BC">
        <w:t xml:space="preserve">se na svém zasedání dne </w:t>
      </w:r>
      <w:r w:rsidR="00A42E19">
        <w:t>24. června</w:t>
      </w:r>
      <w:r w:rsidR="006E06BC" w:rsidRPr="006E06BC">
        <w:t xml:space="preserve"> 2026 </w:t>
      </w:r>
      <w:r w:rsidRPr="002D5A9C">
        <w:t xml:space="preserve">usneslo vydat na základě ustanovení § 10 písm. d) a </w:t>
      </w:r>
      <w:r w:rsidR="00971598" w:rsidRPr="00971598">
        <w:t xml:space="preserve">§ 84 odst. 2 písm. h) zákona č. 128/2000 Sb., o obcích (obecní zřízení), ve znění pozdějších předpisů, tuto obecně závaznou vyhlášku </w:t>
      </w:r>
      <w:r w:rsidRPr="002D5A9C">
        <w:t>(dále jen „vyhláška“):</w:t>
      </w:r>
    </w:p>
    <w:p w14:paraId="7ACC2F47" w14:textId="77777777" w:rsidR="002D5A9C" w:rsidRPr="002D5A9C" w:rsidRDefault="002D5A9C" w:rsidP="002D5A9C">
      <w:pPr>
        <w:jc w:val="both"/>
      </w:pPr>
    </w:p>
    <w:p w14:paraId="32650E50" w14:textId="66872AFC" w:rsidR="002D5A9C" w:rsidRDefault="002D5A9C" w:rsidP="002D5A9C">
      <w:pPr>
        <w:pStyle w:val="Nadpis2"/>
        <w:jc w:val="center"/>
      </w:pPr>
      <w:r>
        <w:t>Čl. 1</w:t>
      </w:r>
      <w:r>
        <w:br/>
      </w:r>
      <w:r w:rsidR="00971598" w:rsidRPr="00971598">
        <w:t>Podmínky pro pořádání, průběh a ukončení veřejnosti přístupných kulturních podniků ve venkovních prostorech</w:t>
      </w:r>
    </w:p>
    <w:p w14:paraId="42B83F4E" w14:textId="4D4BDBBA" w:rsidR="002D5A9C" w:rsidRDefault="00971598" w:rsidP="00971598">
      <w:pPr>
        <w:jc w:val="both"/>
        <w:rPr>
          <w:lang w:eastAsia="ar-SA"/>
        </w:rPr>
      </w:pPr>
      <w:r w:rsidRPr="00971598">
        <w:rPr>
          <w:lang w:eastAsia="ar-SA"/>
        </w:rPr>
        <w:t>Veřejnosti přístupné kulturní podniky (včetně tanečních zábav, diskoték) lze ve venkovních prostorech pořádat pouze od 08:00 hodin do 22:00 hodin.</w:t>
      </w:r>
    </w:p>
    <w:p w14:paraId="5F838E72" w14:textId="77777777" w:rsidR="00971598" w:rsidRPr="002D5A9C" w:rsidRDefault="00971598" w:rsidP="00971598">
      <w:pPr>
        <w:jc w:val="both"/>
      </w:pPr>
    </w:p>
    <w:p w14:paraId="00671761" w14:textId="1B3B48BC" w:rsidR="002D5A9C" w:rsidRDefault="002D5A9C" w:rsidP="002D5A9C">
      <w:pPr>
        <w:pStyle w:val="Nadpis2"/>
        <w:jc w:val="center"/>
      </w:pPr>
      <w:r>
        <w:t>Čl. 2</w:t>
      </w:r>
      <w:r>
        <w:br/>
      </w:r>
      <w:r w:rsidR="00971598">
        <w:t>Oznamovací povinnost</w:t>
      </w:r>
    </w:p>
    <w:p w14:paraId="4EC935B5" w14:textId="3E5D76D8" w:rsidR="00971598" w:rsidRDefault="00971598" w:rsidP="00971598">
      <w:r>
        <w:t>Pořadatel kulturního podniku uvedeného v čl. 1 je povinen oznámit nejméně 14 dnů před jeho konáním Obecnímu úřadu ve Vlčkovicích v Podkrkonoší:</w:t>
      </w:r>
    </w:p>
    <w:p w14:paraId="181E4263" w14:textId="7F8261F1" w:rsidR="00971598" w:rsidRDefault="00971598" w:rsidP="00971598">
      <w:pPr>
        <w:pStyle w:val="Odstavecseseznamem"/>
        <w:numPr>
          <w:ilvl w:val="0"/>
          <w:numId w:val="18"/>
        </w:numPr>
      </w:pPr>
      <w: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BE59D70" w14:textId="713A7114" w:rsidR="00971598" w:rsidRDefault="00971598" w:rsidP="00971598">
      <w:pPr>
        <w:pStyle w:val="Odstavecseseznamem"/>
        <w:numPr>
          <w:ilvl w:val="0"/>
          <w:numId w:val="18"/>
        </w:numPr>
      </w:pPr>
      <w:r>
        <w:t xml:space="preserve">označení druhu podniku (opakujících se podniků), dobu a místo konání včetně údaje o jeho počátku a ukončení, </w:t>
      </w:r>
    </w:p>
    <w:p w14:paraId="2ED3B5A8" w14:textId="008963B4" w:rsidR="00971598" w:rsidRDefault="00971598" w:rsidP="00971598">
      <w:pPr>
        <w:pStyle w:val="Odstavecseseznamem"/>
        <w:numPr>
          <w:ilvl w:val="0"/>
          <w:numId w:val="18"/>
        </w:numPr>
      </w:pPr>
      <w:r>
        <w:t>předpokládaný počet účastníků tohoto podniku,</w:t>
      </w:r>
    </w:p>
    <w:p w14:paraId="393B01FE" w14:textId="73716B8D" w:rsidR="00971598" w:rsidRDefault="00971598" w:rsidP="00971598">
      <w:pPr>
        <w:pStyle w:val="Odstavecseseznamem"/>
        <w:numPr>
          <w:ilvl w:val="0"/>
          <w:numId w:val="18"/>
        </w:numPr>
      </w:pPr>
      <w:r>
        <w:t xml:space="preserve">počet osob zajišťujících pořadatelskou službu a způsob jejich označení, </w:t>
      </w:r>
    </w:p>
    <w:p w14:paraId="4ADE23E1" w14:textId="2386850F" w:rsidR="00971598" w:rsidRDefault="00971598" w:rsidP="00971598">
      <w:pPr>
        <w:pStyle w:val="Odstavecseseznamem"/>
        <w:numPr>
          <w:ilvl w:val="0"/>
          <w:numId w:val="18"/>
        </w:numPr>
      </w:pPr>
      <w:r>
        <w:t>údaje o osobě pověřené pořadatelem podniku k osobní spolupráci s orgány veřejné moci, pokud pořadatel podniku tuto osobu určí,</w:t>
      </w:r>
    </w:p>
    <w:p w14:paraId="477E4256" w14:textId="25374FA0" w:rsidR="00971598" w:rsidRDefault="00971598" w:rsidP="00971598">
      <w:pPr>
        <w:pStyle w:val="Odstavecseseznamem"/>
        <w:numPr>
          <w:ilvl w:val="0"/>
          <w:numId w:val="18"/>
        </w:numPr>
      </w:pPr>
      <w:r>
        <w:t>údaje o osobách, které poskytly k užívání pozemek nebo stavbu, kde se má podnik konat,</w:t>
      </w:r>
    </w:p>
    <w:p w14:paraId="5E3C1C50" w14:textId="3D5D1554" w:rsidR="00971598" w:rsidRDefault="00971598" w:rsidP="00971598">
      <w:pPr>
        <w:pStyle w:val="Odstavecseseznamem"/>
        <w:numPr>
          <w:ilvl w:val="0"/>
          <w:numId w:val="18"/>
        </w:numPr>
      </w:pPr>
      <w:r>
        <w:lastRenderedPageBreak/>
        <w:t>lhůtu, ve které zajistí úklid místa konání podniku, a způsob tohoto úklidu, jde-li o místa, která nejsou určena a zřízena pro pořádání uvedených podniků,</w:t>
      </w:r>
    </w:p>
    <w:p w14:paraId="6904797A" w14:textId="58212AE9" w:rsidR="00971598" w:rsidRDefault="00971598" w:rsidP="00971598">
      <w:pPr>
        <w:pStyle w:val="Odstavecseseznamem"/>
        <w:numPr>
          <w:ilvl w:val="0"/>
          <w:numId w:val="18"/>
        </w:numPr>
      </w:pPr>
      <w:r>
        <w:t>způsob zajištění obecných povinností při nakládání s odpady vzniklými při pořádání akce</w:t>
      </w:r>
      <w:r>
        <w:rPr>
          <w:rStyle w:val="Znakapoznpodarou"/>
        </w:rPr>
        <w:footnoteReference w:id="1"/>
      </w:r>
      <w:r>
        <w:t>,</w:t>
      </w:r>
    </w:p>
    <w:p w14:paraId="1A834995" w14:textId="397404FD" w:rsidR="002D5A9C" w:rsidRDefault="00971598" w:rsidP="00971598">
      <w:pPr>
        <w:pStyle w:val="Odstavecseseznamem"/>
        <w:numPr>
          <w:ilvl w:val="0"/>
          <w:numId w:val="18"/>
        </w:numPr>
      </w:pPr>
      <w:r>
        <w:t>způsob zajištění podmínek stanovených zvláštními právními předpisy v oblasti požární ochrany</w:t>
      </w:r>
      <w:r>
        <w:rPr>
          <w:rStyle w:val="Znakapoznpodarou"/>
        </w:rPr>
        <w:footnoteReference w:id="2"/>
      </w:r>
      <w:r>
        <w:t>.</w:t>
      </w:r>
    </w:p>
    <w:p w14:paraId="6DE53862" w14:textId="77777777" w:rsidR="00971598" w:rsidRDefault="00971598" w:rsidP="00971598"/>
    <w:p w14:paraId="5F230501" w14:textId="4C86DD1D" w:rsidR="002D5A9C" w:rsidRDefault="002D5A9C" w:rsidP="002D5A9C">
      <w:pPr>
        <w:pStyle w:val="Nadpis2"/>
        <w:jc w:val="center"/>
      </w:pPr>
      <w:r>
        <w:t>Čl. 3</w:t>
      </w:r>
      <w:r>
        <w:br/>
      </w:r>
      <w:r w:rsidR="00971598">
        <w:t>Výjimky</w:t>
      </w:r>
    </w:p>
    <w:p w14:paraId="51EF0C7E" w14:textId="77777777" w:rsidR="00971598" w:rsidRDefault="00971598" w:rsidP="00971598">
      <w:pPr>
        <w:pStyle w:val="Odstavecseseznamem"/>
        <w:numPr>
          <w:ilvl w:val="0"/>
          <w:numId w:val="17"/>
        </w:numPr>
      </w:pPr>
      <w:r w:rsidRPr="00971598">
        <w:t xml:space="preserve">Z doby pro pořádání veřejnosti přístupných kulturních podniků ve venkovních prostorech vymezené v čl. 1 se stanovuje výjimka: </w:t>
      </w:r>
    </w:p>
    <w:p w14:paraId="17591974" w14:textId="11D2756A" w:rsidR="00971598" w:rsidRDefault="00971598" w:rsidP="00971598">
      <w:pPr>
        <w:pStyle w:val="Odstavecseseznamem"/>
        <w:numPr>
          <w:ilvl w:val="1"/>
          <w:numId w:val="17"/>
        </w:numPr>
      </w:pPr>
      <w:r>
        <w:t>pro noc z 31. prosince na 1. ledna,</w:t>
      </w:r>
    </w:p>
    <w:p w14:paraId="4B8476C0" w14:textId="303C67E3" w:rsidR="002D5A9C" w:rsidRDefault="00971598" w:rsidP="002D5A9C">
      <w:pPr>
        <w:pStyle w:val="Odstavecseseznamem"/>
        <w:numPr>
          <w:ilvl w:val="1"/>
          <w:numId w:val="17"/>
        </w:numPr>
      </w:pPr>
      <w:r>
        <w:t>pro noc</w:t>
      </w:r>
      <w:r w:rsidR="002D5A9C">
        <w:t xml:space="preserve"> z 30. dubna na 1. května,</w:t>
      </w:r>
    </w:p>
    <w:p w14:paraId="3FC6197D" w14:textId="58070391" w:rsidR="002D5A9C" w:rsidRDefault="00971598" w:rsidP="00971598">
      <w:pPr>
        <w:pStyle w:val="Odstavecseseznamem"/>
        <w:numPr>
          <w:ilvl w:val="1"/>
          <w:numId w:val="17"/>
        </w:numPr>
        <w:spacing w:after="0"/>
      </w:pPr>
      <w:r>
        <w:t xml:space="preserve">pro noc konání </w:t>
      </w:r>
      <w:r w:rsidR="002D5A9C">
        <w:t>festival</w:t>
      </w:r>
      <w:r>
        <w:t>u</w:t>
      </w:r>
      <w:r w:rsidR="002D5A9C">
        <w:t xml:space="preserve"> LÉTO VLČKOVICE/LÉTO RO(C)KU (</w:t>
      </w:r>
      <w:r>
        <w:t>třetí víkend v měsíci srpnu noc ze soboty na neděli</w:t>
      </w:r>
      <w:r w:rsidR="002D5A9C">
        <w:t>)</w:t>
      </w:r>
      <w:r>
        <w:t>,</w:t>
      </w:r>
    </w:p>
    <w:p w14:paraId="144FAEC7" w14:textId="48693C1F" w:rsidR="00971598" w:rsidRDefault="00971598" w:rsidP="00971598">
      <w:pPr>
        <w:ind w:left="360"/>
      </w:pPr>
      <w:r w:rsidRPr="00971598">
        <w:t>kdy lze veřejnosti přístupné kulturní podniky pořádat ve venkovních prostorech do 02:00 hod.</w:t>
      </w:r>
    </w:p>
    <w:p w14:paraId="7207BC0A" w14:textId="66C03C18" w:rsidR="00971598" w:rsidRDefault="00971598" w:rsidP="00971598">
      <w:pPr>
        <w:pStyle w:val="Odstavecseseznamem"/>
        <w:numPr>
          <w:ilvl w:val="0"/>
          <w:numId w:val="17"/>
        </w:numPr>
      </w:pPr>
      <w:r>
        <w:t>Starosta obce</w:t>
      </w:r>
      <w:r w:rsidRPr="00971598">
        <w:t xml:space="preserve"> může na základě žádosti</w:t>
      </w:r>
      <w:r>
        <w:rPr>
          <w:rStyle w:val="Znakapoznpodarou"/>
        </w:rPr>
        <w:footnoteReference w:id="3"/>
      </w:r>
      <w:r w:rsidRPr="00971598">
        <w:t xml:space="preserve"> udělit výjimku z doby pro pořádání veřejnosti přístupných kulturních podniků konaných ve venkovních prostorech specifikované v článku 1 této vyhlášky.</w:t>
      </w:r>
    </w:p>
    <w:p w14:paraId="439AF690" w14:textId="77777777" w:rsidR="00971598" w:rsidRDefault="00971598" w:rsidP="00971598"/>
    <w:p w14:paraId="2FEDBBBA" w14:textId="748651F4" w:rsidR="002D5A9C" w:rsidRDefault="002D5A9C" w:rsidP="002D5A9C">
      <w:pPr>
        <w:pStyle w:val="Nadpis2"/>
        <w:jc w:val="center"/>
      </w:pPr>
      <w:r>
        <w:t xml:space="preserve">Čl. </w:t>
      </w:r>
      <w:r w:rsidR="00971598">
        <w:t>4</w:t>
      </w:r>
      <w:r w:rsidR="00971598">
        <w:br/>
        <w:t>Účinnost</w:t>
      </w:r>
    </w:p>
    <w:p w14:paraId="2DAAE833" w14:textId="5B91542F" w:rsidR="002D5A9C" w:rsidRDefault="002D5A9C" w:rsidP="002D5A9C">
      <w:r>
        <w:t>Tato vyhláška nabývá účinnosti patnáctým dnem po dni jejího vyhlášení.</w:t>
      </w:r>
    </w:p>
    <w:p w14:paraId="3296CE23" w14:textId="77777777" w:rsidR="002D5A9C" w:rsidRDefault="002D5A9C" w:rsidP="00AD341A">
      <w:pPr>
        <w:rPr>
          <w:rFonts w:cs="Calibri"/>
        </w:rPr>
      </w:pPr>
    </w:p>
    <w:p w14:paraId="5E6EF047" w14:textId="77777777" w:rsidR="002D5A9C" w:rsidRDefault="002D5A9C" w:rsidP="00AD341A">
      <w:pPr>
        <w:rPr>
          <w:rFonts w:cs="Calibri"/>
        </w:rPr>
      </w:pPr>
    </w:p>
    <w:p w14:paraId="6104AC48" w14:textId="46013956" w:rsidR="002D5A9C" w:rsidRPr="00AD341A" w:rsidRDefault="002D5A9C" w:rsidP="00AD341A">
      <w:pPr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160B3" wp14:editId="4A88622E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</wp:posOffset>
                </wp:positionV>
                <wp:extent cx="2299647" cy="657225"/>
                <wp:effectExtent l="0" t="0" r="0" b="0"/>
                <wp:wrapNone/>
                <wp:docPr id="16060878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24BF36" w14:textId="43F9F77D" w:rsidR="002D5A9C" w:rsidRDefault="002D5A9C" w:rsidP="00AD341A">
                            <w:pPr>
                              <w:jc w:val="center"/>
                            </w:pPr>
                            <w:r>
                              <w:t>………………………………………………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Jaroslav Martinec v.r.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místostarosta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160B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61pt;margin-top:3.6pt;width:181.0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" filled="f" stroked="f" strokeweight=".5pt">
                <v:textbox>
                  <w:txbxContent>
                    <w:p w14:paraId="1C24BF36" w14:textId="43F9F77D" w:rsidR="002D5A9C" w:rsidRDefault="002D5A9C" w:rsidP="00AD341A">
                      <w:pPr>
                        <w:jc w:val="center"/>
                      </w:pPr>
                      <w:r>
                        <w:t>………………………………………………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Jaroslav Martinec v.r.</w:t>
                      </w:r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místostarosta obce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38C1D" wp14:editId="199C8C3E">
                <wp:simplePos x="0" y="0"/>
                <wp:positionH relativeFrom="column">
                  <wp:posOffset>5080</wp:posOffset>
                </wp:positionH>
                <wp:positionV relativeFrom="paragraph">
                  <wp:posOffset>60325</wp:posOffset>
                </wp:positionV>
                <wp:extent cx="2299647" cy="657225"/>
                <wp:effectExtent l="0" t="0" r="0" b="0"/>
                <wp:wrapNone/>
                <wp:docPr id="212294357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7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9C3C7C" w14:textId="3E9CB673" w:rsidR="002D5A9C" w:rsidRDefault="002D5A9C" w:rsidP="00AD341A">
                            <w:pPr>
                              <w:jc w:val="center"/>
                            </w:pPr>
                            <w:r>
                              <w:t>………………………………………………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Bohuslava Volfová v.r.</w:t>
                            </w:r>
                            <w:r>
                              <w:br/>
                            </w:r>
                            <w:r>
                              <w:rPr>
                                <w:i/>
                                <w:iCs/>
                              </w:rPr>
                              <w:t>starostka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38C1D" id="_x0000_s1027" type="#_x0000_t202" style="position:absolute;margin-left:.4pt;margin-top:4.75pt;width:181.0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" filled="f" stroked="f" strokeweight=".5pt">
                <v:textbox>
                  <w:txbxContent>
                    <w:p w14:paraId="7C9C3C7C" w14:textId="3E9CB673" w:rsidR="002D5A9C" w:rsidRDefault="002D5A9C" w:rsidP="00AD341A">
                      <w:pPr>
                        <w:jc w:val="center"/>
                      </w:pPr>
                      <w:r>
                        <w:t>………………………………………………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Bohuslava Volfová v.r.</w:t>
                      </w:r>
                      <w:r>
                        <w:br/>
                      </w:r>
                      <w:r>
                        <w:rPr>
                          <w:i/>
                          <w:iCs/>
                        </w:rPr>
                        <w:t>starostka obce</w:t>
                      </w:r>
                    </w:p>
                  </w:txbxContent>
                </v:textbox>
              </v:shape>
            </w:pict>
          </mc:Fallback>
        </mc:AlternateContent>
      </w:r>
    </w:p>
    <w:p w14:paraId="0B5233DB" w14:textId="77777777" w:rsidR="002D5A9C" w:rsidRDefault="002D5A9C" w:rsidP="00AD341A">
      <w:pPr>
        <w:rPr>
          <w:rFonts w:cs="Calibri"/>
        </w:rPr>
      </w:pPr>
    </w:p>
    <w:p w14:paraId="6B9C0909" w14:textId="77777777" w:rsidR="002D5A9C" w:rsidRDefault="002D5A9C" w:rsidP="00AD341A">
      <w:pPr>
        <w:rPr>
          <w:rFonts w:cs="Calibri"/>
        </w:rPr>
      </w:pPr>
    </w:p>
    <w:p w14:paraId="1D7B6AB4" w14:textId="77777777" w:rsidR="002D5A9C" w:rsidRPr="002D5A9C" w:rsidRDefault="002D5A9C" w:rsidP="002D5A9C"/>
    <w:p w14:paraId="7303E3B3" w14:textId="7BB04DA4" w:rsidR="002D5A9C" w:rsidRPr="002D5A9C" w:rsidRDefault="002D5A9C" w:rsidP="002D5A9C"/>
    <w:sectPr w:rsidR="002D5A9C" w:rsidRPr="002D5A9C" w:rsidSect="00971598">
      <w:footerReference w:type="default" r:id="rId10"/>
      <w:footerReference w:type="first" r:id="rId11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0FD5" w14:textId="77777777" w:rsidR="00E651B5" w:rsidRDefault="00E651B5" w:rsidP="00B44D07">
      <w:pPr>
        <w:spacing w:after="0" w:line="240" w:lineRule="auto"/>
      </w:pPr>
      <w:r>
        <w:separator/>
      </w:r>
    </w:p>
  </w:endnote>
  <w:endnote w:type="continuationSeparator" w:id="0">
    <w:p w14:paraId="26D763CE" w14:textId="77777777" w:rsidR="00E651B5" w:rsidRDefault="00E651B5" w:rsidP="00B4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ontserrat">
    <w:charset w:val="EE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06F1" w14:textId="77777777" w:rsidR="00FD3B3C" w:rsidRPr="00741960" w:rsidRDefault="00FD3B3C" w:rsidP="00FD3B3C">
    <w:pPr>
      <w:pStyle w:val="Zpat"/>
    </w:pPr>
    <w:r w:rsidRPr="00741960">
      <w:tab/>
    </w:r>
  </w:p>
  <w:p w14:paraId="2E96B52C" w14:textId="192B1DA3" w:rsidR="00BC0300" w:rsidRPr="00741960" w:rsidRDefault="00FD3B3C" w:rsidP="00741960">
    <w:pPr>
      <w:pStyle w:val="Zpat"/>
      <w:tabs>
        <w:tab w:val="left" w:pos="3446"/>
      </w:tabs>
      <w:spacing w:after="120"/>
    </w:pPr>
    <w:r w:rsidRPr="00741960">
      <w:tab/>
    </w:r>
    <w:r w:rsidR="00741960" w:rsidRPr="00741960">
      <w:tab/>
    </w:r>
    <w:r w:rsidRPr="00741960">
      <w:t xml:space="preserve">strana </w:t>
    </w:r>
    <w:r w:rsidRPr="00741960">
      <w:rPr>
        <w:b/>
        <w:bCs/>
      </w:rPr>
      <w:fldChar w:fldCharType="begin"/>
    </w:r>
    <w:r w:rsidRPr="00741960">
      <w:rPr>
        <w:b/>
        <w:bCs/>
      </w:rPr>
      <w:instrText xml:space="preserve"> PAGE   \* MERGEFORMAT </w:instrText>
    </w:r>
    <w:r w:rsidRPr="00741960">
      <w:rPr>
        <w:b/>
        <w:bCs/>
      </w:rPr>
      <w:fldChar w:fldCharType="separate"/>
    </w:r>
    <w:r w:rsidRPr="00741960">
      <w:rPr>
        <w:b/>
        <w:bCs/>
      </w:rPr>
      <w:t>1</w:t>
    </w:r>
    <w:r w:rsidRPr="00741960">
      <w:rPr>
        <w:b/>
        <w:bCs/>
      </w:rPr>
      <w:fldChar w:fldCharType="end"/>
    </w:r>
    <w:r w:rsidRPr="00741960">
      <w:t xml:space="preserve"> z </w:t>
    </w:r>
    <w:r w:rsidRPr="00741960">
      <w:rPr>
        <w:b/>
        <w:bCs/>
      </w:rPr>
      <w:fldChar w:fldCharType="begin"/>
    </w:r>
    <w:r w:rsidRPr="00741960">
      <w:rPr>
        <w:b/>
        <w:bCs/>
      </w:rPr>
      <w:instrText xml:space="preserve"> NUMPAGES   \* MERGEFORMAT </w:instrText>
    </w:r>
    <w:r w:rsidRPr="00741960">
      <w:rPr>
        <w:b/>
        <w:bCs/>
      </w:rPr>
      <w:fldChar w:fldCharType="separate"/>
    </w:r>
    <w:r w:rsidRPr="00741960">
      <w:rPr>
        <w:b/>
        <w:bCs/>
      </w:rPr>
      <w:t>2</w:t>
    </w:r>
    <w:r w:rsidRPr="0074196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F978" w14:textId="77777777" w:rsidR="002073F4" w:rsidRDefault="002073F4">
    <w:pPr>
      <w:pStyle w:val="Zpat"/>
      <w:rPr>
        <w:rFonts w:ascii="Montserrat" w:hAnsi="Montserrat"/>
      </w:rPr>
    </w:pPr>
  </w:p>
  <w:p w14:paraId="4556F59C" w14:textId="2F7B6FD7" w:rsidR="002073F4" w:rsidRPr="002D5A9C" w:rsidRDefault="002073F4" w:rsidP="002D5A9C">
    <w:pPr>
      <w:pStyle w:val="Zpat"/>
      <w:spacing w:after="120"/>
      <w:rPr>
        <w:rFonts w:ascii="Montserrat" w:hAnsi="Montserrat"/>
      </w:rPr>
    </w:pPr>
    <w:r>
      <w:rPr>
        <w:rFonts w:ascii="Montserrat" w:hAnsi="Montserrat"/>
      </w:rPr>
      <w:tab/>
    </w:r>
    <w:r w:rsidR="00FD3B3C">
      <w:rPr>
        <w:rFonts w:ascii="Montserrat" w:hAnsi="Montserrat"/>
      </w:rPr>
      <w:t xml:space="preserve">strana </w:t>
    </w:r>
    <w:r w:rsidR="00FD3B3C" w:rsidRPr="00FD3B3C">
      <w:rPr>
        <w:rFonts w:ascii="Montserrat" w:hAnsi="Montserrat"/>
        <w:b/>
        <w:bCs/>
      </w:rPr>
      <w:fldChar w:fldCharType="begin"/>
    </w:r>
    <w:r w:rsidR="00FD3B3C" w:rsidRPr="00FD3B3C">
      <w:rPr>
        <w:rFonts w:ascii="Montserrat" w:hAnsi="Montserrat"/>
        <w:b/>
        <w:bCs/>
      </w:rPr>
      <w:instrText xml:space="preserve"> PAGE   \* MERGEFORMAT </w:instrText>
    </w:r>
    <w:r w:rsidR="00FD3B3C" w:rsidRPr="00FD3B3C">
      <w:rPr>
        <w:rFonts w:ascii="Montserrat" w:hAnsi="Montserrat"/>
        <w:b/>
        <w:bCs/>
      </w:rPr>
      <w:fldChar w:fldCharType="separate"/>
    </w:r>
    <w:r w:rsidR="00FD3B3C" w:rsidRPr="00FD3B3C">
      <w:rPr>
        <w:rFonts w:ascii="Montserrat" w:hAnsi="Montserrat"/>
        <w:b/>
        <w:bCs/>
        <w:noProof/>
      </w:rPr>
      <w:t>1</w:t>
    </w:r>
    <w:r w:rsidR="00FD3B3C" w:rsidRPr="00FD3B3C">
      <w:rPr>
        <w:rFonts w:ascii="Montserrat" w:hAnsi="Montserrat"/>
        <w:b/>
        <w:bCs/>
      </w:rPr>
      <w:fldChar w:fldCharType="end"/>
    </w:r>
    <w:r w:rsidR="00FD3B3C">
      <w:rPr>
        <w:rFonts w:ascii="Montserrat" w:hAnsi="Montserrat"/>
      </w:rPr>
      <w:t xml:space="preserve"> z </w:t>
    </w:r>
    <w:r w:rsidR="00FD3B3C" w:rsidRPr="00FD3B3C">
      <w:rPr>
        <w:rFonts w:ascii="Montserrat" w:hAnsi="Montserrat"/>
        <w:b/>
        <w:bCs/>
      </w:rPr>
      <w:fldChar w:fldCharType="begin"/>
    </w:r>
    <w:r w:rsidR="00FD3B3C" w:rsidRPr="00FD3B3C">
      <w:rPr>
        <w:rFonts w:ascii="Montserrat" w:hAnsi="Montserrat"/>
        <w:b/>
        <w:bCs/>
      </w:rPr>
      <w:instrText xml:space="preserve"> NUMPAGES   \* MERGEFORMAT </w:instrText>
    </w:r>
    <w:r w:rsidR="00FD3B3C" w:rsidRPr="00FD3B3C">
      <w:rPr>
        <w:rFonts w:ascii="Montserrat" w:hAnsi="Montserrat"/>
        <w:b/>
        <w:bCs/>
      </w:rPr>
      <w:fldChar w:fldCharType="separate"/>
    </w:r>
    <w:r w:rsidR="00FD3B3C" w:rsidRPr="00FD3B3C">
      <w:rPr>
        <w:rFonts w:ascii="Montserrat" w:hAnsi="Montserrat"/>
        <w:b/>
        <w:bCs/>
        <w:noProof/>
      </w:rPr>
      <w:t>1</w:t>
    </w:r>
    <w:r w:rsidR="00FD3B3C" w:rsidRPr="00FD3B3C">
      <w:rPr>
        <w:rFonts w:ascii="Montserrat" w:hAnsi="Montserrat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B6442" w14:textId="77777777" w:rsidR="00E651B5" w:rsidRDefault="00E651B5" w:rsidP="00B44D07">
      <w:pPr>
        <w:spacing w:after="0" w:line="240" w:lineRule="auto"/>
      </w:pPr>
      <w:r>
        <w:separator/>
      </w:r>
    </w:p>
  </w:footnote>
  <w:footnote w:type="continuationSeparator" w:id="0">
    <w:p w14:paraId="72D74317" w14:textId="77777777" w:rsidR="00E651B5" w:rsidRDefault="00E651B5" w:rsidP="00B44D07">
      <w:pPr>
        <w:spacing w:after="0" w:line="240" w:lineRule="auto"/>
      </w:pPr>
      <w:r>
        <w:continuationSeparator/>
      </w:r>
    </w:p>
  </w:footnote>
  <w:footnote w:id="1">
    <w:p w14:paraId="0B781B04" w14:textId="52531A9B" w:rsidR="00971598" w:rsidRDefault="009715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71598">
        <w:t>§ 12 zákona č. 185/2001 Sb., o odpadech a o změně některých dalších zákonů, ve znění pozdějších předpisů.</w:t>
      </w:r>
    </w:p>
  </w:footnote>
  <w:footnote w:id="2">
    <w:p w14:paraId="32F03919" w14:textId="1FD2863B" w:rsidR="00971598" w:rsidRDefault="009715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71598">
        <w:t>zákon č. 133/1985 Sb., o požární ochraně, ve znění pozdějších předpisů;</w:t>
      </w:r>
    </w:p>
  </w:footnote>
  <w:footnote w:id="3">
    <w:p w14:paraId="77CE4E37" w14:textId="3EEDE2F8" w:rsidR="00971598" w:rsidRDefault="009715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71598">
        <w:t>viz § 37 a § 45 zákona č. 500/2004 Sb., správní řád,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1990"/>
    <w:multiLevelType w:val="hybridMultilevel"/>
    <w:tmpl w:val="CEDEB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6465B"/>
    <w:multiLevelType w:val="hybridMultilevel"/>
    <w:tmpl w:val="B1A0E1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0C37"/>
    <w:multiLevelType w:val="hybridMultilevel"/>
    <w:tmpl w:val="86D66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D315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80F85"/>
    <w:multiLevelType w:val="multilevel"/>
    <w:tmpl w:val="3E50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828AA"/>
    <w:multiLevelType w:val="hybridMultilevel"/>
    <w:tmpl w:val="525610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5400F"/>
    <w:multiLevelType w:val="hybridMultilevel"/>
    <w:tmpl w:val="EE1A20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4024B"/>
    <w:multiLevelType w:val="hybridMultilevel"/>
    <w:tmpl w:val="36E8D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A16F9"/>
    <w:multiLevelType w:val="hybridMultilevel"/>
    <w:tmpl w:val="E960B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805B3"/>
    <w:multiLevelType w:val="multilevel"/>
    <w:tmpl w:val="8422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548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653EFB"/>
    <w:multiLevelType w:val="hybridMultilevel"/>
    <w:tmpl w:val="C3A65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239C5"/>
    <w:multiLevelType w:val="multilevel"/>
    <w:tmpl w:val="E604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72BDE"/>
    <w:multiLevelType w:val="multilevel"/>
    <w:tmpl w:val="4A02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D01182"/>
    <w:multiLevelType w:val="hybridMultilevel"/>
    <w:tmpl w:val="208A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3580A"/>
    <w:multiLevelType w:val="hybridMultilevel"/>
    <w:tmpl w:val="A4749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85883"/>
    <w:multiLevelType w:val="multilevel"/>
    <w:tmpl w:val="D630A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8233A3"/>
    <w:multiLevelType w:val="hybridMultilevel"/>
    <w:tmpl w:val="64E8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C54EC"/>
    <w:multiLevelType w:val="hybridMultilevel"/>
    <w:tmpl w:val="65C0F942"/>
    <w:lvl w:ilvl="0" w:tplc="6966CE2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263845">
    <w:abstractNumId w:val="13"/>
  </w:num>
  <w:num w:numId="2" w16cid:durableId="1597901940">
    <w:abstractNumId w:val="17"/>
  </w:num>
  <w:num w:numId="3" w16cid:durableId="373235695">
    <w:abstractNumId w:val="9"/>
  </w:num>
  <w:num w:numId="4" w16cid:durableId="692151048">
    <w:abstractNumId w:val="15"/>
  </w:num>
  <w:num w:numId="5" w16cid:durableId="319581615">
    <w:abstractNumId w:val="7"/>
  </w:num>
  <w:num w:numId="6" w16cid:durableId="187182770">
    <w:abstractNumId w:val="8"/>
  </w:num>
  <w:num w:numId="7" w16cid:durableId="225262974">
    <w:abstractNumId w:val="11"/>
  </w:num>
  <w:num w:numId="8" w16cid:durableId="1128668377">
    <w:abstractNumId w:val="14"/>
  </w:num>
  <w:num w:numId="9" w16cid:durableId="1296450907">
    <w:abstractNumId w:val="0"/>
  </w:num>
  <w:num w:numId="10" w16cid:durableId="1336689083">
    <w:abstractNumId w:val="4"/>
  </w:num>
  <w:num w:numId="11" w16cid:durableId="1562250217">
    <w:abstractNumId w:val="2"/>
  </w:num>
  <w:num w:numId="12" w16cid:durableId="1916936301">
    <w:abstractNumId w:val="5"/>
  </w:num>
  <w:num w:numId="13" w16cid:durableId="331639370">
    <w:abstractNumId w:val="6"/>
  </w:num>
  <w:num w:numId="14" w16cid:durableId="1620450324">
    <w:abstractNumId w:val="12"/>
  </w:num>
  <w:num w:numId="15" w16cid:durableId="1873492438">
    <w:abstractNumId w:val="1"/>
  </w:num>
  <w:num w:numId="16" w16cid:durableId="202131643">
    <w:abstractNumId w:val="16"/>
  </w:num>
  <w:num w:numId="17" w16cid:durableId="1991060984">
    <w:abstractNumId w:val="10"/>
  </w:num>
  <w:num w:numId="18" w16cid:durableId="892541370">
    <w:abstractNumId w:val="3"/>
  </w:num>
  <w:num w:numId="19" w16cid:durableId="12944868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9C"/>
    <w:rsid w:val="0001798F"/>
    <w:rsid w:val="00024D43"/>
    <w:rsid w:val="00047552"/>
    <w:rsid w:val="00066903"/>
    <w:rsid w:val="000D389A"/>
    <w:rsid w:val="000F7264"/>
    <w:rsid w:val="00104757"/>
    <w:rsid w:val="00114E8B"/>
    <w:rsid w:val="001206ED"/>
    <w:rsid w:val="001631CA"/>
    <w:rsid w:val="0019490D"/>
    <w:rsid w:val="002073F4"/>
    <w:rsid w:val="00291FE8"/>
    <w:rsid w:val="002B1DC3"/>
    <w:rsid w:val="002D5A9C"/>
    <w:rsid w:val="00371078"/>
    <w:rsid w:val="00380077"/>
    <w:rsid w:val="003B1A5D"/>
    <w:rsid w:val="003B660D"/>
    <w:rsid w:val="003C7C34"/>
    <w:rsid w:val="004054BD"/>
    <w:rsid w:val="00414D37"/>
    <w:rsid w:val="0044070B"/>
    <w:rsid w:val="00483F41"/>
    <w:rsid w:val="00487D24"/>
    <w:rsid w:val="004D5287"/>
    <w:rsid w:val="004E5828"/>
    <w:rsid w:val="004F0E0C"/>
    <w:rsid w:val="00537F43"/>
    <w:rsid w:val="005A3535"/>
    <w:rsid w:val="005C5E8E"/>
    <w:rsid w:val="005C77A4"/>
    <w:rsid w:val="005D55AF"/>
    <w:rsid w:val="005D7297"/>
    <w:rsid w:val="005E0ADA"/>
    <w:rsid w:val="0060074F"/>
    <w:rsid w:val="00644CEE"/>
    <w:rsid w:val="00646668"/>
    <w:rsid w:val="00657BA2"/>
    <w:rsid w:val="00662BF0"/>
    <w:rsid w:val="00664AA1"/>
    <w:rsid w:val="006825C6"/>
    <w:rsid w:val="006A73E4"/>
    <w:rsid w:val="006E06BC"/>
    <w:rsid w:val="00700252"/>
    <w:rsid w:val="00715E71"/>
    <w:rsid w:val="007274EB"/>
    <w:rsid w:val="00727536"/>
    <w:rsid w:val="00741960"/>
    <w:rsid w:val="007545E1"/>
    <w:rsid w:val="007B1C74"/>
    <w:rsid w:val="007C3152"/>
    <w:rsid w:val="00833C60"/>
    <w:rsid w:val="00833E35"/>
    <w:rsid w:val="0084723E"/>
    <w:rsid w:val="0088448B"/>
    <w:rsid w:val="008F05B7"/>
    <w:rsid w:val="008F165F"/>
    <w:rsid w:val="009066F7"/>
    <w:rsid w:val="00971598"/>
    <w:rsid w:val="009A73C2"/>
    <w:rsid w:val="009D7952"/>
    <w:rsid w:val="009E648B"/>
    <w:rsid w:val="009F3431"/>
    <w:rsid w:val="00A00590"/>
    <w:rsid w:val="00A42E19"/>
    <w:rsid w:val="00A47AC3"/>
    <w:rsid w:val="00A739A4"/>
    <w:rsid w:val="00A77AFA"/>
    <w:rsid w:val="00A805FE"/>
    <w:rsid w:val="00AD341A"/>
    <w:rsid w:val="00AE17D7"/>
    <w:rsid w:val="00AE572D"/>
    <w:rsid w:val="00B44D07"/>
    <w:rsid w:val="00B500F9"/>
    <w:rsid w:val="00B82CDD"/>
    <w:rsid w:val="00BC0300"/>
    <w:rsid w:val="00BC3DC0"/>
    <w:rsid w:val="00BE119E"/>
    <w:rsid w:val="00CB0FE1"/>
    <w:rsid w:val="00D001FC"/>
    <w:rsid w:val="00D16CEE"/>
    <w:rsid w:val="00D254E8"/>
    <w:rsid w:val="00D37ABF"/>
    <w:rsid w:val="00D5229C"/>
    <w:rsid w:val="00D55357"/>
    <w:rsid w:val="00D752F4"/>
    <w:rsid w:val="00D8333E"/>
    <w:rsid w:val="00D855D7"/>
    <w:rsid w:val="00DA16FF"/>
    <w:rsid w:val="00DE21B2"/>
    <w:rsid w:val="00DF04CE"/>
    <w:rsid w:val="00DF6AE9"/>
    <w:rsid w:val="00E1567B"/>
    <w:rsid w:val="00E43E99"/>
    <w:rsid w:val="00E46C76"/>
    <w:rsid w:val="00E651B5"/>
    <w:rsid w:val="00E94D52"/>
    <w:rsid w:val="00EF13F3"/>
    <w:rsid w:val="00F24B2B"/>
    <w:rsid w:val="00F37A1E"/>
    <w:rsid w:val="00F50D58"/>
    <w:rsid w:val="00F65209"/>
    <w:rsid w:val="00FA2DBF"/>
    <w:rsid w:val="00FA58F5"/>
    <w:rsid w:val="00FD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92A7D"/>
  <w15:chartTrackingRefBased/>
  <w15:docId w15:val="{6B691FD9-F5D4-469B-A8BD-B4B63DAB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A9C"/>
    <w:pPr>
      <w:spacing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5D7297"/>
    <w:pPr>
      <w:keepNext/>
      <w:keepLines/>
      <w:spacing w:before="24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5D7297"/>
    <w:pPr>
      <w:spacing w:before="160"/>
      <w:outlineLvl w:val="1"/>
    </w:pPr>
    <w:rPr>
      <w:color w:val="404040" w:themeColor="text1" w:themeTint="BF"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7297"/>
    <w:pPr>
      <w:keepNext/>
      <w:keepLines/>
      <w:spacing w:before="160" w:after="80"/>
      <w:outlineLvl w:val="2"/>
    </w:pPr>
    <w:rPr>
      <w:rFonts w:eastAsiaTheme="majorEastAsia" w:cstheme="majorBidi"/>
      <w:b/>
      <w:color w:val="595959" w:themeColor="text1" w:themeTint="A6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B4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4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7297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D7297"/>
    <w:rPr>
      <w:rFonts w:asciiTheme="majorHAnsi" w:eastAsiaTheme="majorEastAsia" w:hAnsiTheme="majorHAnsi" w:cstheme="majorBidi"/>
      <w:b/>
      <w:color w:val="404040" w:themeColor="text1" w:themeTint="BF"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D7297"/>
    <w:rPr>
      <w:rFonts w:eastAsiaTheme="majorEastAsia" w:cstheme="majorBidi"/>
      <w:b/>
      <w:color w:val="595959" w:themeColor="text1" w:themeTint="A6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4D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4D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4D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4D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4D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4D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72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729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7297"/>
    <w:pPr>
      <w:numPr>
        <w:ilvl w:val="1"/>
      </w:numPr>
    </w:pPr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7297"/>
    <w:rPr>
      <w:rFonts w:eastAsiaTheme="majorEastAsia" w:cstheme="majorBidi"/>
      <w:i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4D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4D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4D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4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4D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4D0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44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4D07"/>
  </w:style>
  <w:style w:type="paragraph" w:styleId="Zpat">
    <w:name w:val="footer"/>
    <w:basedOn w:val="Normln"/>
    <w:link w:val="ZpatChar"/>
    <w:uiPriority w:val="99"/>
    <w:unhideWhenUsed/>
    <w:rsid w:val="00B44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4D07"/>
  </w:style>
  <w:style w:type="character" w:styleId="Hypertextovodkaz">
    <w:name w:val="Hyperlink"/>
    <w:basedOn w:val="Standardnpsmoodstavce"/>
    <w:uiPriority w:val="99"/>
    <w:unhideWhenUsed/>
    <w:rsid w:val="00BC030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030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E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5A9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5A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5A9C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71598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71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fi\Documents\Vlastn&#237;%20&#353;ablony%20Office\Hlavi&#269;ka%20-%20obec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6091B-28F4-4BEF-BC3C-680FDC56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- obec</Template>
  <TotalTime>0</TotalTime>
  <Pages>2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Volf</dc:creator>
  <cp:keywords/>
  <dc:description/>
  <cp:lastModifiedBy>Eva Bittnerová</cp:lastModifiedBy>
  <cp:revision>2</cp:revision>
  <cp:lastPrinted>2026-07-14T07:33:00Z</cp:lastPrinted>
  <dcterms:created xsi:type="dcterms:W3CDTF">2026-07-14T10:12:00Z</dcterms:created>
  <dcterms:modified xsi:type="dcterms:W3CDTF">2026-07-14T10:12:00Z</dcterms:modified>
</cp:coreProperties>
</file>