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-1565147</wp:posOffset>
            </wp:positionH>
            <wp:positionV relativeFrom="page">
              <wp:posOffset>1571117</wp:posOffset>
            </wp:positionV>
            <wp:extent cx="10689335" cy="755904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-1565147</wp:posOffset>
            </wp:positionH>
            <wp:positionV relativeFrom="page">
              <wp:posOffset>1571117</wp:posOffset>
            </wp:positionV>
            <wp:extent cx="10689335" cy="755904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4" w:h="1684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2024-11-25T08:01:38Z</dcterms:created>
  <dcterms:modified xsi:type="dcterms:W3CDTF">2024-11-25T08:01:38Z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