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D2C" w14:textId="77777777" w:rsidR="009A21DD" w:rsidRDefault="005F0A9A">
      <w:pPr>
        <w:pStyle w:val="Nzev"/>
        <w:spacing w:line="360" w:lineRule="auto"/>
      </w:pPr>
      <w:r>
        <w:t>Obec Písečné</w:t>
      </w:r>
      <w:r>
        <w:br/>
      </w:r>
      <w:r>
        <w:t>Zastupitelstvo obce Písečné</w:t>
      </w:r>
    </w:p>
    <w:p w14:paraId="0455DBCD" w14:textId="77777777" w:rsidR="009A21DD" w:rsidRDefault="005F0A9A">
      <w:pPr>
        <w:pStyle w:val="Nadpis1"/>
        <w:spacing w:line="360" w:lineRule="auto"/>
      </w:pPr>
      <w:r>
        <w:t>Obecně závazná vyhláška obce Písečné,</w:t>
      </w:r>
      <w:r>
        <w:br/>
      </w:r>
      <w:r>
        <w:t>kterou se zrušují některé obecně závazné vyhlášky</w:t>
      </w:r>
    </w:p>
    <w:p w14:paraId="6CDE00A4" w14:textId="77777777" w:rsidR="009A21DD" w:rsidRDefault="009A21DD">
      <w:pPr>
        <w:pStyle w:val="Textbody"/>
      </w:pPr>
    </w:p>
    <w:p w14:paraId="1BCB841F" w14:textId="78E28362" w:rsidR="009A21DD" w:rsidRDefault="005F0A9A">
      <w:pPr>
        <w:pStyle w:val="UvodniVeta"/>
        <w:spacing w:line="360" w:lineRule="auto"/>
      </w:pPr>
      <w:r>
        <w:t xml:space="preserve">Zastupitelstvo obce Písečné se na svém zasedání dne </w:t>
      </w:r>
      <w:r w:rsidR="00D708B2">
        <w:t>26.8.</w:t>
      </w:r>
      <w:r>
        <w:t>2026 usneslo vydat na základě ustanovení § 84 odst. 2 písm. h) zákona č. 128/2000 Sb., o obcích (obecní zřízení), ve znění pozdějších předpisů, tuto obecně závaznou vyhlášku (dále jen „vyhláška“):</w:t>
      </w:r>
    </w:p>
    <w:p w14:paraId="69986C81" w14:textId="77777777" w:rsidR="009A21DD" w:rsidRDefault="009A21DD">
      <w:pPr>
        <w:pStyle w:val="UvodniVeta"/>
        <w:spacing w:line="360" w:lineRule="auto"/>
      </w:pPr>
    </w:p>
    <w:p w14:paraId="17878980" w14:textId="77777777" w:rsidR="009A21DD" w:rsidRDefault="005F0A9A">
      <w:pPr>
        <w:pStyle w:val="Nadpis2"/>
        <w:spacing w:line="360" w:lineRule="auto"/>
      </w:pPr>
      <w:r>
        <w:t>Čl. 1</w:t>
      </w:r>
      <w:r>
        <w:br/>
      </w:r>
      <w:r>
        <w:t>Zrušovací ustanovení</w:t>
      </w:r>
    </w:p>
    <w:p w14:paraId="45B2B7E9" w14:textId="77777777" w:rsidR="009A21DD" w:rsidRDefault="005F0A9A">
      <w:pPr>
        <w:pStyle w:val="Odstavec"/>
        <w:numPr>
          <w:ilvl w:val="0"/>
          <w:numId w:val="2"/>
        </w:numPr>
        <w:spacing w:line="360" w:lineRule="auto"/>
      </w:pPr>
      <w:r>
        <w:t>Zrušuje se obecně závazná vyhláška č. 1/2024, o nočním klidu, ze dne 29. dubna 2024.</w:t>
      </w:r>
    </w:p>
    <w:p w14:paraId="74463943" w14:textId="77777777" w:rsidR="009A21DD" w:rsidRDefault="005F0A9A">
      <w:pPr>
        <w:pStyle w:val="Odstavec"/>
        <w:numPr>
          <w:ilvl w:val="0"/>
          <w:numId w:val="1"/>
        </w:numPr>
        <w:spacing w:line="360" w:lineRule="auto"/>
      </w:pPr>
      <w:r>
        <w:t xml:space="preserve">Zrušuje </w:t>
      </w:r>
      <w:r>
        <w:t>se obecně závazná vyhláška č. 2/2025, o nočním klidu, ze dne 14. května 2025.</w:t>
      </w:r>
    </w:p>
    <w:p w14:paraId="450FB474" w14:textId="77777777" w:rsidR="009A21DD" w:rsidRDefault="009A21DD">
      <w:pPr>
        <w:pStyle w:val="Odstavec"/>
        <w:spacing w:line="360" w:lineRule="auto"/>
        <w:ind w:left="567"/>
      </w:pPr>
    </w:p>
    <w:p w14:paraId="068A9C63" w14:textId="77777777" w:rsidR="009A21DD" w:rsidRDefault="005F0A9A">
      <w:pPr>
        <w:pStyle w:val="Nadpis2"/>
        <w:spacing w:line="360" w:lineRule="auto"/>
      </w:pPr>
      <w:r>
        <w:t>Čl. 2</w:t>
      </w:r>
      <w:r>
        <w:br/>
      </w:r>
      <w:r>
        <w:t>Účinnost</w:t>
      </w:r>
    </w:p>
    <w:p w14:paraId="0E9E3811" w14:textId="77777777" w:rsidR="009A21DD" w:rsidRDefault="005F0A9A">
      <w:pPr>
        <w:pStyle w:val="Odstavec"/>
        <w:spacing w:line="360" w:lineRule="auto"/>
      </w:pPr>
      <w:r>
        <w:t>Tato vyhláška nabývá účinnosti počátkem patnáctého dne následujícího po dni jejího vyhlášení.</w:t>
      </w:r>
    </w:p>
    <w:p w14:paraId="66D99D32" w14:textId="77777777" w:rsidR="009A21DD" w:rsidRDefault="009A21DD">
      <w:pPr>
        <w:pStyle w:val="Odstavec"/>
        <w:spacing w:line="360" w:lineRule="auto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9A21DD" w14:paraId="1D9BD8DE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7069C5" w14:textId="77777777" w:rsidR="009A21DD" w:rsidRDefault="005F0A9A">
            <w:pPr>
              <w:pStyle w:val="PodpisovePole"/>
              <w:spacing w:line="360" w:lineRule="auto"/>
            </w:pPr>
            <w:r>
              <w:t>Ing. Petr Bouška v. r.</w:t>
            </w:r>
            <w:r>
              <w:br/>
            </w:r>
            <w:r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49685E8" w14:textId="77777777" w:rsidR="009A21DD" w:rsidRDefault="005F0A9A">
            <w:pPr>
              <w:pStyle w:val="PodpisovePole"/>
              <w:spacing w:line="360" w:lineRule="auto"/>
            </w:pPr>
            <w:r>
              <w:t>Zdeněk Trávníček v. r.</w:t>
            </w:r>
            <w:r>
              <w:br/>
            </w:r>
            <w:r>
              <w:t xml:space="preserve"> místostarosta</w:t>
            </w:r>
          </w:p>
        </w:tc>
      </w:tr>
      <w:tr w:rsidR="009A21DD" w14:paraId="740D12FB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DB9057" w14:textId="77777777" w:rsidR="009A21DD" w:rsidRDefault="009A21DD">
            <w:pPr>
              <w:pStyle w:val="PodpisovePole"/>
              <w:spacing w:line="360" w:lineRule="auto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3D55B0" w14:textId="77777777" w:rsidR="009A21DD" w:rsidRDefault="009A21DD">
            <w:pPr>
              <w:pStyle w:val="PodpisovePole"/>
              <w:spacing w:line="360" w:lineRule="auto"/>
            </w:pPr>
          </w:p>
        </w:tc>
      </w:tr>
    </w:tbl>
    <w:p w14:paraId="349E236A" w14:textId="77777777" w:rsidR="009A21DD" w:rsidRDefault="009A21DD"/>
    <w:sectPr w:rsidR="009A21DD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352C" w14:textId="77777777" w:rsidR="005F0A9A" w:rsidRDefault="005F0A9A">
      <w:r>
        <w:separator/>
      </w:r>
    </w:p>
  </w:endnote>
  <w:endnote w:type="continuationSeparator" w:id="0">
    <w:p w14:paraId="6E4DA32C" w14:textId="77777777" w:rsidR="005F0A9A" w:rsidRDefault="005F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4C1E1" w14:textId="77777777" w:rsidR="005F0A9A" w:rsidRDefault="005F0A9A">
      <w:r>
        <w:rPr>
          <w:color w:val="000000"/>
        </w:rPr>
        <w:separator/>
      </w:r>
    </w:p>
  </w:footnote>
  <w:footnote w:type="continuationSeparator" w:id="0">
    <w:p w14:paraId="0F012C30" w14:textId="77777777" w:rsidR="005F0A9A" w:rsidRDefault="005F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EB9"/>
    <w:multiLevelType w:val="multilevel"/>
    <w:tmpl w:val="C83A10F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333067831">
    <w:abstractNumId w:val="0"/>
  </w:num>
  <w:num w:numId="2" w16cid:durableId="4619666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A21DD"/>
    <w:rsid w:val="004838A8"/>
    <w:rsid w:val="005F0A9A"/>
    <w:rsid w:val="009A21DD"/>
    <w:rsid w:val="00D7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4989A"/>
  <w15:docId w15:val="{5F1F6196-66F7-4F2F-861C-5698B5C7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659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Slabá Tereza, Mgr.</dc:creator>
  <cp:lastModifiedBy>Iveta Trávníčková</cp:lastModifiedBy>
  <cp:revision>2</cp:revision>
  <cp:lastPrinted>2026-09-24T11:47:00Z</cp:lastPrinted>
  <dcterms:created xsi:type="dcterms:W3CDTF">2026-09-24T11:47:00Z</dcterms:created>
  <dcterms:modified xsi:type="dcterms:W3CDTF">2026-09-24T11:47:00Z</dcterms:modified>
</cp:coreProperties>
</file>