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5CD6" w14:textId="77777777" w:rsidR="00102ABE" w:rsidRDefault="00745658">
      <w:pPr>
        <w:pStyle w:val="Nzev"/>
      </w:pPr>
      <w:r>
        <w:t>Město Rabí</w:t>
      </w:r>
      <w:r>
        <w:br/>
      </w:r>
      <w:r>
        <w:t>Zastupitelstvo města Rabí</w:t>
      </w:r>
    </w:p>
    <w:p w14:paraId="5DB035DD" w14:textId="77777777" w:rsidR="00102ABE" w:rsidRDefault="00745658">
      <w:pPr>
        <w:pStyle w:val="Nadpis1"/>
      </w:pPr>
      <w:r>
        <w:t>Obecně závazná vyhláška města Rabí</w:t>
      </w:r>
      <w:r>
        <w:br/>
      </w:r>
      <w:r>
        <w:t>o místním poplatku za obecní systém odpadového hospodářství</w:t>
      </w:r>
    </w:p>
    <w:p w14:paraId="4C0F3AFF" w14:textId="77777777" w:rsidR="00102ABE" w:rsidRDefault="00745658">
      <w:pPr>
        <w:pStyle w:val="UvodniVeta"/>
      </w:pPr>
      <w:r>
        <w:t xml:space="preserve">Zastupitelstvo města Rabí se na svém zasedání dne 25. listopadu 2024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572F0F" w14:textId="77777777" w:rsidR="00102ABE" w:rsidRDefault="00745658">
      <w:pPr>
        <w:pStyle w:val="Nadpis2"/>
      </w:pPr>
      <w:r>
        <w:t>Čl. 1</w:t>
      </w:r>
      <w:r>
        <w:br/>
      </w:r>
      <w:r>
        <w:t>Úvodní ustanovení</w:t>
      </w:r>
    </w:p>
    <w:p w14:paraId="4EB55E44" w14:textId="77777777" w:rsidR="00102ABE" w:rsidRDefault="00745658">
      <w:pPr>
        <w:pStyle w:val="Odstavec"/>
        <w:numPr>
          <w:ilvl w:val="0"/>
          <w:numId w:val="1"/>
        </w:numPr>
      </w:pPr>
      <w:r>
        <w:t>Město Rabí touto vyhláškou zavádí místní poplatek za obecní systém odpadového hospodářství (dále jen „poplatek“).</w:t>
      </w:r>
    </w:p>
    <w:p w14:paraId="1EEE2E72" w14:textId="77777777" w:rsidR="00102ABE" w:rsidRDefault="0074565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7899CA" w14:textId="77777777" w:rsidR="00102ABE" w:rsidRDefault="0074565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7B0B412" w14:textId="77777777" w:rsidR="00102ABE" w:rsidRDefault="00745658">
      <w:pPr>
        <w:pStyle w:val="Nadpis2"/>
      </w:pPr>
      <w:r>
        <w:t>Čl. 2</w:t>
      </w:r>
      <w:r>
        <w:br/>
      </w:r>
      <w:r>
        <w:t>Poplatník</w:t>
      </w:r>
    </w:p>
    <w:p w14:paraId="30F900A4" w14:textId="77777777" w:rsidR="00102ABE" w:rsidRDefault="0074565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9A4ED8" w14:textId="77777777" w:rsidR="00102ABE" w:rsidRDefault="0074565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9CFA84F" w14:textId="77777777" w:rsidR="00102ABE" w:rsidRDefault="0074565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E78B17F" w14:textId="77777777" w:rsidR="00102ABE" w:rsidRDefault="0074565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3E23F6" w14:textId="77777777" w:rsidR="00102ABE" w:rsidRDefault="00745658">
      <w:pPr>
        <w:pStyle w:val="Nadpis2"/>
      </w:pPr>
      <w:r>
        <w:t>Čl. 3</w:t>
      </w:r>
      <w:r>
        <w:br/>
      </w:r>
      <w:r>
        <w:t>Ohlašovací povinnost</w:t>
      </w:r>
    </w:p>
    <w:p w14:paraId="65F67180" w14:textId="77777777" w:rsidR="00102ABE" w:rsidRDefault="0074565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6D333C" w14:textId="77777777" w:rsidR="00102ABE" w:rsidRDefault="0074565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A5368AE" w14:textId="77777777" w:rsidR="00102ABE" w:rsidRDefault="00745658">
      <w:pPr>
        <w:pStyle w:val="Nadpis2"/>
      </w:pPr>
      <w:r>
        <w:t>Čl. 4</w:t>
      </w:r>
      <w:r>
        <w:br/>
      </w:r>
      <w:r>
        <w:t>Sazba poplatku</w:t>
      </w:r>
    </w:p>
    <w:p w14:paraId="3CE3938F" w14:textId="77777777" w:rsidR="00102ABE" w:rsidRDefault="00745658">
      <w:pPr>
        <w:pStyle w:val="Odstavec"/>
        <w:numPr>
          <w:ilvl w:val="0"/>
          <w:numId w:val="4"/>
        </w:numPr>
        <w:shd w:val="clear" w:color="auto" w:fill="FFFFFF"/>
      </w:pPr>
      <w:r>
        <w:t>Sazba poplatku za kalendářní rok činí 900 Kč.</w:t>
      </w:r>
    </w:p>
    <w:p w14:paraId="01A09F35" w14:textId="77777777" w:rsidR="00102ABE" w:rsidRDefault="0074565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A0867F5" w14:textId="77777777" w:rsidR="00102ABE" w:rsidRDefault="0074565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F88E237" w14:textId="77777777" w:rsidR="00102ABE" w:rsidRDefault="0074565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15B56DF" w14:textId="77777777" w:rsidR="00102ABE" w:rsidRDefault="0074565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820870B" w14:textId="77777777" w:rsidR="00102ABE" w:rsidRDefault="0074565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E9AFA0" w14:textId="77777777" w:rsidR="00102ABE" w:rsidRDefault="0074565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A0365EB" w14:textId="77777777" w:rsidR="00102ABE" w:rsidRDefault="0074565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F69A537" w14:textId="77777777" w:rsidR="00102ABE" w:rsidRDefault="00745658">
      <w:pPr>
        <w:pStyle w:val="Nadpis2"/>
      </w:pPr>
      <w:r>
        <w:t>Čl. 5</w:t>
      </w:r>
      <w:r>
        <w:br/>
      </w:r>
      <w:r>
        <w:t>Splatnost poplatku</w:t>
      </w:r>
    </w:p>
    <w:p w14:paraId="62F3F556" w14:textId="77777777" w:rsidR="00102ABE" w:rsidRDefault="00745658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417D396" w14:textId="77777777" w:rsidR="00102ABE" w:rsidRDefault="00745658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611CF82F" w14:textId="77777777" w:rsidR="00102ABE" w:rsidRDefault="0074565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6A02FC" w14:textId="77777777" w:rsidR="00102ABE" w:rsidRDefault="00745658">
      <w:pPr>
        <w:pStyle w:val="Nadpis2"/>
      </w:pPr>
      <w:r>
        <w:t>Čl. 6</w:t>
      </w:r>
      <w:r>
        <w:br/>
      </w:r>
      <w:r>
        <w:t xml:space="preserve"> Osvobození a úlevy</w:t>
      </w:r>
    </w:p>
    <w:p w14:paraId="11014435" w14:textId="77777777" w:rsidR="00102ABE" w:rsidRDefault="0074565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8A263BE" w14:textId="77777777" w:rsidR="00102ABE" w:rsidRDefault="0074565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D95C99" w14:textId="77777777" w:rsidR="00102ABE" w:rsidRDefault="00745658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5C214B4" w14:textId="77777777" w:rsidR="00102ABE" w:rsidRDefault="0074565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A0FCEE" w14:textId="77777777" w:rsidR="00102ABE" w:rsidRDefault="0074565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8141180" w14:textId="77777777" w:rsidR="00102ABE" w:rsidRDefault="0074565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F02994" w14:textId="77777777" w:rsidR="00102ABE" w:rsidRDefault="00745658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 městě, a která je přihlášena k trvalému pobytu na ohlašovně, tj. na adrese Městského úřadu Rabí.     </w:t>
      </w:r>
    </w:p>
    <w:p w14:paraId="2C77D095" w14:textId="77777777" w:rsidR="00102ABE" w:rsidRDefault="0074565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současně ve městě přihlášena k pobytu.</w:t>
      </w:r>
    </w:p>
    <w:p w14:paraId="0B89B85A" w14:textId="77777777" w:rsidR="00102ABE" w:rsidRDefault="0074565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D720E77" w14:textId="77777777" w:rsidR="00102ABE" w:rsidRDefault="00745658">
      <w:pPr>
        <w:pStyle w:val="Nadpis2"/>
      </w:pPr>
      <w:r>
        <w:t>Čl. 7</w:t>
      </w:r>
      <w:r>
        <w:br/>
      </w:r>
      <w:r>
        <w:t>Přechodné a zrušovací ustanovení</w:t>
      </w:r>
    </w:p>
    <w:p w14:paraId="5BA1C6CB" w14:textId="77777777" w:rsidR="00102ABE" w:rsidRDefault="0074565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854323C" w14:textId="77777777" w:rsidR="00102ABE" w:rsidRDefault="00745658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hospodářství, ze dne 27. 3. 2023.</w:t>
      </w:r>
    </w:p>
    <w:p w14:paraId="0118157F" w14:textId="77777777" w:rsidR="00102ABE" w:rsidRDefault="00745658">
      <w:pPr>
        <w:pStyle w:val="Nadpis2"/>
      </w:pPr>
      <w:r>
        <w:t>Čl. 8</w:t>
      </w:r>
      <w:r>
        <w:br/>
      </w:r>
      <w:r>
        <w:t>Účinnost</w:t>
      </w:r>
    </w:p>
    <w:p w14:paraId="13FD599E" w14:textId="77777777" w:rsidR="00102ABE" w:rsidRDefault="00745658">
      <w:pPr>
        <w:pStyle w:val="Odstavec"/>
      </w:pPr>
      <w:r>
        <w:t>Tato vyhláška nabývá účinnosti dnem 1. ledna 2025.</w:t>
      </w:r>
    </w:p>
    <w:p w14:paraId="7963C9E1" w14:textId="77777777" w:rsidR="00102ABE" w:rsidRDefault="00102ABE">
      <w:pPr>
        <w:pStyle w:val="Odstavec"/>
      </w:pPr>
    </w:p>
    <w:p w14:paraId="0444AD06" w14:textId="77777777" w:rsidR="00102ABE" w:rsidRDefault="00102ABE">
      <w:pPr>
        <w:pStyle w:val="Odstavec"/>
      </w:pPr>
    </w:p>
    <w:p w14:paraId="59AE66D1" w14:textId="77777777" w:rsidR="00102ABE" w:rsidRDefault="00102ABE">
      <w:pPr>
        <w:pStyle w:val="Odstavec"/>
      </w:pPr>
    </w:p>
    <w:p w14:paraId="12AB3D24" w14:textId="77777777" w:rsidR="00102ABE" w:rsidRDefault="00102AB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02ABE" w14:paraId="599C95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5400E" w14:textId="77777777" w:rsidR="00102ABE" w:rsidRDefault="00745658">
            <w:pPr>
              <w:pStyle w:val="PodpisovePole"/>
            </w:pPr>
            <w:r>
              <w:t xml:space="preserve">Miroslav </w:t>
            </w:r>
            <w:proofErr w:type="spellStart"/>
            <w:r>
              <w:t>Kraucher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738D8" w14:textId="77777777" w:rsidR="00102ABE" w:rsidRDefault="00745658">
            <w:pPr>
              <w:pStyle w:val="PodpisovePole"/>
            </w:pPr>
            <w:r>
              <w:t>Irena Koutníková v. r.</w:t>
            </w:r>
            <w:r>
              <w:br/>
            </w:r>
            <w:r>
              <w:t xml:space="preserve"> místostarostka</w:t>
            </w:r>
          </w:p>
        </w:tc>
      </w:tr>
      <w:tr w:rsidR="00102ABE" w14:paraId="72F4B35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22F51" w14:textId="77777777" w:rsidR="00102ABE" w:rsidRDefault="00102AB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E2240" w14:textId="77777777" w:rsidR="00102ABE" w:rsidRDefault="00102ABE">
            <w:pPr>
              <w:pStyle w:val="PodpisovePole"/>
            </w:pPr>
          </w:p>
        </w:tc>
      </w:tr>
    </w:tbl>
    <w:p w14:paraId="3090CC06" w14:textId="77777777" w:rsidR="00102ABE" w:rsidRDefault="00102ABE"/>
    <w:sectPr w:rsidR="00102A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E1193" w14:textId="77777777" w:rsidR="00745658" w:rsidRDefault="00745658">
      <w:r>
        <w:separator/>
      </w:r>
    </w:p>
  </w:endnote>
  <w:endnote w:type="continuationSeparator" w:id="0">
    <w:p w14:paraId="365BA120" w14:textId="77777777" w:rsidR="00745658" w:rsidRDefault="0074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7BAA5" w14:textId="77777777" w:rsidR="00745658" w:rsidRDefault="00745658">
      <w:r>
        <w:rPr>
          <w:color w:val="000000"/>
        </w:rPr>
        <w:separator/>
      </w:r>
    </w:p>
  </w:footnote>
  <w:footnote w:type="continuationSeparator" w:id="0">
    <w:p w14:paraId="4C6E5429" w14:textId="77777777" w:rsidR="00745658" w:rsidRDefault="00745658">
      <w:r>
        <w:continuationSeparator/>
      </w:r>
    </w:p>
  </w:footnote>
  <w:footnote w:id="1">
    <w:p w14:paraId="62CBC1F4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DC8C34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0FB6EAC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D196C6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91FF0B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AF25663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DE8E484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A93598B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1DF0F2C" w14:textId="77777777" w:rsidR="00102ABE" w:rsidRDefault="0074565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41CA8"/>
    <w:multiLevelType w:val="multilevel"/>
    <w:tmpl w:val="253261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0720042">
    <w:abstractNumId w:val="0"/>
  </w:num>
  <w:num w:numId="2" w16cid:durableId="153226666">
    <w:abstractNumId w:val="0"/>
    <w:lvlOverride w:ilvl="0">
      <w:startOverride w:val="1"/>
    </w:lvlOverride>
  </w:num>
  <w:num w:numId="3" w16cid:durableId="1227953295">
    <w:abstractNumId w:val="0"/>
    <w:lvlOverride w:ilvl="0">
      <w:startOverride w:val="1"/>
    </w:lvlOverride>
  </w:num>
  <w:num w:numId="4" w16cid:durableId="918104247">
    <w:abstractNumId w:val="0"/>
    <w:lvlOverride w:ilvl="0">
      <w:startOverride w:val="1"/>
    </w:lvlOverride>
  </w:num>
  <w:num w:numId="5" w16cid:durableId="153423472">
    <w:abstractNumId w:val="0"/>
    <w:lvlOverride w:ilvl="0">
      <w:startOverride w:val="1"/>
    </w:lvlOverride>
  </w:num>
  <w:num w:numId="6" w16cid:durableId="836966616">
    <w:abstractNumId w:val="0"/>
    <w:lvlOverride w:ilvl="0">
      <w:startOverride w:val="1"/>
    </w:lvlOverride>
  </w:num>
  <w:num w:numId="7" w16cid:durableId="19074952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2ABE"/>
    <w:rsid w:val="00102ABE"/>
    <w:rsid w:val="006B55AB"/>
    <w:rsid w:val="0074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FC51"/>
  <w15:docId w15:val="{9D5CAE24-EDF0-4171-9CB2-660914C3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Hrabová</dc:creator>
  <cp:lastModifiedBy>Město Rábí</cp:lastModifiedBy>
  <cp:revision>2</cp:revision>
  <cp:lastPrinted>2024-11-18T11:54:00Z</cp:lastPrinted>
  <dcterms:created xsi:type="dcterms:W3CDTF">2024-12-31T18:06:00Z</dcterms:created>
  <dcterms:modified xsi:type="dcterms:W3CDTF">2024-12-31T18:06:00Z</dcterms:modified>
</cp:coreProperties>
</file>