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0C046" w14:textId="77777777" w:rsidR="009C68F4" w:rsidRPr="0002167E" w:rsidRDefault="009C68F4" w:rsidP="004121C6">
      <w:pPr>
        <w:pStyle w:val="adresa"/>
        <w:spacing w:line="20" w:lineRule="atLeast"/>
        <w:rPr>
          <w:rFonts w:cs="Arial"/>
          <w:b/>
        </w:rPr>
        <w:sectPr w:rsidR="009C68F4" w:rsidRPr="0002167E" w:rsidSect="000F7FD2">
          <w:headerReference w:type="default" r:id="rId8"/>
          <w:footerReference w:type="default" r:id="rId9"/>
          <w:pgSz w:w="11906" w:h="16838"/>
          <w:pgMar w:top="2268" w:right="1418" w:bottom="1985" w:left="1418" w:header="0" w:footer="1134" w:gutter="0"/>
          <w:pgNumType w:start="1"/>
          <w:cols w:space="708"/>
          <w:docGrid w:linePitch="360"/>
        </w:sectPr>
      </w:pPr>
    </w:p>
    <w:p w14:paraId="6E54414A" w14:textId="77777777" w:rsidR="008A3A08" w:rsidRPr="0002167E" w:rsidRDefault="008A3A08" w:rsidP="004121C6">
      <w:pPr>
        <w:tabs>
          <w:tab w:val="left" w:pos="5640"/>
        </w:tabs>
        <w:spacing w:after="220" w:line="20" w:lineRule="atLeast"/>
        <w:jc w:val="both"/>
        <w:outlineLvl w:val="0"/>
        <w:rPr>
          <w:rFonts w:eastAsia="Calibri" w:cs="Arial"/>
          <w:b/>
          <w:szCs w:val="22"/>
          <w:lang w:eastAsia="en-US"/>
        </w:rPr>
      </w:pPr>
      <w:r w:rsidRPr="0002167E">
        <w:rPr>
          <w:rFonts w:eastAsia="Calibri" w:cs="Arial"/>
          <w:b/>
          <w:szCs w:val="22"/>
          <w:lang w:eastAsia="en-US"/>
        </w:rPr>
        <w:t>Krajský úřad</w:t>
      </w:r>
    </w:p>
    <w:p w14:paraId="6A896138" w14:textId="2B1253B1" w:rsidR="008A3A08" w:rsidRPr="0002167E" w:rsidRDefault="008A3A08" w:rsidP="004121C6">
      <w:pPr>
        <w:tabs>
          <w:tab w:val="left" w:pos="2340"/>
        </w:tabs>
        <w:spacing w:line="20" w:lineRule="atLeast"/>
        <w:ind w:left="2340" w:hanging="2340"/>
        <w:rPr>
          <w:rFonts w:eastAsia="Calibri" w:cs="Arial"/>
          <w:szCs w:val="22"/>
          <w:lang w:eastAsia="en-US"/>
        </w:rPr>
      </w:pPr>
      <w:r w:rsidRPr="0002167E">
        <w:rPr>
          <w:rFonts w:eastAsia="Calibri" w:cs="Arial"/>
          <w:szCs w:val="22"/>
          <w:lang w:eastAsia="en-US"/>
        </w:rPr>
        <w:t xml:space="preserve">Číslo smlouvy: </w:t>
      </w:r>
      <w:r w:rsidR="006B64BF" w:rsidRPr="006B64BF">
        <w:rPr>
          <w:rFonts w:eastAsia="Calibri" w:cs="Arial"/>
          <w:szCs w:val="22"/>
          <w:lang w:eastAsia="en-US"/>
        </w:rPr>
        <w:t>21/SML2375/VSO/ZPZ</w:t>
      </w:r>
    </w:p>
    <w:p w14:paraId="3363A153" w14:textId="77777777" w:rsidR="008A3A08" w:rsidRPr="0002167E" w:rsidRDefault="008A3A08" w:rsidP="00DF0FE5">
      <w:pPr>
        <w:autoSpaceDE w:val="0"/>
        <w:autoSpaceDN w:val="0"/>
        <w:adjustRightInd w:val="0"/>
        <w:spacing w:line="20" w:lineRule="atLeast"/>
        <w:rPr>
          <w:rFonts w:cs="Arial"/>
          <w:b/>
          <w:szCs w:val="22"/>
        </w:rPr>
      </w:pPr>
    </w:p>
    <w:p w14:paraId="26BD39F6" w14:textId="77777777" w:rsidR="005D26D9" w:rsidRPr="0002167E" w:rsidRDefault="005D26D9" w:rsidP="004121C6">
      <w:pPr>
        <w:autoSpaceDE w:val="0"/>
        <w:autoSpaceDN w:val="0"/>
        <w:adjustRightInd w:val="0"/>
        <w:spacing w:after="0" w:line="20" w:lineRule="atLeast"/>
        <w:jc w:val="center"/>
        <w:rPr>
          <w:rFonts w:cs="Arial"/>
          <w:b/>
          <w:szCs w:val="22"/>
        </w:rPr>
      </w:pPr>
      <w:r w:rsidRPr="0002167E">
        <w:rPr>
          <w:rFonts w:cs="Arial"/>
          <w:b/>
          <w:szCs w:val="22"/>
        </w:rPr>
        <w:t>Smlouva o chráněném území</w:t>
      </w:r>
    </w:p>
    <w:p w14:paraId="6B9BE7CE" w14:textId="3D72FCF7" w:rsidR="005D26D9" w:rsidRPr="00D32571" w:rsidRDefault="005D26D9" w:rsidP="004121C6">
      <w:pPr>
        <w:autoSpaceDE w:val="0"/>
        <w:autoSpaceDN w:val="0"/>
        <w:adjustRightInd w:val="0"/>
        <w:spacing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szCs w:val="22"/>
        </w:rPr>
        <w:t>uzavřená podle ustanovení § 39 zákona č. 114/1992 Sb., o ochraně přírody a krajiny</w:t>
      </w:r>
      <w:r w:rsidR="00B839A5" w:rsidRPr="00D32571">
        <w:rPr>
          <w:rFonts w:cs="Arial"/>
          <w:szCs w:val="22"/>
        </w:rPr>
        <w:t xml:space="preserve">, ve znění pozdějších předpisů </w:t>
      </w:r>
      <w:r w:rsidR="009F0D3C" w:rsidRPr="00D32571">
        <w:rPr>
          <w:rFonts w:cs="Arial"/>
          <w:szCs w:val="22"/>
        </w:rPr>
        <w:t xml:space="preserve">(dále jen </w:t>
      </w:r>
      <w:r w:rsidR="005B078E" w:rsidRPr="00D32571">
        <w:rPr>
          <w:rFonts w:cs="Arial"/>
          <w:szCs w:val="22"/>
        </w:rPr>
        <w:t>„</w:t>
      </w:r>
      <w:r w:rsidR="009F0D3C" w:rsidRPr="00D32571">
        <w:rPr>
          <w:rFonts w:cs="Arial"/>
          <w:szCs w:val="22"/>
        </w:rPr>
        <w:t>zákon</w:t>
      </w:r>
      <w:r w:rsidR="005B078E" w:rsidRPr="00D32571">
        <w:rPr>
          <w:rFonts w:cs="Arial"/>
          <w:szCs w:val="22"/>
        </w:rPr>
        <w:t>“</w:t>
      </w:r>
      <w:r w:rsidR="009F0D3C" w:rsidRPr="00D32571">
        <w:rPr>
          <w:rFonts w:cs="Arial"/>
          <w:szCs w:val="22"/>
        </w:rPr>
        <w:t xml:space="preserve">) </w:t>
      </w:r>
      <w:r w:rsidRPr="00D32571">
        <w:rPr>
          <w:rFonts w:cs="Arial"/>
          <w:szCs w:val="22"/>
        </w:rPr>
        <w:t xml:space="preserve">a ustanovení </w:t>
      </w:r>
      <w:r w:rsidR="008A3A08" w:rsidRPr="00D32571">
        <w:rPr>
          <w:rFonts w:cs="Arial"/>
          <w:szCs w:val="22"/>
        </w:rPr>
        <w:t>§ 159 a následujících zákona č. </w:t>
      </w:r>
      <w:r w:rsidRPr="00D32571">
        <w:rPr>
          <w:rFonts w:cs="Arial"/>
          <w:szCs w:val="22"/>
        </w:rPr>
        <w:t>500/2004 Sb., správní řád</w:t>
      </w:r>
      <w:r w:rsidR="00B839A5" w:rsidRPr="00D32571">
        <w:rPr>
          <w:rFonts w:cs="Arial"/>
          <w:szCs w:val="22"/>
        </w:rPr>
        <w:t>, ve znění pozdějších předpisů</w:t>
      </w:r>
    </w:p>
    <w:p w14:paraId="5718A77F" w14:textId="77777777" w:rsidR="005D26D9" w:rsidRPr="00D32571" w:rsidRDefault="005D26D9" w:rsidP="004121C6">
      <w:pPr>
        <w:autoSpaceDE w:val="0"/>
        <w:autoSpaceDN w:val="0"/>
        <w:adjustRightInd w:val="0"/>
        <w:spacing w:line="20" w:lineRule="atLeast"/>
        <w:rPr>
          <w:rFonts w:cs="Arial"/>
          <w:b/>
          <w:szCs w:val="22"/>
        </w:rPr>
      </w:pPr>
    </w:p>
    <w:p w14:paraId="1FDE921A" w14:textId="3897AF6F" w:rsidR="00865E61" w:rsidRPr="00D32571" w:rsidRDefault="00865E61" w:rsidP="00865E61">
      <w:pPr>
        <w:autoSpaceDE w:val="0"/>
        <w:autoSpaceDN w:val="0"/>
        <w:adjustRightInd w:val="0"/>
        <w:spacing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I.</w:t>
      </w:r>
    </w:p>
    <w:p w14:paraId="67DE8F12" w14:textId="77777777" w:rsidR="005D26D9" w:rsidRPr="00D32571" w:rsidRDefault="005D26D9" w:rsidP="004121C6">
      <w:pPr>
        <w:autoSpaceDE w:val="0"/>
        <w:autoSpaceDN w:val="0"/>
        <w:adjustRightInd w:val="0"/>
        <w:spacing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Smluvní strany</w:t>
      </w:r>
    </w:p>
    <w:p w14:paraId="51DF641A" w14:textId="0BC087F0" w:rsidR="005D26D9" w:rsidRPr="00D32571" w:rsidRDefault="005B078E" w:rsidP="004121C6">
      <w:pPr>
        <w:autoSpaceDE w:val="0"/>
        <w:autoSpaceDN w:val="0"/>
        <w:adjustRightInd w:val="0"/>
        <w:spacing w:line="20" w:lineRule="atLeast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 xml:space="preserve">A. </w:t>
      </w:r>
      <w:r w:rsidR="00685E82" w:rsidRPr="00D32571">
        <w:rPr>
          <w:rFonts w:cs="Arial"/>
          <w:b/>
          <w:szCs w:val="22"/>
        </w:rPr>
        <w:t>v</w:t>
      </w:r>
      <w:r w:rsidR="005D26D9" w:rsidRPr="00D32571">
        <w:rPr>
          <w:rFonts w:cs="Arial"/>
          <w:b/>
          <w:szCs w:val="22"/>
        </w:rPr>
        <w:t>lastník</w:t>
      </w:r>
      <w:r w:rsidR="00371F6A" w:rsidRPr="00D32571">
        <w:rPr>
          <w:rFonts w:cs="Arial"/>
          <w:b/>
          <w:szCs w:val="22"/>
        </w:rPr>
        <w:t xml:space="preserve"> </w:t>
      </w:r>
      <w:r w:rsidRPr="00D32571">
        <w:rPr>
          <w:rFonts w:cs="Arial"/>
          <w:b/>
          <w:szCs w:val="22"/>
        </w:rPr>
        <w:t xml:space="preserve">dotčených </w:t>
      </w:r>
      <w:r w:rsidR="00371F6A" w:rsidRPr="00D32571">
        <w:rPr>
          <w:rFonts w:cs="Arial"/>
          <w:b/>
          <w:szCs w:val="22"/>
        </w:rPr>
        <w:t>pozemků</w:t>
      </w:r>
      <w:r w:rsidR="00720FC0" w:rsidRPr="00D32571">
        <w:rPr>
          <w:rFonts w:cs="Arial"/>
          <w:b/>
          <w:szCs w:val="22"/>
        </w:rPr>
        <w:t>:</w:t>
      </w:r>
    </w:p>
    <w:p w14:paraId="3D958B22" w14:textId="1E102053" w:rsidR="005D26D9" w:rsidRPr="00D32571" w:rsidRDefault="00720FC0" w:rsidP="004121C6">
      <w:pPr>
        <w:autoSpaceDE w:val="0"/>
        <w:autoSpaceDN w:val="0"/>
        <w:adjustRightInd w:val="0"/>
        <w:spacing w:after="0" w:line="20" w:lineRule="atLeast"/>
        <w:rPr>
          <w:rFonts w:cs="Arial"/>
          <w:b/>
          <w:szCs w:val="22"/>
        </w:rPr>
      </w:pPr>
      <w:proofErr w:type="gramStart"/>
      <w:r w:rsidRPr="00D32571">
        <w:rPr>
          <w:rFonts w:cs="Arial"/>
          <w:b/>
          <w:szCs w:val="22"/>
        </w:rPr>
        <w:t>I.H.</w:t>
      </w:r>
      <w:proofErr w:type="gramEnd"/>
      <w:r w:rsidRPr="00D32571">
        <w:rPr>
          <w:rFonts w:cs="Arial"/>
          <w:b/>
          <w:szCs w:val="22"/>
        </w:rPr>
        <w:t>FARM s.r.o.</w:t>
      </w:r>
    </w:p>
    <w:p w14:paraId="2D0761D6" w14:textId="387117A2" w:rsidR="00720FC0" w:rsidRPr="00D32571" w:rsidRDefault="003B760F" w:rsidP="004121C6">
      <w:pPr>
        <w:autoSpaceDE w:val="0"/>
        <w:autoSpaceDN w:val="0"/>
        <w:adjustRightInd w:val="0"/>
        <w:spacing w:after="0" w:line="20" w:lineRule="atLeast"/>
        <w:ind w:left="284" w:hanging="284"/>
        <w:rPr>
          <w:rFonts w:cs="Arial"/>
          <w:szCs w:val="22"/>
        </w:rPr>
      </w:pPr>
      <w:r w:rsidRPr="00D32571">
        <w:rPr>
          <w:rFonts w:cs="Arial"/>
          <w:szCs w:val="22"/>
        </w:rPr>
        <w:t>zastoupený</w:t>
      </w:r>
      <w:r w:rsidR="00720FC0" w:rsidRPr="00D32571">
        <w:rPr>
          <w:rFonts w:cs="Arial"/>
          <w:szCs w:val="22"/>
        </w:rPr>
        <w:t>:</w:t>
      </w:r>
      <w:r w:rsidRPr="00D32571">
        <w:rPr>
          <w:rFonts w:cs="Arial"/>
          <w:szCs w:val="22"/>
        </w:rPr>
        <w:t xml:space="preserve"> </w:t>
      </w:r>
      <w:r w:rsidR="00720FC0" w:rsidRPr="00D32571">
        <w:rPr>
          <w:rFonts w:cs="Arial"/>
          <w:szCs w:val="22"/>
        </w:rPr>
        <w:t>Olg</w:t>
      </w:r>
      <w:r w:rsidRPr="00D32571">
        <w:rPr>
          <w:rFonts w:cs="Arial"/>
          <w:szCs w:val="22"/>
        </w:rPr>
        <w:t>ou</w:t>
      </w:r>
      <w:r w:rsidR="00720FC0" w:rsidRPr="00D32571">
        <w:rPr>
          <w:rFonts w:cs="Arial"/>
          <w:szCs w:val="22"/>
        </w:rPr>
        <w:t xml:space="preserve"> </w:t>
      </w:r>
      <w:proofErr w:type="spellStart"/>
      <w:r w:rsidR="00371F6A" w:rsidRPr="00D32571">
        <w:rPr>
          <w:rFonts w:cs="Arial"/>
          <w:szCs w:val="22"/>
        </w:rPr>
        <w:t>Chabr</w:t>
      </w:r>
      <w:proofErr w:type="spellEnd"/>
      <w:r w:rsidR="00371F6A" w:rsidRPr="00D32571">
        <w:rPr>
          <w:rFonts w:cs="Arial"/>
          <w:szCs w:val="22"/>
        </w:rPr>
        <w:t xml:space="preserve"> </w:t>
      </w:r>
      <w:proofErr w:type="spellStart"/>
      <w:r w:rsidR="00720FC0" w:rsidRPr="00D32571">
        <w:rPr>
          <w:rFonts w:cs="Arial"/>
          <w:szCs w:val="22"/>
        </w:rPr>
        <w:t>Grillov</w:t>
      </w:r>
      <w:r w:rsidRPr="00D32571">
        <w:rPr>
          <w:rFonts w:cs="Arial"/>
          <w:szCs w:val="22"/>
        </w:rPr>
        <w:t>ou</w:t>
      </w:r>
      <w:proofErr w:type="spellEnd"/>
      <w:r w:rsidRPr="00D32571">
        <w:rPr>
          <w:rFonts w:cs="Arial"/>
          <w:szCs w:val="22"/>
        </w:rPr>
        <w:t>, jednatelkou</w:t>
      </w:r>
    </w:p>
    <w:p w14:paraId="4CDC460F" w14:textId="77777777" w:rsidR="00F93B43" w:rsidRPr="00D32571" w:rsidRDefault="005D26D9" w:rsidP="004121C6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  <w:r w:rsidRPr="00D32571">
        <w:rPr>
          <w:rFonts w:cs="Arial"/>
          <w:szCs w:val="22"/>
        </w:rPr>
        <w:t xml:space="preserve">sídlo: </w:t>
      </w:r>
      <w:r w:rsidR="00F93B43" w:rsidRPr="00D32571">
        <w:rPr>
          <w:rFonts w:cs="Arial"/>
          <w:szCs w:val="22"/>
        </w:rPr>
        <w:t xml:space="preserve">Opletalova </w:t>
      </w:r>
      <w:r w:rsidRPr="00D32571">
        <w:rPr>
          <w:rFonts w:cs="Arial"/>
          <w:szCs w:val="22"/>
        </w:rPr>
        <w:t>1</w:t>
      </w:r>
      <w:r w:rsidR="00F93B43" w:rsidRPr="00D32571">
        <w:rPr>
          <w:rFonts w:cs="Arial"/>
          <w:szCs w:val="22"/>
        </w:rPr>
        <w:t>323/15</w:t>
      </w:r>
      <w:r w:rsidRPr="00D32571">
        <w:rPr>
          <w:rFonts w:cs="Arial"/>
          <w:szCs w:val="22"/>
        </w:rPr>
        <w:t xml:space="preserve">, </w:t>
      </w:r>
      <w:r w:rsidR="00F93B43" w:rsidRPr="00D32571">
        <w:rPr>
          <w:rFonts w:cs="Arial"/>
          <w:szCs w:val="22"/>
        </w:rPr>
        <w:t>110 00</w:t>
      </w:r>
      <w:r w:rsidRPr="00D32571">
        <w:rPr>
          <w:rFonts w:cs="Arial"/>
          <w:szCs w:val="22"/>
        </w:rPr>
        <w:t xml:space="preserve"> </w:t>
      </w:r>
      <w:r w:rsidR="00F93B43" w:rsidRPr="00D32571">
        <w:rPr>
          <w:rFonts w:cs="Arial"/>
          <w:szCs w:val="22"/>
        </w:rPr>
        <w:t>Praha</w:t>
      </w:r>
    </w:p>
    <w:p w14:paraId="5423089A" w14:textId="77777777" w:rsidR="003B760F" w:rsidRPr="00D32571" w:rsidRDefault="003B760F" w:rsidP="003B760F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  <w:r w:rsidRPr="00D32571">
        <w:rPr>
          <w:rFonts w:cs="Arial"/>
          <w:szCs w:val="22"/>
        </w:rPr>
        <w:t>IČO: 24761061</w:t>
      </w:r>
    </w:p>
    <w:p w14:paraId="65A47D43" w14:textId="3FE4F93F" w:rsidR="003B760F" w:rsidRPr="00D32571" w:rsidRDefault="003B760F" w:rsidP="004121C6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  <w:r w:rsidRPr="00D32571">
        <w:rPr>
          <w:rFonts w:cs="Arial"/>
          <w:szCs w:val="22"/>
        </w:rPr>
        <w:t>zaps</w:t>
      </w:r>
      <w:r w:rsidR="00113D57" w:rsidRPr="00D32571">
        <w:rPr>
          <w:rFonts w:cs="Arial"/>
          <w:szCs w:val="22"/>
        </w:rPr>
        <w:t>a</w:t>
      </w:r>
      <w:r w:rsidRPr="00D32571">
        <w:rPr>
          <w:rFonts w:cs="Arial"/>
          <w:szCs w:val="22"/>
        </w:rPr>
        <w:t>n</w:t>
      </w:r>
      <w:r w:rsidR="00113D57" w:rsidRPr="00D32571">
        <w:rPr>
          <w:rFonts w:cs="Arial"/>
          <w:szCs w:val="22"/>
        </w:rPr>
        <w:t>ý</w:t>
      </w:r>
      <w:r w:rsidRPr="00D32571">
        <w:rPr>
          <w:rFonts w:cs="Arial"/>
          <w:szCs w:val="22"/>
        </w:rPr>
        <w:t xml:space="preserve"> </w:t>
      </w:r>
      <w:r w:rsidR="00506913" w:rsidRPr="00D32571">
        <w:rPr>
          <w:rFonts w:cs="Arial"/>
        </w:rPr>
        <w:t xml:space="preserve">u Městského soudu v Praze pod </w:t>
      </w:r>
      <w:proofErr w:type="spellStart"/>
      <w:r w:rsidR="00506913" w:rsidRPr="00D32571">
        <w:rPr>
          <w:rFonts w:cs="Arial"/>
        </w:rPr>
        <w:t>sp</w:t>
      </w:r>
      <w:proofErr w:type="spellEnd"/>
      <w:r w:rsidR="00506913" w:rsidRPr="00D32571">
        <w:rPr>
          <w:rFonts w:cs="Arial"/>
        </w:rPr>
        <w:t>. zn. C 172125</w:t>
      </w:r>
    </w:p>
    <w:p w14:paraId="5E4A264E" w14:textId="15D7422D" w:rsidR="005D26D9" w:rsidRPr="00D32571" w:rsidRDefault="0072117A" w:rsidP="004121C6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  <w:r w:rsidRPr="00D32571">
        <w:rPr>
          <w:rFonts w:cs="Arial"/>
          <w:szCs w:val="22"/>
        </w:rPr>
        <w:t>zástupce pro věcná jednání:</w:t>
      </w:r>
      <w:r w:rsidR="006040DB" w:rsidRPr="00D32571">
        <w:rPr>
          <w:rFonts w:cs="Arial"/>
          <w:szCs w:val="22"/>
        </w:rPr>
        <w:t xml:space="preserve"> </w:t>
      </w:r>
      <w:r w:rsidR="006040DB" w:rsidRPr="00D32571">
        <w:rPr>
          <w:rStyle w:val="nowrap"/>
          <w:rFonts w:cs="Arial"/>
        </w:rPr>
        <w:t>Ing. Jiří Hoštička, tel: 721 939 196, e-mail: lesy@finedream.cz</w:t>
      </w:r>
    </w:p>
    <w:p w14:paraId="3AFE42A5" w14:textId="77777777" w:rsidR="005D26D9" w:rsidRPr="00D32571" w:rsidRDefault="005D26D9" w:rsidP="004121C6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  <w:r w:rsidRPr="00D32571">
        <w:rPr>
          <w:rFonts w:cs="Arial"/>
          <w:szCs w:val="22"/>
        </w:rPr>
        <w:t xml:space="preserve">dále jen „vlastník“ </w:t>
      </w:r>
    </w:p>
    <w:p w14:paraId="474F8B9B" w14:textId="77777777" w:rsidR="005D26D9" w:rsidRPr="00D32571" w:rsidRDefault="005D26D9" w:rsidP="004121C6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</w:p>
    <w:p w14:paraId="1FC671E1" w14:textId="22EA1DD3" w:rsidR="00685E82" w:rsidRPr="00D32571" w:rsidRDefault="00685E82" w:rsidP="004121C6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  <w:r w:rsidRPr="00D32571">
        <w:rPr>
          <w:rFonts w:cs="Arial"/>
          <w:szCs w:val="22"/>
        </w:rPr>
        <w:t>a</w:t>
      </w:r>
    </w:p>
    <w:p w14:paraId="1B0B7DE9" w14:textId="77777777" w:rsidR="00685E82" w:rsidRPr="00D32571" w:rsidRDefault="00685E82" w:rsidP="004121C6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</w:p>
    <w:p w14:paraId="51ABA714" w14:textId="742BB12A" w:rsidR="005D26D9" w:rsidRPr="00D32571" w:rsidRDefault="005B078E" w:rsidP="004121C6">
      <w:pPr>
        <w:autoSpaceDE w:val="0"/>
        <w:autoSpaceDN w:val="0"/>
        <w:adjustRightInd w:val="0"/>
        <w:spacing w:line="20" w:lineRule="atLeast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 xml:space="preserve">B. </w:t>
      </w:r>
      <w:proofErr w:type="gramStart"/>
      <w:r w:rsidR="00685E82" w:rsidRPr="00D32571">
        <w:rPr>
          <w:rFonts w:cs="Arial"/>
          <w:b/>
          <w:szCs w:val="22"/>
        </w:rPr>
        <w:t>o</w:t>
      </w:r>
      <w:r w:rsidR="005D26D9" w:rsidRPr="00D32571">
        <w:rPr>
          <w:rFonts w:cs="Arial"/>
          <w:b/>
          <w:szCs w:val="22"/>
        </w:rPr>
        <w:t>rgán</w:t>
      </w:r>
      <w:proofErr w:type="gramEnd"/>
      <w:r w:rsidR="005D26D9" w:rsidRPr="00D32571">
        <w:rPr>
          <w:rFonts w:cs="Arial"/>
          <w:b/>
          <w:szCs w:val="22"/>
        </w:rPr>
        <w:t xml:space="preserve"> ochrany přírody:</w:t>
      </w:r>
    </w:p>
    <w:p w14:paraId="3DB22AA0" w14:textId="77777777" w:rsidR="005D26D9" w:rsidRPr="00D32571" w:rsidRDefault="005D26D9" w:rsidP="004121C6">
      <w:pPr>
        <w:autoSpaceDE w:val="0"/>
        <w:autoSpaceDN w:val="0"/>
        <w:adjustRightInd w:val="0"/>
        <w:spacing w:after="0" w:line="20" w:lineRule="atLeast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Ústecký kraj - Krajský úřad Ústeckého kraje</w:t>
      </w:r>
    </w:p>
    <w:p w14:paraId="771A2146" w14:textId="279DE434" w:rsidR="005D26D9" w:rsidRPr="00D32571" w:rsidRDefault="005D26D9" w:rsidP="004121C6">
      <w:pPr>
        <w:tabs>
          <w:tab w:val="left" w:pos="4889"/>
        </w:tabs>
        <w:spacing w:after="0" w:line="20" w:lineRule="atLeast"/>
        <w:ind w:left="284" w:hanging="284"/>
        <w:rPr>
          <w:rFonts w:cs="Arial"/>
          <w:szCs w:val="22"/>
        </w:rPr>
      </w:pPr>
      <w:r w:rsidRPr="00D32571">
        <w:rPr>
          <w:rFonts w:cs="Arial"/>
          <w:szCs w:val="22"/>
        </w:rPr>
        <w:t xml:space="preserve">zastoupený: </w:t>
      </w:r>
      <w:r w:rsidR="00430EAD" w:rsidRPr="00D32571">
        <w:rPr>
          <w:rFonts w:cs="Arial"/>
          <w:szCs w:val="22"/>
        </w:rPr>
        <w:t>Ing</w:t>
      </w:r>
      <w:r w:rsidR="00685E82" w:rsidRPr="00D32571">
        <w:rPr>
          <w:rFonts w:cs="Arial"/>
          <w:szCs w:val="22"/>
        </w:rPr>
        <w:t xml:space="preserve">. </w:t>
      </w:r>
      <w:r w:rsidR="00745D0A" w:rsidRPr="00D32571">
        <w:rPr>
          <w:rFonts w:cs="Arial"/>
          <w:szCs w:val="22"/>
        </w:rPr>
        <w:t>Jan</w:t>
      </w:r>
      <w:r w:rsidR="006B1C8D" w:rsidRPr="00D32571">
        <w:rPr>
          <w:rFonts w:cs="Arial"/>
          <w:szCs w:val="22"/>
        </w:rPr>
        <w:t>em</w:t>
      </w:r>
      <w:r w:rsidR="00745D0A" w:rsidRPr="00D32571">
        <w:rPr>
          <w:rFonts w:cs="Arial"/>
          <w:szCs w:val="22"/>
        </w:rPr>
        <w:t xml:space="preserve"> Schiller</w:t>
      </w:r>
      <w:r w:rsidR="006B1C8D" w:rsidRPr="00D32571">
        <w:rPr>
          <w:rFonts w:cs="Arial"/>
          <w:szCs w:val="22"/>
        </w:rPr>
        <w:t>em</w:t>
      </w:r>
      <w:r w:rsidR="00745D0A" w:rsidRPr="00D32571">
        <w:rPr>
          <w:rFonts w:cs="Arial"/>
          <w:szCs w:val="22"/>
        </w:rPr>
        <w:t>, hejtman</w:t>
      </w:r>
      <w:r w:rsidR="006B1C8D" w:rsidRPr="00D32571">
        <w:rPr>
          <w:rFonts w:cs="Arial"/>
          <w:szCs w:val="22"/>
        </w:rPr>
        <w:t>em</w:t>
      </w:r>
    </w:p>
    <w:p w14:paraId="407B82E0" w14:textId="77777777" w:rsidR="005D26D9" w:rsidRPr="00D32571" w:rsidRDefault="005D26D9" w:rsidP="004121C6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  <w:r w:rsidRPr="00D32571">
        <w:rPr>
          <w:rFonts w:cs="Arial"/>
          <w:szCs w:val="22"/>
        </w:rPr>
        <w:t>sídlo: Velká Hradební 3118/48, 400 02 Ústí nad Labem</w:t>
      </w:r>
    </w:p>
    <w:p w14:paraId="5D589C5F" w14:textId="77777777" w:rsidR="005D26D9" w:rsidRPr="00D32571" w:rsidRDefault="005D26D9" w:rsidP="004121C6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  <w:r w:rsidRPr="00D32571">
        <w:rPr>
          <w:rFonts w:cs="Arial"/>
          <w:szCs w:val="22"/>
        </w:rPr>
        <w:t>IČ</w:t>
      </w:r>
      <w:r w:rsidR="00F93B43" w:rsidRPr="00D32571">
        <w:rPr>
          <w:rFonts w:cs="Arial"/>
          <w:szCs w:val="22"/>
        </w:rPr>
        <w:t>O</w:t>
      </w:r>
      <w:r w:rsidRPr="00D32571">
        <w:rPr>
          <w:rFonts w:cs="Arial"/>
          <w:szCs w:val="22"/>
        </w:rPr>
        <w:t>: 70892156</w:t>
      </w:r>
    </w:p>
    <w:p w14:paraId="2B73CFEA" w14:textId="6625B85F" w:rsidR="005D26D9" w:rsidRPr="00D32571" w:rsidRDefault="005D26D9" w:rsidP="004121C6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  <w:r w:rsidRPr="00D32571">
        <w:rPr>
          <w:rFonts w:cs="Arial"/>
          <w:szCs w:val="22"/>
        </w:rPr>
        <w:t xml:space="preserve">zástupce pro věcná jednání: </w:t>
      </w:r>
      <w:r w:rsidR="00506913" w:rsidRPr="00D32571">
        <w:rPr>
          <w:rFonts w:cs="Arial"/>
          <w:szCs w:val="22"/>
        </w:rPr>
        <w:t>Mgr. Jan Rothanzl</w:t>
      </w:r>
      <w:r w:rsidRPr="00D32571">
        <w:rPr>
          <w:rFonts w:cs="Arial"/>
          <w:szCs w:val="22"/>
        </w:rPr>
        <w:t>, tel: 475 657 </w:t>
      </w:r>
      <w:r w:rsidR="00F93B43" w:rsidRPr="00D32571">
        <w:rPr>
          <w:rFonts w:cs="Arial"/>
          <w:szCs w:val="22"/>
        </w:rPr>
        <w:t>1</w:t>
      </w:r>
      <w:r w:rsidR="00506913" w:rsidRPr="00D32571">
        <w:rPr>
          <w:rFonts w:cs="Arial"/>
          <w:szCs w:val="22"/>
        </w:rPr>
        <w:t>21</w:t>
      </w:r>
      <w:r w:rsidRPr="00D32571">
        <w:rPr>
          <w:rFonts w:cs="Arial"/>
          <w:szCs w:val="22"/>
        </w:rPr>
        <w:t xml:space="preserve">, e-mail: </w:t>
      </w:r>
      <w:r w:rsidR="00506913" w:rsidRPr="00D32571">
        <w:rPr>
          <w:rFonts w:cs="Arial"/>
          <w:szCs w:val="22"/>
        </w:rPr>
        <w:t>rothanzl.j</w:t>
      </w:r>
      <w:r w:rsidRPr="00D32571">
        <w:rPr>
          <w:rFonts w:cs="Arial"/>
          <w:szCs w:val="22"/>
        </w:rPr>
        <w:t xml:space="preserve">@kr-ustecky.cz </w:t>
      </w:r>
    </w:p>
    <w:p w14:paraId="5C690C0F" w14:textId="77777777" w:rsidR="005D26D9" w:rsidRPr="00D32571" w:rsidRDefault="005D26D9" w:rsidP="00865E61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</w:p>
    <w:p w14:paraId="688B310F" w14:textId="77777777" w:rsidR="007C2927" w:rsidRPr="00D32571" w:rsidRDefault="007C2927" w:rsidP="00865E61">
      <w:pPr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</w:p>
    <w:p w14:paraId="450075F6" w14:textId="38B6AB1D" w:rsidR="005D26D9" w:rsidRPr="00D32571" w:rsidRDefault="005D26D9" w:rsidP="00506913">
      <w:pPr>
        <w:autoSpaceDE w:val="0"/>
        <w:autoSpaceDN w:val="0"/>
        <w:adjustRightInd w:val="0"/>
        <w:spacing w:after="0" w:line="20" w:lineRule="atLeast"/>
        <w:jc w:val="both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uzavírají níže uvedeného dne, měsíce a roku tuto smlouvu</w:t>
      </w:r>
      <w:r w:rsidR="00685E82" w:rsidRPr="00D32571">
        <w:rPr>
          <w:rFonts w:cs="Arial"/>
          <w:b/>
          <w:szCs w:val="22"/>
        </w:rPr>
        <w:t xml:space="preserve"> o chráněném území.</w:t>
      </w:r>
    </w:p>
    <w:p w14:paraId="3DBA4864" w14:textId="2E3213CF" w:rsidR="005D26D9" w:rsidRPr="00D32571" w:rsidRDefault="00865E61" w:rsidP="00865E61">
      <w:pPr>
        <w:autoSpaceDE w:val="0"/>
        <w:autoSpaceDN w:val="0"/>
        <w:adjustRightInd w:val="0"/>
        <w:spacing w:before="240"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I</w:t>
      </w:r>
      <w:r w:rsidR="005D26D9" w:rsidRPr="00D32571">
        <w:rPr>
          <w:rFonts w:cs="Arial"/>
          <w:b/>
          <w:szCs w:val="22"/>
        </w:rPr>
        <w:t>I.</w:t>
      </w:r>
    </w:p>
    <w:p w14:paraId="2E77FEFE" w14:textId="77777777" w:rsidR="005D26D9" w:rsidRPr="00D32571" w:rsidRDefault="005D26D9" w:rsidP="004121C6">
      <w:pPr>
        <w:autoSpaceDE w:val="0"/>
        <w:autoSpaceDN w:val="0"/>
        <w:adjustRightInd w:val="0"/>
        <w:spacing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Předmět smlouvy</w:t>
      </w:r>
    </w:p>
    <w:p w14:paraId="1FBCEE7D" w14:textId="78B91362" w:rsidR="00604849" w:rsidRPr="00D32571" w:rsidRDefault="005D26D9" w:rsidP="00042223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Touto smlouvou se zřizuje ve smyslu § 39 zákona smluvní ochrana části </w:t>
      </w:r>
      <w:r w:rsidR="001543FD" w:rsidRPr="00D32571">
        <w:rPr>
          <w:rFonts w:ascii="Arial" w:hAnsi="Arial" w:cs="Arial"/>
        </w:rPr>
        <w:t xml:space="preserve">území </w:t>
      </w:r>
      <w:r w:rsidR="007C1FDA">
        <w:rPr>
          <w:rFonts w:ascii="Arial" w:hAnsi="Arial" w:cs="Arial"/>
        </w:rPr>
        <w:t>e</w:t>
      </w:r>
      <w:r w:rsidRPr="00D32571">
        <w:rPr>
          <w:rFonts w:ascii="Arial" w:hAnsi="Arial" w:cs="Arial"/>
        </w:rPr>
        <w:t>vropsky významné lokality</w:t>
      </w:r>
      <w:r w:rsidR="008C4552" w:rsidRPr="00D32571">
        <w:rPr>
          <w:rFonts w:ascii="Arial" w:hAnsi="Arial" w:cs="Arial"/>
        </w:rPr>
        <w:t xml:space="preserve"> Východní Krušnohoří </w:t>
      </w:r>
      <w:r w:rsidR="00772361" w:rsidRPr="00D32571">
        <w:rPr>
          <w:rFonts w:ascii="Arial" w:hAnsi="Arial" w:cs="Arial"/>
        </w:rPr>
        <w:t>–</w:t>
      </w:r>
      <w:r w:rsidR="00AB5567" w:rsidRPr="00D32571">
        <w:rPr>
          <w:rFonts w:ascii="Arial" w:hAnsi="Arial" w:cs="Arial"/>
        </w:rPr>
        <w:t xml:space="preserve"> </w:t>
      </w:r>
      <w:r w:rsidR="00772361" w:rsidRPr="00D32571">
        <w:rPr>
          <w:rFonts w:ascii="Arial" w:hAnsi="Arial" w:cs="Arial"/>
        </w:rPr>
        <w:t xml:space="preserve">kód lokality </w:t>
      </w:r>
      <w:r w:rsidR="008C4552" w:rsidRPr="00D32571">
        <w:rPr>
          <w:rFonts w:ascii="Arial" w:hAnsi="Arial" w:cs="Arial"/>
        </w:rPr>
        <w:t>CZ0424127</w:t>
      </w:r>
      <w:r w:rsidR="00291FEB" w:rsidRPr="00D32571">
        <w:rPr>
          <w:rStyle w:val="Znakapoznpodarou"/>
          <w:rFonts w:ascii="Arial" w:hAnsi="Arial" w:cs="Arial"/>
        </w:rPr>
        <w:footnoteReference w:id="1"/>
      </w:r>
      <w:r w:rsidR="00774059" w:rsidRPr="00D32571">
        <w:rPr>
          <w:rFonts w:ascii="Arial" w:hAnsi="Arial" w:cs="Arial"/>
        </w:rPr>
        <w:t xml:space="preserve"> </w:t>
      </w:r>
      <w:r w:rsidR="00685E82" w:rsidRPr="00D32571">
        <w:rPr>
          <w:rFonts w:ascii="Arial" w:hAnsi="Arial" w:cs="Arial"/>
        </w:rPr>
        <w:t>na pozemcích vlastníka</w:t>
      </w:r>
      <w:r w:rsidR="00604849" w:rsidRPr="00D32571">
        <w:rPr>
          <w:rFonts w:ascii="Arial" w:hAnsi="Arial" w:cs="Arial"/>
        </w:rPr>
        <w:t xml:space="preserve"> (dále jen „chráněné území“)</w:t>
      </w:r>
      <w:r w:rsidR="00865E61" w:rsidRPr="00D32571">
        <w:rPr>
          <w:rFonts w:ascii="Arial" w:hAnsi="Arial" w:cs="Arial"/>
        </w:rPr>
        <w:t>, které jsou zaps</w:t>
      </w:r>
      <w:r w:rsidR="00113D57" w:rsidRPr="00D32571">
        <w:rPr>
          <w:rFonts w:ascii="Arial" w:hAnsi="Arial" w:cs="Arial"/>
        </w:rPr>
        <w:t>ány v katastru nemovitostí ČR u </w:t>
      </w:r>
      <w:r w:rsidR="00865E61" w:rsidRPr="00D32571">
        <w:rPr>
          <w:rFonts w:ascii="Arial" w:hAnsi="Arial" w:cs="Arial"/>
        </w:rPr>
        <w:t xml:space="preserve">Katastrálního úřadu pro Ústecký kraj, </w:t>
      </w:r>
      <w:r w:rsidR="00113D57" w:rsidRPr="00D32571">
        <w:rPr>
          <w:rFonts w:ascii="Arial" w:hAnsi="Arial" w:cs="Arial"/>
        </w:rPr>
        <w:t xml:space="preserve">a to pro katastrální území Podhůří u Vysoké Pece </w:t>
      </w:r>
      <w:r w:rsidR="00042223" w:rsidRPr="00D32571">
        <w:rPr>
          <w:rFonts w:ascii="Arial" w:hAnsi="Arial" w:cs="Arial"/>
        </w:rPr>
        <w:t>u Katastrálního pracoviště Chomutov</w:t>
      </w:r>
      <w:r w:rsidR="00E50ED9" w:rsidRPr="00D32571">
        <w:rPr>
          <w:rFonts w:ascii="Arial" w:hAnsi="Arial" w:cs="Arial"/>
        </w:rPr>
        <w:t xml:space="preserve"> </w:t>
      </w:r>
      <w:r w:rsidR="00042223" w:rsidRPr="00D32571">
        <w:rPr>
          <w:rFonts w:ascii="Arial" w:hAnsi="Arial" w:cs="Arial"/>
        </w:rPr>
        <w:t xml:space="preserve">a u Katastrálního pracoviště Most </w:t>
      </w:r>
      <w:r w:rsidR="00113D57" w:rsidRPr="00D32571">
        <w:rPr>
          <w:rFonts w:ascii="Arial" w:hAnsi="Arial" w:cs="Arial"/>
        </w:rPr>
        <w:t xml:space="preserve">pro </w:t>
      </w:r>
      <w:r w:rsidR="00042223" w:rsidRPr="00D32571">
        <w:rPr>
          <w:rFonts w:ascii="Arial" w:hAnsi="Arial" w:cs="Arial"/>
        </w:rPr>
        <w:t>zbylá katastrální území</w:t>
      </w:r>
      <w:r w:rsidR="00604849" w:rsidRPr="00D32571">
        <w:rPr>
          <w:rFonts w:ascii="Arial" w:hAnsi="Arial" w:cs="Arial"/>
        </w:rPr>
        <w:t xml:space="preserve">; výčet pozemků tvořících chráněné území je uveden v příloze </w:t>
      </w:r>
      <w:r w:rsidR="000662A0" w:rsidRPr="00D32571">
        <w:rPr>
          <w:rFonts w:ascii="Arial" w:hAnsi="Arial" w:cs="Arial"/>
        </w:rPr>
        <w:t xml:space="preserve">č. </w:t>
      </w:r>
      <w:r w:rsidR="00604849" w:rsidRPr="00D32571">
        <w:rPr>
          <w:rFonts w:ascii="Arial" w:hAnsi="Arial" w:cs="Arial"/>
        </w:rPr>
        <w:t xml:space="preserve">1 smlouvy. </w:t>
      </w:r>
      <w:r w:rsidR="000A1331" w:rsidRPr="00D32571">
        <w:rPr>
          <w:rFonts w:ascii="Arial" w:hAnsi="Arial" w:cs="Arial"/>
        </w:rPr>
        <w:t xml:space="preserve">U pozemků, které jsou do chráněného území zahrnuty jen zčásti, jsou </w:t>
      </w:r>
      <w:r w:rsidR="00C44AA1" w:rsidRPr="00D32571">
        <w:rPr>
          <w:rFonts w:ascii="Arial" w:hAnsi="Arial" w:cs="Arial"/>
        </w:rPr>
        <w:t xml:space="preserve">v příloze č. 1 smlouvy </w:t>
      </w:r>
      <w:r w:rsidR="000A1331" w:rsidRPr="00D32571">
        <w:rPr>
          <w:rFonts w:ascii="Arial" w:hAnsi="Arial" w:cs="Arial"/>
        </w:rPr>
        <w:t>uvedeny souřadnice lomových bodů</w:t>
      </w:r>
      <w:r w:rsidR="00764090" w:rsidRPr="00D32571">
        <w:rPr>
          <w:rFonts w:ascii="Arial" w:eastAsia="Times New Roman" w:hAnsi="Arial" w:cs="Arial"/>
          <w:szCs w:val="24"/>
          <w:lang w:eastAsia="cs-CZ"/>
        </w:rPr>
        <w:t xml:space="preserve"> </w:t>
      </w:r>
      <w:r w:rsidR="00764090" w:rsidRPr="00D32571">
        <w:rPr>
          <w:rFonts w:ascii="Arial" w:hAnsi="Arial" w:cs="Arial"/>
        </w:rPr>
        <w:t>hranice chráněného území v </w:t>
      </w:r>
      <w:r w:rsidR="00C44AA1" w:rsidRPr="00D32571">
        <w:rPr>
          <w:rFonts w:ascii="Arial" w:hAnsi="Arial" w:cs="Arial"/>
        </w:rPr>
        <w:t xml:space="preserve">souřadnicovém geodetickém referenčním </w:t>
      </w:r>
      <w:r w:rsidR="00764090" w:rsidRPr="00D32571">
        <w:rPr>
          <w:rFonts w:ascii="Arial" w:hAnsi="Arial" w:cs="Arial"/>
        </w:rPr>
        <w:lastRenderedPageBreak/>
        <w:t xml:space="preserve">systému </w:t>
      </w:r>
      <w:r w:rsidR="00C44AA1" w:rsidRPr="00D32571">
        <w:rPr>
          <w:rFonts w:ascii="Arial" w:hAnsi="Arial" w:cs="Arial"/>
        </w:rPr>
        <w:t xml:space="preserve">S-JTSK / </w:t>
      </w:r>
      <w:proofErr w:type="spellStart"/>
      <w:r w:rsidR="00C44AA1" w:rsidRPr="00D32571">
        <w:rPr>
          <w:rFonts w:ascii="Arial" w:hAnsi="Arial" w:cs="Arial"/>
        </w:rPr>
        <w:t>Krovak</w:t>
      </w:r>
      <w:proofErr w:type="spellEnd"/>
      <w:r w:rsidR="00C44AA1" w:rsidRPr="00D32571">
        <w:rPr>
          <w:rFonts w:ascii="Arial" w:hAnsi="Arial" w:cs="Arial"/>
        </w:rPr>
        <w:t xml:space="preserve"> East </w:t>
      </w:r>
      <w:proofErr w:type="spellStart"/>
      <w:r w:rsidR="00C44AA1" w:rsidRPr="00D32571">
        <w:rPr>
          <w:rFonts w:ascii="Arial" w:hAnsi="Arial" w:cs="Arial"/>
        </w:rPr>
        <w:t>North</w:t>
      </w:r>
      <w:proofErr w:type="spellEnd"/>
      <w:r w:rsidR="000A1331" w:rsidRPr="00D32571">
        <w:rPr>
          <w:rFonts w:ascii="Arial" w:hAnsi="Arial" w:cs="Arial"/>
        </w:rPr>
        <w:t xml:space="preserve">. Orientační zobrazení hranice chráněného území na podkladě </w:t>
      </w:r>
      <w:r w:rsidR="00C050C3" w:rsidRPr="00D32571">
        <w:rPr>
          <w:rFonts w:ascii="Arial" w:hAnsi="Arial" w:cs="Arial"/>
        </w:rPr>
        <w:t xml:space="preserve">katastrální </w:t>
      </w:r>
      <w:r w:rsidR="009D47ED" w:rsidRPr="00D32571">
        <w:rPr>
          <w:rFonts w:ascii="Arial" w:hAnsi="Arial" w:cs="Arial"/>
        </w:rPr>
        <w:t>mapy je přílohou</w:t>
      </w:r>
      <w:r w:rsidR="000662A0" w:rsidRPr="00D32571">
        <w:rPr>
          <w:rFonts w:ascii="Arial" w:hAnsi="Arial" w:cs="Arial"/>
        </w:rPr>
        <w:t xml:space="preserve"> č.</w:t>
      </w:r>
      <w:r w:rsidR="009D47ED" w:rsidRPr="00D32571">
        <w:rPr>
          <w:rFonts w:ascii="Arial" w:hAnsi="Arial" w:cs="Arial"/>
        </w:rPr>
        <w:t xml:space="preserve"> 2 smlouvy.</w:t>
      </w:r>
    </w:p>
    <w:p w14:paraId="6A28469B" w14:textId="77777777" w:rsidR="000662A0" w:rsidRPr="00D32571" w:rsidRDefault="002D0DE1" w:rsidP="000662A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Název chráněného území je „</w:t>
      </w:r>
      <w:r w:rsidR="000662A0" w:rsidRPr="00D32571">
        <w:rPr>
          <w:rFonts w:ascii="Arial" w:hAnsi="Arial" w:cs="Arial"/>
          <w:b/>
        </w:rPr>
        <w:t>Jezeří</w:t>
      </w:r>
      <w:r w:rsidRPr="00D32571">
        <w:rPr>
          <w:rFonts w:ascii="Arial" w:hAnsi="Arial" w:cs="Arial"/>
        </w:rPr>
        <w:t>“.</w:t>
      </w:r>
    </w:p>
    <w:p w14:paraId="02E2296F" w14:textId="2629A272" w:rsidR="009D47ED" w:rsidRPr="00D32571" w:rsidRDefault="009D47ED" w:rsidP="000662A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Celková rozloha chráněného území je </w:t>
      </w:r>
      <w:r w:rsidR="000662A0" w:rsidRPr="00D32571">
        <w:rPr>
          <w:rFonts w:ascii="Arial" w:hAnsi="Arial" w:cs="Arial"/>
        </w:rPr>
        <w:t>643,0551</w:t>
      </w:r>
      <w:r w:rsidRPr="00D32571">
        <w:rPr>
          <w:rFonts w:ascii="Arial" w:hAnsi="Arial" w:cs="Arial"/>
        </w:rPr>
        <w:t xml:space="preserve"> ha.</w:t>
      </w:r>
    </w:p>
    <w:p w14:paraId="0178D65C" w14:textId="13C4392D" w:rsidR="000662A0" w:rsidRPr="00D32571" w:rsidRDefault="000662A0" w:rsidP="000662A0">
      <w:pPr>
        <w:autoSpaceDE w:val="0"/>
        <w:autoSpaceDN w:val="0"/>
        <w:adjustRightInd w:val="0"/>
        <w:spacing w:before="240"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III.</w:t>
      </w:r>
    </w:p>
    <w:p w14:paraId="2EA894C7" w14:textId="69D23E33" w:rsidR="009D47ED" w:rsidRPr="00D32571" w:rsidRDefault="00C050C3" w:rsidP="000662A0">
      <w:pPr>
        <w:pStyle w:val="Odstavecseseznamem"/>
        <w:tabs>
          <w:tab w:val="center" w:pos="4535"/>
          <w:tab w:val="left" w:pos="7703"/>
        </w:tabs>
        <w:autoSpaceDE w:val="0"/>
        <w:autoSpaceDN w:val="0"/>
        <w:adjustRightInd w:val="0"/>
        <w:spacing w:after="120" w:line="20" w:lineRule="atLeast"/>
        <w:ind w:left="0"/>
        <w:contextualSpacing w:val="0"/>
        <w:jc w:val="center"/>
        <w:rPr>
          <w:rFonts w:ascii="Arial" w:hAnsi="Arial" w:cs="Arial"/>
          <w:b/>
        </w:rPr>
      </w:pPr>
      <w:r w:rsidRPr="00D32571">
        <w:rPr>
          <w:rFonts w:ascii="Arial" w:hAnsi="Arial" w:cs="Arial"/>
          <w:b/>
        </w:rPr>
        <w:t>Předmět</w:t>
      </w:r>
      <w:r w:rsidR="000662A0" w:rsidRPr="00D32571">
        <w:rPr>
          <w:rFonts w:ascii="Arial" w:hAnsi="Arial" w:cs="Arial"/>
          <w:b/>
        </w:rPr>
        <w:t>y</w:t>
      </w:r>
      <w:r w:rsidRPr="00D32571">
        <w:rPr>
          <w:rFonts w:ascii="Arial" w:hAnsi="Arial" w:cs="Arial"/>
          <w:b/>
        </w:rPr>
        <w:t xml:space="preserve"> ochrany</w:t>
      </w:r>
    </w:p>
    <w:p w14:paraId="092E95D4" w14:textId="05393C48" w:rsidR="00B26BFA" w:rsidRPr="00D32571" w:rsidRDefault="00B26BFA" w:rsidP="00B64BBB">
      <w:pPr>
        <w:autoSpaceDE w:val="0"/>
        <w:autoSpaceDN w:val="0"/>
        <w:adjustRightInd w:val="0"/>
        <w:spacing w:after="60"/>
        <w:jc w:val="both"/>
        <w:rPr>
          <w:rFonts w:cs="Arial"/>
          <w:szCs w:val="22"/>
        </w:rPr>
      </w:pPr>
      <w:r w:rsidRPr="00D32571">
        <w:rPr>
          <w:rFonts w:cs="Arial"/>
        </w:rPr>
        <w:t>Předmětem ochrany jsou lesní společenstva se vzácnými druhy, zejména druhy žijící</w:t>
      </w:r>
      <w:r w:rsidR="007C2927" w:rsidRPr="00D32571">
        <w:rPr>
          <w:rFonts w:cs="Arial"/>
        </w:rPr>
        <w:t>mi</w:t>
      </w:r>
      <w:r w:rsidRPr="00D32571">
        <w:rPr>
          <w:rFonts w:cs="Arial"/>
        </w:rPr>
        <w:t xml:space="preserve"> na dřevě či v dřevě zachovalých listnatých lesů zahrnující: </w:t>
      </w:r>
    </w:p>
    <w:p w14:paraId="704A470D" w14:textId="7955C561" w:rsidR="00522BC9" w:rsidRPr="00D32571" w:rsidRDefault="00B26BFA" w:rsidP="00B64BBB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6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přírodní stanoviště</w:t>
      </w:r>
      <w:r w:rsidR="007C2927" w:rsidRPr="00D32571">
        <w:rPr>
          <w:rFonts w:ascii="Arial" w:hAnsi="Arial" w:cs="Arial"/>
        </w:rPr>
        <w:t xml:space="preserve"> v zájmu Evropských společenství</w:t>
      </w:r>
      <w:r w:rsidR="006430D2" w:rsidRPr="00D32571">
        <w:rPr>
          <w:rStyle w:val="Znakapoznpodarou"/>
          <w:rFonts w:ascii="Arial" w:hAnsi="Arial" w:cs="Arial"/>
        </w:rPr>
        <w:footnoteReference w:id="2"/>
      </w:r>
      <w:r w:rsidRPr="00D32571">
        <w:rPr>
          <w:rFonts w:ascii="Arial" w:hAnsi="Arial" w:cs="Arial"/>
        </w:rPr>
        <w:t xml:space="preserve">: </w:t>
      </w:r>
      <w:r w:rsidR="00522BC9" w:rsidRPr="00D32571">
        <w:rPr>
          <w:rFonts w:ascii="Arial" w:hAnsi="Arial" w:cs="Arial"/>
        </w:rPr>
        <w:t xml:space="preserve">8220 - </w:t>
      </w:r>
      <w:proofErr w:type="spellStart"/>
      <w:r w:rsidR="00522BC9" w:rsidRPr="00D32571">
        <w:rPr>
          <w:rFonts w:ascii="Arial" w:hAnsi="Arial" w:cs="Arial"/>
        </w:rPr>
        <w:t>Chasmofytická</w:t>
      </w:r>
      <w:proofErr w:type="spellEnd"/>
      <w:r w:rsidR="00522BC9" w:rsidRPr="00D32571">
        <w:rPr>
          <w:rFonts w:ascii="Arial" w:hAnsi="Arial" w:cs="Arial"/>
        </w:rPr>
        <w:t xml:space="preserve"> vegetace silikátových skalnatých svahů, </w:t>
      </w:r>
      <w:r w:rsidRPr="00D32571">
        <w:rPr>
          <w:rFonts w:ascii="Arial" w:hAnsi="Arial" w:cs="Arial"/>
        </w:rPr>
        <w:t xml:space="preserve">9110 Bučiny asociace </w:t>
      </w:r>
      <w:proofErr w:type="spellStart"/>
      <w:r w:rsidRPr="00D32571">
        <w:rPr>
          <w:rFonts w:ascii="Arial" w:hAnsi="Arial" w:cs="Arial"/>
          <w:i/>
          <w:iCs/>
        </w:rPr>
        <w:t>Luzulo-Fagetum</w:t>
      </w:r>
      <w:proofErr w:type="spellEnd"/>
      <w:r w:rsidRPr="00D32571">
        <w:rPr>
          <w:rFonts w:ascii="Arial" w:hAnsi="Arial" w:cs="Arial"/>
        </w:rPr>
        <w:t xml:space="preserve">, 9130 Bučiny asociace </w:t>
      </w:r>
      <w:proofErr w:type="spellStart"/>
      <w:r w:rsidRPr="00D32571">
        <w:rPr>
          <w:rFonts w:ascii="Arial" w:hAnsi="Arial" w:cs="Arial"/>
          <w:i/>
          <w:iCs/>
        </w:rPr>
        <w:t>Asperulo-Fagetum</w:t>
      </w:r>
      <w:proofErr w:type="spellEnd"/>
      <w:r w:rsidRPr="00D32571">
        <w:rPr>
          <w:rFonts w:ascii="Arial" w:hAnsi="Arial" w:cs="Arial"/>
        </w:rPr>
        <w:t xml:space="preserve">, 9170 </w:t>
      </w:r>
      <w:proofErr w:type="spellStart"/>
      <w:r w:rsidRPr="00D32571">
        <w:rPr>
          <w:rFonts w:ascii="Arial" w:hAnsi="Arial" w:cs="Arial"/>
        </w:rPr>
        <w:t>Dubohabřiny</w:t>
      </w:r>
      <w:proofErr w:type="spellEnd"/>
      <w:r w:rsidRPr="00D32571">
        <w:rPr>
          <w:rFonts w:ascii="Arial" w:hAnsi="Arial" w:cs="Arial"/>
        </w:rPr>
        <w:t xml:space="preserve"> asociace </w:t>
      </w:r>
      <w:r w:rsidRPr="00D32571">
        <w:rPr>
          <w:rFonts w:ascii="Arial" w:hAnsi="Arial" w:cs="Arial"/>
          <w:i/>
          <w:iCs/>
        </w:rPr>
        <w:t>Galio-</w:t>
      </w:r>
      <w:proofErr w:type="spellStart"/>
      <w:r w:rsidRPr="00D32571">
        <w:rPr>
          <w:rFonts w:ascii="Arial" w:hAnsi="Arial" w:cs="Arial"/>
          <w:i/>
          <w:iCs/>
        </w:rPr>
        <w:t>Carpinetum</w:t>
      </w:r>
      <w:proofErr w:type="spellEnd"/>
      <w:r w:rsidRPr="00D32571">
        <w:rPr>
          <w:rFonts w:ascii="Arial" w:hAnsi="Arial" w:cs="Arial"/>
          <w:i/>
          <w:iCs/>
        </w:rPr>
        <w:t xml:space="preserve">, </w:t>
      </w:r>
      <w:r w:rsidRPr="00D32571">
        <w:rPr>
          <w:rFonts w:ascii="Arial" w:hAnsi="Arial" w:cs="Arial"/>
        </w:rPr>
        <w:t xml:space="preserve">9180 Lesy svazu </w:t>
      </w:r>
      <w:proofErr w:type="spellStart"/>
      <w:r w:rsidRPr="00D32571">
        <w:rPr>
          <w:rFonts w:ascii="Arial" w:hAnsi="Arial" w:cs="Arial"/>
          <w:i/>
          <w:iCs/>
        </w:rPr>
        <w:t>Tilio-Acerion</w:t>
      </w:r>
      <w:proofErr w:type="spellEnd"/>
      <w:r w:rsidRPr="00D32571">
        <w:rPr>
          <w:rFonts w:ascii="Arial" w:hAnsi="Arial" w:cs="Arial"/>
          <w:i/>
          <w:iCs/>
        </w:rPr>
        <w:t xml:space="preserve"> </w:t>
      </w:r>
      <w:r w:rsidRPr="00D32571">
        <w:rPr>
          <w:rFonts w:ascii="Arial" w:hAnsi="Arial" w:cs="Arial"/>
        </w:rPr>
        <w:t xml:space="preserve">na svazích, sutích a v roklích, 91E0 Smíšené </w:t>
      </w:r>
      <w:proofErr w:type="spellStart"/>
      <w:r w:rsidRPr="00D32571">
        <w:rPr>
          <w:rFonts w:ascii="Arial" w:hAnsi="Arial" w:cs="Arial"/>
        </w:rPr>
        <w:t>jasanovo</w:t>
      </w:r>
      <w:proofErr w:type="spellEnd"/>
      <w:r w:rsidRPr="00D32571">
        <w:rPr>
          <w:rFonts w:ascii="Arial" w:hAnsi="Arial" w:cs="Arial"/>
          <w:i/>
          <w:iCs/>
        </w:rPr>
        <w:t>-</w:t>
      </w:r>
      <w:r w:rsidRPr="00D32571">
        <w:rPr>
          <w:rFonts w:ascii="Arial" w:hAnsi="Arial" w:cs="Arial"/>
        </w:rPr>
        <w:t xml:space="preserve">olšové lužní lesy </w:t>
      </w:r>
      <w:proofErr w:type="spellStart"/>
      <w:r w:rsidRPr="00D32571">
        <w:rPr>
          <w:rFonts w:ascii="Arial" w:hAnsi="Arial" w:cs="Arial"/>
        </w:rPr>
        <w:t>temperátní</w:t>
      </w:r>
      <w:proofErr w:type="spellEnd"/>
      <w:r w:rsidRPr="00D32571">
        <w:rPr>
          <w:rFonts w:ascii="Arial" w:hAnsi="Arial" w:cs="Arial"/>
        </w:rPr>
        <w:t xml:space="preserve"> a boreální Evropy </w:t>
      </w:r>
      <w:r w:rsidRPr="00D32571">
        <w:rPr>
          <w:rFonts w:ascii="Arial" w:hAnsi="Arial" w:cs="Arial"/>
          <w:i/>
          <w:iCs/>
        </w:rPr>
        <w:t>(</w:t>
      </w:r>
      <w:proofErr w:type="spellStart"/>
      <w:r w:rsidRPr="00D32571">
        <w:rPr>
          <w:rFonts w:ascii="Arial" w:hAnsi="Arial" w:cs="Arial"/>
          <w:i/>
          <w:iCs/>
        </w:rPr>
        <w:t>Alno-Padion</w:t>
      </w:r>
      <w:proofErr w:type="spellEnd"/>
      <w:r w:rsidRPr="00D32571">
        <w:rPr>
          <w:rFonts w:ascii="Arial" w:hAnsi="Arial" w:cs="Arial"/>
          <w:i/>
          <w:iCs/>
        </w:rPr>
        <w:t xml:space="preserve">, </w:t>
      </w:r>
      <w:proofErr w:type="spellStart"/>
      <w:r w:rsidRPr="00D32571">
        <w:rPr>
          <w:rFonts w:ascii="Arial" w:hAnsi="Arial" w:cs="Arial"/>
          <w:i/>
          <w:iCs/>
        </w:rPr>
        <w:t>Alnion</w:t>
      </w:r>
      <w:proofErr w:type="spellEnd"/>
      <w:r w:rsidRPr="00D32571">
        <w:rPr>
          <w:rFonts w:ascii="Arial" w:hAnsi="Arial" w:cs="Arial"/>
          <w:i/>
          <w:iCs/>
        </w:rPr>
        <w:t xml:space="preserve"> </w:t>
      </w:r>
      <w:proofErr w:type="spellStart"/>
      <w:r w:rsidRPr="00D32571">
        <w:rPr>
          <w:rFonts w:ascii="Arial" w:hAnsi="Arial" w:cs="Arial"/>
          <w:i/>
          <w:iCs/>
        </w:rPr>
        <w:t>incanae</w:t>
      </w:r>
      <w:proofErr w:type="spellEnd"/>
      <w:r w:rsidRPr="00D32571">
        <w:rPr>
          <w:rFonts w:ascii="Arial" w:hAnsi="Arial" w:cs="Arial"/>
          <w:i/>
          <w:iCs/>
        </w:rPr>
        <w:t xml:space="preserve">, </w:t>
      </w:r>
      <w:proofErr w:type="spellStart"/>
      <w:r w:rsidRPr="00D32571">
        <w:rPr>
          <w:rFonts w:ascii="Arial" w:hAnsi="Arial" w:cs="Arial"/>
          <w:i/>
          <w:iCs/>
        </w:rPr>
        <w:t>Salicion</w:t>
      </w:r>
      <w:proofErr w:type="spellEnd"/>
      <w:r w:rsidRPr="00D32571">
        <w:rPr>
          <w:rFonts w:ascii="Arial" w:hAnsi="Arial" w:cs="Arial"/>
          <w:i/>
          <w:iCs/>
        </w:rPr>
        <w:t xml:space="preserve"> </w:t>
      </w:r>
      <w:proofErr w:type="spellStart"/>
      <w:r w:rsidRPr="00D32571">
        <w:rPr>
          <w:rFonts w:ascii="Arial" w:hAnsi="Arial" w:cs="Arial"/>
          <w:i/>
          <w:iCs/>
        </w:rPr>
        <w:t>albae</w:t>
      </w:r>
      <w:proofErr w:type="spellEnd"/>
      <w:r w:rsidRPr="00D32571">
        <w:rPr>
          <w:rFonts w:ascii="Arial" w:hAnsi="Arial" w:cs="Arial"/>
          <w:i/>
          <w:iCs/>
        </w:rPr>
        <w:t>)</w:t>
      </w:r>
      <w:r w:rsidRPr="00D32571">
        <w:rPr>
          <w:rFonts w:ascii="Arial" w:hAnsi="Arial" w:cs="Arial"/>
        </w:rPr>
        <w:t xml:space="preserve">; </w:t>
      </w:r>
    </w:p>
    <w:p w14:paraId="702C1B5D" w14:textId="6F53B50E" w:rsidR="00B26BFA" w:rsidRPr="00D32571" w:rsidRDefault="006430D2" w:rsidP="00B64BBB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60" w:line="20" w:lineRule="atLeast"/>
        <w:ind w:left="567" w:hanging="283"/>
        <w:contextualSpacing w:val="0"/>
        <w:jc w:val="both"/>
        <w:rPr>
          <w:rFonts w:ascii="Arial" w:hAnsi="Arial" w:cs="Arial"/>
          <w:iCs/>
        </w:rPr>
      </w:pPr>
      <w:r w:rsidRPr="00D32571">
        <w:rPr>
          <w:rFonts w:ascii="Arial" w:hAnsi="Arial" w:cs="Arial"/>
        </w:rPr>
        <w:t>vegetační jednotky (</w:t>
      </w:r>
      <w:proofErr w:type="spellStart"/>
      <w:r w:rsidRPr="00D32571">
        <w:rPr>
          <w:rFonts w:ascii="Arial" w:hAnsi="Arial" w:cs="Arial"/>
        </w:rPr>
        <w:t>syntaxony</w:t>
      </w:r>
      <w:proofErr w:type="spellEnd"/>
      <w:r w:rsidRPr="00D32571">
        <w:rPr>
          <w:rFonts w:ascii="Arial" w:hAnsi="Arial" w:cs="Arial"/>
        </w:rPr>
        <w:t>)</w:t>
      </w:r>
      <w:r w:rsidR="00522BC9" w:rsidRPr="00D32571">
        <w:rPr>
          <w:rFonts w:ascii="Arial" w:hAnsi="Arial" w:cs="Arial"/>
        </w:rPr>
        <w:t xml:space="preserve">: </w:t>
      </w:r>
      <w:r w:rsidR="00255C65" w:rsidRPr="00D32571">
        <w:rPr>
          <w:rFonts w:ascii="Arial" w:hAnsi="Arial" w:cs="Arial"/>
        </w:rPr>
        <w:t>A</w:t>
      </w:r>
      <w:r w:rsidR="00B26BFA" w:rsidRPr="00D32571">
        <w:rPr>
          <w:rFonts w:ascii="Arial" w:hAnsi="Arial" w:cs="Arial"/>
        </w:rPr>
        <w:t xml:space="preserve">cidofilní doubravy svazu </w:t>
      </w:r>
      <w:proofErr w:type="spellStart"/>
      <w:r w:rsidR="00B26BFA" w:rsidRPr="00D32571">
        <w:rPr>
          <w:rFonts w:ascii="Arial" w:hAnsi="Arial" w:cs="Arial"/>
          <w:i/>
          <w:iCs/>
        </w:rPr>
        <w:t>Quercion</w:t>
      </w:r>
      <w:proofErr w:type="spellEnd"/>
      <w:r w:rsidR="00B26BFA" w:rsidRPr="00D32571">
        <w:rPr>
          <w:rFonts w:ascii="Arial" w:hAnsi="Arial" w:cs="Arial"/>
          <w:i/>
          <w:iCs/>
        </w:rPr>
        <w:t xml:space="preserve"> </w:t>
      </w:r>
      <w:proofErr w:type="spellStart"/>
      <w:r w:rsidR="00B26BFA" w:rsidRPr="00D32571">
        <w:rPr>
          <w:rFonts w:ascii="Arial" w:hAnsi="Arial" w:cs="Arial"/>
          <w:i/>
          <w:iCs/>
        </w:rPr>
        <w:t>roboris</w:t>
      </w:r>
      <w:proofErr w:type="spellEnd"/>
      <w:r w:rsidR="00255C65" w:rsidRPr="00B64BBB">
        <w:rPr>
          <w:rStyle w:val="Znakapoznpodarou"/>
          <w:rFonts w:ascii="Arial" w:hAnsi="Arial" w:cs="Arial"/>
          <w:iCs/>
        </w:rPr>
        <w:footnoteReference w:id="3"/>
      </w:r>
      <w:r w:rsidR="00504E46" w:rsidRPr="00D32571">
        <w:rPr>
          <w:rFonts w:ascii="Arial" w:hAnsi="Arial" w:cs="Arial"/>
          <w:i/>
          <w:iCs/>
        </w:rPr>
        <w:t xml:space="preserve"> </w:t>
      </w:r>
      <w:r w:rsidR="00504E46" w:rsidRPr="00D32571">
        <w:rPr>
          <w:rFonts w:ascii="Arial" w:hAnsi="Arial" w:cs="Arial"/>
          <w:iCs/>
        </w:rPr>
        <w:t xml:space="preserve">a </w:t>
      </w:r>
      <w:r w:rsidR="00255C65" w:rsidRPr="00D32571">
        <w:rPr>
          <w:rFonts w:ascii="Arial" w:hAnsi="Arial" w:cs="Arial"/>
          <w:iCs/>
        </w:rPr>
        <w:t>A</w:t>
      </w:r>
      <w:r w:rsidR="00504E46" w:rsidRPr="00D32571">
        <w:rPr>
          <w:rFonts w:ascii="Arial" w:hAnsi="Arial" w:cs="Arial"/>
          <w:iCs/>
        </w:rPr>
        <w:t xml:space="preserve">cidofilní teplomilné doubravy svazu </w:t>
      </w:r>
      <w:proofErr w:type="spellStart"/>
      <w:r w:rsidR="00504E46" w:rsidRPr="00D32571">
        <w:rPr>
          <w:rFonts w:ascii="Arial" w:hAnsi="Arial" w:cs="Arial"/>
          <w:i/>
          <w:iCs/>
        </w:rPr>
        <w:t>Quercion</w:t>
      </w:r>
      <w:proofErr w:type="spellEnd"/>
      <w:r w:rsidR="00504E46" w:rsidRPr="00D32571">
        <w:rPr>
          <w:rFonts w:ascii="Arial" w:hAnsi="Arial" w:cs="Arial"/>
          <w:i/>
          <w:iCs/>
        </w:rPr>
        <w:t xml:space="preserve"> </w:t>
      </w:r>
      <w:proofErr w:type="spellStart"/>
      <w:r w:rsidR="00504E46" w:rsidRPr="00D32571">
        <w:rPr>
          <w:rFonts w:ascii="Arial" w:hAnsi="Arial" w:cs="Arial"/>
          <w:i/>
          <w:iCs/>
        </w:rPr>
        <w:t>petraeae</w:t>
      </w:r>
      <w:proofErr w:type="spellEnd"/>
      <w:r w:rsidR="00255C65" w:rsidRPr="00B64BBB">
        <w:rPr>
          <w:rStyle w:val="Znakapoznpodarou"/>
          <w:rFonts w:ascii="Arial" w:hAnsi="Arial" w:cs="Arial"/>
          <w:iCs/>
        </w:rPr>
        <w:footnoteReference w:id="4"/>
      </w:r>
      <w:r w:rsidR="00627FDC" w:rsidRPr="00D32571">
        <w:rPr>
          <w:rFonts w:ascii="Arial" w:hAnsi="Arial" w:cs="Arial"/>
          <w:iCs/>
        </w:rPr>
        <w:t>;</w:t>
      </w:r>
    </w:p>
    <w:p w14:paraId="4FDD0373" w14:textId="4B316493" w:rsidR="00627FDC" w:rsidRPr="00D32571" w:rsidRDefault="005148A9" w:rsidP="00B64BBB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6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druhy </w:t>
      </w:r>
      <w:r w:rsidR="00627FDC" w:rsidRPr="00D32571">
        <w:rPr>
          <w:rFonts w:ascii="Arial" w:hAnsi="Arial" w:cs="Arial"/>
        </w:rPr>
        <w:t>brouků</w:t>
      </w:r>
      <w:r w:rsidR="009D47ED" w:rsidRPr="00D32571">
        <w:rPr>
          <w:rFonts w:ascii="Arial" w:hAnsi="Arial" w:cs="Arial"/>
        </w:rPr>
        <w:t>: kovařík fialový (</w:t>
      </w:r>
      <w:r w:rsidR="009D47ED" w:rsidRPr="00D32571">
        <w:rPr>
          <w:rFonts w:ascii="Arial" w:hAnsi="Arial" w:cs="Arial"/>
          <w:i/>
          <w:iCs/>
          <w:lang w:val="la-Latn"/>
        </w:rPr>
        <w:t>Limoniscus violaceus</w:t>
      </w:r>
      <w:r w:rsidR="009D47ED" w:rsidRPr="00D32571">
        <w:rPr>
          <w:rFonts w:ascii="Arial" w:hAnsi="Arial" w:cs="Arial"/>
          <w:iCs/>
        </w:rPr>
        <w:t>)</w:t>
      </w:r>
      <w:r w:rsidR="009D47ED" w:rsidRPr="00D32571">
        <w:rPr>
          <w:rFonts w:ascii="Arial" w:hAnsi="Arial" w:cs="Arial"/>
        </w:rPr>
        <w:t xml:space="preserve">, </w:t>
      </w:r>
      <w:r w:rsidR="00D03DBF" w:rsidRPr="00D32571">
        <w:rPr>
          <w:rFonts w:ascii="Arial" w:hAnsi="Arial" w:cs="Arial"/>
        </w:rPr>
        <w:t>kovařík rudý (</w:t>
      </w:r>
      <w:r w:rsidR="00D03DBF" w:rsidRPr="00D32571">
        <w:rPr>
          <w:rFonts w:ascii="Arial" w:hAnsi="Arial" w:cs="Arial"/>
          <w:i/>
          <w:lang w:val="la-Latn"/>
        </w:rPr>
        <w:t>Ampedus cinnaberinus</w:t>
      </w:r>
      <w:r w:rsidR="00D03DBF" w:rsidRPr="00D32571">
        <w:rPr>
          <w:rFonts w:ascii="Arial" w:hAnsi="Arial" w:cs="Arial"/>
        </w:rPr>
        <w:t xml:space="preserve">), kovařík </w:t>
      </w:r>
      <w:r w:rsidR="00D03DBF" w:rsidRPr="00D32571">
        <w:rPr>
          <w:rFonts w:ascii="Arial" w:hAnsi="Arial" w:cs="Arial"/>
          <w:i/>
          <w:lang w:val="la-Latn"/>
        </w:rPr>
        <w:t>Crepidophorus mutilatus</w:t>
      </w:r>
      <w:r w:rsidR="00D03DBF" w:rsidRPr="00D32571">
        <w:rPr>
          <w:rFonts w:ascii="Arial" w:hAnsi="Arial" w:cs="Arial"/>
        </w:rPr>
        <w:t xml:space="preserve">, </w:t>
      </w:r>
      <w:r w:rsidR="006B1C8D" w:rsidRPr="00D32571">
        <w:rPr>
          <w:rFonts w:ascii="Arial" w:hAnsi="Arial" w:cs="Arial"/>
        </w:rPr>
        <w:t xml:space="preserve">kovařík </w:t>
      </w:r>
      <w:proofErr w:type="spellStart"/>
      <w:r w:rsidR="006B1C8D" w:rsidRPr="00D32571">
        <w:rPr>
          <w:rFonts w:ascii="Arial" w:hAnsi="Arial" w:cs="Arial"/>
          <w:i/>
        </w:rPr>
        <w:t>Hypoganus</w:t>
      </w:r>
      <w:proofErr w:type="spellEnd"/>
      <w:r w:rsidR="006B1C8D" w:rsidRPr="00D32571">
        <w:rPr>
          <w:rFonts w:ascii="Arial" w:hAnsi="Arial" w:cs="Arial"/>
          <w:i/>
        </w:rPr>
        <w:t xml:space="preserve"> </w:t>
      </w:r>
      <w:proofErr w:type="spellStart"/>
      <w:r w:rsidR="006B1C8D" w:rsidRPr="00D32571">
        <w:rPr>
          <w:rFonts w:ascii="Arial" w:hAnsi="Arial" w:cs="Arial"/>
          <w:i/>
        </w:rPr>
        <w:t>inunctus</w:t>
      </w:r>
      <w:proofErr w:type="spellEnd"/>
      <w:r w:rsidR="006B1C8D" w:rsidRPr="00D32571">
        <w:rPr>
          <w:rFonts w:ascii="Arial" w:hAnsi="Arial" w:cs="Arial"/>
        </w:rPr>
        <w:t xml:space="preserve">, </w:t>
      </w:r>
      <w:r w:rsidR="00D03DBF" w:rsidRPr="00D32571">
        <w:rPr>
          <w:rFonts w:ascii="Arial" w:hAnsi="Arial" w:cs="Arial"/>
        </w:rPr>
        <w:t xml:space="preserve">kovařík </w:t>
      </w:r>
      <w:r w:rsidR="00D03DBF" w:rsidRPr="00D32571">
        <w:rPr>
          <w:rFonts w:ascii="Arial" w:hAnsi="Arial" w:cs="Arial"/>
          <w:i/>
          <w:lang w:val="la-Latn"/>
        </w:rPr>
        <w:t>Ischnodes sanguinicollis</w:t>
      </w:r>
      <w:r w:rsidR="00D03DBF" w:rsidRPr="00D32571">
        <w:rPr>
          <w:rFonts w:ascii="Arial" w:hAnsi="Arial" w:cs="Arial"/>
        </w:rPr>
        <w:t>, kovařík rezavý (</w:t>
      </w:r>
      <w:r w:rsidR="00D03DBF" w:rsidRPr="00D32571">
        <w:rPr>
          <w:rFonts w:ascii="Arial" w:hAnsi="Arial" w:cs="Arial"/>
          <w:i/>
          <w:lang w:val="la-Latn"/>
        </w:rPr>
        <w:t>Elater ferrugineus</w:t>
      </w:r>
      <w:r w:rsidR="00D03DBF" w:rsidRPr="00D32571">
        <w:rPr>
          <w:rFonts w:ascii="Arial" w:hAnsi="Arial" w:cs="Arial"/>
        </w:rPr>
        <w:t>), páchník hnědý (</w:t>
      </w:r>
      <w:r w:rsidR="00D03DBF" w:rsidRPr="00D32571">
        <w:rPr>
          <w:rFonts w:ascii="Arial" w:hAnsi="Arial" w:cs="Arial"/>
          <w:i/>
          <w:lang w:val="la-Latn"/>
        </w:rPr>
        <w:t>Osmoderma barnabita</w:t>
      </w:r>
      <w:r w:rsidR="00D03DBF" w:rsidRPr="00D32571">
        <w:rPr>
          <w:rFonts w:ascii="Arial" w:hAnsi="Arial" w:cs="Arial"/>
        </w:rPr>
        <w:t xml:space="preserve">), </w:t>
      </w:r>
      <w:r w:rsidR="00B64BBB">
        <w:rPr>
          <w:rFonts w:ascii="Arial" w:hAnsi="Arial" w:cs="Arial"/>
        </w:rPr>
        <w:t xml:space="preserve">roháček </w:t>
      </w:r>
      <w:proofErr w:type="spellStart"/>
      <w:r w:rsidR="00B64BBB" w:rsidRPr="00B64BBB">
        <w:rPr>
          <w:rFonts w:ascii="Arial" w:hAnsi="Arial" w:cs="Arial"/>
          <w:i/>
        </w:rPr>
        <w:t>Aesalus</w:t>
      </w:r>
      <w:proofErr w:type="spellEnd"/>
      <w:r w:rsidR="00B64BBB" w:rsidRPr="00B64BBB">
        <w:rPr>
          <w:rFonts w:ascii="Arial" w:hAnsi="Arial" w:cs="Arial"/>
          <w:i/>
        </w:rPr>
        <w:t xml:space="preserve"> </w:t>
      </w:r>
      <w:proofErr w:type="spellStart"/>
      <w:r w:rsidR="00B64BBB" w:rsidRPr="00B64BBB">
        <w:rPr>
          <w:rFonts w:ascii="Arial" w:hAnsi="Arial" w:cs="Arial"/>
          <w:i/>
        </w:rPr>
        <w:t>scarabeoides</w:t>
      </w:r>
      <w:proofErr w:type="spellEnd"/>
      <w:r w:rsidR="00B64BBB">
        <w:rPr>
          <w:rFonts w:ascii="Arial" w:hAnsi="Arial" w:cs="Arial"/>
        </w:rPr>
        <w:t xml:space="preserve">, </w:t>
      </w:r>
      <w:r w:rsidR="00D03DBF" w:rsidRPr="00D32571">
        <w:rPr>
          <w:rFonts w:ascii="Arial" w:hAnsi="Arial" w:cs="Arial"/>
        </w:rPr>
        <w:t>roháč obecný (</w:t>
      </w:r>
      <w:r w:rsidR="00D03DBF" w:rsidRPr="00D32571">
        <w:rPr>
          <w:rFonts w:ascii="Arial" w:hAnsi="Arial" w:cs="Arial"/>
          <w:i/>
          <w:lang w:val="la-Latn"/>
        </w:rPr>
        <w:t>Lucanus cervus</w:t>
      </w:r>
      <w:r w:rsidR="00D03DBF" w:rsidRPr="00D32571">
        <w:rPr>
          <w:rFonts w:ascii="Arial" w:hAnsi="Arial" w:cs="Arial"/>
        </w:rPr>
        <w:t xml:space="preserve">), potemník </w:t>
      </w:r>
      <w:r w:rsidR="00D03DBF" w:rsidRPr="00D32571">
        <w:rPr>
          <w:rFonts w:ascii="Arial" w:hAnsi="Arial" w:cs="Arial"/>
          <w:i/>
          <w:lang w:val="la-Latn"/>
        </w:rPr>
        <w:t>Tenebrio opacus</w:t>
      </w:r>
      <w:r w:rsidR="006206E8">
        <w:rPr>
          <w:rFonts w:ascii="Arial" w:hAnsi="Arial" w:cs="Arial"/>
        </w:rPr>
        <w:t xml:space="preserve">, </w:t>
      </w:r>
      <w:proofErr w:type="spellStart"/>
      <w:r w:rsidR="006206E8" w:rsidRPr="00D32571">
        <w:rPr>
          <w:rFonts w:ascii="Arial" w:hAnsi="Arial" w:cs="Arial"/>
        </w:rPr>
        <w:t>zdobenec</w:t>
      </w:r>
      <w:proofErr w:type="spellEnd"/>
      <w:r w:rsidR="006206E8" w:rsidRPr="00D32571">
        <w:rPr>
          <w:rFonts w:ascii="Arial" w:hAnsi="Arial" w:cs="Arial"/>
        </w:rPr>
        <w:t xml:space="preserve"> proměnlivý (</w:t>
      </w:r>
      <w:r w:rsidR="006206E8" w:rsidRPr="00D32571">
        <w:rPr>
          <w:rFonts w:ascii="Arial" w:hAnsi="Arial" w:cs="Arial"/>
          <w:i/>
          <w:lang w:val="la-Latn"/>
        </w:rPr>
        <w:t>Gnorimus variabilis</w:t>
      </w:r>
      <w:r w:rsidR="006206E8" w:rsidRPr="00D32571">
        <w:rPr>
          <w:rFonts w:ascii="Arial" w:hAnsi="Arial" w:cs="Arial"/>
        </w:rPr>
        <w:t>)</w:t>
      </w:r>
      <w:r w:rsidR="00627FDC" w:rsidRPr="00D32571">
        <w:rPr>
          <w:rFonts w:ascii="Arial" w:hAnsi="Arial" w:cs="Arial"/>
        </w:rPr>
        <w:t>;</w:t>
      </w:r>
    </w:p>
    <w:p w14:paraId="185DFE75" w14:textId="56124354" w:rsidR="00627FDC" w:rsidRPr="00D32571" w:rsidRDefault="006430D2" w:rsidP="00B64BBB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6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ohrožené </w:t>
      </w:r>
      <w:proofErr w:type="spellStart"/>
      <w:r w:rsidR="00627FDC" w:rsidRPr="00D32571">
        <w:rPr>
          <w:rFonts w:ascii="Arial" w:hAnsi="Arial" w:cs="Arial"/>
        </w:rPr>
        <w:t>lignikolní</w:t>
      </w:r>
      <w:proofErr w:type="spellEnd"/>
      <w:r w:rsidR="00627FDC" w:rsidRPr="00D32571">
        <w:rPr>
          <w:rFonts w:ascii="Arial" w:hAnsi="Arial" w:cs="Arial"/>
        </w:rPr>
        <w:t xml:space="preserve"> a </w:t>
      </w:r>
      <w:proofErr w:type="spellStart"/>
      <w:r w:rsidR="00627FDC" w:rsidRPr="00D32571">
        <w:rPr>
          <w:rFonts w:ascii="Arial" w:hAnsi="Arial" w:cs="Arial"/>
        </w:rPr>
        <w:t>saprotrofní</w:t>
      </w:r>
      <w:proofErr w:type="spellEnd"/>
      <w:r w:rsidR="00627FDC" w:rsidRPr="00D32571">
        <w:rPr>
          <w:rFonts w:ascii="Arial" w:hAnsi="Arial" w:cs="Arial"/>
        </w:rPr>
        <w:t xml:space="preserve"> druhy hub</w:t>
      </w:r>
      <w:r w:rsidR="008A17A8" w:rsidRPr="00D32571">
        <w:rPr>
          <w:rFonts w:ascii="Arial" w:hAnsi="Arial" w:cs="Arial"/>
        </w:rPr>
        <w:t>;</w:t>
      </w:r>
      <w:r w:rsidR="009D47ED" w:rsidRPr="00D32571">
        <w:rPr>
          <w:rFonts w:ascii="Arial" w:hAnsi="Arial" w:cs="Arial"/>
        </w:rPr>
        <w:t xml:space="preserve"> </w:t>
      </w:r>
    </w:p>
    <w:p w14:paraId="515CCB61" w14:textId="502FBFBE" w:rsidR="00627FDC" w:rsidRPr="00D32571" w:rsidRDefault="008A17A8" w:rsidP="00B64BBB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6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druhy ptáků: </w:t>
      </w:r>
      <w:r w:rsidR="009D47ED" w:rsidRPr="00D32571">
        <w:rPr>
          <w:rFonts w:ascii="Arial" w:hAnsi="Arial" w:cs="Arial"/>
        </w:rPr>
        <w:t xml:space="preserve">holub doupňák </w:t>
      </w:r>
      <w:r w:rsidR="009D47ED" w:rsidRPr="00821339">
        <w:rPr>
          <w:rFonts w:ascii="Arial" w:hAnsi="Arial" w:cs="Arial"/>
        </w:rPr>
        <w:t>(</w:t>
      </w:r>
      <w:r w:rsidR="009D47ED" w:rsidRPr="00D32571">
        <w:rPr>
          <w:rFonts w:ascii="Arial" w:hAnsi="Arial" w:cs="Arial"/>
          <w:i/>
          <w:lang w:val="la-Latn"/>
        </w:rPr>
        <w:t>Columba oenas</w:t>
      </w:r>
      <w:r w:rsidR="009D47ED" w:rsidRPr="00821339">
        <w:rPr>
          <w:rFonts w:ascii="Arial" w:hAnsi="Arial" w:cs="Arial"/>
        </w:rPr>
        <w:t>)</w:t>
      </w:r>
      <w:r w:rsidR="00821339" w:rsidRPr="00821339">
        <w:rPr>
          <w:rFonts w:ascii="Arial" w:hAnsi="Arial" w:cs="Arial"/>
        </w:rPr>
        <w:t>,</w:t>
      </w:r>
      <w:r w:rsidR="009D47ED" w:rsidRPr="00821339">
        <w:rPr>
          <w:rFonts w:ascii="Arial" w:hAnsi="Arial" w:cs="Arial"/>
        </w:rPr>
        <w:t xml:space="preserve"> </w:t>
      </w:r>
      <w:r w:rsidR="009D47ED" w:rsidRPr="00D32571">
        <w:rPr>
          <w:rFonts w:ascii="Arial" w:hAnsi="Arial" w:cs="Arial"/>
        </w:rPr>
        <w:t xml:space="preserve">lejsek malý </w:t>
      </w:r>
      <w:r w:rsidR="009D47ED" w:rsidRPr="00821339">
        <w:rPr>
          <w:rFonts w:ascii="Arial" w:hAnsi="Arial" w:cs="Arial"/>
        </w:rPr>
        <w:t>(</w:t>
      </w:r>
      <w:r w:rsidR="009D47ED" w:rsidRPr="00D32571">
        <w:rPr>
          <w:rFonts w:ascii="Arial" w:hAnsi="Arial" w:cs="Arial"/>
          <w:i/>
          <w:lang w:val="la-Latn"/>
        </w:rPr>
        <w:t>Ficedula parva</w:t>
      </w:r>
      <w:r w:rsidR="009D47ED" w:rsidRPr="00821339">
        <w:rPr>
          <w:rFonts w:ascii="Arial" w:hAnsi="Arial" w:cs="Arial"/>
        </w:rPr>
        <w:t>)</w:t>
      </w:r>
      <w:r w:rsidR="00821339">
        <w:rPr>
          <w:rFonts w:ascii="Arial" w:hAnsi="Arial" w:cs="Arial"/>
        </w:rPr>
        <w:t>;</w:t>
      </w:r>
      <w:r w:rsidRPr="00D32571">
        <w:rPr>
          <w:rFonts w:ascii="Arial" w:hAnsi="Arial" w:cs="Arial"/>
        </w:rPr>
        <w:t xml:space="preserve"> </w:t>
      </w:r>
    </w:p>
    <w:p w14:paraId="5D3E4D22" w14:textId="4D346C76" w:rsidR="00627FDC" w:rsidRPr="00D32571" w:rsidRDefault="008A17A8" w:rsidP="00B64BBB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line="20" w:lineRule="atLeast"/>
        <w:ind w:left="567" w:hanging="283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druh rostliny:</w:t>
      </w:r>
      <w:r w:rsidR="009D47ED" w:rsidRPr="00D32571">
        <w:rPr>
          <w:rFonts w:ascii="Arial" w:hAnsi="Arial" w:cs="Arial"/>
        </w:rPr>
        <w:t xml:space="preserve"> medvědice lékařská </w:t>
      </w:r>
      <w:r w:rsidR="009D47ED" w:rsidRPr="00821339">
        <w:rPr>
          <w:rFonts w:ascii="Arial" w:hAnsi="Arial" w:cs="Arial"/>
        </w:rPr>
        <w:t>(</w:t>
      </w:r>
      <w:r w:rsidR="009D47ED" w:rsidRPr="00D32571">
        <w:rPr>
          <w:rFonts w:ascii="Arial" w:hAnsi="Arial" w:cs="Arial"/>
          <w:i/>
          <w:lang w:val="la-Latn"/>
        </w:rPr>
        <w:t>Arctostaphylos uva-ursi</w:t>
      </w:r>
      <w:r w:rsidR="009D47ED" w:rsidRPr="00821339">
        <w:rPr>
          <w:rFonts w:ascii="Arial" w:hAnsi="Arial" w:cs="Arial"/>
        </w:rPr>
        <w:t>)</w:t>
      </w:r>
      <w:r w:rsidR="00821339">
        <w:rPr>
          <w:rFonts w:ascii="Arial" w:hAnsi="Arial" w:cs="Arial"/>
        </w:rPr>
        <w:t>.</w:t>
      </w:r>
    </w:p>
    <w:p w14:paraId="2FD1550E" w14:textId="1852D863" w:rsidR="005148A9" w:rsidRPr="00D32571" w:rsidRDefault="005148A9" w:rsidP="005148A9">
      <w:pPr>
        <w:autoSpaceDE w:val="0"/>
        <w:autoSpaceDN w:val="0"/>
        <w:adjustRightInd w:val="0"/>
        <w:spacing w:before="240"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IV.</w:t>
      </w:r>
    </w:p>
    <w:p w14:paraId="4E484D3C" w14:textId="7828867E" w:rsidR="009D47ED" w:rsidRPr="00D32571" w:rsidRDefault="00C050C3" w:rsidP="005148A9">
      <w:pPr>
        <w:tabs>
          <w:tab w:val="center" w:pos="4535"/>
          <w:tab w:val="left" w:pos="7703"/>
        </w:tabs>
        <w:autoSpaceDE w:val="0"/>
        <w:autoSpaceDN w:val="0"/>
        <w:adjustRightInd w:val="0"/>
        <w:spacing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C</w:t>
      </w:r>
      <w:r w:rsidR="009D47ED" w:rsidRPr="00D32571">
        <w:rPr>
          <w:rFonts w:cs="Arial"/>
          <w:b/>
          <w:szCs w:val="22"/>
        </w:rPr>
        <w:t>íle ochrany</w:t>
      </w:r>
    </w:p>
    <w:p w14:paraId="0009641A" w14:textId="0AA1B2B3" w:rsidR="00B95D5A" w:rsidRPr="00D32571" w:rsidRDefault="005148A9" w:rsidP="00E50ED9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 w:line="20" w:lineRule="atLeast"/>
        <w:ind w:left="284" w:hanging="284"/>
        <w:contextualSpacing w:val="0"/>
        <w:jc w:val="both"/>
        <w:rPr>
          <w:rFonts w:ascii="Arial" w:eastAsia="Times New Roman" w:hAnsi="Arial" w:cs="Arial"/>
          <w:lang w:eastAsia="cs-CZ"/>
        </w:rPr>
      </w:pPr>
      <w:r w:rsidRPr="00D32571">
        <w:rPr>
          <w:rFonts w:ascii="Arial" w:eastAsia="Times New Roman" w:hAnsi="Arial" w:cs="Arial"/>
          <w:lang w:eastAsia="cs-CZ"/>
        </w:rPr>
        <w:t>Cíli</w:t>
      </w:r>
      <w:r w:rsidR="009D47ED" w:rsidRPr="00D32571">
        <w:rPr>
          <w:rFonts w:ascii="Arial" w:eastAsia="Times New Roman" w:hAnsi="Arial" w:cs="Arial"/>
          <w:lang w:eastAsia="cs-CZ"/>
        </w:rPr>
        <w:t xml:space="preserve"> ochrany chráněného území j</w:t>
      </w:r>
      <w:r w:rsidRPr="00D32571">
        <w:rPr>
          <w:rFonts w:ascii="Arial" w:eastAsia="Times New Roman" w:hAnsi="Arial" w:cs="Arial"/>
          <w:lang w:eastAsia="cs-CZ"/>
        </w:rPr>
        <w:t>sou</w:t>
      </w:r>
      <w:r w:rsidR="00B95D5A" w:rsidRPr="00D32571">
        <w:rPr>
          <w:rFonts w:ascii="Arial" w:eastAsia="Times New Roman" w:hAnsi="Arial" w:cs="Arial"/>
          <w:lang w:eastAsia="cs-CZ"/>
        </w:rPr>
        <w:t>:</w:t>
      </w:r>
    </w:p>
    <w:p w14:paraId="6BF75774" w14:textId="5C48359D" w:rsidR="00B95D5A" w:rsidRPr="00D32571" w:rsidRDefault="00B95D5A" w:rsidP="00E50C5F">
      <w:pPr>
        <w:pStyle w:val="Odstavecseseznamem"/>
        <w:tabs>
          <w:tab w:val="left" w:pos="567"/>
        </w:tabs>
        <w:autoSpaceDE w:val="0"/>
        <w:autoSpaceDN w:val="0"/>
        <w:adjustRightInd w:val="0"/>
        <w:spacing w:after="60" w:line="20" w:lineRule="atLeast"/>
        <w:ind w:left="567" w:hanging="283"/>
        <w:contextualSpacing w:val="0"/>
        <w:jc w:val="both"/>
        <w:rPr>
          <w:rFonts w:ascii="Arial" w:eastAsia="Times New Roman" w:hAnsi="Arial" w:cs="Arial"/>
          <w:lang w:eastAsia="cs-CZ"/>
        </w:rPr>
      </w:pPr>
      <w:r w:rsidRPr="00D32571">
        <w:rPr>
          <w:rFonts w:ascii="Arial" w:eastAsia="Times New Roman" w:hAnsi="Arial" w:cs="Arial"/>
          <w:lang w:eastAsia="cs-CZ"/>
        </w:rPr>
        <w:t>a)</w:t>
      </w:r>
      <w:r w:rsidRPr="00D32571">
        <w:rPr>
          <w:rFonts w:ascii="Arial" w:eastAsia="Times New Roman" w:hAnsi="Arial" w:cs="Arial"/>
          <w:lang w:eastAsia="cs-CZ"/>
        </w:rPr>
        <w:tab/>
        <w:t>udržení a posílení populací druh</w:t>
      </w:r>
      <w:r w:rsidR="00E50ED9" w:rsidRPr="00D32571">
        <w:rPr>
          <w:rFonts w:ascii="Arial" w:eastAsia="Times New Roman" w:hAnsi="Arial" w:cs="Arial"/>
          <w:lang w:eastAsia="cs-CZ"/>
        </w:rPr>
        <w:t>ů, které jsou předmětem ochrany;</w:t>
      </w:r>
    </w:p>
    <w:p w14:paraId="5C224915" w14:textId="22C6D274" w:rsidR="00B95D5A" w:rsidRPr="00D32571" w:rsidRDefault="00B95D5A" w:rsidP="00E50C5F">
      <w:pPr>
        <w:pStyle w:val="Odstavecseseznamem"/>
        <w:tabs>
          <w:tab w:val="left" w:pos="567"/>
        </w:tabs>
        <w:autoSpaceDE w:val="0"/>
        <w:autoSpaceDN w:val="0"/>
        <w:adjustRightInd w:val="0"/>
        <w:spacing w:after="60" w:line="20" w:lineRule="atLeast"/>
        <w:ind w:left="567" w:hanging="283"/>
        <w:contextualSpacing w:val="0"/>
        <w:jc w:val="both"/>
        <w:rPr>
          <w:rFonts w:ascii="Arial" w:eastAsia="Times New Roman" w:hAnsi="Arial" w:cs="Arial"/>
          <w:lang w:eastAsia="cs-CZ"/>
        </w:rPr>
      </w:pPr>
      <w:r w:rsidRPr="00D32571">
        <w:rPr>
          <w:rFonts w:ascii="Arial" w:eastAsia="Times New Roman" w:hAnsi="Arial" w:cs="Arial"/>
          <w:lang w:eastAsia="cs-CZ"/>
        </w:rPr>
        <w:t>b)</w:t>
      </w:r>
      <w:r w:rsidRPr="00D32571">
        <w:rPr>
          <w:rFonts w:ascii="Arial" w:eastAsia="Times New Roman" w:hAnsi="Arial" w:cs="Arial"/>
          <w:lang w:eastAsia="cs-CZ"/>
        </w:rPr>
        <w:tab/>
        <w:t>udržení a zlepšení stability</w:t>
      </w:r>
      <w:r w:rsidR="00E50ED9" w:rsidRPr="00D32571">
        <w:rPr>
          <w:rFonts w:ascii="Arial" w:eastAsia="Times New Roman" w:hAnsi="Arial" w:cs="Arial"/>
          <w:lang w:eastAsia="cs-CZ"/>
        </w:rPr>
        <w:t xml:space="preserve"> a</w:t>
      </w:r>
      <w:r w:rsidRPr="00D32571">
        <w:rPr>
          <w:rFonts w:ascii="Arial" w:eastAsia="Times New Roman" w:hAnsi="Arial" w:cs="Arial"/>
          <w:lang w:eastAsia="cs-CZ"/>
        </w:rPr>
        <w:t xml:space="preserve"> reprezentativnosti chráněných </w:t>
      </w:r>
      <w:r w:rsidR="00E50ED9" w:rsidRPr="00D32571">
        <w:rPr>
          <w:rFonts w:ascii="Arial" w:eastAsia="Times New Roman" w:hAnsi="Arial" w:cs="Arial"/>
          <w:lang w:eastAsia="cs-CZ"/>
        </w:rPr>
        <w:t xml:space="preserve">přírodních stanovišť a </w:t>
      </w:r>
      <w:r w:rsidRPr="00D32571">
        <w:rPr>
          <w:rFonts w:ascii="Arial" w:eastAsia="Times New Roman" w:hAnsi="Arial" w:cs="Arial"/>
          <w:lang w:eastAsia="cs-CZ"/>
        </w:rPr>
        <w:t>biotop</w:t>
      </w:r>
      <w:r w:rsidR="00E50ED9" w:rsidRPr="00D32571">
        <w:rPr>
          <w:rFonts w:ascii="Arial" w:eastAsia="Times New Roman" w:hAnsi="Arial" w:cs="Arial"/>
          <w:lang w:eastAsia="cs-CZ"/>
        </w:rPr>
        <w:t>ů, které jsou předmětem ochrany a</w:t>
      </w:r>
    </w:p>
    <w:p w14:paraId="0CD758DD" w14:textId="7589BEBB" w:rsidR="00B95D5A" w:rsidRPr="00D32571" w:rsidRDefault="00B95D5A" w:rsidP="00B95D5A">
      <w:pPr>
        <w:pStyle w:val="Odstavecseseznamem"/>
        <w:tabs>
          <w:tab w:val="left" w:pos="567"/>
        </w:tabs>
        <w:autoSpaceDE w:val="0"/>
        <w:autoSpaceDN w:val="0"/>
        <w:adjustRightInd w:val="0"/>
        <w:spacing w:after="120" w:line="20" w:lineRule="atLeast"/>
        <w:ind w:left="567" w:hanging="283"/>
        <w:contextualSpacing w:val="0"/>
        <w:jc w:val="both"/>
        <w:rPr>
          <w:rFonts w:ascii="Arial" w:eastAsia="Times New Roman" w:hAnsi="Arial" w:cs="Arial"/>
          <w:lang w:eastAsia="cs-CZ"/>
        </w:rPr>
      </w:pPr>
      <w:r w:rsidRPr="00D32571">
        <w:rPr>
          <w:rFonts w:ascii="Arial" w:eastAsia="Times New Roman" w:hAnsi="Arial" w:cs="Arial"/>
          <w:lang w:eastAsia="cs-CZ"/>
        </w:rPr>
        <w:t>c)</w:t>
      </w:r>
      <w:r w:rsidRPr="00D32571">
        <w:rPr>
          <w:rFonts w:ascii="Arial" w:eastAsia="Times New Roman" w:hAnsi="Arial" w:cs="Arial"/>
          <w:lang w:eastAsia="cs-CZ"/>
        </w:rPr>
        <w:tab/>
        <w:t>zvýšení podílu přírodních procesů na vývoji lesních ekosystémů.</w:t>
      </w:r>
    </w:p>
    <w:p w14:paraId="411DCD45" w14:textId="62ADD08B" w:rsidR="00C958BA" w:rsidRPr="00D32571" w:rsidRDefault="00C958BA" w:rsidP="00C958BA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before="40" w:after="40" w:line="240" w:lineRule="auto"/>
        <w:ind w:left="284" w:hanging="284"/>
        <w:contextualSpacing w:val="0"/>
        <w:jc w:val="both"/>
        <w:rPr>
          <w:rFonts w:ascii="Arial" w:eastAsia="Times New Roman" w:hAnsi="Arial" w:cs="Arial"/>
          <w:lang w:eastAsia="cs-CZ"/>
        </w:rPr>
      </w:pPr>
      <w:r w:rsidRPr="00D32571">
        <w:rPr>
          <w:rFonts w:ascii="Arial" w:eastAsia="Times New Roman" w:hAnsi="Arial" w:cs="Arial"/>
          <w:lang w:eastAsia="cs-CZ"/>
        </w:rPr>
        <w:t xml:space="preserve">Jako </w:t>
      </w:r>
      <w:r w:rsidR="00BD6F76" w:rsidRPr="00D32571">
        <w:rPr>
          <w:rFonts w:ascii="Arial" w:eastAsia="Times New Roman" w:hAnsi="Arial" w:cs="Arial"/>
          <w:lang w:eastAsia="cs-CZ"/>
        </w:rPr>
        <w:t>i</w:t>
      </w:r>
      <w:r w:rsidR="00B95D5A" w:rsidRPr="00D32571">
        <w:rPr>
          <w:rFonts w:ascii="Arial" w:eastAsia="Times New Roman" w:hAnsi="Arial" w:cs="Arial"/>
          <w:lang w:eastAsia="cs-CZ"/>
        </w:rPr>
        <w:t xml:space="preserve">ndikátory stavu </w:t>
      </w:r>
      <w:r w:rsidR="0095443D" w:rsidRPr="00D32571">
        <w:rPr>
          <w:rFonts w:ascii="Arial" w:eastAsia="Times New Roman" w:hAnsi="Arial" w:cs="Arial"/>
          <w:lang w:eastAsia="cs-CZ"/>
        </w:rPr>
        <w:t>chráněného území</w:t>
      </w:r>
      <w:r w:rsidRPr="00D32571">
        <w:rPr>
          <w:rFonts w:ascii="Arial" w:eastAsia="Times New Roman" w:hAnsi="Arial" w:cs="Arial"/>
          <w:lang w:eastAsia="cs-CZ"/>
        </w:rPr>
        <w:t xml:space="preserve"> budou sledovány vybrané parametry</w:t>
      </w:r>
      <w:r w:rsidR="0095443D" w:rsidRPr="00D32571">
        <w:rPr>
          <w:rFonts w:ascii="Arial" w:eastAsia="Times New Roman" w:hAnsi="Arial" w:cs="Arial"/>
          <w:lang w:eastAsia="cs-CZ"/>
        </w:rPr>
        <w:t xml:space="preserve">, </w:t>
      </w:r>
      <w:r w:rsidR="00483BDD" w:rsidRPr="00D32571">
        <w:rPr>
          <w:rFonts w:ascii="Arial" w:eastAsia="Times New Roman" w:hAnsi="Arial" w:cs="Arial"/>
          <w:lang w:eastAsia="cs-CZ"/>
        </w:rPr>
        <w:t xml:space="preserve">které budou </w:t>
      </w:r>
      <w:r w:rsidR="008D0F7F" w:rsidRPr="00D32571">
        <w:rPr>
          <w:rFonts w:ascii="Arial" w:eastAsia="Times New Roman" w:hAnsi="Arial" w:cs="Arial"/>
          <w:lang w:eastAsia="cs-CZ"/>
        </w:rPr>
        <w:t xml:space="preserve">orgánem ochrany přírody </w:t>
      </w:r>
      <w:r w:rsidRPr="00D32571">
        <w:rPr>
          <w:rFonts w:ascii="Arial" w:eastAsia="Times New Roman" w:hAnsi="Arial" w:cs="Arial"/>
          <w:lang w:eastAsia="cs-CZ"/>
        </w:rPr>
        <w:t>pravidelně vyhodnocovány</w:t>
      </w:r>
      <w:r w:rsidR="00666B52" w:rsidRPr="00D32571">
        <w:rPr>
          <w:rFonts w:ascii="Arial" w:eastAsia="Times New Roman" w:hAnsi="Arial" w:cs="Arial"/>
          <w:lang w:eastAsia="cs-CZ"/>
        </w:rPr>
        <w:t>:</w:t>
      </w:r>
    </w:p>
    <w:p w14:paraId="43A81A3F" w14:textId="14A1A41D" w:rsidR="00C958BA" w:rsidRPr="00D32571" w:rsidRDefault="00412204" w:rsidP="00C958B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before="40" w:after="40" w:line="240" w:lineRule="auto"/>
        <w:ind w:left="567" w:hanging="283"/>
        <w:contextualSpacing w:val="0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 xml:space="preserve">při </w:t>
      </w:r>
      <w:r w:rsidR="008E697C">
        <w:rPr>
          <w:rFonts w:ascii="Arial" w:eastAsia="Times New Roman" w:hAnsi="Arial" w:cs="Arial"/>
          <w:lang w:eastAsia="cs-CZ"/>
        </w:rPr>
        <w:t xml:space="preserve">projednávání </w:t>
      </w:r>
      <w:r>
        <w:rPr>
          <w:rFonts w:ascii="Arial" w:eastAsia="Times New Roman" w:hAnsi="Arial" w:cs="Arial"/>
          <w:lang w:eastAsia="cs-CZ"/>
        </w:rPr>
        <w:t>lesní</w:t>
      </w:r>
      <w:r w:rsidR="008E697C">
        <w:rPr>
          <w:rFonts w:ascii="Arial" w:eastAsia="Times New Roman" w:hAnsi="Arial" w:cs="Arial"/>
          <w:lang w:eastAsia="cs-CZ"/>
        </w:rPr>
        <w:t>ho</w:t>
      </w:r>
      <w:r>
        <w:rPr>
          <w:rFonts w:ascii="Arial" w:eastAsia="Times New Roman" w:hAnsi="Arial" w:cs="Arial"/>
          <w:lang w:eastAsia="cs-CZ"/>
        </w:rPr>
        <w:t xml:space="preserve"> hospodářské</w:t>
      </w:r>
      <w:r w:rsidR="008E697C">
        <w:rPr>
          <w:rFonts w:ascii="Arial" w:eastAsia="Times New Roman" w:hAnsi="Arial" w:cs="Arial"/>
          <w:lang w:eastAsia="cs-CZ"/>
        </w:rPr>
        <w:t>ho</w:t>
      </w:r>
      <w:r>
        <w:rPr>
          <w:rFonts w:ascii="Arial" w:eastAsia="Times New Roman" w:hAnsi="Arial" w:cs="Arial"/>
          <w:lang w:eastAsia="cs-CZ"/>
        </w:rPr>
        <w:t xml:space="preserve"> plánu</w:t>
      </w:r>
      <w:r w:rsidR="00666B52" w:rsidRPr="00D32571">
        <w:rPr>
          <w:rFonts w:ascii="Arial" w:eastAsia="Times New Roman" w:hAnsi="Arial" w:cs="Arial"/>
          <w:lang w:eastAsia="cs-CZ"/>
        </w:rPr>
        <w:t>:</w:t>
      </w:r>
    </w:p>
    <w:p w14:paraId="579B5590" w14:textId="67D4D755" w:rsidR="00BF5B5F" w:rsidRPr="00D32571" w:rsidRDefault="00BF5B5F" w:rsidP="00100AAB">
      <w:pPr>
        <w:pStyle w:val="Odstavecseseznamem"/>
        <w:numPr>
          <w:ilvl w:val="1"/>
          <w:numId w:val="42"/>
        </w:numPr>
        <w:autoSpaceDE w:val="0"/>
        <w:autoSpaceDN w:val="0"/>
        <w:adjustRightInd w:val="0"/>
        <w:spacing w:after="0" w:line="20" w:lineRule="atLeast"/>
        <w:ind w:left="993" w:hanging="142"/>
        <w:contextualSpacing w:val="0"/>
        <w:jc w:val="both"/>
        <w:rPr>
          <w:rFonts w:ascii="Arial" w:eastAsia="Times New Roman" w:hAnsi="Arial" w:cs="Arial"/>
          <w:lang w:eastAsia="cs-CZ"/>
        </w:rPr>
      </w:pPr>
      <w:r w:rsidRPr="00D32571">
        <w:rPr>
          <w:rFonts w:ascii="Arial" w:eastAsia="Times New Roman" w:hAnsi="Arial" w:cs="Arial"/>
          <w:lang w:eastAsia="cs-CZ"/>
        </w:rPr>
        <w:t>plocha porostů 17. věkového stupně (ha),</w:t>
      </w:r>
    </w:p>
    <w:p w14:paraId="301F7EE5" w14:textId="7E828ADA" w:rsidR="00BF5B5F" w:rsidRPr="00D32571" w:rsidRDefault="00BF5B5F" w:rsidP="00100AAB">
      <w:pPr>
        <w:pStyle w:val="Odstavecseseznamem"/>
        <w:numPr>
          <w:ilvl w:val="1"/>
          <w:numId w:val="42"/>
        </w:numPr>
        <w:autoSpaceDE w:val="0"/>
        <w:autoSpaceDN w:val="0"/>
        <w:adjustRightInd w:val="0"/>
        <w:spacing w:after="0" w:line="20" w:lineRule="atLeast"/>
        <w:ind w:left="993" w:hanging="142"/>
        <w:contextualSpacing w:val="0"/>
        <w:jc w:val="both"/>
        <w:rPr>
          <w:rFonts w:ascii="Arial" w:eastAsia="Times New Roman" w:hAnsi="Arial" w:cs="Arial"/>
          <w:lang w:eastAsia="cs-CZ"/>
        </w:rPr>
      </w:pPr>
      <w:r w:rsidRPr="00D32571">
        <w:rPr>
          <w:rFonts w:ascii="Arial" w:eastAsia="Times New Roman" w:hAnsi="Arial" w:cs="Arial"/>
          <w:lang w:eastAsia="cs-CZ"/>
        </w:rPr>
        <w:t xml:space="preserve">průměrná zásoba mrtvého dřeva </w:t>
      </w:r>
      <w:r w:rsidR="00EB343C">
        <w:rPr>
          <w:rFonts w:ascii="Arial" w:eastAsia="Times New Roman" w:hAnsi="Arial" w:cs="Arial"/>
          <w:lang w:eastAsia="cs-CZ"/>
        </w:rPr>
        <w:t xml:space="preserve">mimo plochy ponechané samovolnému vývoji </w:t>
      </w:r>
      <w:r w:rsidR="00F321E9">
        <w:rPr>
          <w:rFonts w:ascii="Arial" w:eastAsia="Times New Roman" w:hAnsi="Arial" w:cs="Arial"/>
          <w:lang w:eastAsia="cs-CZ"/>
        </w:rPr>
        <w:t>dle čl. V</w:t>
      </w:r>
      <w:r w:rsidR="00937500">
        <w:rPr>
          <w:rFonts w:ascii="Arial" w:eastAsia="Times New Roman" w:hAnsi="Arial" w:cs="Arial"/>
          <w:lang w:eastAsia="cs-CZ"/>
        </w:rPr>
        <w:t>.</w:t>
      </w:r>
      <w:r w:rsidR="00F321E9">
        <w:rPr>
          <w:rFonts w:ascii="Arial" w:eastAsia="Times New Roman" w:hAnsi="Arial" w:cs="Arial"/>
          <w:lang w:eastAsia="cs-CZ"/>
        </w:rPr>
        <w:t xml:space="preserve"> odst. 1 </w:t>
      </w:r>
      <w:proofErr w:type="gramStart"/>
      <w:r w:rsidR="00F321E9">
        <w:rPr>
          <w:rFonts w:ascii="Arial" w:eastAsia="Times New Roman" w:hAnsi="Arial" w:cs="Arial"/>
          <w:lang w:eastAsia="cs-CZ"/>
        </w:rPr>
        <w:t xml:space="preserve">písm. a) </w:t>
      </w:r>
      <w:r w:rsidRPr="00D32571">
        <w:rPr>
          <w:rFonts w:ascii="Arial" w:eastAsia="Times New Roman" w:hAnsi="Arial" w:cs="Arial"/>
          <w:lang w:eastAsia="cs-CZ"/>
        </w:rPr>
        <w:t>(m</w:t>
      </w:r>
      <w:r w:rsidRPr="00D32571">
        <w:rPr>
          <w:rFonts w:ascii="Arial" w:eastAsia="Times New Roman" w:hAnsi="Arial" w:cs="Arial"/>
          <w:vertAlign w:val="superscript"/>
          <w:lang w:eastAsia="cs-CZ"/>
        </w:rPr>
        <w:t>3</w:t>
      </w:r>
      <w:r w:rsidRPr="00D32571">
        <w:rPr>
          <w:rFonts w:ascii="Arial" w:eastAsia="Times New Roman" w:hAnsi="Arial" w:cs="Arial"/>
          <w:lang w:eastAsia="cs-CZ"/>
        </w:rPr>
        <w:t>/ha</w:t>
      </w:r>
      <w:proofErr w:type="gramEnd"/>
      <w:r w:rsidRPr="00D32571">
        <w:rPr>
          <w:rFonts w:ascii="Arial" w:eastAsia="Times New Roman" w:hAnsi="Arial" w:cs="Arial"/>
          <w:lang w:eastAsia="cs-CZ"/>
        </w:rPr>
        <w:t>),</w:t>
      </w:r>
    </w:p>
    <w:p w14:paraId="20C99F0B" w14:textId="54783005" w:rsidR="00BF5B5F" w:rsidRPr="00D32571" w:rsidRDefault="00C958BA" w:rsidP="00100AAB">
      <w:pPr>
        <w:pStyle w:val="Odstavecseseznamem"/>
        <w:numPr>
          <w:ilvl w:val="1"/>
          <w:numId w:val="42"/>
        </w:numPr>
        <w:autoSpaceDE w:val="0"/>
        <w:autoSpaceDN w:val="0"/>
        <w:adjustRightInd w:val="0"/>
        <w:spacing w:after="0" w:line="20" w:lineRule="atLeast"/>
        <w:ind w:left="993" w:hanging="142"/>
        <w:contextualSpacing w:val="0"/>
        <w:jc w:val="both"/>
        <w:rPr>
          <w:rFonts w:ascii="Arial" w:hAnsi="Arial" w:cs="Arial"/>
        </w:rPr>
      </w:pPr>
      <w:r w:rsidRPr="00D32571">
        <w:rPr>
          <w:rFonts w:ascii="Arial" w:eastAsia="Times New Roman" w:hAnsi="Arial" w:cs="Arial"/>
          <w:lang w:eastAsia="cs-CZ"/>
        </w:rPr>
        <w:t>zastoupení jednotlivých dřevin</w:t>
      </w:r>
      <w:r w:rsidR="0024050D" w:rsidRPr="00D32571">
        <w:rPr>
          <w:rFonts w:ascii="Arial" w:eastAsia="Times New Roman" w:hAnsi="Arial" w:cs="Arial"/>
          <w:lang w:eastAsia="cs-CZ"/>
        </w:rPr>
        <w:t xml:space="preserve"> ve věkových třídách</w:t>
      </w:r>
      <w:r w:rsidRPr="00D32571">
        <w:rPr>
          <w:rFonts w:ascii="Arial" w:eastAsia="Times New Roman" w:hAnsi="Arial" w:cs="Arial"/>
          <w:lang w:eastAsia="cs-CZ"/>
        </w:rPr>
        <w:t xml:space="preserve"> </w:t>
      </w:r>
      <w:r w:rsidR="00BF5B5F" w:rsidRPr="00D32571">
        <w:rPr>
          <w:rFonts w:ascii="Arial" w:eastAsia="Times New Roman" w:hAnsi="Arial" w:cs="Arial"/>
          <w:lang w:eastAsia="cs-CZ"/>
        </w:rPr>
        <w:t>(%)</w:t>
      </w:r>
      <w:r w:rsidR="000F1706" w:rsidRPr="00D32571">
        <w:rPr>
          <w:rFonts w:ascii="Arial" w:hAnsi="Arial" w:cs="Arial"/>
        </w:rPr>
        <w:t>,</w:t>
      </w:r>
    </w:p>
    <w:p w14:paraId="2DE43301" w14:textId="77777777" w:rsidR="00657525" w:rsidRDefault="00CB36D0" w:rsidP="00100AAB">
      <w:pPr>
        <w:pStyle w:val="Odstavecseseznamem"/>
        <w:numPr>
          <w:ilvl w:val="1"/>
          <w:numId w:val="42"/>
        </w:numPr>
        <w:autoSpaceDE w:val="0"/>
        <w:autoSpaceDN w:val="0"/>
        <w:adjustRightInd w:val="0"/>
        <w:spacing w:after="0" w:line="20" w:lineRule="atLeast"/>
        <w:ind w:left="993" w:hanging="142"/>
        <w:contextualSpacing w:val="0"/>
        <w:jc w:val="both"/>
        <w:rPr>
          <w:rFonts w:ascii="Arial" w:eastAsia="Times New Roman" w:hAnsi="Arial" w:cs="Arial"/>
          <w:lang w:eastAsia="cs-CZ"/>
        </w:rPr>
      </w:pPr>
      <w:r w:rsidRPr="00D32571">
        <w:rPr>
          <w:rFonts w:ascii="Arial" w:eastAsia="Times New Roman" w:hAnsi="Arial" w:cs="Arial"/>
          <w:lang w:eastAsia="cs-CZ"/>
        </w:rPr>
        <w:t>o</w:t>
      </w:r>
      <w:r w:rsidR="005C1BEE" w:rsidRPr="00D32571">
        <w:rPr>
          <w:rFonts w:ascii="Arial" w:eastAsia="Times New Roman" w:hAnsi="Arial" w:cs="Arial"/>
          <w:lang w:eastAsia="cs-CZ"/>
        </w:rPr>
        <w:t xml:space="preserve">bjem těžby mýtní úmyslné </w:t>
      </w:r>
      <w:r w:rsidRPr="00D32571">
        <w:rPr>
          <w:rFonts w:ascii="Arial" w:eastAsia="Times New Roman" w:hAnsi="Arial" w:cs="Arial"/>
          <w:lang w:eastAsia="cs-CZ"/>
        </w:rPr>
        <w:t xml:space="preserve">listnatých </w:t>
      </w:r>
      <w:r w:rsidR="005C1BEE" w:rsidRPr="00D32571">
        <w:rPr>
          <w:rFonts w:ascii="Arial" w:eastAsia="Times New Roman" w:hAnsi="Arial" w:cs="Arial"/>
          <w:lang w:eastAsia="cs-CZ"/>
        </w:rPr>
        <w:t>dřevin (m</w:t>
      </w:r>
      <w:r w:rsidR="005C1BEE" w:rsidRPr="00D32571">
        <w:rPr>
          <w:rFonts w:ascii="Arial" w:eastAsia="Times New Roman" w:hAnsi="Arial" w:cs="Arial"/>
          <w:vertAlign w:val="superscript"/>
          <w:lang w:eastAsia="cs-CZ"/>
        </w:rPr>
        <w:t>3</w:t>
      </w:r>
      <w:r w:rsidR="00EC52B8">
        <w:rPr>
          <w:rFonts w:ascii="Arial" w:eastAsia="Times New Roman" w:hAnsi="Arial" w:cs="Arial"/>
          <w:lang w:eastAsia="cs-CZ"/>
        </w:rPr>
        <w:t>)</w:t>
      </w:r>
      <w:r w:rsidR="00657525">
        <w:rPr>
          <w:rFonts w:ascii="Arial" w:eastAsia="Times New Roman" w:hAnsi="Arial" w:cs="Arial"/>
          <w:lang w:eastAsia="cs-CZ"/>
        </w:rPr>
        <w:t>,</w:t>
      </w:r>
    </w:p>
    <w:p w14:paraId="3B2CC700" w14:textId="58ED6709" w:rsidR="00F5598B" w:rsidRPr="00F5598B" w:rsidRDefault="00F5598B" w:rsidP="00657525">
      <w:pPr>
        <w:pStyle w:val="Odstavecseseznamem"/>
        <w:numPr>
          <w:ilvl w:val="1"/>
          <w:numId w:val="42"/>
        </w:numPr>
        <w:autoSpaceDE w:val="0"/>
        <w:autoSpaceDN w:val="0"/>
        <w:adjustRightInd w:val="0"/>
        <w:spacing w:after="0" w:line="20" w:lineRule="atLeast"/>
        <w:ind w:left="993" w:hanging="142"/>
        <w:contextualSpacing w:val="0"/>
        <w:jc w:val="both"/>
        <w:rPr>
          <w:rFonts w:ascii="Arial" w:eastAsia="Times New Roman" w:hAnsi="Arial"/>
          <w:lang w:eastAsia="cs-CZ"/>
        </w:rPr>
      </w:pPr>
      <w:r>
        <w:rPr>
          <w:rFonts w:ascii="Arial" w:eastAsia="Times New Roman" w:hAnsi="Arial"/>
          <w:lang w:eastAsia="cs-CZ"/>
        </w:rPr>
        <w:t>podíl umělého zalesnění na obnově lesa (%);</w:t>
      </w:r>
    </w:p>
    <w:p w14:paraId="07E7884A" w14:textId="44891BDE" w:rsidR="00666B52" w:rsidRPr="00D32571" w:rsidRDefault="00666B52" w:rsidP="00666B5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before="40" w:after="40" w:line="240" w:lineRule="auto"/>
        <w:ind w:left="567" w:hanging="283"/>
        <w:contextualSpacing w:val="0"/>
        <w:jc w:val="both"/>
        <w:rPr>
          <w:rFonts w:ascii="Arial" w:eastAsia="Times New Roman" w:hAnsi="Arial" w:cs="Arial"/>
          <w:lang w:eastAsia="cs-CZ"/>
        </w:rPr>
      </w:pPr>
      <w:r w:rsidRPr="00D32571">
        <w:rPr>
          <w:rFonts w:ascii="Arial" w:eastAsia="Times New Roman" w:hAnsi="Arial" w:cs="Arial"/>
          <w:lang w:eastAsia="cs-CZ"/>
        </w:rPr>
        <w:lastRenderedPageBreak/>
        <w:t xml:space="preserve">k 31. </w:t>
      </w:r>
      <w:r w:rsidR="00C4049D">
        <w:rPr>
          <w:rFonts w:ascii="Arial" w:eastAsia="Times New Roman" w:hAnsi="Arial" w:cs="Arial"/>
          <w:lang w:eastAsia="cs-CZ"/>
        </w:rPr>
        <w:t>3</w:t>
      </w:r>
      <w:r w:rsidRPr="00D32571">
        <w:rPr>
          <w:rFonts w:ascii="Arial" w:eastAsia="Times New Roman" w:hAnsi="Arial" w:cs="Arial"/>
          <w:lang w:eastAsia="cs-CZ"/>
        </w:rPr>
        <w:t xml:space="preserve">. </w:t>
      </w:r>
      <w:r w:rsidR="00412204">
        <w:rPr>
          <w:rFonts w:ascii="Arial" w:eastAsia="Times New Roman" w:hAnsi="Arial" w:cs="Arial"/>
          <w:lang w:eastAsia="cs-CZ"/>
        </w:rPr>
        <w:t>každého</w:t>
      </w:r>
      <w:r w:rsidR="00412204" w:rsidRPr="00D32571">
        <w:rPr>
          <w:rFonts w:ascii="Arial" w:eastAsia="Times New Roman" w:hAnsi="Arial" w:cs="Arial"/>
          <w:lang w:eastAsia="cs-CZ"/>
        </w:rPr>
        <w:t xml:space="preserve"> </w:t>
      </w:r>
      <w:r w:rsidRPr="00D32571">
        <w:rPr>
          <w:rFonts w:ascii="Arial" w:eastAsia="Times New Roman" w:hAnsi="Arial" w:cs="Arial"/>
          <w:lang w:eastAsia="cs-CZ"/>
        </w:rPr>
        <w:t>kalendářního roku</w:t>
      </w:r>
      <w:r w:rsidR="008E697C">
        <w:rPr>
          <w:rFonts w:ascii="Arial" w:eastAsia="Times New Roman" w:hAnsi="Arial" w:cs="Arial"/>
          <w:lang w:eastAsia="cs-CZ"/>
        </w:rPr>
        <w:t xml:space="preserve"> za rok předchozí</w:t>
      </w:r>
      <w:r w:rsidRPr="00D32571">
        <w:rPr>
          <w:rFonts w:ascii="Arial" w:eastAsia="Times New Roman" w:hAnsi="Arial" w:cs="Arial"/>
          <w:lang w:eastAsia="cs-CZ"/>
        </w:rPr>
        <w:t>:</w:t>
      </w:r>
    </w:p>
    <w:p w14:paraId="70651918" w14:textId="7115C3F4" w:rsidR="00666B52" w:rsidRPr="00D32571" w:rsidRDefault="008E697C" w:rsidP="00100AAB">
      <w:pPr>
        <w:pStyle w:val="Odstavecseseznamem"/>
        <w:numPr>
          <w:ilvl w:val="1"/>
          <w:numId w:val="44"/>
        </w:numPr>
        <w:autoSpaceDE w:val="0"/>
        <w:autoSpaceDN w:val="0"/>
        <w:adjustRightInd w:val="0"/>
        <w:spacing w:after="0" w:line="20" w:lineRule="atLeast"/>
        <w:ind w:left="993" w:hanging="142"/>
        <w:contextualSpacing w:val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cs-CZ"/>
        </w:rPr>
        <w:t>p</w:t>
      </w:r>
      <w:r w:rsidR="005073AE">
        <w:rPr>
          <w:rFonts w:ascii="Arial" w:eastAsia="Times New Roman" w:hAnsi="Arial" w:cs="Arial"/>
          <w:lang w:eastAsia="cs-CZ"/>
        </w:rPr>
        <w:t xml:space="preserve">řírůst objemu </w:t>
      </w:r>
      <w:r>
        <w:rPr>
          <w:rFonts w:ascii="Arial" w:eastAsia="Times New Roman" w:hAnsi="Arial" w:cs="Arial"/>
          <w:lang w:eastAsia="cs-CZ"/>
        </w:rPr>
        <w:t>mrtvého dřeva</w:t>
      </w:r>
      <w:r w:rsidR="00137EDF">
        <w:rPr>
          <w:rFonts w:ascii="Arial" w:eastAsia="Times New Roman" w:hAnsi="Arial" w:cs="Arial"/>
          <w:lang w:eastAsia="cs-CZ"/>
        </w:rPr>
        <w:t xml:space="preserve"> </w:t>
      </w:r>
      <w:r w:rsidR="00EB343C">
        <w:rPr>
          <w:rFonts w:ascii="Arial" w:eastAsia="Times New Roman" w:hAnsi="Arial" w:cs="Arial"/>
          <w:lang w:eastAsia="cs-CZ"/>
        </w:rPr>
        <w:t>mimo plochy ponechané samovolnému vývoji</w:t>
      </w:r>
      <w:r>
        <w:rPr>
          <w:rFonts w:ascii="Arial" w:eastAsia="Times New Roman" w:hAnsi="Arial" w:cs="Arial"/>
          <w:lang w:eastAsia="cs-CZ"/>
        </w:rPr>
        <w:t xml:space="preserve"> </w:t>
      </w:r>
      <w:r w:rsidR="00F321E9">
        <w:rPr>
          <w:rFonts w:ascii="Arial" w:eastAsia="Times New Roman" w:hAnsi="Arial" w:cs="Arial"/>
          <w:lang w:eastAsia="cs-CZ"/>
        </w:rPr>
        <w:t>dle čl. V</w:t>
      </w:r>
      <w:r w:rsidR="00937500">
        <w:rPr>
          <w:rFonts w:ascii="Arial" w:eastAsia="Times New Roman" w:hAnsi="Arial" w:cs="Arial"/>
          <w:lang w:eastAsia="cs-CZ"/>
        </w:rPr>
        <w:t>.</w:t>
      </w:r>
      <w:r w:rsidR="00F321E9">
        <w:rPr>
          <w:rFonts w:ascii="Arial" w:eastAsia="Times New Roman" w:hAnsi="Arial" w:cs="Arial"/>
          <w:lang w:eastAsia="cs-CZ"/>
        </w:rPr>
        <w:t xml:space="preserve"> odst. 1 </w:t>
      </w:r>
      <w:proofErr w:type="gramStart"/>
      <w:r w:rsidR="00F321E9">
        <w:rPr>
          <w:rFonts w:ascii="Arial" w:eastAsia="Times New Roman" w:hAnsi="Arial" w:cs="Arial"/>
          <w:lang w:eastAsia="cs-CZ"/>
        </w:rPr>
        <w:t xml:space="preserve">písm. a) </w:t>
      </w:r>
      <w:r>
        <w:rPr>
          <w:rFonts w:ascii="Arial" w:eastAsia="Times New Roman" w:hAnsi="Arial" w:cs="Arial"/>
          <w:lang w:eastAsia="cs-CZ"/>
        </w:rPr>
        <w:t>(m</w:t>
      </w:r>
      <w:r>
        <w:rPr>
          <w:rFonts w:ascii="Arial" w:eastAsia="Times New Roman" w:hAnsi="Arial" w:cs="Arial"/>
          <w:vertAlign w:val="superscript"/>
          <w:lang w:eastAsia="cs-CZ"/>
        </w:rPr>
        <w:t>3</w:t>
      </w:r>
      <w:proofErr w:type="gramEnd"/>
      <w:r>
        <w:rPr>
          <w:rFonts w:ascii="Arial" w:eastAsia="Times New Roman" w:hAnsi="Arial" w:cs="Arial"/>
          <w:lang w:eastAsia="cs-CZ"/>
        </w:rPr>
        <w:t>)</w:t>
      </w:r>
      <w:r>
        <w:rPr>
          <w:rFonts w:ascii="Arial" w:hAnsi="Arial" w:cs="Arial"/>
        </w:rPr>
        <w:t>,</w:t>
      </w:r>
    </w:p>
    <w:p w14:paraId="58511B57" w14:textId="4861E5CE" w:rsidR="00666B52" w:rsidRPr="00D32571" w:rsidRDefault="00F5598B" w:rsidP="00485636">
      <w:pPr>
        <w:pStyle w:val="Odstavecseseznamem"/>
        <w:numPr>
          <w:ilvl w:val="1"/>
          <w:numId w:val="44"/>
        </w:numPr>
        <w:autoSpaceDE w:val="0"/>
        <w:autoSpaceDN w:val="0"/>
        <w:adjustRightInd w:val="0"/>
        <w:spacing w:after="120" w:line="20" w:lineRule="atLeast"/>
        <w:ind w:left="993" w:hanging="142"/>
        <w:contextualSpacing w:val="0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objem zalesnění a přirozené obnovy</w:t>
      </w:r>
      <w:r w:rsidR="00657525">
        <w:rPr>
          <w:rFonts w:ascii="Arial" w:eastAsia="Times New Roman" w:hAnsi="Arial" w:cs="Arial"/>
          <w:lang w:eastAsia="cs-CZ"/>
        </w:rPr>
        <w:t xml:space="preserve"> </w:t>
      </w:r>
      <w:r>
        <w:rPr>
          <w:rFonts w:ascii="Arial" w:eastAsia="Times New Roman" w:hAnsi="Arial" w:cs="Arial"/>
          <w:lang w:eastAsia="cs-CZ"/>
        </w:rPr>
        <w:t>(ha)</w:t>
      </w:r>
      <w:r w:rsidR="00485BC7">
        <w:rPr>
          <w:rFonts w:ascii="Arial" w:eastAsia="Times New Roman" w:hAnsi="Arial" w:cs="Arial"/>
          <w:lang w:eastAsia="cs-CZ"/>
        </w:rPr>
        <w:t>.</w:t>
      </w:r>
    </w:p>
    <w:p w14:paraId="5885D770" w14:textId="6EB9FA62" w:rsidR="000F1706" w:rsidRPr="007B402F" w:rsidRDefault="00373358" w:rsidP="00604C06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="Arial" w:eastAsia="Times New Roman" w:hAnsi="Arial" w:cs="Arial"/>
          <w:lang w:eastAsia="cs-CZ"/>
        </w:rPr>
      </w:pPr>
      <w:r w:rsidRPr="00D32571">
        <w:rPr>
          <w:rFonts w:ascii="Arial" w:hAnsi="Arial" w:cs="Arial"/>
        </w:rPr>
        <w:t>Hodnoty jednotlivých indikátorů dle odst. 2 se nesmí zhoršovat oproti výchozímu stavu platnému v době uzavření této smlouvy. Za zhoršení se považuje snížení plochy porostů 17. věkového stupně, snížení průměrné zásoby mrtvého dřeva (m</w:t>
      </w:r>
      <w:r w:rsidRPr="00D32571">
        <w:rPr>
          <w:rFonts w:ascii="Arial" w:hAnsi="Arial" w:cs="Arial"/>
          <w:vertAlign w:val="superscript"/>
        </w:rPr>
        <w:t>3</w:t>
      </w:r>
      <w:r w:rsidRPr="00D32571">
        <w:rPr>
          <w:rFonts w:ascii="Arial" w:hAnsi="Arial" w:cs="Arial"/>
        </w:rPr>
        <w:t>/ha), snížení souhrnného zastoupení původních druhů dubu</w:t>
      </w:r>
      <w:r w:rsidR="00EC52B8">
        <w:rPr>
          <w:rFonts w:ascii="Arial" w:hAnsi="Arial" w:cs="Arial"/>
        </w:rPr>
        <w:t xml:space="preserve"> (%)</w:t>
      </w:r>
      <w:r w:rsidRPr="00D32571">
        <w:rPr>
          <w:rFonts w:ascii="Arial" w:hAnsi="Arial" w:cs="Arial"/>
        </w:rPr>
        <w:t>, překročení objemu celkové maximální mýtní těžby úmyslné</w:t>
      </w:r>
      <w:r w:rsidR="00EC52B8">
        <w:rPr>
          <w:rFonts w:ascii="Arial" w:hAnsi="Arial" w:cs="Arial"/>
        </w:rPr>
        <w:t xml:space="preserve"> (m</w:t>
      </w:r>
      <w:r w:rsidR="00EC52B8">
        <w:rPr>
          <w:rFonts w:ascii="Arial" w:hAnsi="Arial" w:cs="Arial"/>
          <w:vertAlign w:val="superscript"/>
        </w:rPr>
        <w:t>3</w:t>
      </w:r>
      <w:r w:rsidR="00EC52B8">
        <w:rPr>
          <w:rFonts w:ascii="Arial" w:hAnsi="Arial" w:cs="Arial"/>
        </w:rPr>
        <w:t>),</w:t>
      </w:r>
      <w:r w:rsidRPr="00D32571">
        <w:rPr>
          <w:rFonts w:ascii="Arial" w:hAnsi="Arial" w:cs="Arial"/>
        </w:rPr>
        <w:t xml:space="preserve"> překročení 50% podílu umělého zalesnění při obnově lesa</w:t>
      </w:r>
      <w:r w:rsidR="009B45A6">
        <w:rPr>
          <w:rFonts w:ascii="Arial" w:hAnsi="Arial" w:cs="Arial"/>
        </w:rPr>
        <w:t xml:space="preserve">; to neplatí </w:t>
      </w:r>
      <w:r w:rsidR="00EC52B8">
        <w:rPr>
          <w:rFonts w:ascii="Arial" w:hAnsi="Arial" w:cs="Arial"/>
        </w:rPr>
        <w:t>u změn hodnot indikátorů způsobených vyšší mocí</w:t>
      </w:r>
      <w:r w:rsidR="009B45A6">
        <w:rPr>
          <w:rFonts w:ascii="Arial" w:hAnsi="Arial" w:cs="Arial"/>
        </w:rPr>
        <w:t>.</w:t>
      </w:r>
    </w:p>
    <w:p w14:paraId="44A67F69" w14:textId="174224D5" w:rsidR="00EC52B8" w:rsidRPr="00D32571" w:rsidRDefault="00EC52B8" w:rsidP="00604C06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t xml:space="preserve">Podkladem pro hodnocení indikátorů podle odst. </w:t>
      </w:r>
      <w:r w:rsidR="005D3006">
        <w:rPr>
          <w:rFonts w:ascii="Arial" w:hAnsi="Arial" w:cs="Arial"/>
        </w:rPr>
        <w:t>2</w:t>
      </w:r>
      <w:r w:rsidR="0004790B">
        <w:rPr>
          <w:rFonts w:ascii="Arial" w:hAnsi="Arial" w:cs="Arial"/>
        </w:rPr>
        <w:t xml:space="preserve"> je lesní hospodářský plán</w:t>
      </w:r>
      <w:r w:rsidR="002621B8">
        <w:rPr>
          <w:rStyle w:val="Znakapoznpodarou"/>
          <w:rFonts w:ascii="Arial" w:hAnsi="Arial" w:cs="Arial"/>
        </w:rPr>
        <w:footnoteReference w:id="5"/>
      </w:r>
      <w:r>
        <w:rPr>
          <w:rFonts w:ascii="Arial" w:hAnsi="Arial" w:cs="Arial"/>
        </w:rPr>
        <w:t xml:space="preserve">, </w:t>
      </w:r>
      <w:r w:rsidR="002621B8">
        <w:rPr>
          <w:rFonts w:ascii="Arial" w:hAnsi="Arial" w:cs="Arial"/>
        </w:rPr>
        <w:t xml:space="preserve">souhrnné </w:t>
      </w:r>
      <w:r>
        <w:rPr>
          <w:rFonts w:ascii="Arial" w:hAnsi="Arial" w:cs="Arial"/>
        </w:rPr>
        <w:t>údaje lesní hospodářské evidence</w:t>
      </w:r>
      <w:r w:rsidR="00912A4E">
        <w:rPr>
          <w:rStyle w:val="Znakapoznpodarou"/>
          <w:rFonts w:ascii="Arial" w:hAnsi="Arial" w:cs="Arial"/>
        </w:rPr>
        <w:footnoteReference w:id="6"/>
      </w:r>
      <w:r>
        <w:rPr>
          <w:rFonts w:ascii="Arial" w:hAnsi="Arial" w:cs="Arial"/>
        </w:rPr>
        <w:t xml:space="preserve"> a </w:t>
      </w:r>
      <w:r w:rsidR="002621B8">
        <w:rPr>
          <w:rFonts w:ascii="Arial" w:hAnsi="Arial" w:cs="Arial"/>
        </w:rPr>
        <w:t xml:space="preserve">tabulková </w:t>
      </w:r>
      <w:r w:rsidR="00052C74">
        <w:rPr>
          <w:rFonts w:ascii="Arial" w:hAnsi="Arial" w:cs="Arial"/>
        </w:rPr>
        <w:t>příloh</w:t>
      </w:r>
      <w:r w:rsidR="002621B8">
        <w:rPr>
          <w:rFonts w:ascii="Arial" w:hAnsi="Arial" w:cs="Arial"/>
        </w:rPr>
        <w:t>a</w:t>
      </w:r>
      <w:r w:rsidR="00052C74">
        <w:rPr>
          <w:rFonts w:ascii="Arial" w:hAnsi="Arial" w:cs="Arial"/>
        </w:rPr>
        <w:t xml:space="preserve"> žádosti o náhradu za újmu vzniklou omezením lesního hospodaření</w:t>
      </w:r>
      <w:r w:rsidR="00912A4E">
        <w:rPr>
          <w:rStyle w:val="Znakapoznpodarou"/>
          <w:rFonts w:ascii="Arial" w:hAnsi="Arial" w:cs="Arial"/>
        </w:rPr>
        <w:footnoteReference w:id="7"/>
      </w:r>
      <w:r w:rsidR="00052C74">
        <w:rPr>
          <w:rFonts w:ascii="Arial" w:hAnsi="Arial" w:cs="Arial"/>
        </w:rPr>
        <w:t xml:space="preserve">. Tyto podklady se vlastník zavazuje předávat orgánu ochrany přírody s četností a v termínech </w:t>
      </w:r>
      <w:r w:rsidR="00C4049D">
        <w:rPr>
          <w:rFonts w:ascii="Arial" w:hAnsi="Arial" w:cs="Arial"/>
        </w:rPr>
        <w:t>shodných s termíny pro odevzdání orgánům státní správy</w:t>
      </w:r>
      <w:r w:rsidR="00485BC7">
        <w:rPr>
          <w:rFonts w:ascii="Arial" w:hAnsi="Arial" w:cs="Arial"/>
        </w:rPr>
        <w:t>, jimž jsou tyto podklady předkládány v souladu s obecně závaznými právními předpisy.</w:t>
      </w:r>
    </w:p>
    <w:p w14:paraId="5689DC33" w14:textId="77777777" w:rsidR="00AC2368" w:rsidRPr="00D32571" w:rsidRDefault="00AC2368" w:rsidP="00AC2368">
      <w:pPr>
        <w:tabs>
          <w:tab w:val="center" w:pos="4535"/>
          <w:tab w:val="left" w:pos="7703"/>
        </w:tabs>
        <w:autoSpaceDE w:val="0"/>
        <w:autoSpaceDN w:val="0"/>
        <w:adjustRightInd w:val="0"/>
        <w:spacing w:before="240" w:after="0" w:line="20" w:lineRule="atLeast"/>
        <w:jc w:val="center"/>
        <w:rPr>
          <w:rFonts w:cs="Arial"/>
          <w:b/>
        </w:rPr>
      </w:pPr>
      <w:r w:rsidRPr="00D32571">
        <w:rPr>
          <w:rFonts w:cs="Arial"/>
          <w:b/>
        </w:rPr>
        <w:t>V.</w:t>
      </w:r>
    </w:p>
    <w:p w14:paraId="4FDC4751" w14:textId="0F6195D3" w:rsidR="006D0452" w:rsidRPr="00D32571" w:rsidRDefault="00AC2368" w:rsidP="006D0452">
      <w:pPr>
        <w:pStyle w:val="Odstavecseseznamem"/>
        <w:autoSpaceDE w:val="0"/>
        <w:autoSpaceDN w:val="0"/>
        <w:adjustRightInd w:val="0"/>
        <w:spacing w:after="120" w:line="240" w:lineRule="auto"/>
        <w:ind w:left="567"/>
        <w:contextualSpacing w:val="0"/>
        <w:jc w:val="center"/>
        <w:rPr>
          <w:rFonts w:ascii="Arial" w:eastAsia="Times New Roman" w:hAnsi="Arial" w:cs="Arial"/>
          <w:lang w:eastAsia="cs-CZ"/>
        </w:rPr>
      </w:pPr>
      <w:r w:rsidRPr="00D32571">
        <w:rPr>
          <w:rFonts w:ascii="Arial" w:hAnsi="Arial" w:cs="Arial"/>
          <w:b/>
        </w:rPr>
        <w:t>Členění chráněného území podle způsobu hospodaření</w:t>
      </w:r>
      <w:r w:rsidR="007C1FDA">
        <w:rPr>
          <w:rFonts w:ascii="Arial" w:hAnsi="Arial" w:cs="Arial"/>
          <w:b/>
        </w:rPr>
        <w:t xml:space="preserve"> </w:t>
      </w:r>
      <w:r w:rsidR="006D0452" w:rsidRPr="00D32571">
        <w:rPr>
          <w:rStyle w:val="Znakapoznpodarou"/>
          <w:rFonts w:ascii="Arial" w:hAnsi="Arial" w:cs="Arial"/>
        </w:rPr>
        <w:footnoteReference w:id="8"/>
      </w:r>
    </w:p>
    <w:p w14:paraId="0CF8E852" w14:textId="5337CF02" w:rsidR="00AC2368" w:rsidRPr="00D32571" w:rsidRDefault="00AC2368" w:rsidP="00E50C5F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6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Chráněné území se člení na tři typy ploch s odlišným režimem hospodaření</w:t>
      </w:r>
      <w:r w:rsidR="001A39B8" w:rsidRPr="00D32571">
        <w:rPr>
          <w:rFonts w:ascii="Arial" w:hAnsi="Arial" w:cs="Arial"/>
        </w:rPr>
        <w:t>:</w:t>
      </w:r>
    </w:p>
    <w:p w14:paraId="5416686B" w14:textId="66715AE4" w:rsidR="00AC2368" w:rsidRPr="00D32571" w:rsidRDefault="00AC2368" w:rsidP="00E50C5F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after="6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plochy ponechané samovolnému vývoji (dále</w:t>
      </w:r>
      <w:r w:rsidR="001A39B8" w:rsidRPr="00D32571">
        <w:rPr>
          <w:rFonts w:ascii="Arial" w:hAnsi="Arial" w:cs="Arial"/>
        </w:rPr>
        <w:t xml:space="preserve"> také jako plochy bezzásahové);</w:t>
      </w:r>
    </w:p>
    <w:p w14:paraId="110EE178" w14:textId="4965C79A" w:rsidR="00764090" w:rsidRPr="00D32571" w:rsidRDefault="00AC2368" w:rsidP="00E50C5F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after="6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plochy obhospodařované výběrným způsobem </w:t>
      </w:r>
      <w:r w:rsidR="00D0220C" w:rsidRPr="00D32571">
        <w:rPr>
          <w:rFonts w:ascii="Arial" w:hAnsi="Arial" w:cs="Arial"/>
        </w:rPr>
        <w:t>(dále také jako les výběrný)</w:t>
      </w:r>
      <w:r w:rsidR="00485BC7">
        <w:rPr>
          <w:rFonts w:ascii="Arial" w:hAnsi="Arial" w:cs="Arial"/>
        </w:rPr>
        <w:t>;</w:t>
      </w:r>
      <w:r w:rsidR="00571987" w:rsidRPr="00D32571">
        <w:rPr>
          <w:rFonts w:ascii="Arial" w:hAnsi="Arial" w:cs="Arial"/>
        </w:rPr>
        <w:t xml:space="preserve">  </w:t>
      </w:r>
    </w:p>
    <w:p w14:paraId="52EB471A" w14:textId="6105094C" w:rsidR="00764090" w:rsidRPr="00D32571" w:rsidRDefault="00571987" w:rsidP="00C44AA1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after="12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plochy </w:t>
      </w:r>
      <w:r w:rsidR="00764090" w:rsidRPr="00D32571">
        <w:rPr>
          <w:rFonts w:ascii="Arial" w:hAnsi="Arial" w:cs="Arial"/>
        </w:rPr>
        <w:t xml:space="preserve">obhospodařované podrostním způsobem s lanovkovou vyklizovací technologií </w:t>
      </w:r>
      <w:r w:rsidR="00A61CB0" w:rsidRPr="00D32571">
        <w:rPr>
          <w:rFonts w:ascii="Arial" w:hAnsi="Arial" w:cs="Arial"/>
        </w:rPr>
        <w:t>(dále také jako les podrostní)</w:t>
      </w:r>
      <w:r w:rsidRPr="00D32571">
        <w:rPr>
          <w:rFonts w:ascii="Arial" w:hAnsi="Arial" w:cs="Arial"/>
        </w:rPr>
        <w:t>.</w:t>
      </w:r>
      <w:r w:rsidR="00D0220C" w:rsidRPr="00D32571">
        <w:rPr>
          <w:rFonts w:ascii="Arial" w:hAnsi="Arial" w:cs="Arial"/>
        </w:rPr>
        <w:t xml:space="preserve"> </w:t>
      </w:r>
    </w:p>
    <w:p w14:paraId="711848C7" w14:textId="7486FF5D" w:rsidR="00C44AA1" w:rsidRPr="00D32571" w:rsidRDefault="00C44AA1" w:rsidP="00764090">
      <w:pPr>
        <w:pStyle w:val="Odstavecseseznamem"/>
        <w:autoSpaceDE w:val="0"/>
        <w:autoSpaceDN w:val="0"/>
        <w:adjustRightInd w:val="0"/>
        <w:spacing w:after="120" w:line="20" w:lineRule="atLeast"/>
        <w:ind w:left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Závazné zásady hospodaření pro každý z uvedených typů dílčích ploch jsou stanoveny v článku VI. smlouvy.</w:t>
      </w:r>
    </w:p>
    <w:p w14:paraId="0B9F4E3B" w14:textId="0B64284D" w:rsidR="00C44AA1" w:rsidRPr="00D32571" w:rsidRDefault="00C44AA1" w:rsidP="00AC236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P</w:t>
      </w:r>
      <w:r w:rsidR="00571987" w:rsidRPr="00D32571">
        <w:rPr>
          <w:rFonts w:ascii="Arial" w:hAnsi="Arial" w:cs="Arial"/>
        </w:rPr>
        <w:t xml:space="preserve">lochy </w:t>
      </w:r>
      <w:r w:rsidR="00D0220C" w:rsidRPr="00D32571">
        <w:rPr>
          <w:rFonts w:ascii="Arial" w:hAnsi="Arial" w:cs="Arial"/>
        </w:rPr>
        <w:t xml:space="preserve">bezzásahové a lesa výběrného </w:t>
      </w:r>
      <w:r w:rsidR="00571987" w:rsidRPr="00D32571">
        <w:rPr>
          <w:rFonts w:ascii="Arial" w:hAnsi="Arial" w:cs="Arial"/>
        </w:rPr>
        <w:t xml:space="preserve">jsou vymezeny </w:t>
      </w:r>
      <w:r w:rsidR="00C050C3" w:rsidRPr="00D32571">
        <w:rPr>
          <w:rFonts w:ascii="Arial" w:hAnsi="Arial" w:cs="Arial"/>
        </w:rPr>
        <w:t>uzavřenými geometrickými obrazci s přímými stranami, jejichž vrcholy jsou určeny souřadnicemi jednotné trigonometrické sítě katastrální </w:t>
      </w:r>
      <w:r w:rsidR="00C050C3" w:rsidRPr="00D32571">
        <w:rPr>
          <w:rStyle w:val="Znakapoznpodarou"/>
          <w:rFonts w:ascii="Arial" w:hAnsi="Arial" w:cs="Arial"/>
        </w:rPr>
        <w:footnoteReference w:id="9"/>
      </w:r>
      <w:r w:rsidR="00C050C3" w:rsidRPr="00D32571">
        <w:rPr>
          <w:rFonts w:ascii="Arial" w:hAnsi="Arial" w:cs="Arial"/>
        </w:rPr>
        <w:t xml:space="preserve">. </w:t>
      </w:r>
      <w:r w:rsidR="00480D54" w:rsidRPr="00D32571">
        <w:rPr>
          <w:rFonts w:ascii="Arial" w:hAnsi="Arial" w:cs="Arial"/>
        </w:rPr>
        <w:t xml:space="preserve">Toto vymezení aronduje i dílčí plochy bezlesí a ploch ostatních bez lesních porostů. </w:t>
      </w:r>
      <w:r w:rsidR="00C050C3" w:rsidRPr="00D32571">
        <w:rPr>
          <w:rFonts w:ascii="Arial" w:hAnsi="Arial" w:cs="Arial"/>
        </w:rPr>
        <w:t>Seznamy souřadnic vrcholů geometrických obrazců tak, jak jsou v obrazci za sebou, jsou uvedeny v přílo</w:t>
      </w:r>
      <w:r w:rsidR="000D173D" w:rsidRPr="00D32571">
        <w:rPr>
          <w:rFonts w:ascii="Arial" w:hAnsi="Arial" w:cs="Arial"/>
        </w:rPr>
        <w:t>hách</w:t>
      </w:r>
      <w:r w:rsidR="00C050C3" w:rsidRPr="00D32571">
        <w:rPr>
          <w:rFonts w:ascii="Arial" w:hAnsi="Arial" w:cs="Arial"/>
        </w:rPr>
        <w:t xml:space="preserve"> </w:t>
      </w:r>
      <w:r w:rsidR="00667D7E" w:rsidRPr="00D32571">
        <w:rPr>
          <w:rFonts w:ascii="Arial" w:hAnsi="Arial" w:cs="Arial"/>
        </w:rPr>
        <w:t xml:space="preserve">č. </w:t>
      </w:r>
      <w:r w:rsidR="0004461E" w:rsidRPr="00D32571">
        <w:rPr>
          <w:rFonts w:ascii="Arial" w:hAnsi="Arial" w:cs="Arial"/>
        </w:rPr>
        <w:t>3</w:t>
      </w:r>
      <w:r w:rsidR="000D173D" w:rsidRPr="00D32571">
        <w:rPr>
          <w:rFonts w:ascii="Arial" w:hAnsi="Arial" w:cs="Arial"/>
        </w:rPr>
        <w:t xml:space="preserve"> a 4</w:t>
      </w:r>
      <w:r w:rsidRPr="00D32571">
        <w:rPr>
          <w:rFonts w:ascii="Arial" w:hAnsi="Arial" w:cs="Arial"/>
        </w:rPr>
        <w:t xml:space="preserve"> této smlouvy.</w:t>
      </w:r>
    </w:p>
    <w:p w14:paraId="73F7617C" w14:textId="2A6471C5" w:rsidR="00C050C3" w:rsidRPr="00D32571" w:rsidRDefault="00C050C3" w:rsidP="00667D7E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Rozloha </w:t>
      </w:r>
      <w:r w:rsidR="00480D54" w:rsidRPr="00D32571">
        <w:rPr>
          <w:rFonts w:ascii="Arial" w:hAnsi="Arial" w:cs="Arial"/>
        </w:rPr>
        <w:t xml:space="preserve">porostních </w:t>
      </w:r>
      <w:r w:rsidRPr="00D32571">
        <w:rPr>
          <w:rFonts w:ascii="Arial" w:hAnsi="Arial" w:cs="Arial"/>
        </w:rPr>
        <w:t xml:space="preserve">ploch </w:t>
      </w:r>
      <w:r w:rsidR="00C44AA1" w:rsidRPr="00D32571">
        <w:rPr>
          <w:rFonts w:ascii="Arial" w:hAnsi="Arial" w:cs="Arial"/>
        </w:rPr>
        <w:t>bezzásahových</w:t>
      </w:r>
      <w:r w:rsidRPr="00D32571">
        <w:rPr>
          <w:rFonts w:ascii="Arial" w:hAnsi="Arial" w:cs="Arial"/>
        </w:rPr>
        <w:t xml:space="preserve"> </w:t>
      </w:r>
      <w:r w:rsidR="00667D7E" w:rsidRPr="00D32571">
        <w:rPr>
          <w:rFonts w:ascii="Arial" w:hAnsi="Arial" w:cs="Arial"/>
        </w:rPr>
        <w:t>činí</w:t>
      </w:r>
      <w:r w:rsidRPr="00D32571">
        <w:rPr>
          <w:rFonts w:ascii="Arial" w:hAnsi="Arial" w:cs="Arial"/>
        </w:rPr>
        <w:t xml:space="preserve"> </w:t>
      </w:r>
      <w:r w:rsidR="00667D7E" w:rsidRPr="00D32571">
        <w:rPr>
          <w:rFonts w:ascii="Arial" w:hAnsi="Arial" w:cs="Arial"/>
        </w:rPr>
        <w:t>199,6625</w:t>
      </w:r>
      <w:r w:rsidR="00AD174A" w:rsidRPr="00D32571">
        <w:rPr>
          <w:rFonts w:ascii="Arial" w:hAnsi="Arial" w:cs="Arial"/>
        </w:rPr>
        <w:t xml:space="preserve"> ha</w:t>
      </w:r>
      <w:r w:rsidRPr="00D32571">
        <w:rPr>
          <w:rFonts w:ascii="Arial" w:hAnsi="Arial" w:cs="Arial"/>
        </w:rPr>
        <w:t xml:space="preserve">; rozloha </w:t>
      </w:r>
      <w:r w:rsidR="00480D54" w:rsidRPr="00D32571">
        <w:rPr>
          <w:rFonts w:ascii="Arial" w:hAnsi="Arial" w:cs="Arial"/>
        </w:rPr>
        <w:t xml:space="preserve">porostních </w:t>
      </w:r>
      <w:r w:rsidRPr="00D32571">
        <w:rPr>
          <w:rFonts w:ascii="Arial" w:hAnsi="Arial" w:cs="Arial"/>
        </w:rPr>
        <w:t xml:space="preserve">ploch </w:t>
      </w:r>
      <w:r w:rsidR="00667D7E" w:rsidRPr="00D32571">
        <w:rPr>
          <w:rFonts w:ascii="Arial" w:hAnsi="Arial" w:cs="Arial"/>
        </w:rPr>
        <w:t>lesa</w:t>
      </w:r>
      <w:r w:rsidRPr="00D32571">
        <w:rPr>
          <w:rFonts w:ascii="Arial" w:hAnsi="Arial" w:cs="Arial"/>
        </w:rPr>
        <w:t> výběrné</w:t>
      </w:r>
      <w:r w:rsidR="00667D7E" w:rsidRPr="00D32571">
        <w:rPr>
          <w:rFonts w:ascii="Arial" w:hAnsi="Arial" w:cs="Arial"/>
        </w:rPr>
        <w:t>ho</w:t>
      </w:r>
      <w:r w:rsidRPr="00D32571">
        <w:rPr>
          <w:rFonts w:ascii="Arial" w:hAnsi="Arial" w:cs="Arial"/>
        </w:rPr>
        <w:t xml:space="preserve"> </w:t>
      </w:r>
      <w:r w:rsidR="00667D7E" w:rsidRPr="00D32571">
        <w:rPr>
          <w:rFonts w:ascii="Arial" w:hAnsi="Arial" w:cs="Arial"/>
        </w:rPr>
        <w:t xml:space="preserve">činí 231,4598 </w:t>
      </w:r>
      <w:r w:rsidR="00AD174A" w:rsidRPr="00D32571">
        <w:rPr>
          <w:rFonts w:ascii="Arial" w:hAnsi="Arial" w:cs="Arial"/>
        </w:rPr>
        <w:t>ha</w:t>
      </w:r>
      <w:r w:rsidR="00667D7E" w:rsidRPr="00D32571">
        <w:rPr>
          <w:rFonts w:ascii="Arial" w:hAnsi="Arial" w:cs="Arial"/>
        </w:rPr>
        <w:t xml:space="preserve">, </w:t>
      </w:r>
      <w:r w:rsidR="003835A0" w:rsidRPr="00D32571">
        <w:rPr>
          <w:rFonts w:ascii="Arial" w:hAnsi="Arial" w:cs="Arial"/>
        </w:rPr>
        <w:t>rozloha</w:t>
      </w:r>
      <w:r w:rsidR="00480D54" w:rsidRPr="00D32571">
        <w:rPr>
          <w:rFonts w:ascii="Arial" w:hAnsi="Arial" w:cs="Arial"/>
        </w:rPr>
        <w:t xml:space="preserve"> porostních</w:t>
      </w:r>
      <w:r w:rsidR="003835A0" w:rsidRPr="00D32571">
        <w:rPr>
          <w:rFonts w:ascii="Arial" w:hAnsi="Arial" w:cs="Arial"/>
        </w:rPr>
        <w:t xml:space="preserve"> </w:t>
      </w:r>
      <w:r w:rsidR="00667D7E" w:rsidRPr="00D32571">
        <w:rPr>
          <w:rFonts w:ascii="Arial" w:hAnsi="Arial" w:cs="Arial"/>
        </w:rPr>
        <w:t>ploch lesa podrostního činí 199,3000</w:t>
      </w:r>
      <w:r w:rsidR="00743764" w:rsidRPr="00D32571">
        <w:rPr>
          <w:rFonts w:ascii="Arial" w:hAnsi="Arial" w:cs="Arial"/>
        </w:rPr>
        <w:t> </w:t>
      </w:r>
      <w:r w:rsidR="00667D7E" w:rsidRPr="00D32571">
        <w:rPr>
          <w:rFonts w:ascii="Arial" w:hAnsi="Arial" w:cs="Arial"/>
        </w:rPr>
        <w:t xml:space="preserve">ha </w:t>
      </w:r>
      <w:r w:rsidR="00AD174A" w:rsidRPr="00D32571">
        <w:rPr>
          <w:rFonts w:ascii="Arial" w:hAnsi="Arial" w:cs="Arial"/>
        </w:rPr>
        <w:t xml:space="preserve">a </w:t>
      </w:r>
      <w:r w:rsidRPr="00D32571">
        <w:rPr>
          <w:rFonts w:ascii="Arial" w:hAnsi="Arial" w:cs="Arial"/>
        </w:rPr>
        <w:t>zbylé území</w:t>
      </w:r>
      <w:r w:rsidR="00667D7E" w:rsidRPr="00D32571">
        <w:rPr>
          <w:rFonts w:ascii="Arial" w:hAnsi="Arial" w:cs="Arial"/>
        </w:rPr>
        <w:t xml:space="preserve"> (bezlesí, cesty, manipulační plochy, stavby, vodní toky a nádrže)</w:t>
      </w:r>
      <w:r w:rsidRPr="00D32571">
        <w:rPr>
          <w:rFonts w:ascii="Arial" w:hAnsi="Arial" w:cs="Arial"/>
        </w:rPr>
        <w:t xml:space="preserve"> představuj</w:t>
      </w:r>
      <w:r w:rsidR="00667D7E" w:rsidRPr="00D32571">
        <w:rPr>
          <w:rFonts w:ascii="Arial" w:hAnsi="Arial" w:cs="Arial"/>
        </w:rPr>
        <w:t>í</w:t>
      </w:r>
      <w:r w:rsidR="003D7DC4" w:rsidRPr="00D32571">
        <w:rPr>
          <w:rFonts w:ascii="Arial" w:hAnsi="Arial" w:cs="Arial"/>
        </w:rPr>
        <w:t xml:space="preserve"> </w:t>
      </w:r>
      <w:r w:rsidR="00667D7E" w:rsidRPr="00D32571">
        <w:rPr>
          <w:rFonts w:ascii="Arial" w:hAnsi="Arial" w:cs="Arial"/>
        </w:rPr>
        <w:t>12,6328</w:t>
      </w:r>
      <w:r w:rsidR="003D7DC4" w:rsidRPr="00D32571">
        <w:rPr>
          <w:rFonts w:ascii="Arial" w:hAnsi="Arial" w:cs="Arial"/>
        </w:rPr>
        <w:t xml:space="preserve"> </w:t>
      </w:r>
      <w:r w:rsidR="00AD174A" w:rsidRPr="00D32571">
        <w:rPr>
          <w:rFonts w:ascii="Arial" w:hAnsi="Arial" w:cs="Arial"/>
        </w:rPr>
        <w:t>ha</w:t>
      </w:r>
      <w:r w:rsidR="003D7DC4" w:rsidRPr="00D32571">
        <w:rPr>
          <w:rFonts w:ascii="Arial" w:hAnsi="Arial" w:cs="Arial"/>
        </w:rPr>
        <w:t>.</w:t>
      </w:r>
    </w:p>
    <w:p w14:paraId="2C13F6FC" w14:textId="539E436E" w:rsidR="0004461E" w:rsidRPr="00D32571" w:rsidRDefault="00C050C3" w:rsidP="00AC2368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Orientační zákres členění chráněného území je zobrazen v příloze </w:t>
      </w:r>
      <w:r w:rsidR="00667D7E" w:rsidRPr="00D32571">
        <w:rPr>
          <w:rFonts w:ascii="Arial" w:hAnsi="Arial" w:cs="Arial"/>
        </w:rPr>
        <w:t xml:space="preserve">č. </w:t>
      </w:r>
      <w:r w:rsidR="000D173D" w:rsidRPr="00D32571">
        <w:rPr>
          <w:rFonts w:ascii="Arial" w:hAnsi="Arial" w:cs="Arial"/>
        </w:rPr>
        <w:t>5</w:t>
      </w:r>
      <w:r w:rsidRPr="00D32571">
        <w:rPr>
          <w:rFonts w:ascii="Arial" w:hAnsi="Arial" w:cs="Arial"/>
        </w:rPr>
        <w:t>.</w:t>
      </w:r>
      <w:r w:rsidR="0004461E" w:rsidRPr="00D32571">
        <w:rPr>
          <w:rFonts w:ascii="Arial" w:hAnsi="Arial" w:cs="Arial"/>
        </w:rPr>
        <w:t xml:space="preserve"> Výčet pozemkových parcel či jejich částí spadajících do </w:t>
      </w:r>
      <w:r w:rsidR="006F1712" w:rsidRPr="00D32571">
        <w:rPr>
          <w:rFonts w:ascii="Arial" w:hAnsi="Arial" w:cs="Arial"/>
        </w:rPr>
        <w:t>jednotlivých</w:t>
      </w:r>
      <w:r w:rsidR="0004461E" w:rsidRPr="00D32571">
        <w:rPr>
          <w:rFonts w:ascii="Arial" w:hAnsi="Arial" w:cs="Arial"/>
        </w:rPr>
        <w:t xml:space="preserve"> ploch je součástí přílohy </w:t>
      </w:r>
      <w:r w:rsidR="006F1712" w:rsidRPr="00D32571">
        <w:rPr>
          <w:rFonts w:ascii="Arial" w:hAnsi="Arial" w:cs="Arial"/>
        </w:rPr>
        <w:t>č. </w:t>
      </w:r>
      <w:r w:rsidR="0004461E" w:rsidRPr="00D32571">
        <w:rPr>
          <w:rFonts w:ascii="Arial" w:hAnsi="Arial" w:cs="Arial"/>
        </w:rPr>
        <w:t>1</w:t>
      </w:r>
      <w:r w:rsidR="000D173D" w:rsidRPr="00D32571">
        <w:rPr>
          <w:rFonts w:ascii="Arial" w:hAnsi="Arial" w:cs="Arial"/>
        </w:rPr>
        <w:t xml:space="preserve"> – tab. 6</w:t>
      </w:r>
      <w:r w:rsidR="0004461E" w:rsidRPr="00D32571">
        <w:rPr>
          <w:rFonts w:ascii="Arial" w:hAnsi="Arial" w:cs="Arial"/>
        </w:rPr>
        <w:t>.</w:t>
      </w:r>
    </w:p>
    <w:p w14:paraId="16393F33" w14:textId="1C2FF485" w:rsidR="005D26D9" w:rsidRPr="00D32571" w:rsidRDefault="00667D7E" w:rsidP="008C5922">
      <w:pPr>
        <w:keepNext/>
        <w:autoSpaceDE w:val="0"/>
        <w:autoSpaceDN w:val="0"/>
        <w:adjustRightInd w:val="0"/>
        <w:spacing w:before="240"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lastRenderedPageBreak/>
        <w:t>VI</w:t>
      </w:r>
      <w:r w:rsidR="005D26D9" w:rsidRPr="00D32571">
        <w:rPr>
          <w:rFonts w:cs="Arial"/>
          <w:b/>
          <w:szCs w:val="22"/>
        </w:rPr>
        <w:t>.</w:t>
      </w:r>
    </w:p>
    <w:p w14:paraId="01853999" w14:textId="6EFF45DF" w:rsidR="0004461E" w:rsidRPr="00D32571" w:rsidRDefault="005D26D9" w:rsidP="004121C6">
      <w:pPr>
        <w:keepNext/>
        <w:autoSpaceDE w:val="0"/>
        <w:autoSpaceDN w:val="0"/>
        <w:adjustRightInd w:val="0"/>
        <w:spacing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Ochranné podmínky</w:t>
      </w:r>
      <w:r w:rsidR="00D7470E" w:rsidRPr="00D32571">
        <w:rPr>
          <w:rFonts w:cs="Arial"/>
          <w:b/>
          <w:szCs w:val="22"/>
        </w:rPr>
        <w:t>, způsob, charakter a rozsah péče</w:t>
      </w:r>
    </w:p>
    <w:p w14:paraId="231E2444" w14:textId="41F821BF" w:rsidR="00667D7E" w:rsidRPr="00D32571" w:rsidRDefault="00770286" w:rsidP="00667D7E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Vlastník se zavazuje, že </w:t>
      </w:r>
      <w:r w:rsidR="00667D7E" w:rsidRPr="00D32571">
        <w:rPr>
          <w:rFonts w:ascii="Arial" w:hAnsi="Arial" w:cs="Arial"/>
        </w:rPr>
        <w:t xml:space="preserve">za účelem naplnění cílů ochrany chráněného území bude dodržovat </w:t>
      </w:r>
      <w:r w:rsidR="00F301BF" w:rsidRPr="00D32571">
        <w:rPr>
          <w:rFonts w:ascii="Arial" w:hAnsi="Arial" w:cs="Arial"/>
        </w:rPr>
        <w:t>v následujících bodech</w:t>
      </w:r>
      <w:r w:rsidR="00667D7E" w:rsidRPr="00D32571">
        <w:rPr>
          <w:rFonts w:ascii="Arial" w:hAnsi="Arial" w:cs="Arial"/>
        </w:rPr>
        <w:t xml:space="preserve"> uvedené ochranné podmínky a zásady péče o jeho předměty ochrany. </w:t>
      </w:r>
    </w:p>
    <w:p w14:paraId="6CE39E9A" w14:textId="4328EFC8" w:rsidR="00770286" w:rsidRPr="00D32571" w:rsidRDefault="00667D7E" w:rsidP="003236E7">
      <w:pPr>
        <w:pStyle w:val="Odstavecseseznamem"/>
        <w:keepNext/>
        <w:numPr>
          <w:ilvl w:val="0"/>
          <w:numId w:val="19"/>
        </w:numPr>
        <w:autoSpaceDE w:val="0"/>
        <w:autoSpaceDN w:val="0"/>
        <w:adjustRightInd w:val="0"/>
        <w:spacing w:after="0" w:line="20" w:lineRule="atLeast"/>
        <w:ind w:left="284" w:hanging="284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Vlastník se v chráněném </w:t>
      </w:r>
      <w:r w:rsidR="0059080A" w:rsidRPr="00D32571">
        <w:rPr>
          <w:rFonts w:ascii="Arial" w:hAnsi="Arial" w:cs="Arial"/>
        </w:rPr>
        <w:t>území zdrží</w:t>
      </w:r>
      <w:r w:rsidR="00E50C5F" w:rsidRPr="00D32571">
        <w:rPr>
          <w:rFonts w:ascii="Arial" w:hAnsi="Arial" w:cs="Arial"/>
        </w:rPr>
        <w:t>:</w:t>
      </w:r>
    </w:p>
    <w:p w14:paraId="7E1A1FEA" w14:textId="4226F2B7" w:rsidR="001E6FDF" w:rsidRPr="00D32571" w:rsidRDefault="00770286" w:rsidP="00E50C5F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after="60" w:line="20" w:lineRule="atLeast"/>
        <w:ind w:left="567" w:hanging="283"/>
        <w:jc w:val="both"/>
        <w:rPr>
          <w:rFonts w:cs="Arial"/>
        </w:rPr>
      </w:pPr>
      <w:r w:rsidRPr="00D32571">
        <w:rPr>
          <w:rFonts w:cs="Arial"/>
          <w:szCs w:val="22"/>
        </w:rPr>
        <w:t xml:space="preserve">umělého rozšiřování (vysazování či výsevu) </w:t>
      </w:r>
      <w:r w:rsidR="0059080A" w:rsidRPr="00D32571">
        <w:rPr>
          <w:rFonts w:cs="Arial"/>
          <w:szCs w:val="22"/>
        </w:rPr>
        <w:t>jehličnatých dřevin</w:t>
      </w:r>
      <w:r w:rsidR="000C3986">
        <w:rPr>
          <w:rFonts w:cs="Arial"/>
          <w:szCs w:val="22"/>
        </w:rPr>
        <w:t>,</w:t>
      </w:r>
      <w:r w:rsidR="0059080A" w:rsidRPr="00D32571">
        <w:rPr>
          <w:rFonts w:cs="Arial"/>
          <w:szCs w:val="22"/>
        </w:rPr>
        <w:t xml:space="preserve"> s výjimkou jedle bělokoré</w:t>
      </w:r>
      <w:r w:rsidR="00370D1B">
        <w:rPr>
          <w:rFonts w:cs="Arial"/>
          <w:szCs w:val="22"/>
        </w:rPr>
        <w:t xml:space="preserve"> a tisu červeného</w:t>
      </w:r>
      <w:r w:rsidR="000C3986">
        <w:rPr>
          <w:rFonts w:cs="Arial"/>
          <w:szCs w:val="22"/>
        </w:rPr>
        <w:t>,</w:t>
      </w:r>
      <w:r w:rsidR="0059080A" w:rsidRPr="00D32571">
        <w:rPr>
          <w:rFonts w:cs="Arial"/>
          <w:szCs w:val="22"/>
        </w:rPr>
        <w:t xml:space="preserve"> a geografic</w:t>
      </w:r>
      <w:r w:rsidR="00E23326">
        <w:rPr>
          <w:rFonts w:cs="Arial"/>
          <w:szCs w:val="22"/>
        </w:rPr>
        <w:t xml:space="preserve">ky nepůvodních druhů listnatých </w:t>
      </w:r>
      <w:r w:rsidR="0059080A" w:rsidRPr="00D32571">
        <w:rPr>
          <w:rFonts w:cs="Arial"/>
          <w:szCs w:val="22"/>
        </w:rPr>
        <w:t>dřevin</w:t>
      </w:r>
      <w:r w:rsidR="00B64BBB">
        <w:rPr>
          <w:rFonts w:cs="Arial"/>
          <w:szCs w:val="22"/>
        </w:rPr>
        <w:t xml:space="preserve"> </w:t>
      </w:r>
      <w:r w:rsidR="0029186B">
        <w:rPr>
          <w:rStyle w:val="Znakapoznpodarou"/>
          <w:rFonts w:cs="Arial"/>
          <w:szCs w:val="22"/>
        </w:rPr>
        <w:footnoteReference w:id="10"/>
      </w:r>
      <w:r w:rsidR="00A145C1">
        <w:rPr>
          <w:rFonts w:cs="Arial"/>
          <w:szCs w:val="22"/>
        </w:rPr>
        <w:t>,</w:t>
      </w:r>
      <w:r w:rsidR="00E23326">
        <w:rPr>
          <w:rFonts w:cs="Arial"/>
          <w:szCs w:val="22"/>
        </w:rPr>
        <w:t xml:space="preserve"> </w:t>
      </w:r>
      <w:r w:rsidR="0095352E">
        <w:rPr>
          <w:rFonts w:cs="Arial"/>
          <w:szCs w:val="22"/>
        </w:rPr>
        <w:t>není-li v této smlouvě stanoveno jinak</w:t>
      </w:r>
      <w:r w:rsidR="00E50C5F" w:rsidRPr="00D32571">
        <w:rPr>
          <w:rFonts w:cs="Arial"/>
          <w:szCs w:val="22"/>
        </w:rPr>
        <w:t>;</w:t>
      </w:r>
      <w:r w:rsidR="00A145C1">
        <w:rPr>
          <w:rFonts w:cs="Arial"/>
          <w:szCs w:val="22"/>
        </w:rPr>
        <w:t xml:space="preserve"> za geograficky původní druhy </w:t>
      </w:r>
      <w:r w:rsidR="0029186B">
        <w:rPr>
          <w:rFonts w:cs="Arial"/>
          <w:szCs w:val="22"/>
        </w:rPr>
        <w:t>dřevin</w:t>
      </w:r>
      <w:r w:rsidR="00A145C1">
        <w:rPr>
          <w:rFonts w:cs="Arial"/>
          <w:szCs w:val="22"/>
        </w:rPr>
        <w:t xml:space="preserve"> </w:t>
      </w:r>
      <w:r w:rsidR="0029186B">
        <w:rPr>
          <w:rFonts w:cs="Arial"/>
          <w:szCs w:val="22"/>
        </w:rPr>
        <w:t xml:space="preserve">se pro účely této smlouvy považují </w:t>
      </w:r>
      <w:r w:rsidR="006B2629">
        <w:rPr>
          <w:rFonts w:cs="Arial"/>
          <w:szCs w:val="22"/>
        </w:rPr>
        <w:t xml:space="preserve">pouze </w:t>
      </w:r>
      <w:r w:rsidR="0029186B">
        <w:rPr>
          <w:rFonts w:cs="Arial"/>
          <w:szCs w:val="22"/>
        </w:rPr>
        <w:t>druhy uvedené v příloze č. 6;</w:t>
      </w:r>
    </w:p>
    <w:p w14:paraId="0A99312E" w14:textId="7DC45838" w:rsidR="003835A0" w:rsidRPr="00D32571" w:rsidRDefault="003835A0" w:rsidP="00E50C5F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after="60" w:line="20" w:lineRule="atLeast"/>
        <w:ind w:left="567" w:hanging="283"/>
        <w:jc w:val="both"/>
        <w:rPr>
          <w:rFonts w:cs="Arial"/>
        </w:rPr>
      </w:pPr>
      <w:r w:rsidRPr="00D32571">
        <w:rPr>
          <w:rFonts w:cs="Arial"/>
          <w:szCs w:val="22"/>
        </w:rPr>
        <w:t>potlačování přirozeného zmlazení</w:t>
      </w:r>
      <w:r w:rsidR="00CA5636" w:rsidRPr="00D32571">
        <w:rPr>
          <w:rFonts w:cs="Arial"/>
          <w:szCs w:val="22"/>
        </w:rPr>
        <w:t xml:space="preserve"> listnatých druhů přirozené druhové skladby</w:t>
      </w:r>
      <w:r w:rsidR="00B64BBB">
        <w:rPr>
          <w:rFonts w:cs="Arial"/>
          <w:szCs w:val="22"/>
        </w:rPr>
        <w:t xml:space="preserve"> podle přílohy č. 6</w:t>
      </w:r>
      <w:r w:rsidR="0095352E">
        <w:rPr>
          <w:rFonts w:cs="Arial"/>
          <w:szCs w:val="22"/>
        </w:rPr>
        <w:t xml:space="preserve">, vyjma případů </w:t>
      </w:r>
      <w:r w:rsidR="00ED66F1">
        <w:rPr>
          <w:rFonts w:cs="Arial"/>
          <w:szCs w:val="22"/>
        </w:rPr>
        <w:t>vyvolaných</w:t>
      </w:r>
      <w:r w:rsidR="0095352E">
        <w:rPr>
          <w:rFonts w:cs="Arial"/>
          <w:szCs w:val="22"/>
        </w:rPr>
        <w:t xml:space="preserve"> podporou jiných </w:t>
      </w:r>
      <w:r w:rsidR="003B1DD6">
        <w:rPr>
          <w:rFonts w:cs="Arial"/>
          <w:szCs w:val="22"/>
        </w:rPr>
        <w:t>z těchto</w:t>
      </w:r>
      <w:r w:rsidR="0095352E">
        <w:rPr>
          <w:rFonts w:cs="Arial"/>
          <w:szCs w:val="22"/>
        </w:rPr>
        <w:t xml:space="preserve"> druhů</w:t>
      </w:r>
      <w:r w:rsidRPr="00D32571">
        <w:rPr>
          <w:rFonts w:cs="Arial"/>
          <w:szCs w:val="22"/>
        </w:rPr>
        <w:t>;</w:t>
      </w:r>
    </w:p>
    <w:p w14:paraId="320072A3" w14:textId="01FA9615" w:rsidR="003835A0" w:rsidRPr="00D32571" w:rsidRDefault="003835A0" w:rsidP="00E50C5F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after="60" w:line="20" w:lineRule="atLeast"/>
        <w:ind w:left="567" w:hanging="283"/>
        <w:jc w:val="both"/>
        <w:rPr>
          <w:rFonts w:cs="Arial"/>
        </w:rPr>
      </w:pPr>
      <w:r w:rsidRPr="00D32571">
        <w:rPr>
          <w:rFonts w:cs="Arial"/>
          <w:szCs w:val="22"/>
        </w:rPr>
        <w:t>umělého zalesňování bukem</w:t>
      </w:r>
      <w:r w:rsidR="00123932" w:rsidRPr="00D32571">
        <w:rPr>
          <w:rFonts w:cs="Arial"/>
          <w:szCs w:val="22"/>
        </w:rPr>
        <w:t xml:space="preserve"> lesním</w:t>
      </w:r>
      <w:r w:rsidR="00587525">
        <w:rPr>
          <w:rFonts w:cs="Arial"/>
          <w:szCs w:val="22"/>
        </w:rPr>
        <w:t>,</w:t>
      </w:r>
      <w:r w:rsidR="00587525" w:rsidRPr="00587525">
        <w:rPr>
          <w:rFonts w:cs="Arial"/>
          <w:szCs w:val="22"/>
        </w:rPr>
        <w:t xml:space="preserve"> </w:t>
      </w:r>
      <w:r w:rsidR="00587525">
        <w:rPr>
          <w:rFonts w:cs="Arial"/>
          <w:szCs w:val="22"/>
        </w:rPr>
        <w:t>není-li v této smlouvě stanoveno jinak</w:t>
      </w:r>
      <w:r w:rsidRPr="00D32571">
        <w:rPr>
          <w:rFonts w:cs="Arial"/>
          <w:szCs w:val="22"/>
        </w:rPr>
        <w:t>;</w:t>
      </w:r>
    </w:p>
    <w:p w14:paraId="2485829C" w14:textId="6B3A2EBE" w:rsidR="003835A0" w:rsidRPr="00D32571" w:rsidRDefault="003835A0" w:rsidP="00E50C5F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after="60" w:line="20" w:lineRule="atLeast"/>
        <w:ind w:left="567" w:hanging="283"/>
        <w:jc w:val="both"/>
        <w:rPr>
          <w:rFonts w:cs="Arial"/>
        </w:rPr>
      </w:pPr>
      <w:r w:rsidRPr="00D32571">
        <w:rPr>
          <w:rFonts w:cs="Arial"/>
          <w:szCs w:val="22"/>
        </w:rPr>
        <w:t>snižování podílu dubu zimního</w:t>
      </w:r>
      <w:r w:rsidR="00123932" w:rsidRPr="00D32571">
        <w:rPr>
          <w:rFonts w:cs="Arial"/>
          <w:szCs w:val="22"/>
        </w:rPr>
        <w:t xml:space="preserve"> a dalších vtroušených a přimíšených listnatých dřevin přirozené druhové skladby</w:t>
      </w:r>
      <w:r w:rsidR="00B64BBB">
        <w:rPr>
          <w:rFonts w:cs="Arial"/>
          <w:szCs w:val="22"/>
        </w:rPr>
        <w:t xml:space="preserve"> podle přílohy</w:t>
      </w:r>
      <w:r w:rsidR="007D0177">
        <w:rPr>
          <w:rFonts w:cs="Arial"/>
          <w:szCs w:val="22"/>
        </w:rPr>
        <w:t xml:space="preserve"> č. 6</w:t>
      </w:r>
      <w:r w:rsidR="00137EDF">
        <w:rPr>
          <w:rFonts w:cs="Arial"/>
          <w:szCs w:val="22"/>
        </w:rPr>
        <w:t xml:space="preserve">, </w:t>
      </w:r>
      <w:r w:rsidR="002C26AF">
        <w:rPr>
          <w:rFonts w:cs="Arial"/>
          <w:szCs w:val="22"/>
        </w:rPr>
        <w:t>vyjma zásahů za účelem podpory zmlazení těchto dřevin</w:t>
      </w:r>
      <w:r w:rsidR="00137EDF">
        <w:rPr>
          <w:rFonts w:cs="Arial"/>
          <w:szCs w:val="22"/>
        </w:rPr>
        <w:t>;</w:t>
      </w:r>
    </w:p>
    <w:p w14:paraId="78386EC7" w14:textId="679F89D4" w:rsidR="00123932" w:rsidRPr="00D32571" w:rsidRDefault="00123932" w:rsidP="00E50C5F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after="60" w:line="20" w:lineRule="atLeast"/>
        <w:ind w:left="567" w:hanging="283"/>
        <w:jc w:val="both"/>
        <w:rPr>
          <w:rFonts w:cs="Arial"/>
        </w:rPr>
      </w:pPr>
      <w:r w:rsidRPr="00D32571">
        <w:rPr>
          <w:rFonts w:cs="Arial"/>
          <w:szCs w:val="22"/>
        </w:rPr>
        <w:t>snižování zásoby mrtvého dřeva (</w:t>
      </w:r>
      <w:r w:rsidRPr="00D32571">
        <w:rPr>
          <w:rFonts w:cs="Arial"/>
        </w:rPr>
        <w:t>včetně mrtvého dřeva velkých tlouštěk) vyklízením a zpracováním souší, torz, zlomů a vývratů; to se netýká jehličnanů s výjimkou jedle bělokoré a dřevin geograficky nepůvodních</w:t>
      </w:r>
      <w:r w:rsidR="00E4368A" w:rsidRPr="00D32571">
        <w:rPr>
          <w:rFonts w:cs="Arial"/>
        </w:rPr>
        <w:t>;</w:t>
      </w:r>
    </w:p>
    <w:p w14:paraId="7157A95B" w14:textId="60A73244" w:rsidR="00123932" w:rsidRPr="00485BC7" w:rsidRDefault="00123932" w:rsidP="00E50C5F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after="60" w:line="20" w:lineRule="atLeast"/>
        <w:ind w:left="567" w:hanging="283"/>
        <w:jc w:val="both"/>
        <w:rPr>
          <w:rFonts w:cs="Arial"/>
        </w:rPr>
      </w:pPr>
      <w:r w:rsidRPr="00485BC7">
        <w:rPr>
          <w:rFonts w:cs="Arial"/>
        </w:rPr>
        <w:t xml:space="preserve">těžby </w:t>
      </w:r>
      <w:proofErr w:type="spellStart"/>
      <w:r w:rsidR="00E4368A" w:rsidRPr="00485BC7">
        <w:rPr>
          <w:rFonts w:cs="Arial"/>
        </w:rPr>
        <w:t>doupných</w:t>
      </w:r>
      <w:proofErr w:type="spellEnd"/>
      <w:r w:rsidR="00E4368A" w:rsidRPr="00485BC7">
        <w:rPr>
          <w:rFonts w:cs="Arial"/>
        </w:rPr>
        <w:t xml:space="preserve"> </w:t>
      </w:r>
      <w:r w:rsidRPr="00485BC7">
        <w:rPr>
          <w:rFonts w:cs="Arial"/>
        </w:rPr>
        <w:t>stromů a výstavků</w:t>
      </w:r>
      <w:r w:rsidR="00E4368A" w:rsidRPr="00485BC7">
        <w:rPr>
          <w:rFonts w:cs="Arial"/>
        </w:rPr>
        <w:t xml:space="preserve"> označených dle bodu </w:t>
      </w:r>
      <w:r w:rsidR="00657525" w:rsidRPr="00485BC7">
        <w:rPr>
          <w:rFonts w:cs="Arial"/>
        </w:rPr>
        <w:t>7</w:t>
      </w:r>
      <w:r w:rsidR="00E4368A" w:rsidRPr="00485BC7">
        <w:rPr>
          <w:rFonts w:cs="Arial"/>
        </w:rPr>
        <w:t>. tohoto článku</w:t>
      </w:r>
      <w:r w:rsidRPr="00485BC7">
        <w:rPr>
          <w:rFonts w:cs="Arial"/>
        </w:rPr>
        <w:t xml:space="preserve">; </w:t>
      </w:r>
    </w:p>
    <w:p w14:paraId="1D81729F" w14:textId="20E8D6D1" w:rsidR="004E1624" w:rsidRPr="00D32571" w:rsidRDefault="00E4368A" w:rsidP="00E50C5F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after="60" w:line="20" w:lineRule="atLeast"/>
        <w:ind w:left="567" w:hanging="283"/>
        <w:jc w:val="both"/>
        <w:rPr>
          <w:rFonts w:cs="Arial"/>
          <w:szCs w:val="22"/>
        </w:rPr>
      </w:pPr>
      <w:r w:rsidRPr="00D32571">
        <w:rPr>
          <w:rFonts w:cs="Arial"/>
          <w:iCs/>
          <w:szCs w:val="22"/>
        </w:rPr>
        <w:t xml:space="preserve">při mysliveckém hospodaření </w:t>
      </w:r>
      <w:r w:rsidR="001E6FDF" w:rsidRPr="00D32571">
        <w:rPr>
          <w:rFonts w:cs="Arial"/>
          <w:iCs/>
          <w:szCs w:val="22"/>
        </w:rPr>
        <w:t>zavádění i</w:t>
      </w:r>
      <w:r w:rsidR="00E50C5F" w:rsidRPr="00D32571">
        <w:rPr>
          <w:rFonts w:cs="Arial"/>
          <w:iCs/>
          <w:szCs w:val="22"/>
        </w:rPr>
        <w:t>ntenzivního chovu zvěře</w:t>
      </w:r>
      <w:r w:rsidR="009150D8" w:rsidRPr="00D32571">
        <w:rPr>
          <w:rFonts w:cs="Arial"/>
          <w:iCs/>
          <w:szCs w:val="22"/>
        </w:rPr>
        <w:t xml:space="preserve"> či odsouhlasení zavádění intenzivního chovu zvěře jinému uživateli honitby</w:t>
      </w:r>
      <w:r w:rsidR="00E50C5F" w:rsidRPr="00D32571">
        <w:rPr>
          <w:rFonts w:cs="Arial"/>
          <w:iCs/>
          <w:szCs w:val="22"/>
        </w:rPr>
        <w:t>;</w:t>
      </w:r>
    </w:p>
    <w:p w14:paraId="6EBA8469" w14:textId="179857A1" w:rsidR="004E1624" w:rsidRPr="00D32571" w:rsidRDefault="003835A0" w:rsidP="00E50C5F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after="60" w:line="20" w:lineRule="atLeast"/>
        <w:ind w:left="567" w:hanging="283"/>
        <w:jc w:val="both"/>
        <w:rPr>
          <w:rFonts w:cs="Arial"/>
          <w:szCs w:val="22"/>
        </w:rPr>
      </w:pPr>
      <w:r w:rsidRPr="00D32571">
        <w:rPr>
          <w:rFonts w:cs="Arial"/>
          <w:iCs/>
          <w:szCs w:val="22"/>
        </w:rPr>
        <w:t xml:space="preserve">při mysliveckém hospodaření </w:t>
      </w:r>
      <w:r w:rsidR="004E1624" w:rsidRPr="00D32571">
        <w:rPr>
          <w:rFonts w:cs="Arial"/>
          <w:iCs/>
          <w:szCs w:val="22"/>
        </w:rPr>
        <w:t xml:space="preserve">zřizování mysliveckých zařízení způsobujících </w:t>
      </w:r>
      <w:r w:rsidR="0059080A" w:rsidRPr="00D32571">
        <w:rPr>
          <w:rFonts w:cs="Arial"/>
          <w:iCs/>
          <w:szCs w:val="22"/>
        </w:rPr>
        <w:t>soustřeďo</w:t>
      </w:r>
      <w:r w:rsidR="004E1624" w:rsidRPr="00D32571">
        <w:rPr>
          <w:rFonts w:cs="Arial"/>
          <w:iCs/>
          <w:szCs w:val="22"/>
        </w:rPr>
        <w:t>vání zvěře</w:t>
      </w:r>
      <w:r w:rsidR="00ED66F1">
        <w:rPr>
          <w:rFonts w:cs="Arial"/>
          <w:iCs/>
          <w:szCs w:val="22"/>
        </w:rPr>
        <w:t xml:space="preserve"> (např. krmelce, napajedla, přezimovací obůrky, políčka pro zvěř)</w:t>
      </w:r>
      <w:r w:rsidR="0059080A" w:rsidRPr="00D32571">
        <w:rPr>
          <w:rFonts w:cs="Arial"/>
          <w:szCs w:val="22"/>
        </w:rPr>
        <w:t>;</w:t>
      </w:r>
      <w:r w:rsidR="00421C8F" w:rsidRPr="00D32571">
        <w:rPr>
          <w:rFonts w:cs="Arial"/>
          <w:szCs w:val="22"/>
        </w:rPr>
        <w:t xml:space="preserve"> </w:t>
      </w:r>
      <w:r w:rsidR="00482834" w:rsidRPr="00D32571">
        <w:rPr>
          <w:rFonts w:cs="Arial"/>
          <w:szCs w:val="22"/>
        </w:rPr>
        <w:t xml:space="preserve">to se nevztahuje na </w:t>
      </w:r>
      <w:r w:rsidR="004E1624" w:rsidRPr="00D32571">
        <w:rPr>
          <w:rFonts w:cs="Arial"/>
          <w:iCs/>
          <w:szCs w:val="22"/>
        </w:rPr>
        <w:t>zřizování zařízení pro lov (kazatelny, posedy</w:t>
      </w:r>
      <w:r w:rsidR="00AA4529">
        <w:rPr>
          <w:rFonts w:cs="Arial"/>
          <w:iCs/>
          <w:szCs w:val="22"/>
        </w:rPr>
        <w:t>)</w:t>
      </w:r>
      <w:r w:rsidR="003B1DD6">
        <w:rPr>
          <w:rFonts w:cs="Arial"/>
          <w:iCs/>
          <w:szCs w:val="22"/>
        </w:rPr>
        <w:t xml:space="preserve">, </w:t>
      </w:r>
      <w:proofErr w:type="spellStart"/>
      <w:r w:rsidR="003B1DD6">
        <w:rPr>
          <w:rFonts w:cs="Arial"/>
          <w:iCs/>
          <w:szCs w:val="22"/>
        </w:rPr>
        <w:t>vnadiště</w:t>
      </w:r>
      <w:proofErr w:type="spellEnd"/>
      <w:r w:rsidR="003B1DD6">
        <w:rPr>
          <w:rFonts w:cs="Arial"/>
          <w:iCs/>
          <w:szCs w:val="22"/>
        </w:rPr>
        <w:t xml:space="preserve"> a slaniska</w:t>
      </w:r>
      <w:r w:rsidR="00E50C5F" w:rsidRPr="00D32571">
        <w:rPr>
          <w:rFonts w:cs="Arial"/>
          <w:iCs/>
          <w:szCs w:val="22"/>
        </w:rPr>
        <w:t>;</w:t>
      </w:r>
    </w:p>
    <w:p w14:paraId="57AAA4CE" w14:textId="4DFFC9D5" w:rsidR="004E1624" w:rsidRPr="00D32571" w:rsidRDefault="004E1624" w:rsidP="00E50C5F">
      <w:pPr>
        <w:numPr>
          <w:ilvl w:val="0"/>
          <w:numId w:val="18"/>
        </w:numPr>
        <w:tabs>
          <w:tab w:val="clear" w:pos="720"/>
        </w:tabs>
        <w:autoSpaceDE w:val="0"/>
        <w:autoSpaceDN w:val="0"/>
        <w:adjustRightInd w:val="0"/>
        <w:spacing w:after="60" w:line="20" w:lineRule="atLeast"/>
        <w:ind w:left="567" w:hanging="283"/>
        <w:jc w:val="both"/>
        <w:rPr>
          <w:rFonts w:cs="Arial"/>
          <w:szCs w:val="22"/>
        </w:rPr>
      </w:pPr>
      <w:r w:rsidRPr="00D32571">
        <w:rPr>
          <w:rFonts w:cs="Arial"/>
          <w:szCs w:val="22"/>
        </w:rPr>
        <w:t xml:space="preserve">používání chemických </w:t>
      </w:r>
      <w:r w:rsidR="005857A3" w:rsidRPr="00D32571">
        <w:rPr>
          <w:rFonts w:cs="Arial"/>
          <w:szCs w:val="22"/>
        </w:rPr>
        <w:t>přípravků</w:t>
      </w:r>
      <w:r w:rsidR="0059080A" w:rsidRPr="00D32571">
        <w:rPr>
          <w:rFonts w:cs="Arial"/>
          <w:szCs w:val="22"/>
        </w:rPr>
        <w:t>;</w:t>
      </w:r>
      <w:r w:rsidRPr="00D32571">
        <w:rPr>
          <w:rFonts w:cs="Arial"/>
          <w:szCs w:val="22"/>
        </w:rPr>
        <w:t xml:space="preserve"> to se nevztahuje na použití repelentů při ochraně mladých lesních porostů </w:t>
      </w:r>
      <w:r w:rsidR="005857A3" w:rsidRPr="00D32571">
        <w:rPr>
          <w:rFonts w:cs="Arial"/>
          <w:szCs w:val="22"/>
        </w:rPr>
        <w:t xml:space="preserve">a nárostů </w:t>
      </w:r>
      <w:r w:rsidRPr="00D32571">
        <w:rPr>
          <w:rFonts w:cs="Arial"/>
          <w:szCs w:val="22"/>
        </w:rPr>
        <w:t xml:space="preserve">a dále </w:t>
      </w:r>
      <w:r w:rsidR="0059080A" w:rsidRPr="00D32571">
        <w:rPr>
          <w:rFonts w:cs="Arial"/>
          <w:szCs w:val="22"/>
        </w:rPr>
        <w:t xml:space="preserve">na </w:t>
      </w:r>
      <w:r w:rsidRPr="00D32571">
        <w:rPr>
          <w:rFonts w:cs="Arial"/>
          <w:szCs w:val="22"/>
        </w:rPr>
        <w:t>bodové použití biocidů při likvidaci invazních druhů</w:t>
      </w:r>
      <w:r w:rsidR="008104A6" w:rsidRPr="00D32571">
        <w:rPr>
          <w:rFonts w:cs="Arial"/>
          <w:szCs w:val="22"/>
        </w:rPr>
        <w:t>;</w:t>
      </w:r>
    </w:p>
    <w:p w14:paraId="26303A73" w14:textId="64B82E53" w:rsidR="004E1624" w:rsidRPr="00D32571" w:rsidRDefault="005857A3" w:rsidP="004121C6">
      <w:pPr>
        <w:numPr>
          <w:ilvl w:val="0"/>
          <w:numId w:val="18"/>
        </w:numPr>
        <w:tabs>
          <w:tab w:val="clear" w:pos="720"/>
        </w:tabs>
        <w:spacing w:line="20" w:lineRule="atLeast"/>
        <w:ind w:left="567" w:hanging="283"/>
        <w:jc w:val="both"/>
        <w:rPr>
          <w:rFonts w:cs="Arial"/>
          <w:szCs w:val="22"/>
        </w:rPr>
      </w:pPr>
      <w:r w:rsidRPr="00D32571">
        <w:rPr>
          <w:rFonts w:cs="Arial"/>
        </w:rPr>
        <w:t>terénních úprav, zásahů do vodních poměrů a změn ve využívání pozemků (</w:t>
      </w:r>
      <w:r w:rsidR="004E1624" w:rsidRPr="00D32571">
        <w:rPr>
          <w:rFonts w:cs="Arial"/>
          <w:szCs w:val="22"/>
        </w:rPr>
        <w:t>změny druhu pozemků, způsobu jejich využití</w:t>
      </w:r>
      <w:r w:rsidRPr="00D32571">
        <w:rPr>
          <w:rFonts w:cs="Arial"/>
          <w:szCs w:val="22"/>
        </w:rPr>
        <w:t>, nové stavby)</w:t>
      </w:r>
      <w:r w:rsidR="001A1767" w:rsidRPr="00D32571">
        <w:rPr>
          <w:rFonts w:cs="Arial"/>
          <w:szCs w:val="22"/>
        </w:rPr>
        <w:t>.</w:t>
      </w:r>
    </w:p>
    <w:p w14:paraId="5274A932" w14:textId="1A5BBC17" w:rsidR="00CA5636" w:rsidRPr="00D32571" w:rsidRDefault="00770286" w:rsidP="00CA5636">
      <w:pPr>
        <w:pStyle w:val="Odstavecseseznamem"/>
        <w:numPr>
          <w:ilvl w:val="0"/>
          <w:numId w:val="19"/>
        </w:numPr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Vlastník se zavazuje, že bude </w:t>
      </w:r>
      <w:r w:rsidR="0059080A" w:rsidRPr="00D32571">
        <w:rPr>
          <w:rFonts w:ascii="Arial" w:hAnsi="Arial" w:cs="Arial"/>
        </w:rPr>
        <w:t xml:space="preserve">v chráněném území </w:t>
      </w:r>
      <w:r w:rsidRPr="00D32571">
        <w:rPr>
          <w:rFonts w:ascii="Arial" w:hAnsi="Arial" w:cs="Arial"/>
        </w:rPr>
        <w:t>pěstovat les druhově pestrý a prostorově strukturovaný</w:t>
      </w:r>
      <w:r w:rsidR="00ED66F1">
        <w:rPr>
          <w:rFonts w:ascii="Arial" w:hAnsi="Arial" w:cs="Arial"/>
        </w:rPr>
        <w:t xml:space="preserve">, a to především s využitím </w:t>
      </w:r>
      <w:r w:rsidR="003236E7" w:rsidRPr="00D32571">
        <w:rPr>
          <w:rFonts w:ascii="Arial" w:hAnsi="Arial" w:cs="Arial"/>
        </w:rPr>
        <w:t xml:space="preserve">přirozeného zmlazení dřevin </w:t>
      </w:r>
      <w:r w:rsidR="00123932" w:rsidRPr="00D32571">
        <w:rPr>
          <w:rFonts w:ascii="Arial" w:hAnsi="Arial" w:cs="Arial"/>
        </w:rPr>
        <w:t>přirozené</w:t>
      </w:r>
      <w:r w:rsidR="003236E7" w:rsidRPr="00D32571">
        <w:rPr>
          <w:rFonts w:ascii="Arial" w:hAnsi="Arial" w:cs="Arial"/>
        </w:rPr>
        <w:t xml:space="preserve"> druhové skladby</w:t>
      </w:r>
      <w:r w:rsidR="00DF0FE5">
        <w:rPr>
          <w:rFonts w:ascii="Arial" w:hAnsi="Arial" w:cs="Arial"/>
        </w:rPr>
        <w:t xml:space="preserve"> podle přílohy č. 6</w:t>
      </w:r>
      <w:r w:rsidR="00BF67CF">
        <w:rPr>
          <w:rFonts w:ascii="Arial" w:hAnsi="Arial" w:cs="Arial"/>
        </w:rPr>
        <w:t>,</w:t>
      </w:r>
      <w:r w:rsidR="003236E7" w:rsidRPr="00D32571">
        <w:rPr>
          <w:rFonts w:ascii="Arial" w:hAnsi="Arial" w:cs="Arial"/>
        </w:rPr>
        <w:t xml:space="preserve"> </w:t>
      </w:r>
      <w:r w:rsidR="00CA5636" w:rsidRPr="00D32571">
        <w:rPr>
          <w:rFonts w:ascii="Arial" w:hAnsi="Arial" w:cs="Arial"/>
        </w:rPr>
        <w:t>a podporovat a vysazovat či v následných letech doplňovat méně zastoupené či chybějící (vtroušené a přimíšené) dřeviny přirozené druhové skladby</w:t>
      </w:r>
      <w:r w:rsidR="00DF0FE5">
        <w:rPr>
          <w:rFonts w:ascii="Arial" w:hAnsi="Arial" w:cs="Arial"/>
        </w:rPr>
        <w:t xml:space="preserve"> podle přílohy</w:t>
      </w:r>
      <w:r w:rsidR="00435889">
        <w:rPr>
          <w:rFonts w:ascii="Arial" w:hAnsi="Arial" w:cs="Arial"/>
        </w:rPr>
        <w:t xml:space="preserve"> č. 6</w:t>
      </w:r>
      <w:r w:rsidR="00CA5636" w:rsidRPr="00D32571">
        <w:rPr>
          <w:rFonts w:ascii="Arial" w:hAnsi="Arial" w:cs="Arial"/>
        </w:rPr>
        <w:t xml:space="preserve"> s odpovídajícím</w:t>
      </w:r>
      <w:r w:rsidR="00A404AD" w:rsidRPr="00D32571">
        <w:rPr>
          <w:rFonts w:ascii="Arial" w:hAnsi="Arial" w:cs="Arial"/>
        </w:rPr>
        <w:t xml:space="preserve"> zajištěním proti škodám zvěří.</w:t>
      </w:r>
    </w:p>
    <w:p w14:paraId="106AA2DE" w14:textId="7088DC02" w:rsidR="00F951DD" w:rsidRPr="00D32571" w:rsidRDefault="00F951DD" w:rsidP="00CA5636">
      <w:pPr>
        <w:pStyle w:val="Odstavecseseznamem"/>
        <w:numPr>
          <w:ilvl w:val="0"/>
          <w:numId w:val="19"/>
        </w:numPr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Ve smlouvě uvedená omezení těžby se nevztahují na asanaci kalamitních škůdců p</w:t>
      </w:r>
      <w:r w:rsidR="00226CAD">
        <w:rPr>
          <w:rFonts w:ascii="Arial" w:hAnsi="Arial" w:cs="Arial"/>
        </w:rPr>
        <w:t>ři zvýšeném či kalamitním stavu</w:t>
      </w:r>
      <w:r w:rsidRPr="00D32571">
        <w:rPr>
          <w:rStyle w:val="Znakapoznpodarou"/>
          <w:rFonts w:ascii="Arial" w:hAnsi="Arial" w:cs="Arial"/>
        </w:rPr>
        <w:footnoteReference w:id="11"/>
      </w:r>
      <w:r w:rsidR="005F2692" w:rsidRPr="00D32571">
        <w:rPr>
          <w:rFonts w:ascii="Arial" w:hAnsi="Arial" w:cs="Arial"/>
        </w:rPr>
        <w:t xml:space="preserve"> (např. aktivních kůrovcových stromů)</w:t>
      </w:r>
      <w:r w:rsidRPr="00D32571">
        <w:rPr>
          <w:rFonts w:cs="Arial"/>
        </w:rPr>
        <w:t>.</w:t>
      </w:r>
    </w:p>
    <w:p w14:paraId="23411B02" w14:textId="3380A08C" w:rsidR="00CB052B" w:rsidRPr="00D32571" w:rsidRDefault="00F02F9D" w:rsidP="00CA5636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Závazek podle bodu </w:t>
      </w:r>
      <w:r w:rsidR="00CA5636" w:rsidRPr="00D32571">
        <w:rPr>
          <w:rFonts w:ascii="Arial" w:hAnsi="Arial" w:cs="Arial"/>
        </w:rPr>
        <w:t>2</w:t>
      </w:r>
      <w:r w:rsidRPr="00D32571">
        <w:rPr>
          <w:rFonts w:ascii="Arial" w:hAnsi="Arial" w:cs="Arial"/>
        </w:rPr>
        <w:t xml:space="preserve"> písm. e) </w:t>
      </w:r>
      <w:r w:rsidR="00C26988" w:rsidRPr="00D32571">
        <w:rPr>
          <w:rFonts w:ascii="Arial" w:hAnsi="Arial" w:cs="Arial"/>
        </w:rPr>
        <w:t>se nevztahuj</w:t>
      </w:r>
      <w:r w:rsidRPr="00D32571">
        <w:rPr>
          <w:rFonts w:ascii="Arial" w:hAnsi="Arial" w:cs="Arial"/>
        </w:rPr>
        <w:t>e</w:t>
      </w:r>
      <w:r w:rsidR="00C26988" w:rsidRPr="00D32571">
        <w:rPr>
          <w:rFonts w:ascii="Arial" w:hAnsi="Arial" w:cs="Arial"/>
        </w:rPr>
        <w:t xml:space="preserve"> na stromy s lesnicky významnými </w:t>
      </w:r>
      <w:r w:rsidR="00593CCC" w:rsidRPr="00D32571">
        <w:rPr>
          <w:rFonts w:ascii="Arial" w:hAnsi="Arial" w:cs="Arial"/>
        </w:rPr>
        <w:t xml:space="preserve">invazními </w:t>
      </w:r>
      <w:r w:rsidR="00C26988" w:rsidRPr="00D32571">
        <w:rPr>
          <w:rFonts w:ascii="Arial" w:hAnsi="Arial" w:cs="Arial"/>
        </w:rPr>
        <w:t xml:space="preserve">druhy organismů zejména </w:t>
      </w:r>
      <w:r w:rsidR="00593CCC" w:rsidRPr="00D32571">
        <w:rPr>
          <w:rFonts w:ascii="Arial" w:hAnsi="Arial" w:cs="Arial"/>
        </w:rPr>
        <w:t>při hroz</w:t>
      </w:r>
      <w:r w:rsidR="00F951DD" w:rsidRPr="00D32571">
        <w:rPr>
          <w:rFonts w:ascii="Arial" w:hAnsi="Arial" w:cs="Arial"/>
        </w:rPr>
        <w:t>bě jejich</w:t>
      </w:r>
      <w:r w:rsidR="00C26988" w:rsidRPr="00D32571">
        <w:rPr>
          <w:rFonts w:ascii="Arial" w:hAnsi="Arial" w:cs="Arial"/>
        </w:rPr>
        <w:t xml:space="preserve"> šíření (např. </w:t>
      </w:r>
      <w:proofErr w:type="spellStart"/>
      <w:r w:rsidR="00E31382" w:rsidRPr="00D32571">
        <w:rPr>
          <w:rFonts w:ascii="Arial" w:hAnsi="Arial" w:cs="Arial"/>
        </w:rPr>
        <w:t>ofiostoma</w:t>
      </w:r>
      <w:proofErr w:type="spellEnd"/>
      <w:r w:rsidR="00E31382" w:rsidRPr="00D32571">
        <w:rPr>
          <w:rFonts w:ascii="Arial" w:hAnsi="Arial" w:cs="Arial"/>
        </w:rPr>
        <w:t xml:space="preserve"> jilmová - </w:t>
      </w:r>
      <w:proofErr w:type="spellStart"/>
      <w:r w:rsidR="00E31382" w:rsidRPr="00D32571">
        <w:rPr>
          <w:rFonts w:ascii="Arial" w:hAnsi="Arial" w:cs="Arial"/>
          <w:i/>
        </w:rPr>
        <w:t>Ophiostoma</w:t>
      </w:r>
      <w:proofErr w:type="spellEnd"/>
      <w:r w:rsidR="00E31382" w:rsidRPr="00D32571">
        <w:rPr>
          <w:rFonts w:ascii="Arial" w:hAnsi="Arial" w:cs="Arial"/>
          <w:i/>
        </w:rPr>
        <w:t xml:space="preserve"> novo-</w:t>
      </w:r>
      <w:proofErr w:type="spellStart"/>
      <w:r w:rsidR="00E31382" w:rsidRPr="00D32571">
        <w:rPr>
          <w:rFonts w:ascii="Arial" w:hAnsi="Arial" w:cs="Arial"/>
          <w:i/>
        </w:rPr>
        <w:t>ulmi</w:t>
      </w:r>
      <w:proofErr w:type="spellEnd"/>
      <w:r w:rsidR="00E31BBD" w:rsidRPr="00D32571">
        <w:rPr>
          <w:rFonts w:ascii="Arial" w:hAnsi="Arial" w:cs="Arial"/>
          <w:i/>
        </w:rPr>
        <w:t xml:space="preserve"> /</w:t>
      </w:r>
      <w:r w:rsidR="00E31382" w:rsidRPr="00D32571">
        <w:rPr>
          <w:rFonts w:ascii="Arial" w:hAnsi="Arial" w:cs="Arial"/>
        </w:rPr>
        <w:t xml:space="preserve"> </w:t>
      </w:r>
      <w:proofErr w:type="spellStart"/>
      <w:r w:rsidR="00E31382" w:rsidRPr="00D32571">
        <w:rPr>
          <w:rFonts w:ascii="Arial" w:hAnsi="Arial" w:cs="Arial"/>
          <w:i/>
        </w:rPr>
        <w:t>Ophiostoma</w:t>
      </w:r>
      <w:proofErr w:type="spellEnd"/>
      <w:r w:rsidR="00E31382" w:rsidRPr="00D32571">
        <w:rPr>
          <w:rFonts w:ascii="Arial" w:hAnsi="Arial" w:cs="Arial"/>
          <w:i/>
        </w:rPr>
        <w:t xml:space="preserve"> </w:t>
      </w:r>
      <w:proofErr w:type="spellStart"/>
      <w:r w:rsidR="00E31382" w:rsidRPr="00D32571">
        <w:rPr>
          <w:rFonts w:ascii="Arial" w:hAnsi="Arial" w:cs="Arial"/>
          <w:i/>
        </w:rPr>
        <w:t>ulmi</w:t>
      </w:r>
      <w:proofErr w:type="spellEnd"/>
      <w:r w:rsidR="00E31BBD" w:rsidRPr="00D32571">
        <w:rPr>
          <w:rFonts w:ascii="Arial" w:hAnsi="Arial" w:cs="Arial"/>
        </w:rPr>
        <w:t>;</w:t>
      </w:r>
      <w:r w:rsidR="00E31382" w:rsidRPr="00D32571">
        <w:rPr>
          <w:rFonts w:ascii="Arial" w:hAnsi="Arial" w:cs="Arial"/>
        </w:rPr>
        <w:t xml:space="preserve"> plíseň olšová - </w:t>
      </w:r>
      <w:proofErr w:type="spellStart"/>
      <w:r w:rsidR="00C26988" w:rsidRPr="00D32571">
        <w:rPr>
          <w:rFonts w:ascii="Arial" w:hAnsi="Arial" w:cs="Arial"/>
          <w:i/>
        </w:rPr>
        <w:t>Phytophthora</w:t>
      </w:r>
      <w:proofErr w:type="spellEnd"/>
      <w:r w:rsidR="00C26988" w:rsidRPr="00D32571">
        <w:rPr>
          <w:rFonts w:ascii="Arial" w:hAnsi="Arial" w:cs="Arial"/>
          <w:i/>
        </w:rPr>
        <w:t xml:space="preserve"> </w:t>
      </w:r>
      <w:proofErr w:type="spellStart"/>
      <w:r w:rsidR="00C26988" w:rsidRPr="00D32571">
        <w:rPr>
          <w:rFonts w:ascii="Arial" w:hAnsi="Arial" w:cs="Arial"/>
          <w:i/>
        </w:rPr>
        <w:t>alni</w:t>
      </w:r>
      <w:proofErr w:type="spellEnd"/>
      <w:r w:rsidR="00E31382" w:rsidRPr="00D32571">
        <w:rPr>
          <w:rFonts w:ascii="Arial" w:hAnsi="Arial" w:cs="Arial"/>
          <w:i/>
        </w:rPr>
        <w:t xml:space="preserve">, </w:t>
      </w:r>
      <w:r w:rsidR="00E31382" w:rsidRPr="00D32571">
        <w:rPr>
          <w:rFonts w:ascii="Arial" w:hAnsi="Arial" w:cs="Arial"/>
        </w:rPr>
        <w:t xml:space="preserve">plíseň buková - </w:t>
      </w:r>
      <w:proofErr w:type="spellStart"/>
      <w:r w:rsidR="00E31382" w:rsidRPr="00D32571">
        <w:rPr>
          <w:rFonts w:ascii="Arial" w:hAnsi="Arial" w:cs="Arial"/>
          <w:i/>
        </w:rPr>
        <w:t>Phytophthora</w:t>
      </w:r>
      <w:proofErr w:type="spellEnd"/>
      <w:r w:rsidR="00E31382" w:rsidRPr="00D32571">
        <w:rPr>
          <w:rFonts w:ascii="Arial" w:hAnsi="Arial" w:cs="Arial"/>
          <w:i/>
        </w:rPr>
        <w:t xml:space="preserve"> </w:t>
      </w:r>
      <w:proofErr w:type="spellStart"/>
      <w:r w:rsidR="00E31382" w:rsidRPr="00D32571">
        <w:rPr>
          <w:rFonts w:ascii="Arial" w:hAnsi="Arial" w:cs="Arial"/>
          <w:i/>
        </w:rPr>
        <w:t>ca</w:t>
      </w:r>
      <w:r w:rsidR="00F15120" w:rsidRPr="00D32571">
        <w:rPr>
          <w:rFonts w:ascii="Arial" w:hAnsi="Arial" w:cs="Arial"/>
          <w:i/>
        </w:rPr>
        <w:t>mbivora</w:t>
      </w:r>
      <w:proofErr w:type="spellEnd"/>
      <w:r w:rsidR="00F15120" w:rsidRPr="00D32571">
        <w:rPr>
          <w:rFonts w:ascii="Arial" w:hAnsi="Arial" w:cs="Arial"/>
        </w:rPr>
        <w:t>,</w:t>
      </w:r>
      <w:r w:rsidR="00E31382" w:rsidRPr="00D32571">
        <w:rPr>
          <w:rFonts w:ascii="Arial" w:hAnsi="Arial" w:cs="Arial"/>
        </w:rPr>
        <w:t xml:space="preserve"> </w:t>
      </w:r>
      <w:r w:rsidR="00F15120" w:rsidRPr="00D32571">
        <w:rPr>
          <w:rFonts w:ascii="Arial" w:hAnsi="Arial" w:cs="Arial"/>
        </w:rPr>
        <w:t xml:space="preserve">voskovička jasanová - </w:t>
      </w:r>
      <w:proofErr w:type="spellStart"/>
      <w:r w:rsidR="00F15120" w:rsidRPr="00D32571">
        <w:rPr>
          <w:rFonts w:ascii="Arial" w:hAnsi="Arial" w:cs="Arial"/>
          <w:i/>
        </w:rPr>
        <w:t>Chalara</w:t>
      </w:r>
      <w:proofErr w:type="spellEnd"/>
      <w:r w:rsidR="00F15120" w:rsidRPr="00D32571">
        <w:rPr>
          <w:rFonts w:ascii="Arial" w:hAnsi="Arial" w:cs="Arial"/>
          <w:i/>
        </w:rPr>
        <w:t xml:space="preserve"> </w:t>
      </w:r>
      <w:proofErr w:type="spellStart"/>
      <w:r w:rsidR="00F15120" w:rsidRPr="00D32571">
        <w:rPr>
          <w:rFonts w:ascii="Arial" w:hAnsi="Arial" w:cs="Arial"/>
          <w:i/>
        </w:rPr>
        <w:t>fraxinea</w:t>
      </w:r>
      <w:proofErr w:type="spellEnd"/>
      <w:r w:rsidR="00F15120" w:rsidRPr="00D32571">
        <w:rPr>
          <w:rFonts w:ascii="Arial" w:hAnsi="Arial" w:cs="Arial"/>
        </w:rPr>
        <w:t xml:space="preserve"> </w:t>
      </w:r>
      <w:r w:rsidR="00C26988" w:rsidRPr="00D32571">
        <w:rPr>
          <w:rFonts w:ascii="Arial" w:hAnsi="Arial" w:cs="Arial"/>
        </w:rPr>
        <w:t xml:space="preserve">či </w:t>
      </w:r>
      <w:r w:rsidR="00F15120" w:rsidRPr="00D32571">
        <w:rPr>
          <w:rFonts w:ascii="Arial" w:hAnsi="Arial" w:cs="Arial"/>
        </w:rPr>
        <w:t xml:space="preserve">„sazná nemoc“ - </w:t>
      </w:r>
      <w:proofErr w:type="spellStart"/>
      <w:r w:rsidR="00E31382" w:rsidRPr="00D32571">
        <w:rPr>
          <w:rFonts w:ascii="Arial" w:hAnsi="Arial" w:cs="Arial"/>
          <w:i/>
        </w:rPr>
        <w:t>Cryptostroma</w:t>
      </w:r>
      <w:proofErr w:type="spellEnd"/>
      <w:r w:rsidR="00E31382" w:rsidRPr="00D32571">
        <w:rPr>
          <w:rFonts w:ascii="Arial" w:hAnsi="Arial" w:cs="Arial"/>
          <w:i/>
        </w:rPr>
        <w:t xml:space="preserve"> </w:t>
      </w:r>
      <w:proofErr w:type="spellStart"/>
      <w:r w:rsidR="00E31382" w:rsidRPr="00D32571">
        <w:rPr>
          <w:rFonts w:ascii="Arial" w:hAnsi="Arial" w:cs="Arial"/>
          <w:i/>
        </w:rPr>
        <w:t>corticale</w:t>
      </w:r>
      <w:proofErr w:type="spellEnd"/>
      <w:r w:rsidRPr="00D32571">
        <w:rPr>
          <w:rFonts w:ascii="Arial" w:hAnsi="Arial" w:cs="Arial"/>
        </w:rPr>
        <w:t>); a</w:t>
      </w:r>
      <w:r w:rsidR="008409DD" w:rsidRPr="00D32571">
        <w:rPr>
          <w:rFonts w:ascii="Arial" w:hAnsi="Arial" w:cs="Arial"/>
        </w:rPr>
        <w:t>sanace dřevin napadených</w:t>
      </w:r>
      <w:r w:rsidRPr="00D32571">
        <w:rPr>
          <w:rFonts w:ascii="Arial" w:hAnsi="Arial" w:cs="Arial"/>
        </w:rPr>
        <w:t xml:space="preserve"> </w:t>
      </w:r>
      <w:r w:rsidR="008C5922" w:rsidRPr="00D32571">
        <w:rPr>
          <w:rFonts w:ascii="Arial" w:hAnsi="Arial" w:cs="Arial"/>
        </w:rPr>
        <w:t>nebezpečnými invazními druhy</w:t>
      </w:r>
      <w:r w:rsidRPr="00D32571">
        <w:rPr>
          <w:rFonts w:ascii="Arial" w:hAnsi="Arial" w:cs="Arial"/>
        </w:rPr>
        <w:t xml:space="preserve"> škůdců a patogenů </w:t>
      </w:r>
      <w:r w:rsidR="008409DD" w:rsidRPr="00D32571">
        <w:rPr>
          <w:rFonts w:ascii="Arial" w:hAnsi="Arial" w:cs="Arial"/>
        </w:rPr>
        <w:t>není porušením smlouvy.</w:t>
      </w:r>
    </w:p>
    <w:p w14:paraId="13F9DEAC" w14:textId="2DBD8809" w:rsidR="00523CFE" w:rsidRPr="00D32571" w:rsidRDefault="00EE56E4" w:rsidP="00EE56E4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lastRenderedPageBreak/>
        <w:t xml:space="preserve">Orgán ochrany přírody bude vlastníka jednou ročně informovat </w:t>
      </w:r>
      <w:r w:rsidR="00BF67CF">
        <w:rPr>
          <w:rFonts w:ascii="Arial" w:hAnsi="Arial" w:cs="Arial"/>
        </w:rPr>
        <w:t>o ověřených a dokumentovaných</w:t>
      </w:r>
      <w:r w:rsidR="00E23326">
        <w:rPr>
          <w:rStyle w:val="Znakapoznpodarou"/>
          <w:rFonts w:ascii="Arial" w:hAnsi="Arial" w:cs="Arial"/>
        </w:rPr>
        <w:footnoteReference w:id="12"/>
      </w:r>
      <w:r w:rsidR="00BF67CF">
        <w:rPr>
          <w:rFonts w:ascii="Arial" w:hAnsi="Arial" w:cs="Arial"/>
        </w:rPr>
        <w:t xml:space="preserve"> nálezech druhů</w:t>
      </w:r>
      <w:r w:rsidR="006E7704">
        <w:rPr>
          <w:rFonts w:ascii="Arial" w:hAnsi="Arial" w:cs="Arial"/>
        </w:rPr>
        <w:t xml:space="preserve"> (v rozsahu druh, lokalita, termín nálezu a četnost výskytu)</w:t>
      </w:r>
      <w:r w:rsidR="00BF67CF">
        <w:rPr>
          <w:rFonts w:ascii="Arial" w:hAnsi="Arial" w:cs="Arial"/>
        </w:rPr>
        <w:t>, které jsou předmětem ochrany podle čl. III</w:t>
      </w:r>
      <w:r w:rsidR="006E7704">
        <w:rPr>
          <w:rFonts w:ascii="Arial" w:hAnsi="Arial" w:cs="Arial"/>
        </w:rPr>
        <w:t xml:space="preserve"> nebo zvláště chráněných druhů v kategorii silně a kriticky ohrožené</w:t>
      </w:r>
      <w:r w:rsidR="00E23326">
        <w:rPr>
          <w:rFonts w:ascii="Arial" w:hAnsi="Arial" w:cs="Arial"/>
        </w:rPr>
        <w:t>,</w:t>
      </w:r>
      <w:r w:rsidR="00AA4529">
        <w:rPr>
          <w:rFonts w:ascii="Arial" w:hAnsi="Arial" w:cs="Arial"/>
        </w:rPr>
        <w:t xml:space="preserve"> </w:t>
      </w:r>
      <w:r w:rsidR="00BF67CF">
        <w:rPr>
          <w:rFonts w:ascii="Arial" w:hAnsi="Arial" w:cs="Arial"/>
        </w:rPr>
        <w:t>a bez zbytečného prodlení bude vlastníka informovat o nálezech druhů</w:t>
      </w:r>
      <w:r w:rsidR="00BF67CF" w:rsidRPr="00BF67CF">
        <w:rPr>
          <w:rFonts w:ascii="Arial" w:hAnsi="Arial" w:cs="Arial"/>
        </w:rPr>
        <w:t xml:space="preserve"> </w:t>
      </w:r>
      <w:r w:rsidR="00BF67CF">
        <w:rPr>
          <w:rFonts w:ascii="Arial" w:hAnsi="Arial" w:cs="Arial"/>
        </w:rPr>
        <w:t>zvláště chráněných</w:t>
      </w:r>
      <w:r w:rsidR="00137EDF">
        <w:rPr>
          <w:rFonts w:ascii="Arial" w:hAnsi="Arial" w:cs="Arial"/>
        </w:rPr>
        <w:t>,</w:t>
      </w:r>
      <w:r w:rsidR="00E23326" w:rsidRPr="00E23326">
        <w:rPr>
          <w:rFonts w:ascii="Arial" w:hAnsi="Arial" w:cs="Arial"/>
        </w:rPr>
        <w:t xml:space="preserve"> </w:t>
      </w:r>
      <w:r w:rsidRPr="00D32571">
        <w:rPr>
          <w:rFonts w:ascii="Arial" w:hAnsi="Arial" w:cs="Arial"/>
        </w:rPr>
        <w:t xml:space="preserve">pokud </w:t>
      </w:r>
      <w:r w:rsidR="005C1CD5">
        <w:rPr>
          <w:rFonts w:ascii="Arial" w:hAnsi="Arial" w:cs="Arial"/>
        </w:rPr>
        <w:t>z jejich zákonné ochrany vyplývají požadavky na</w:t>
      </w:r>
      <w:r w:rsidR="005C1CD5" w:rsidRPr="00D32571">
        <w:rPr>
          <w:rFonts w:ascii="Arial" w:hAnsi="Arial" w:cs="Arial"/>
        </w:rPr>
        <w:t xml:space="preserve"> </w:t>
      </w:r>
      <w:r w:rsidRPr="00D32571">
        <w:rPr>
          <w:rFonts w:ascii="Arial" w:hAnsi="Arial" w:cs="Arial"/>
        </w:rPr>
        <w:t xml:space="preserve">hospodaření </w:t>
      </w:r>
      <w:r w:rsidR="00BF67CF">
        <w:rPr>
          <w:rFonts w:ascii="Arial" w:hAnsi="Arial" w:cs="Arial"/>
        </w:rPr>
        <w:t xml:space="preserve">odlišné od </w:t>
      </w:r>
      <w:r w:rsidR="005C1CD5">
        <w:rPr>
          <w:rFonts w:ascii="Arial" w:hAnsi="Arial" w:cs="Arial"/>
        </w:rPr>
        <w:t>podmínek sjednaných touto</w:t>
      </w:r>
      <w:r w:rsidR="00BF67CF">
        <w:rPr>
          <w:rFonts w:ascii="Arial" w:hAnsi="Arial" w:cs="Arial"/>
        </w:rPr>
        <w:t xml:space="preserve"> smlouv</w:t>
      </w:r>
      <w:r w:rsidR="005C1CD5">
        <w:rPr>
          <w:rFonts w:ascii="Arial" w:hAnsi="Arial" w:cs="Arial"/>
        </w:rPr>
        <w:t>ou</w:t>
      </w:r>
      <w:r w:rsidRPr="00D32571">
        <w:rPr>
          <w:rFonts w:ascii="Arial" w:hAnsi="Arial" w:cs="Arial"/>
        </w:rPr>
        <w:t>.</w:t>
      </w:r>
    </w:p>
    <w:p w14:paraId="52286B0E" w14:textId="009FE45E" w:rsidR="0004461E" w:rsidRPr="00D32571" w:rsidRDefault="0004461E" w:rsidP="004121C6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Pro výše vymezené základní typy dílčích ploch se </w:t>
      </w:r>
      <w:r w:rsidR="003D7DC4" w:rsidRPr="00D32571">
        <w:rPr>
          <w:rFonts w:ascii="Arial" w:hAnsi="Arial" w:cs="Arial"/>
        </w:rPr>
        <w:t xml:space="preserve">dále </w:t>
      </w:r>
      <w:r w:rsidRPr="00D32571">
        <w:rPr>
          <w:rFonts w:ascii="Arial" w:hAnsi="Arial" w:cs="Arial"/>
        </w:rPr>
        <w:t xml:space="preserve">stanovují následující </w:t>
      </w:r>
      <w:r w:rsidR="00F02F9D" w:rsidRPr="00D32571">
        <w:rPr>
          <w:rFonts w:ascii="Arial" w:hAnsi="Arial" w:cs="Arial"/>
        </w:rPr>
        <w:t>podmínky</w:t>
      </w:r>
      <w:r w:rsidR="00E23326">
        <w:rPr>
          <w:rFonts w:ascii="Arial" w:hAnsi="Arial" w:cs="Arial"/>
        </w:rPr>
        <w:t>:</w:t>
      </w:r>
    </w:p>
    <w:p w14:paraId="32A42CFF" w14:textId="3F755770" w:rsidR="0004461E" w:rsidRPr="00D32571" w:rsidRDefault="0009550E" w:rsidP="004121C6">
      <w:pPr>
        <w:pStyle w:val="Odstavecseseznamem"/>
        <w:keepNext/>
        <w:autoSpaceDE w:val="0"/>
        <w:autoSpaceDN w:val="0"/>
        <w:adjustRightInd w:val="0"/>
        <w:spacing w:before="240" w:after="120" w:line="20" w:lineRule="atLeast"/>
        <w:ind w:left="0"/>
        <w:contextualSpacing w:val="0"/>
        <w:jc w:val="center"/>
        <w:rPr>
          <w:rFonts w:ascii="Arial" w:hAnsi="Arial" w:cs="Arial"/>
          <w:b/>
        </w:rPr>
      </w:pPr>
      <w:r w:rsidRPr="00D32571">
        <w:rPr>
          <w:rFonts w:ascii="Arial" w:hAnsi="Arial" w:cs="Arial"/>
          <w:b/>
        </w:rPr>
        <w:t>A. Plochy bezzásahové</w:t>
      </w:r>
    </w:p>
    <w:p w14:paraId="785A16F5" w14:textId="62BFA335" w:rsidR="00687005" w:rsidRPr="00D32571" w:rsidRDefault="00711EF4" w:rsidP="0009550E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12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Vlastník se zdrží všech zásahů, </w:t>
      </w:r>
      <w:r w:rsidR="008D6ACE">
        <w:rPr>
          <w:rFonts w:ascii="Arial" w:hAnsi="Arial" w:cs="Arial"/>
        </w:rPr>
        <w:t>vyjma činností sjednaných případně s orgánem ochrany přírody dohodou podle § 68 zákona</w:t>
      </w:r>
      <w:r w:rsidRPr="00D32571">
        <w:rPr>
          <w:rFonts w:ascii="Arial" w:hAnsi="Arial" w:cs="Arial"/>
        </w:rPr>
        <w:t>.</w:t>
      </w:r>
      <w:r w:rsidR="0009550E" w:rsidRPr="00D32571">
        <w:rPr>
          <w:rFonts w:ascii="Arial" w:hAnsi="Arial" w:cs="Arial"/>
        </w:rPr>
        <w:t xml:space="preserve"> </w:t>
      </w:r>
    </w:p>
    <w:p w14:paraId="068250BA" w14:textId="6748AEB5" w:rsidR="0009550E" w:rsidRPr="00D32571" w:rsidRDefault="0009550E" w:rsidP="0009550E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12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Po předchozím </w:t>
      </w:r>
      <w:r w:rsidR="008D6ACE">
        <w:rPr>
          <w:rFonts w:ascii="Arial" w:hAnsi="Arial" w:cs="Arial"/>
        </w:rPr>
        <w:t>p</w:t>
      </w:r>
      <w:r w:rsidR="001B3119">
        <w:rPr>
          <w:rFonts w:ascii="Arial" w:hAnsi="Arial" w:cs="Arial"/>
        </w:rPr>
        <w:t>ísem</w:t>
      </w:r>
      <w:r w:rsidR="008D6ACE">
        <w:rPr>
          <w:rFonts w:ascii="Arial" w:hAnsi="Arial" w:cs="Arial"/>
        </w:rPr>
        <w:t xml:space="preserve">ném </w:t>
      </w:r>
      <w:r w:rsidR="002C26AF">
        <w:rPr>
          <w:rFonts w:ascii="Arial" w:hAnsi="Arial" w:cs="Arial"/>
        </w:rPr>
        <w:t>stanovi</w:t>
      </w:r>
      <w:r w:rsidR="00137EDF">
        <w:rPr>
          <w:rFonts w:ascii="Arial" w:hAnsi="Arial" w:cs="Arial"/>
        </w:rPr>
        <w:t>s</w:t>
      </w:r>
      <w:r w:rsidR="002C26AF">
        <w:rPr>
          <w:rFonts w:ascii="Arial" w:hAnsi="Arial" w:cs="Arial"/>
        </w:rPr>
        <w:t>ku</w:t>
      </w:r>
      <w:r w:rsidR="008D6ACE" w:rsidRPr="00D32571">
        <w:rPr>
          <w:rFonts w:ascii="Arial" w:hAnsi="Arial" w:cs="Arial"/>
        </w:rPr>
        <w:t xml:space="preserve"> orgán</w:t>
      </w:r>
      <w:r w:rsidR="002C26AF">
        <w:rPr>
          <w:rFonts w:ascii="Arial" w:hAnsi="Arial" w:cs="Arial"/>
        </w:rPr>
        <w:t>u</w:t>
      </w:r>
      <w:r w:rsidR="008D6ACE" w:rsidRPr="00D32571">
        <w:rPr>
          <w:rFonts w:ascii="Arial" w:hAnsi="Arial" w:cs="Arial"/>
        </w:rPr>
        <w:t xml:space="preserve"> </w:t>
      </w:r>
      <w:r w:rsidRPr="00D32571">
        <w:rPr>
          <w:rFonts w:ascii="Arial" w:hAnsi="Arial" w:cs="Arial"/>
        </w:rPr>
        <w:t xml:space="preserve">ochrany přírody může vlastník provádět v nezbytném rozsahu preventivní opatření zajišťující bezpečnost </w:t>
      </w:r>
      <w:r w:rsidR="008D6ACE">
        <w:rPr>
          <w:rFonts w:ascii="Arial" w:hAnsi="Arial" w:cs="Arial"/>
        </w:rPr>
        <w:t>na lesních odvozních cestách</w:t>
      </w:r>
      <w:r w:rsidR="008D6ACE" w:rsidRPr="00D32571">
        <w:rPr>
          <w:rFonts w:ascii="Arial" w:hAnsi="Arial" w:cs="Arial"/>
        </w:rPr>
        <w:t xml:space="preserve"> </w:t>
      </w:r>
      <w:r w:rsidRPr="00D32571">
        <w:rPr>
          <w:rFonts w:ascii="Arial" w:hAnsi="Arial" w:cs="Arial"/>
        </w:rPr>
        <w:t xml:space="preserve">či </w:t>
      </w:r>
      <w:r w:rsidR="008D6ACE">
        <w:rPr>
          <w:rFonts w:ascii="Arial" w:hAnsi="Arial" w:cs="Arial"/>
        </w:rPr>
        <w:t>turistických trasách</w:t>
      </w:r>
      <w:r w:rsidRPr="00D32571">
        <w:rPr>
          <w:rFonts w:ascii="Arial" w:hAnsi="Arial" w:cs="Arial"/>
        </w:rPr>
        <w:t>, údržbu cest a opatření k odvrácení zřejmého a bezprostředního ohrožení života a zdraví nebo škody značného rozsahu (např. pokácet stromy hrozící pádem).</w:t>
      </w:r>
      <w:r w:rsidR="00553D8B" w:rsidRPr="00D32571">
        <w:rPr>
          <w:rFonts w:ascii="Arial" w:hAnsi="Arial" w:cs="Arial"/>
        </w:rPr>
        <w:t xml:space="preserve"> Stromy pokácené z důvodů bezpečnosti budou ponechány v porostech k samovolnému rozpadu.</w:t>
      </w:r>
    </w:p>
    <w:p w14:paraId="72A3C866" w14:textId="79EA836C" w:rsidR="00FF6E3C" w:rsidRPr="00D32571" w:rsidRDefault="0009550E" w:rsidP="003236E7">
      <w:pPr>
        <w:pStyle w:val="Odstavecseseznamem"/>
        <w:autoSpaceDE w:val="0"/>
        <w:autoSpaceDN w:val="0"/>
        <w:adjustRightInd w:val="0"/>
        <w:spacing w:after="120" w:line="20" w:lineRule="atLeast"/>
        <w:ind w:left="0"/>
        <w:contextualSpacing w:val="0"/>
        <w:jc w:val="center"/>
        <w:rPr>
          <w:rFonts w:ascii="Arial" w:hAnsi="Arial" w:cs="Arial"/>
          <w:b/>
        </w:rPr>
      </w:pPr>
      <w:r w:rsidRPr="00D32571">
        <w:rPr>
          <w:rFonts w:ascii="Arial" w:hAnsi="Arial" w:cs="Arial"/>
          <w:b/>
        </w:rPr>
        <w:t>B. Les výběrný</w:t>
      </w:r>
    </w:p>
    <w:p w14:paraId="0EDFE241" w14:textId="77777777" w:rsidR="00DD39B9" w:rsidRPr="00D32571" w:rsidRDefault="00DD39B9" w:rsidP="00310E85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12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Po dobu platnosti lesního hospodářského plánu může být úmyslnou těžbou vytěženo maximálně 20 % počáteční zásoby dané porostní skupiny výběrného lesa.</w:t>
      </w:r>
    </w:p>
    <w:p w14:paraId="36B7FC83" w14:textId="382E23C8" w:rsidR="0085564E" w:rsidRPr="00D32571" w:rsidRDefault="00DD39B9" w:rsidP="00310E85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12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V porostu musí být ponechány veškeré </w:t>
      </w:r>
      <w:r w:rsidR="001B3119">
        <w:rPr>
          <w:rFonts w:ascii="Arial" w:hAnsi="Arial" w:cs="Arial"/>
        </w:rPr>
        <w:t xml:space="preserve">roztroušené </w:t>
      </w:r>
      <w:r w:rsidRPr="00D32571">
        <w:rPr>
          <w:rFonts w:ascii="Arial" w:hAnsi="Arial" w:cs="Arial"/>
        </w:rPr>
        <w:t>samovolně odumřelé stromy a mrtvé dřevo do objemu 30 m</w:t>
      </w:r>
      <w:r w:rsidRPr="00D32571">
        <w:rPr>
          <w:rFonts w:ascii="Arial" w:hAnsi="Arial" w:cs="Arial"/>
          <w:vertAlign w:val="superscript"/>
        </w:rPr>
        <w:t>3</w:t>
      </w:r>
      <w:r w:rsidRPr="00D32571">
        <w:rPr>
          <w:rFonts w:ascii="Arial" w:hAnsi="Arial" w:cs="Arial"/>
        </w:rPr>
        <w:t xml:space="preserve"> mrtvého dřeva na jeden hektar porostu</w:t>
      </w:r>
      <w:r w:rsidR="00131FD9" w:rsidRPr="00D32571">
        <w:rPr>
          <w:rFonts w:ascii="Arial" w:hAnsi="Arial" w:cs="Arial"/>
        </w:rPr>
        <w:t>;</w:t>
      </w:r>
      <w:r w:rsidR="001B3119">
        <w:rPr>
          <w:rFonts w:ascii="Arial" w:hAnsi="Arial" w:cs="Arial"/>
        </w:rPr>
        <w:t xml:space="preserve"> roztroušenými stromy se pro účel</w:t>
      </w:r>
      <w:r w:rsidR="003D4955">
        <w:rPr>
          <w:rFonts w:ascii="Arial" w:hAnsi="Arial" w:cs="Arial"/>
        </w:rPr>
        <w:t>y této smlouvy</w:t>
      </w:r>
      <w:r w:rsidR="001B3119">
        <w:rPr>
          <w:rFonts w:ascii="Arial" w:hAnsi="Arial" w:cs="Arial"/>
        </w:rPr>
        <w:t xml:space="preserve"> rozumí stromy a skupiny stromů, jejichž odtěžením by vznikla holina o výměře menší než 0,1 ha;</w:t>
      </w:r>
      <w:r w:rsidR="00131FD9" w:rsidRPr="00D32571">
        <w:rPr>
          <w:rFonts w:ascii="Arial" w:hAnsi="Arial" w:cs="Arial"/>
        </w:rPr>
        <w:t xml:space="preserve"> jednorázové odvětvení a přemístění mrtvého dřeva uvnitř porostu za účelem zpřístupnění porostu pro budoucí hospodářské zásahy (těžby, zalesnění) je možné.</w:t>
      </w:r>
      <w:r w:rsidRPr="00D32571">
        <w:rPr>
          <w:rFonts w:ascii="Arial" w:hAnsi="Arial" w:cs="Arial"/>
        </w:rPr>
        <w:t xml:space="preserve"> </w:t>
      </w:r>
      <w:r w:rsidR="00430802" w:rsidRPr="00D32571">
        <w:rPr>
          <w:rFonts w:ascii="Arial" w:hAnsi="Arial" w:cs="Arial"/>
        </w:rPr>
        <w:t xml:space="preserve">Po dosažení daného objemu </w:t>
      </w:r>
      <w:r w:rsidR="0085564E" w:rsidRPr="00D32571">
        <w:rPr>
          <w:rFonts w:ascii="Arial" w:hAnsi="Arial" w:cs="Arial"/>
        </w:rPr>
        <w:t xml:space="preserve">bude zhodnocena jeho velikostní </w:t>
      </w:r>
      <w:r w:rsidR="00D53891" w:rsidRPr="00D32571">
        <w:rPr>
          <w:rFonts w:ascii="Arial" w:hAnsi="Arial" w:cs="Arial"/>
        </w:rPr>
        <w:t xml:space="preserve">a prostorová </w:t>
      </w:r>
      <w:r w:rsidR="0085564E" w:rsidRPr="00D32571">
        <w:rPr>
          <w:rFonts w:ascii="Arial" w:hAnsi="Arial" w:cs="Arial"/>
        </w:rPr>
        <w:t xml:space="preserve">struktura. Další postup nakládání s mrtvým dřevem bude </w:t>
      </w:r>
      <w:r w:rsidR="00553D8B" w:rsidRPr="00D32571">
        <w:rPr>
          <w:rFonts w:ascii="Arial" w:hAnsi="Arial" w:cs="Arial"/>
        </w:rPr>
        <w:t xml:space="preserve">stanoven orgánem ochrany přírody </w:t>
      </w:r>
      <w:r w:rsidR="0085564E" w:rsidRPr="00D32571">
        <w:rPr>
          <w:rFonts w:ascii="Arial" w:hAnsi="Arial" w:cs="Arial"/>
        </w:rPr>
        <w:t>s ohledem na plnění cíl</w:t>
      </w:r>
      <w:r w:rsidR="0046774A" w:rsidRPr="00D32571">
        <w:rPr>
          <w:rFonts w:ascii="Arial" w:hAnsi="Arial" w:cs="Arial"/>
        </w:rPr>
        <w:t>ů</w:t>
      </w:r>
      <w:r w:rsidR="0085564E" w:rsidRPr="00D32571">
        <w:rPr>
          <w:rFonts w:ascii="Arial" w:hAnsi="Arial" w:cs="Arial"/>
        </w:rPr>
        <w:t xml:space="preserve"> </w:t>
      </w:r>
      <w:r w:rsidR="00AB7FBD">
        <w:rPr>
          <w:rFonts w:ascii="Arial" w:hAnsi="Arial" w:cs="Arial"/>
        </w:rPr>
        <w:t>ochrany</w:t>
      </w:r>
      <w:r w:rsidR="0046774A" w:rsidRPr="00D32571">
        <w:rPr>
          <w:rFonts w:ascii="Arial" w:hAnsi="Arial" w:cs="Arial"/>
        </w:rPr>
        <w:t xml:space="preserve"> </w:t>
      </w:r>
      <w:r w:rsidR="0085564E" w:rsidRPr="00D32571">
        <w:rPr>
          <w:rFonts w:ascii="Arial" w:hAnsi="Arial" w:cs="Arial"/>
        </w:rPr>
        <w:t>a na zachování dostatečné přístupnosti porostu pro výběrné hospodaření.</w:t>
      </w:r>
    </w:p>
    <w:p w14:paraId="7091BC5B" w14:textId="7C5D51C2" w:rsidR="000A21AE" w:rsidRPr="00D32571" w:rsidRDefault="000A1BB6" w:rsidP="00310E85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120" w:line="20" w:lineRule="atLeast"/>
        <w:ind w:left="568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Orgán ochrany přírody </w:t>
      </w:r>
      <w:r w:rsidR="00F22A95" w:rsidRPr="00D32571">
        <w:rPr>
          <w:rFonts w:ascii="Arial" w:hAnsi="Arial" w:cs="Arial"/>
        </w:rPr>
        <w:t xml:space="preserve">do </w:t>
      </w:r>
      <w:r w:rsidR="001B3119">
        <w:rPr>
          <w:rFonts w:ascii="Arial" w:hAnsi="Arial" w:cs="Arial"/>
        </w:rPr>
        <w:t>30. 6. 2022</w:t>
      </w:r>
      <w:r w:rsidR="00F22A95" w:rsidRPr="00D32571">
        <w:rPr>
          <w:rFonts w:ascii="Arial" w:hAnsi="Arial" w:cs="Arial"/>
        </w:rPr>
        <w:t xml:space="preserve"> </w:t>
      </w:r>
      <w:r w:rsidR="004B72A6" w:rsidRPr="00D32571">
        <w:rPr>
          <w:rFonts w:ascii="Arial" w:hAnsi="Arial" w:cs="Arial"/>
        </w:rPr>
        <w:t>vyb</w:t>
      </w:r>
      <w:r w:rsidRPr="00D32571">
        <w:rPr>
          <w:rFonts w:ascii="Arial" w:hAnsi="Arial" w:cs="Arial"/>
        </w:rPr>
        <w:t>e</w:t>
      </w:r>
      <w:r w:rsidR="004B72A6" w:rsidRPr="00D32571">
        <w:rPr>
          <w:rFonts w:ascii="Arial" w:hAnsi="Arial" w:cs="Arial"/>
        </w:rPr>
        <w:t>r</w:t>
      </w:r>
      <w:r w:rsidRPr="00D32571">
        <w:rPr>
          <w:rFonts w:ascii="Arial" w:hAnsi="Arial" w:cs="Arial"/>
        </w:rPr>
        <w:t>e a</w:t>
      </w:r>
      <w:r w:rsidR="004B72A6" w:rsidRPr="00D32571">
        <w:rPr>
          <w:rFonts w:ascii="Arial" w:hAnsi="Arial" w:cs="Arial"/>
        </w:rPr>
        <w:t xml:space="preserve"> označ</w:t>
      </w:r>
      <w:r w:rsidRPr="00D32571">
        <w:rPr>
          <w:rFonts w:ascii="Arial" w:hAnsi="Arial" w:cs="Arial"/>
        </w:rPr>
        <w:t>í</w:t>
      </w:r>
      <w:r w:rsidR="004B72A6" w:rsidRPr="00D32571">
        <w:rPr>
          <w:rFonts w:ascii="Arial" w:hAnsi="Arial" w:cs="Arial"/>
        </w:rPr>
        <w:t xml:space="preserve"> v</w:t>
      </w:r>
      <w:r w:rsidR="00D367F0" w:rsidRPr="00D32571">
        <w:rPr>
          <w:rFonts w:ascii="Arial" w:hAnsi="Arial" w:cs="Arial"/>
        </w:rPr>
        <w:t> </w:t>
      </w:r>
      <w:r w:rsidR="004B72A6" w:rsidRPr="00D32571">
        <w:rPr>
          <w:rFonts w:ascii="Arial" w:hAnsi="Arial" w:cs="Arial"/>
        </w:rPr>
        <w:t>porost</w:t>
      </w:r>
      <w:r w:rsidR="00D367F0" w:rsidRPr="00D32571">
        <w:rPr>
          <w:rFonts w:ascii="Arial" w:hAnsi="Arial" w:cs="Arial"/>
        </w:rPr>
        <w:t xml:space="preserve">ech starších 80 let </w:t>
      </w:r>
      <w:r w:rsidR="00F22A95" w:rsidRPr="00D32571">
        <w:rPr>
          <w:rFonts w:ascii="Arial" w:hAnsi="Arial" w:cs="Arial"/>
        </w:rPr>
        <w:t xml:space="preserve">do </w:t>
      </w:r>
      <w:r w:rsidR="004B72A6" w:rsidRPr="00D32571">
        <w:rPr>
          <w:rFonts w:ascii="Arial" w:hAnsi="Arial" w:cs="Arial"/>
        </w:rPr>
        <w:t xml:space="preserve">15 </w:t>
      </w:r>
      <w:r w:rsidR="00D53891" w:rsidRPr="00D32571">
        <w:rPr>
          <w:rFonts w:ascii="Arial" w:hAnsi="Arial" w:cs="Arial"/>
        </w:rPr>
        <w:t xml:space="preserve">živých </w:t>
      </w:r>
      <w:r w:rsidR="004B72A6" w:rsidRPr="00D32571">
        <w:rPr>
          <w:rFonts w:ascii="Arial" w:hAnsi="Arial" w:cs="Arial"/>
        </w:rPr>
        <w:t xml:space="preserve">stromů </w:t>
      </w:r>
      <w:r w:rsidR="002E2782" w:rsidRPr="00D32571">
        <w:rPr>
          <w:rFonts w:ascii="Arial" w:hAnsi="Arial" w:cs="Arial"/>
        </w:rPr>
        <w:t xml:space="preserve">na jeden hektar porostu </w:t>
      </w:r>
      <w:r w:rsidR="004B72A6" w:rsidRPr="00D32571">
        <w:rPr>
          <w:rFonts w:ascii="Arial" w:hAnsi="Arial" w:cs="Arial"/>
        </w:rPr>
        <w:t xml:space="preserve">s funkcí </w:t>
      </w:r>
      <w:proofErr w:type="spellStart"/>
      <w:r w:rsidR="004B72A6" w:rsidRPr="00D32571">
        <w:rPr>
          <w:rFonts w:ascii="Arial" w:hAnsi="Arial" w:cs="Arial"/>
        </w:rPr>
        <w:t>doupného</w:t>
      </w:r>
      <w:proofErr w:type="spellEnd"/>
      <w:r w:rsidR="004B72A6" w:rsidRPr="00D32571">
        <w:rPr>
          <w:rFonts w:ascii="Arial" w:hAnsi="Arial" w:cs="Arial"/>
        </w:rPr>
        <w:t xml:space="preserve"> stromu</w:t>
      </w:r>
      <w:r w:rsidR="00D53891" w:rsidRPr="00D32571">
        <w:rPr>
          <w:rFonts w:ascii="Arial" w:hAnsi="Arial" w:cs="Arial"/>
        </w:rPr>
        <w:t>; t</w:t>
      </w:r>
      <w:r w:rsidR="004B72A6" w:rsidRPr="00D32571">
        <w:rPr>
          <w:rFonts w:ascii="Arial" w:hAnsi="Arial" w:cs="Arial"/>
        </w:rPr>
        <w:t>yto stromy nebudou těženy</w:t>
      </w:r>
      <w:r w:rsidR="00D53891" w:rsidRPr="00D32571">
        <w:rPr>
          <w:rFonts w:ascii="Arial" w:hAnsi="Arial" w:cs="Arial"/>
        </w:rPr>
        <w:t xml:space="preserve"> a </w:t>
      </w:r>
      <w:r w:rsidR="004B72A6" w:rsidRPr="00D32571">
        <w:rPr>
          <w:rFonts w:ascii="Arial" w:hAnsi="Arial" w:cs="Arial"/>
        </w:rPr>
        <w:t xml:space="preserve">budou ponechány </w:t>
      </w:r>
      <w:r w:rsidR="009D0C72" w:rsidRPr="00D32571">
        <w:rPr>
          <w:rFonts w:ascii="Arial" w:hAnsi="Arial" w:cs="Arial"/>
        </w:rPr>
        <w:t>v porostu</w:t>
      </w:r>
      <w:r w:rsidR="004B72A6" w:rsidRPr="00D32571">
        <w:rPr>
          <w:rFonts w:ascii="Arial" w:hAnsi="Arial" w:cs="Arial"/>
        </w:rPr>
        <w:t xml:space="preserve"> do přirozeného rozpadu a zetlení</w:t>
      </w:r>
      <w:r w:rsidR="00D53891" w:rsidRPr="00D32571">
        <w:rPr>
          <w:rFonts w:ascii="Arial" w:hAnsi="Arial" w:cs="Arial"/>
        </w:rPr>
        <w:t>; přitom budou průběžně nahrazovány tak, aby byl jejich počet dodržen</w:t>
      </w:r>
      <w:r w:rsidR="004B72A6" w:rsidRPr="00D32571">
        <w:rPr>
          <w:rFonts w:ascii="Arial" w:hAnsi="Arial" w:cs="Arial"/>
        </w:rPr>
        <w:t>.</w:t>
      </w:r>
    </w:p>
    <w:p w14:paraId="616B0129" w14:textId="69E5EC91" w:rsidR="00E335D7" w:rsidRPr="00D32571" w:rsidRDefault="00D53891" w:rsidP="004121C6">
      <w:pPr>
        <w:pStyle w:val="Odstavecseseznamem"/>
        <w:autoSpaceDE w:val="0"/>
        <w:autoSpaceDN w:val="0"/>
        <w:adjustRightInd w:val="0"/>
        <w:spacing w:before="240" w:after="120" w:line="20" w:lineRule="atLeast"/>
        <w:ind w:left="0"/>
        <w:contextualSpacing w:val="0"/>
        <w:jc w:val="center"/>
        <w:rPr>
          <w:rFonts w:ascii="Arial" w:hAnsi="Arial" w:cs="Arial"/>
          <w:b/>
        </w:rPr>
      </w:pPr>
      <w:r w:rsidRPr="00D32571">
        <w:rPr>
          <w:rFonts w:ascii="Arial" w:hAnsi="Arial" w:cs="Arial"/>
          <w:b/>
        </w:rPr>
        <w:t xml:space="preserve">C. </w:t>
      </w:r>
      <w:r w:rsidR="00E335D7" w:rsidRPr="00D32571">
        <w:rPr>
          <w:rFonts w:ascii="Arial" w:hAnsi="Arial" w:cs="Arial"/>
          <w:b/>
        </w:rPr>
        <w:t>Les podrostn</w:t>
      </w:r>
      <w:r w:rsidRPr="00D32571">
        <w:rPr>
          <w:rFonts w:ascii="Arial" w:hAnsi="Arial" w:cs="Arial"/>
          <w:b/>
        </w:rPr>
        <w:t>í</w:t>
      </w:r>
    </w:p>
    <w:p w14:paraId="07C3AAC1" w14:textId="25678D90" w:rsidR="004A2E9E" w:rsidRPr="00D32571" w:rsidRDefault="00C92D86" w:rsidP="00310E85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12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Úmyslné těžby mýtní lze provádět pouze se souhlasem orgánu ochrany přírody, za ten se pro těžby umístěné v lesním hospodářském plánu považuje i souhlasné stanovisko </w:t>
      </w:r>
      <w:r w:rsidR="0046774A" w:rsidRPr="00D32571">
        <w:rPr>
          <w:rFonts w:ascii="Arial" w:hAnsi="Arial" w:cs="Arial"/>
        </w:rPr>
        <w:t xml:space="preserve">orgánu ochrany přírody </w:t>
      </w:r>
      <w:r w:rsidRPr="00D32571">
        <w:rPr>
          <w:rFonts w:ascii="Arial" w:hAnsi="Arial" w:cs="Arial"/>
        </w:rPr>
        <w:t xml:space="preserve">k jeho schválení. Pokud nejsou umístěny v lesním hospodářském plánu, budou </w:t>
      </w:r>
      <w:r w:rsidR="005A3971" w:rsidRPr="00D32571">
        <w:rPr>
          <w:rFonts w:ascii="Arial" w:hAnsi="Arial" w:cs="Arial"/>
        </w:rPr>
        <w:t xml:space="preserve">úmyslné mýtní těžby plánované </w:t>
      </w:r>
      <w:r w:rsidR="00553D8B" w:rsidRPr="00D32571">
        <w:rPr>
          <w:rFonts w:ascii="Arial" w:hAnsi="Arial" w:cs="Arial"/>
        </w:rPr>
        <w:t>pro rok následující</w:t>
      </w:r>
      <w:r w:rsidR="005A3971" w:rsidRPr="00D32571">
        <w:rPr>
          <w:rFonts w:ascii="Arial" w:hAnsi="Arial" w:cs="Arial"/>
        </w:rPr>
        <w:t xml:space="preserve"> </w:t>
      </w:r>
      <w:r w:rsidR="00553D8B" w:rsidRPr="00D32571">
        <w:rPr>
          <w:rFonts w:ascii="Arial" w:hAnsi="Arial" w:cs="Arial"/>
        </w:rPr>
        <w:t xml:space="preserve">projednávány </w:t>
      </w:r>
      <w:r w:rsidRPr="00D32571">
        <w:rPr>
          <w:rFonts w:ascii="Arial" w:hAnsi="Arial" w:cs="Arial"/>
        </w:rPr>
        <w:t xml:space="preserve">s orgánem ochrany přírody nejlépe </w:t>
      </w:r>
      <w:r w:rsidR="005A3971" w:rsidRPr="00D32571">
        <w:rPr>
          <w:rFonts w:ascii="Arial" w:hAnsi="Arial" w:cs="Arial"/>
        </w:rPr>
        <w:t xml:space="preserve">souhrnně </w:t>
      </w:r>
      <w:r w:rsidRPr="00D32571">
        <w:rPr>
          <w:rFonts w:ascii="Arial" w:hAnsi="Arial" w:cs="Arial"/>
        </w:rPr>
        <w:t xml:space="preserve">vždy </w:t>
      </w:r>
      <w:r w:rsidR="00485BC7">
        <w:rPr>
          <w:rFonts w:ascii="Arial" w:hAnsi="Arial" w:cs="Arial"/>
        </w:rPr>
        <w:t>nejpozději tři měsíce</w:t>
      </w:r>
      <w:r w:rsidR="00624BFF">
        <w:rPr>
          <w:rFonts w:ascii="Arial" w:hAnsi="Arial" w:cs="Arial"/>
        </w:rPr>
        <w:t xml:space="preserve"> před plánovaným zahájením těžeb</w:t>
      </w:r>
      <w:r w:rsidRPr="00D32571">
        <w:rPr>
          <w:rFonts w:ascii="Arial" w:hAnsi="Arial" w:cs="Arial"/>
        </w:rPr>
        <w:t xml:space="preserve">; úmyslné těžby </w:t>
      </w:r>
      <w:proofErr w:type="spellStart"/>
      <w:r w:rsidRPr="00D32571">
        <w:rPr>
          <w:rFonts w:ascii="Arial" w:hAnsi="Arial" w:cs="Arial"/>
        </w:rPr>
        <w:t>předmýtní</w:t>
      </w:r>
      <w:proofErr w:type="spellEnd"/>
      <w:r w:rsidRPr="00D32571">
        <w:rPr>
          <w:rFonts w:ascii="Arial" w:hAnsi="Arial" w:cs="Arial"/>
        </w:rPr>
        <w:t xml:space="preserve"> budou vá</w:t>
      </w:r>
      <w:r w:rsidR="00DD2199" w:rsidRPr="00D32571">
        <w:rPr>
          <w:rFonts w:ascii="Arial" w:hAnsi="Arial" w:cs="Arial"/>
        </w:rPr>
        <w:t>zá</w:t>
      </w:r>
      <w:r w:rsidRPr="00D32571">
        <w:rPr>
          <w:rFonts w:ascii="Arial" w:hAnsi="Arial" w:cs="Arial"/>
        </w:rPr>
        <w:t>ny</w:t>
      </w:r>
      <w:r w:rsidR="00DD2199" w:rsidRPr="00D32571">
        <w:rPr>
          <w:rFonts w:ascii="Arial" w:hAnsi="Arial" w:cs="Arial"/>
        </w:rPr>
        <w:t xml:space="preserve"> na předchozí souhlas orgánu ochrany přírody </w:t>
      </w:r>
      <w:r w:rsidRPr="00D32571">
        <w:rPr>
          <w:rFonts w:ascii="Arial" w:hAnsi="Arial" w:cs="Arial"/>
        </w:rPr>
        <w:t xml:space="preserve">pouze v případě snižování </w:t>
      </w:r>
      <w:r w:rsidR="00ED5529" w:rsidRPr="00D32571">
        <w:rPr>
          <w:rFonts w:ascii="Arial" w:hAnsi="Arial" w:cs="Arial"/>
        </w:rPr>
        <w:t xml:space="preserve">celkového </w:t>
      </w:r>
      <w:r w:rsidRPr="00D32571">
        <w:rPr>
          <w:rFonts w:ascii="Arial" w:hAnsi="Arial" w:cs="Arial"/>
        </w:rPr>
        <w:t>zastoupení druhů přirozené druhové skladby</w:t>
      </w:r>
      <w:r w:rsidR="00ED5529" w:rsidRPr="00D32571">
        <w:rPr>
          <w:rFonts w:ascii="Arial" w:hAnsi="Arial" w:cs="Arial"/>
        </w:rPr>
        <w:t xml:space="preserve"> </w:t>
      </w:r>
      <w:r w:rsidR="00DF0FE5">
        <w:rPr>
          <w:rFonts w:ascii="Arial" w:hAnsi="Arial" w:cs="Arial"/>
        </w:rPr>
        <w:t xml:space="preserve">podle přílohy č. 6 </w:t>
      </w:r>
      <w:r w:rsidR="00ED5529" w:rsidRPr="00D32571">
        <w:rPr>
          <w:rFonts w:ascii="Arial" w:hAnsi="Arial" w:cs="Arial"/>
        </w:rPr>
        <w:t>v dané porostní skupině</w:t>
      </w:r>
      <w:r w:rsidRPr="00D32571">
        <w:rPr>
          <w:rFonts w:ascii="Arial" w:hAnsi="Arial" w:cs="Arial"/>
        </w:rPr>
        <w:t>.</w:t>
      </w:r>
    </w:p>
    <w:p w14:paraId="707FE79F" w14:textId="6AAE884C" w:rsidR="005A3971" w:rsidRPr="00D32571" w:rsidRDefault="00C92D86" w:rsidP="00310E85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120" w:line="20" w:lineRule="atLeast"/>
        <w:ind w:left="567" w:hanging="283"/>
        <w:contextualSpacing w:val="0"/>
        <w:jc w:val="both"/>
        <w:rPr>
          <w:rFonts w:ascii="Arial" w:hAnsi="Arial" w:cs="Arial"/>
        </w:rPr>
      </w:pPr>
      <w:proofErr w:type="spellStart"/>
      <w:r w:rsidRPr="00D32571">
        <w:rPr>
          <w:rFonts w:ascii="Arial" w:hAnsi="Arial" w:cs="Arial"/>
        </w:rPr>
        <w:lastRenderedPageBreak/>
        <w:t>D</w:t>
      </w:r>
      <w:r w:rsidR="004A2E9E" w:rsidRPr="00D32571">
        <w:rPr>
          <w:rFonts w:ascii="Arial" w:hAnsi="Arial" w:cs="Arial"/>
        </w:rPr>
        <w:t>omýtné</w:t>
      </w:r>
      <w:proofErr w:type="spellEnd"/>
      <w:r w:rsidR="004A2E9E" w:rsidRPr="00D32571">
        <w:rPr>
          <w:rFonts w:ascii="Arial" w:hAnsi="Arial" w:cs="Arial"/>
        </w:rPr>
        <w:t xml:space="preserve"> </w:t>
      </w:r>
      <w:r w:rsidR="003873D5">
        <w:rPr>
          <w:rFonts w:ascii="Arial" w:hAnsi="Arial" w:cs="Arial"/>
        </w:rPr>
        <w:t xml:space="preserve">i prosvětlovací </w:t>
      </w:r>
      <w:r w:rsidR="004A2E9E" w:rsidRPr="00D32571">
        <w:rPr>
          <w:rFonts w:ascii="Arial" w:hAnsi="Arial" w:cs="Arial"/>
        </w:rPr>
        <w:t xml:space="preserve">seče při použití lanovkové technologie </w:t>
      </w:r>
      <w:r w:rsidRPr="00D32571">
        <w:rPr>
          <w:rFonts w:ascii="Arial" w:hAnsi="Arial" w:cs="Arial"/>
        </w:rPr>
        <w:t xml:space="preserve">nepřekročí </w:t>
      </w:r>
      <w:r w:rsidR="004A2E9E" w:rsidRPr="00D32571">
        <w:rPr>
          <w:rFonts w:ascii="Arial" w:hAnsi="Arial" w:cs="Arial"/>
        </w:rPr>
        <w:t xml:space="preserve">maximální šíři 20 m za současného ponechání alespoň 15 </w:t>
      </w:r>
      <w:r w:rsidR="00563B5A" w:rsidRPr="00D32571">
        <w:rPr>
          <w:rFonts w:ascii="Arial" w:hAnsi="Arial" w:cs="Arial"/>
        </w:rPr>
        <w:t xml:space="preserve">stromů na jeden hektar porostu s funkcí výstavků a </w:t>
      </w:r>
      <w:proofErr w:type="spellStart"/>
      <w:r w:rsidR="00563B5A" w:rsidRPr="00D32571">
        <w:rPr>
          <w:rFonts w:ascii="Arial" w:hAnsi="Arial" w:cs="Arial"/>
        </w:rPr>
        <w:t>doupných</w:t>
      </w:r>
      <w:proofErr w:type="spellEnd"/>
      <w:r w:rsidR="00563B5A" w:rsidRPr="00D32571">
        <w:rPr>
          <w:rFonts w:ascii="Arial" w:hAnsi="Arial" w:cs="Arial"/>
        </w:rPr>
        <w:t xml:space="preserve"> stromů </w:t>
      </w:r>
      <w:r w:rsidR="003D4955">
        <w:rPr>
          <w:rFonts w:ascii="Arial" w:hAnsi="Arial" w:cs="Arial"/>
        </w:rPr>
        <w:t xml:space="preserve">ponechaných na dožití, </w:t>
      </w:r>
      <w:r w:rsidR="00131FD9" w:rsidRPr="00D32571">
        <w:rPr>
          <w:rFonts w:ascii="Arial" w:hAnsi="Arial" w:cs="Arial"/>
        </w:rPr>
        <w:t xml:space="preserve">předem </w:t>
      </w:r>
      <w:r w:rsidRPr="00D32571">
        <w:rPr>
          <w:rFonts w:ascii="Arial" w:hAnsi="Arial" w:cs="Arial"/>
        </w:rPr>
        <w:t>vybraných v součinnosti s orgánem ochrany přírody</w:t>
      </w:r>
      <w:r w:rsidR="003D4955">
        <w:rPr>
          <w:rFonts w:ascii="Arial" w:hAnsi="Arial" w:cs="Arial"/>
        </w:rPr>
        <w:t>,</w:t>
      </w:r>
      <w:r w:rsidR="00131FD9" w:rsidRPr="00D32571">
        <w:rPr>
          <w:rFonts w:ascii="Arial" w:hAnsi="Arial" w:cs="Arial"/>
        </w:rPr>
        <w:t xml:space="preserve"> a veškerého mrtvého dřeva v porostu se nacházející</w:t>
      </w:r>
      <w:r w:rsidR="005A3971" w:rsidRPr="00D32571">
        <w:rPr>
          <w:rFonts w:ascii="Arial" w:hAnsi="Arial" w:cs="Arial"/>
        </w:rPr>
        <w:t xml:space="preserve">ho. </w:t>
      </w:r>
      <w:r w:rsidR="00804550" w:rsidRPr="00D32571">
        <w:rPr>
          <w:rFonts w:ascii="Arial" w:hAnsi="Arial" w:cs="Arial"/>
        </w:rPr>
        <w:t xml:space="preserve">Při objemu tohoto </w:t>
      </w:r>
      <w:r w:rsidR="005A3971" w:rsidRPr="00D32571">
        <w:rPr>
          <w:rFonts w:ascii="Arial" w:hAnsi="Arial" w:cs="Arial"/>
        </w:rPr>
        <w:t xml:space="preserve">mrtvého dřeva </w:t>
      </w:r>
      <w:r w:rsidR="00804550" w:rsidRPr="00D32571">
        <w:rPr>
          <w:rFonts w:ascii="Arial" w:hAnsi="Arial" w:cs="Arial"/>
        </w:rPr>
        <w:t>pod 10 m</w:t>
      </w:r>
      <w:r w:rsidR="00804550" w:rsidRPr="00D32571">
        <w:rPr>
          <w:rFonts w:ascii="Arial" w:hAnsi="Arial" w:cs="Arial"/>
          <w:vertAlign w:val="superscript"/>
        </w:rPr>
        <w:t>3</w:t>
      </w:r>
      <w:r w:rsidR="005F2692" w:rsidRPr="00D32571">
        <w:rPr>
          <w:rFonts w:ascii="Arial" w:hAnsi="Arial" w:cs="Arial"/>
        </w:rPr>
        <w:t xml:space="preserve"> na jeden hektar </w:t>
      </w:r>
      <w:proofErr w:type="spellStart"/>
      <w:r w:rsidR="00624BFF">
        <w:rPr>
          <w:rFonts w:ascii="Arial" w:hAnsi="Arial" w:cs="Arial"/>
        </w:rPr>
        <w:t>obnovního</w:t>
      </w:r>
      <w:proofErr w:type="spellEnd"/>
      <w:r w:rsidR="00624BFF">
        <w:rPr>
          <w:rFonts w:ascii="Arial" w:hAnsi="Arial" w:cs="Arial"/>
        </w:rPr>
        <w:t xml:space="preserve"> prvku</w:t>
      </w:r>
      <w:r w:rsidR="00804550" w:rsidRPr="00D32571">
        <w:rPr>
          <w:rFonts w:ascii="Arial" w:eastAsia="Times New Roman" w:hAnsi="Arial" w:cs="Arial"/>
          <w:szCs w:val="24"/>
          <w:lang w:eastAsia="cs-CZ"/>
        </w:rPr>
        <w:t xml:space="preserve"> </w:t>
      </w:r>
      <w:r w:rsidR="00804550" w:rsidRPr="00D32571">
        <w:rPr>
          <w:rFonts w:ascii="Arial" w:hAnsi="Arial" w:cs="Arial"/>
        </w:rPr>
        <w:t>bude</w:t>
      </w:r>
      <w:r w:rsidR="004478A0" w:rsidRPr="00D32571">
        <w:rPr>
          <w:rFonts w:ascii="Arial" w:hAnsi="Arial" w:cs="Arial"/>
        </w:rPr>
        <w:t xml:space="preserve"> za každé chybějící 2 m</w:t>
      </w:r>
      <w:r w:rsidR="004478A0" w:rsidRPr="00D32571">
        <w:rPr>
          <w:rFonts w:ascii="Arial" w:hAnsi="Arial" w:cs="Arial"/>
          <w:vertAlign w:val="superscript"/>
        </w:rPr>
        <w:t xml:space="preserve">3 </w:t>
      </w:r>
      <w:r w:rsidR="004478A0" w:rsidRPr="00D32571">
        <w:rPr>
          <w:rFonts w:ascii="Arial" w:hAnsi="Arial" w:cs="Arial"/>
        </w:rPr>
        <w:t>na jeden hektar zvýšen počet výstavků o jeden</w:t>
      </w:r>
      <w:r w:rsidR="00804550" w:rsidRPr="00D32571">
        <w:rPr>
          <w:rFonts w:ascii="Arial" w:hAnsi="Arial" w:cs="Arial"/>
        </w:rPr>
        <w:t>.</w:t>
      </w:r>
    </w:p>
    <w:p w14:paraId="6B34DCC4" w14:textId="19C3A492" w:rsidR="00CF729D" w:rsidRPr="00D32571" w:rsidRDefault="0087501C" w:rsidP="00310E85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120" w:line="20" w:lineRule="atLeast"/>
        <w:ind w:left="567" w:hanging="283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V ostatních</w:t>
      </w:r>
      <w:r w:rsidR="000A262E" w:rsidRPr="00D32571">
        <w:rPr>
          <w:rFonts w:ascii="Arial" w:hAnsi="Arial" w:cs="Arial"/>
        </w:rPr>
        <w:t xml:space="preserve"> porostech</w:t>
      </w:r>
      <w:r w:rsidRPr="00D32571">
        <w:rPr>
          <w:rFonts w:ascii="Arial" w:hAnsi="Arial" w:cs="Arial"/>
        </w:rPr>
        <w:t xml:space="preserve"> </w:t>
      </w:r>
      <w:r w:rsidR="00CF729D" w:rsidRPr="00D32571">
        <w:rPr>
          <w:rFonts w:ascii="Arial" w:hAnsi="Arial" w:cs="Arial"/>
        </w:rPr>
        <w:t xml:space="preserve">budou ponechány veškeré </w:t>
      </w:r>
      <w:r w:rsidR="003D4955">
        <w:rPr>
          <w:rFonts w:ascii="Arial" w:hAnsi="Arial" w:cs="Arial"/>
        </w:rPr>
        <w:t xml:space="preserve">roztroušené </w:t>
      </w:r>
      <w:r w:rsidR="00CF729D" w:rsidRPr="00D32571">
        <w:rPr>
          <w:rFonts w:ascii="Arial" w:hAnsi="Arial" w:cs="Arial"/>
        </w:rPr>
        <w:t xml:space="preserve">samovolně odumřelé stromy a mrtvé dřevo do objemu </w:t>
      </w:r>
      <w:r w:rsidR="007B402F">
        <w:rPr>
          <w:rFonts w:ascii="Arial" w:hAnsi="Arial" w:cs="Arial"/>
        </w:rPr>
        <w:t>3</w:t>
      </w:r>
      <w:r w:rsidR="00CF729D" w:rsidRPr="00D32571">
        <w:rPr>
          <w:rFonts w:ascii="Arial" w:hAnsi="Arial" w:cs="Arial"/>
        </w:rPr>
        <w:t>0 m</w:t>
      </w:r>
      <w:r w:rsidR="00CF729D" w:rsidRPr="00D32571">
        <w:rPr>
          <w:rFonts w:ascii="Arial" w:hAnsi="Arial" w:cs="Arial"/>
          <w:vertAlign w:val="superscript"/>
        </w:rPr>
        <w:t>3</w:t>
      </w:r>
      <w:r w:rsidR="00CF729D" w:rsidRPr="00D32571">
        <w:rPr>
          <w:rFonts w:ascii="Arial" w:hAnsi="Arial" w:cs="Arial"/>
        </w:rPr>
        <w:t xml:space="preserve"> mrtvého dřeva na jeden hektar porostu; jednorázové </w:t>
      </w:r>
      <w:r w:rsidR="005F2692" w:rsidRPr="00D32571">
        <w:rPr>
          <w:rFonts w:ascii="Arial" w:hAnsi="Arial" w:cs="Arial"/>
        </w:rPr>
        <w:t xml:space="preserve">odvětvení a </w:t>
      </w:r>
      <w:r w:rsidR="00CF729D" w:rsidRPr="00D32571">
        <w:rPr>
          <w:rFonts w:ascii="Arial" w:hAnsi="Arial" w:cs="Arial"/>
        </w:rPr>
        <w:t xml:space="preserve">přemístění mrtvého dřeva uvnitř porostu za účelem zpřístupnění porostu pro budoucí hospodářské zásahy </w:t>
      </w:r>
      <w:r w:rsidR="00131FD9" w:rsidRPr="00D32571">
        <w:rPr>
          <w:rFonts w:ascii="Arial" w:hAnsi="Arial" w:cs="Arial"/>
        </w:rPr>
        <w:t xml:space="preserve">(zalesnění) je možné. Po dosažení daného objemu bude zhodnocena jeho velikostní a prostorová struktura. Další postup nakládání s mrtvým dřevem bude </w:t>
      </w:r>
      <w:r w:rsidR="00DD2199" w:rsidRPr="00D32571">
        <w:rPr>
          <w:rFonts w:ascii="Arial" w:hAnsi="Arial" w:cs="Arial"/>
        </w:rPr>
        <w:t>s</w:t>
      </w:r>
      <w:r w:rsidR="00131FD9" w:rsidRPr="00D32571">
        <w:rPr>
          <w:rFonts w:ascii="Arial" w:hAnsi="Arial" w:cs="Arial"/>
        </w:rPr>
        <w:t>t</w:t>
      </w:r>
      <w:r w:rsidR="00DD2199" w:rsidRPr="00D32571">
        <w:rPr>
          <w:rFonts w:ascii="Arial" w:hAnsi="Arial" w:cs="Arial"/>
        </w:rPr>
        <w:t>anoven orgánem ochrany přírody</w:t>
      </w:r>
      <w:r w:rsidR="00131FD9" w:rsidRPr="00D32571">
        <w:rPr>
          <w:rFonts w:ascii="Arial" w:hAnsi="Arial" w:cs="Arial"/>
        </w:rPr>
        <w:t xml:space="preserve"> s ohledem na plnění cíl</w:t>
      </w:r>
      <w:r w:rsidR="005F2692" w:rsidRPr="00D32571">
        <w:rPr>
          <w:rFonts w:ascii="Arial" w:hAnsi="Arial" w:cs="Arial"/>
        </w:rPr>
        <w:t>ů</w:t>
      </w:r>
      <w:r w:rsidR="00131FD9" w:rsidRPr="00D32571">
        <w:rPr>
          <w:rFonts w:ascii="Arial" w:hAnsi="Arial" w:cs="Arial"/>
        </w:rPr>
        <w:t xml:space="preserve"> </w:t>
      </w:r>
      <w:r w:rsidR="005F2692" w:rsidRPr="00D32571">
        <w:rPr>
          <w:rFonts w:ascii="Arial" w:hAnsi="Arial" w:cs="Arial"/>
        </w:rPr>
        <w:t>ochrany</w:t>
      </w:r>
      <w:r w:rsidR="00131FD9" w:rsidRPr="00D32571">
        <w:rPr>
          <w:rFonts w:ascii="Arial" w:hAnsi="Arial" w:cs="Arial"/>
        </w:rPr>
        <w:t>, a na zachování dostatečné přístupnosti porostu pro podrostní</w:t>
      </w:r>
      <w:r w:rsidR="007F1AC3" w:rsidRPr="00D32571">
        <w:rPr>
          <w:rFonts w:ascii="Arial" w:hAnsi="Arial" w:cs="Arial"/>
        </w:rPr>
        <w:t xml:space="preserve"> hospodaření.</w:t>
      </w:r>
    </w:p>
    <w:p w14:paraId="5EDF74B9" w14:textId="5B188694" w:rsidR="009D0C72" w:rsidRPr="00D32571" w:rsidRDefault="00A479C4" w:rsidP="004121C6">
      <w:pPr>
        <w:pStyle w:val="Odstavecseseznamem"/>
        <w:numPr>
          <w:ilvl w:val="0"/>
          <w:numId w:val="19"/>
        </w:numPr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7B402F">
        <w:rPr>
          <w:rFonts w:ascii="Arial" w:hAnsi="Arial" w:cs="Arial"/>
        </w:rPr>
        <w:t xml:space="preserve">V bodě </w:t>
      </w:r>
      <w:r w:rsidR="003D4955" w:rsidRPr="007B402F">
        <w:rPr>
          <w:rFonts w:ascii="Arial" w:hAnsi="Arial" w:cs="Arial"/>
        </w:rPr>
        <w:t>7</w:t>
      </w:r>
      <w:r w:rsidRPr="007B402F">
        <w:rPr>
          <w:rFonts w:ascii="Arial" w:hAnsi="Arial" w:cs="Arial"/>
        </w:rPr>
        <w:t xml:space="preserve">. tohoto článku uvedená omezení neplatí </w:t>
      </w:r>
      <w:r w:rsidRPr="00485636">
        <w:rPr>
          <w:rFonts w:ascii="Arial" w:hAnsi="Arial" w:cs="Arial"/>
        </w:rPr>
        <w:t>p</w:t>
      </w:r>
      <w:r w:rsidRPr="00D32571">
        <w:rPr>
          <w:rFonts w:ascii="Arial" w:hAnsi="Arial" w:cs="Arial"/>
        </w:rPr>
        <w:t xml:space="preserve">ři přeměnách porostů náhradních dřevin, tedy porostů s významným podílem bříz, modřínu opadavého nebo smrku pichlavého, kde je připuštěna obnova </w:t>
      </w:r>
      <w:proofErr w:type="spellStart"/>
      <w:r w:rsidRPr="00D32571">
        <w:rPr>
          <w:rFonts w:ascii="Arial" w:hAnsi="Arial" w:cs="Arial"/>
        </w:rPr>
        <w:t>násečným</w:t>
      </w:r>
      <w:proofErr w:type="spellEnd"/>
      <w:r w:rsidRPr="00D32571">
        <w:rPr>
          <w:rFonts w:ascii="Arial" w:hAnsi="Arial" w:cs="Arial"/>
        </w:rPr>
        <w:t xml:space="preserve"> či holosečným způsobem s následným zalesněním dřevinami </w:t>
      </w:r>
      <w:r w:rsidR="00485636">
        <w:rPr>
          <w:rFonts w:ascii="Arial" w:hAnsi="Arial" w:cs="Arial"/>
        </w:rPr>
        <w:t>přirozené</w:t>
      </w:r>
      <w:r w:rsidR="00485636" w:rsidRPr="00D32571">
        <w:rPr>
          <w:rFonts w:ascii="Arial" w:hAnsi="Arial" w:cs="Arial"/>
        </w:rPr>
        <w:t xml:space="preserve"> </w:t>
      </w:r>
      <w:r w:rsidRPr="00D32571">
        <w:rPr>
          <w:rFonts w:ascii="Arial" w:hAnsi="Arial" w:cs="Arial"/>
        </w:rPr>
        <w:t>druhové skladby</w:t>
      </w:r>
      <w:r w:rsidR="00485636">
        <w:rPr>
          <w:rStyle w:val="Znakapoznpodarou"/>
          <w:rFonts w:ascii="Arial" w:hAnsi="Arial" w:cs="Arial"/>
        </w:rPr>
        <w:footnoteReference w:id="13"/>
      </w:r>
      <w:r w:rsidRPr="00D32571">
        <w:rPr>
          <w:rFonts w:ascii="Arial" w:hAnsi="Arial" w:cs="Arial"/>
        </w:rPr>
        <w:t xml:space="preserve"> včetně umělé dosadby buku lesního; podle dostupných možností však bude maximálně využito přirozeného zmlazení dřevin </w:t>
      </w:r>
      <w:r w:rsidR="000E2FC3">
        <w:rPr>
          <w:rFonts w:ascii="Arial" w:hAnsi="Arial" w:cs="Arial"/>
        </w:rPr>
        <w:t>přirozené</w:t>
      </w:r>
      <w:r w:rsidR="000E2FC3" w:rsidRPr="00D32571">
        <w:rPr>
          <w:rFonts w:ascii="Arial" w:hAnsi="Arial" w:cs="Arial"/>
        </w:rPr>
        <w:t xml:space="preserve"> </w:t>
      </w:r>
      <w:r w:rsidRPr="00D32571">
        <w:rPr>
          <w:rFonts w:ascii="Arial" w:hAnsi="Arial" w:cs="Arial"/>
        </w:rPr>
        <w:t>druhové skladby. Dle LHP platného pro roky 2012 - 2021 jde o porostní skupiny 420C4, 421B5, 421C5 a 426D3 o celkové rozloze 25,56 ha.</w:t>
      </w:r>
    </w:p>
    <w:p w14:paraId="38CF1A0D" w14:textId="23B653EF" w:rsidR="00A479C4" w:rsidRPr="00D32571" w:rsidRDefault="00A479C4" w:rsidP="004121C6">
      <w:pPr>
        <w:pStyle w:val="Odstavecseseznamem"/>
        <w:numPr>
          <w:ilvl w:val="0"/>
          <w:numId w:val="19"/>
        </w:numPr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Vlastník a orgán ochrany přírody vzájemně spolupracují za účelem naplnění cílů ochrany chráněného území.</w:t>
      </w:r>
    </w:p>
    <w:p w14:paraId="394A79AD" w14:textId="07822526" w:rsidR="009D0C72" w:rsidRPr="00D32571" w:rsidRDefault="009D0C72" w:rsidP="004121C6">
      <w:pPr>
        <w:pStyle w:val="Odstavecseseznamem"/>
        <w:numPr>
          <w:ilvl w:val="0"/>
          <w:numId w:val="19"/>
        </w:numPr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Vlastník umožní vstup či vjezd orgánu ochrany přírody či jím pověřených </w:t>
      </w:r>
      <w:r w:rsidR="004F1EC6" w:rsidRPr="00D32571">
        <w:rPr>
          <w:rFonts w:ascii="Arial" w:hAnsi="Arial" w:cs="Arial"/>
        </w:rPr>
        <w:t xml:space="preserve">třetích </w:t>
      </w:r>
      <w:r w:rsidRPr="00D32571">
        <w:rPr>
          <w:rFonts w:ascii="Arial" w:hAnsi="Arial" w:cs="Arial"/>
        </w:rPr>
        <w:t xml:space="preserve">osob na smlouvou dotčené pozemky za účelem kontroly </w:t>
      </w:r>
      <w:r w:rsidR="007E1B8C" w:rsidRPr="00D32571">
        <w:rPr>
          <w:rFonts w:ascii="Arial" w:hAnsi="Arial" w:cs="Arial"/>
        </w:rPr>
        <w:t xml:space="preserve">chráněného území, zajištění péče o chráněné </w:t>
      </w:r>
      <w:r w:rsidRPr="00D32571">
        <w:rPr>
          <w:rFonts w:ascii="Arial" w:hAnsi="Arial" w:cs="Arial"/>
        </w:rPr>
        <w:t>území</w:t>
      </w:r>
      <w:r w:rsidR="00621019" w:rsidRPr="00D32571">
        <w:rPr>
          <w:rFonts w:ascii="Arial" w:hAnsi="Arial" w:cs="Arial"/>
        </w:rPr>
        <w:t xml:space="preserve"> včetně jeho označení</w:t>
      </w:r>
      <w:r w:rsidRPr="00D32571">
        <w:rPr>
          <w:rFonts w:ascii="Arial" w:hAnsi="Arial" w:cs="Arial"/>
        </w:rPr>
        <w:t xml:space="preserve">, monitoringu či provádění výzkumu. </w:t>
      </w:r>
      <w:r w:rsidR="00621019" w:rsidRPr="00D32571">
        <w:rPr>
          <w:rFonts w:ascii="Arial" w:hAnsi="Arial" w:cs="Arial"/>
        </w:rPr>
        <w:t>Orgán ochrany přírody se zavazuje, že bude v předstihu vlastníku oznamovat vstup těchto třetích osob do chráněného území.</w:t>
      </w:r>
    </w:p>
    <w:p w14:paraId="7AB8CEB6" w14:textId="6C923FBB" w:rsidR="007E1B8C" w:rsidRPr="00D32571" w:rsidRDefault="009D0C72" w:rsidP="007E1B8C">
      <w:pPr>
        <w:pStyle w:val="Odstavecseseznamem"/>
        <w:numPr>
          <w:ilvl w:val="0"/>
          <w:numId w:val="19"/>
        </w:numPr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Vlastník a orgán ochrany přírody se zavazují, že si budou </w:t>
      </w:r>
      <w:r w:rsidR="007E1B8C" w:rsidRPr="00D32571">
        <w:rPr>
          <w:rFonts w:ascii="Arial" w:hAnsi="Arial" w:cs="Arial"/>
        </w:rPr>
        <w:t xml:space="preserve">průběžně </w:t>
      </w:r>
      <w:r w:rsidRPr="00D32571">
        <w:rPr>
          <w:rFonts w:ascii="Arial" w:hAnsi="Arial" w:cs="Arial"/>
        </w:rPr>
        <w:t xml:space="preserve">předávat informace, které mohou mít vliv na předměty ochrany či </w:t>
      </w:r>
      <w:r w:rsidR="007E1B8C" w:rsidRPr="00D32571">
        <w:rPr>
          <w:rFonts w:ascii="Arial" w:hAnsi="Arial" w:cs="Arial"/>
        </w:rPr>
        <w:t>dosažení cílů ochrany chráněného území. Zároveň se oba zavazují účastnit se na výzvu druhé strany společného jednání nebo šetření v porostech, a to v termínu navrženém jeho iniciátorem, pokud s ním bude druhá strana seznámena alespoň tři týdny předem.</w:t>
      </w:r>
    </w:p>
    <w:p w14:paraId="15EE11E4" w14:textId="46DA851A" w:rsidR="009150D8" w:rsidRPr="00D32571" w:rsidRDefault="009150D8" w:rsidP="009150D8">
      <w:pPr>
        <w:pStyle w:val="Odstavecseseznamem"/>
        <w:numPr>
          <w:ilvl w:val="0"/>
          <w:numId w:val="19"/>
        </w:numPr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Orgán ochrany přírody se zavazuje poskytnout vlastníkovi veškerou součinnost k ochraně zdraví osob a majetku ve smluvně chráněném území.</w:t>
      </w:r>
    </w:p>
    <w:p w14:paraId="27C5094B" w14:textId="793F54B2" w:rsidR="00CB052B" w:rsidRPr="00D32571" w:rsidRDefault="003D4955" w:rsidP="004121C6">
      <w:pPr>
        <w:pStyle w:val="Odstavecseseznamem"/>
        <w:numPr>
          <w:ilvl w:val="0"/>
          <w:numId w:val="19"/>
        </w:numPr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Stanoviska orgánu ochrany přírody</w:t>
      </w:r>
      <w:r w:rsidRPr="00D32571">
        <w:rPr>
          <w:rFonts w:ascii="Arial" w:hAnsi="Arial" w:cs="Arial"/>
        </w:rPr>
        <w:t xml:space="preserve"> vyžadovan</w:t>
      </w:r>
      <w:r>
        <w:rPr>
          <w:rFonts w:ascii="Arial" w:hAnsi="Arial" w:cs="Arial"/>
        </w:rPr>
        <w:t>á</w:t>
      </w:r>
      <w:r w:rsidRPr="00D32571">
        <w:rPr>
          <w:rFonts w:ascii="Arial" w:hAnsi="Arial" w:cs="Arial"/>
        </w:rPr>
        <w:t xml:space="preserve"> </w:t>
      </w:r>
      <w:r w:rsidR="00DD2199" w:rsidRPr="00D32571">
        <w:rPr>
          <w:rFonts w:ascii="Arial" w:hAnsi="Arial" w:cs="Arial"/>
        </w:rPr>
        <w:t xml:space="preserve">touto smlouvou </w:t>
      </w:r>
      <w:r w:rsidRPr="00D32571">
        <w:rPr>
          <w:rFonts w:ascii="Arial" w:hAnsi="Arial" w:cs="Arial"/>
        </w:rPr>
        <w:t>bud</w:t>
      </w:r>
      <w:r>
        <w:rPr>
          <w:rFonts w:ascii="Arial" w:hAnsi="Arial" w:cs="Arial"/>
        </w:rPr>
        <w:t>ou</w:t>
      </w:r>
      <w:r w:rsidRPr="00D32571">
        <w:rPr>
          <w:rFonts w:ascii="Arial" w:hAnsi="Arial" w:cs="Arial"/>
        </w:rPr>
        <w:t xml:space="preserve"> </w:t>
      </w:r>
      <w:r w:rsidR="00DD2199" w:rsidRPr="00D32571">
        <w:rPr>
          <w:rFonts w:ascii="Arial" w:hAnsi="Arial" w:cs="Arial"/>
        </w:rPr>
        <w:t>vydáván</w:t>
      </w:r>
      <w:r>
        <w:rPr>
          <w:rFonts w:ascii="Arial" w:hAnsi="Arial" w:cs="Arial"/>
        </w:rPr>
        <w:t>a</w:t>
      </w:r>
      <w:r w:rsidR="00F27970" w:rsidRPr="00D32571">
        <w:rPr>
          <w:rFonts w:ascii="Arial" w:hAnsi="Arial" w:cs="Arial"/>
        </w:rPr>
        <w:t xml:space="preserve"> orgánem ochrany přírody</w:t>
      </w:r>
      <w:r w:rsidR="00DD2199" w:rsidRPr="00D32571">
        <w:rPr>
          <w:rFonts w:ascii="Arial" w:hAnsi="Arial" w:cs="Arial"/>
        </w:rPr>
        <w:t xml:space="preserve"> v písemné elektronické formě do datové schránky vlastníka.</w:t>
      </w:r>
    </w:p>
    <w:p w14:paraId="01CB6184" w14:textId="62075B54" w:rsidR="005D26D9" w:rsidRPr="00D32571" w:rsidRDefault="008C5922" w:rsidP="008C5922">
      <w:pPr>
        <w:keepNext/>
        <w:autoSpaceDE w:val="0"/>
        <w:autoSpaceDN w:val="0"/>
        <w:adjustRightInd w:val="0"/>
        <w:spacing w:before="240"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V</w:t>
      </w:r>
      <w:r w:rsidR="00FA6B20" w:rsidRPr="00D32571">
        <w:rPr>
          <w:rFonts w:cs="Arial"/>
          <w:b/>
          <w:szCs w:val="22"/>
        </w:rPr>
        <w:t>II</w:t>
      </w:r>
      <w:r w:rsidR="005D26D9" w:rsidRPr="00D32571">
        <w:rPr>
          <w:rFonts w:cs="Arial"/>
          <w:b/>
          <w:szCs w:val="22"/>
        </w:rPr>
        <w:t>.</w:t>
      </w:r>
    </w:p>
    <w:p w14:paraId="7268B607" w14:textId="77777777" w:rsidR="005D26D9" w:rsidRPr="00D32571" w:rsidRDefault="005D26D9" w:rsidP="004121C6">
      <w:pPr>
        <w:keepNext/>
        <w:autoSpaceDE w:val="0"/>
        <w:autoSpaceDN w:val="0"/>
        <w:adjustRightInd w:val="0"/>
        <w:spacing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Označení chráněného území</w:t>
      </w:r>
    </w:p>
    <w:p w14:paraId="280966F3" w14:textId="1B278A5C" w:rsidR="00FA6B20" w:rsidRPr="00D32571" w:rsidRDefault="005D26D9" w:rsidP="00F27970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Chráněné území označí orgán ochrany přírody na své náklady v souladu s</w:t>
      </w:r>
      <w:r w:rsidR="00C26988" w:rsidRPr="00D32571">
        <w:rPr>
          <w:rFonts w:ascii="Arial" w:hAnsi="Arial" w:cs="Arial"/>
        </w:rPr>
        <w:t xml:space="preserve"> platným </w:t>
      </w:r>
      <w:r w:rsidRPr="00D32571">
        <w:rPr>
          <w:rFonts w:ascii="Arial" w:hAnsi="Arial" w:cs="Arial"/>
        </w:rPr>
        <w:t>obecně závazným právním předpisem</w:t>
      </w:r>
      <w:r w:rsidRPr="00D32571">
        <w:rPr>
          <w:rStyle w:val="Znakapoznpodarou"/>
          <w:rFonts w:ascii="Arial" w:hAnsi="Arial" w:cs="Arial"/>
        </w:rPr>
        <w:footnoteReference w:id="14"/>
      </w:r>
      <w:r w:rsidR="00F4060B" w:rsidRPr="00D32571">
        <w:rPr>
          <w:rFonts w:ascii="Arial" w:hAnsi="Arial" w:cs="Arial"/>
          <w:color w:val="000000"/>
        </w:rPr>
        <w:t xml:space="preserve">. </w:t>
      </w:r>
      <w:r w:rsidRPr="00D32571">
        <w:rPr>
          <w:rFonts w:ascii="Arial" w:hAnsi="Arial" w:cs="Arial"/>
          <w:color w:val="000000"/>
        </w:rPr>
        <w:t>Označení bude umístěno v </w:t>
      </w:r>
      <w:r w:rsidRPr="00D32571">
        <w:rPr>
          <w:rFonts w:ascii="Arial" w:hAnsi="Arial" w:cs="Arial"/>
        </w:rPr>
        <w:t xml:space="preserve">terénu do </w:t>
      </w:r>
      <w:r w:rsidR="004D68BF" w:rsidRPr="00D32571">
        <w:rPr>
          <w:rFonts w:ascii="Arial" w:hAnsi="Arial" w:cs="Arial"/>
        </w:rPr>
        <w:t>12</w:t>
      </w:r>
      <w:r w:rsidRPr="00D32571">
        <w:rPr>
          <w:rFonts w:ascii="Arial" w:hAnsi="Arial" w:cs="Arial"/>
        </w:rPr>
        <w:t xml:space="preserve">0 dnů ode dne </w:t>
      </w:r>
      <w:r w:rsidRPr="00D32571">
        <w:rPr>
          <w:rFonts w:ascii="Arial" w:hAnsi="Arial" w:cs="Arial"/>
        </w:rPr>
        <w:lastRenderedPageBreak/>
        <w:t xml:space="preserve">účinnosti této smlouvy, případně bezprostředně poté, kdy pominou okolnosti, které </w:t>
      </w:r>
      <w:r w:rsidR="00FA6B20" w:rsidRPr="00D32571">
        <w:rPr>
          <w:rFonts w:ascii="Arial" w:hAnsi="Arial" w:cs="Arial"/>
        </w:rPr>
        <w:t>mu</w:t>
      </w:r>
      <w:r w:rsidRPr="00D32571">
        <w:rPr>
          <w:rFonts w:ascii="Arial" w:hAnsi="Arial" w:cs="Arial"/>
        </w:rPr>
        <w:t xml:space="preserve"> objektivně brání</w:t>
      </w:r>
      <w:r w:rsidR="00FA6B20" w:rsidRPr="00D32571">
        <w:rPr>
          <w:rFonts w:ascii="Arial" w:hAnsi="Arial" w:cs="Arial"/>
        </w:rPr>
        <w:t xml:space="preserve"> (například</w:t>
      </w:r>
      <w:r w:rsidRPr="00D32571">
        <w:rPr>
          <w:rFonts w:ascii="Arial" w:hAnsi="Arial" w:cs="Arial"/>
        </w:rPr>
        <w:t xml:space="preserve"> nepříznivé </w:t>
      </w:r>
      <w:r w:rsidR="00FA6B20" w:rsidRPr="00D32571">
        <w:rPr>
          <w:rFonts w:ascii="Arial" w:hAnsi="Arial" w:cs="Arial"/>
        </w:rPr>
        <w:t>povětrnostní</w:t>
      </w:r>
      <w:r w:rsidRPr="00D32571">
        <w:rPr>
          <w:rFonts w:ascii="Arial" w:hAnsi="Arial" w:cs="Arial"/>
        </w:rPr>
        <w:t xml:space="preserve"> podmínky</w:t>
      </w:r>
      <w:r w:rsidR="00FA6B20" w:rsidRPr="00D32571">
        <w:rPr>
          <w:rFonts w:ascii="Arial" w:hAnsi="Arial" w:cs="Arial"/>
        </w:rPr>
        <w:t>).</w:t>
      </w:r>
    </w:p>
    <w:p w14:paraId="0D5F4FF6" w14:textId="133D7BA4" w:rsidR="00FA6B20" w:rsidRPr="00D32571" w:rsidRDefault="00F4060B" w:rsidP="00F27970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Základní o</w:t>
      </w:r>
      <w:r w:rsidR="005D26D9" w:rsidRPr="00D32571">
        <w:rPr>
          <w:rFonts w:ascii="Arial" w:hAnsi="Arial" w:cs="Arial"/>
        </w:rPr>
        <w:t xml:space="preserve">značení chráněného území bude spočívat v umístění sloupků s tabulkou a </w:t>
      </w:r>
      <w:r w:rsidR="00FA6B20" w:rsidRPr="00D32571">
        <w:rPr>
          <w:rFonts w:ascii="Arial" w:hAnsi="Arial" w:cs="Arial"/>
        </w:rPr>
        <w:t>textem „smluvně chráněné území“</w:t>
      </w:r>
      <w:r w:rsidR="005D26D9" w:rsidRPr="00D32571">
        <w:rPr>
          <w:rFonts w:ascii="Arial" w:hAnsi="Arial" w:cs="Arial"/>
        </w:rPr>
        <w:t xml:space="preserve"> v</w:t>
      </w:r>
      <w:r w:rsidR="004D68BF" w:rsidRPr="00D32571">
        <w:rPr>
          <w:rFonts w:ascii="Arial" w:hAnsi="Arial" w:cs="Arial"/>
        </w:rPr>
        <w:t> blízkosti cest procházejících chráněným územím</w:t>
      </w:r>
      <w:r w:rsidR="00FA6B20" w:rsidRPr="00D32571">
        <w:rPr>
          <w:rFonts w:ascii="Arial" w:hAnsi="Arial" w:cs="Arial"/>
        </w:rPr>
        <w:t xml:space="preserve">, po dobu </w:t>
      </w:r>
      <w:r w:rsidR="00010568" w:rsidRPr="00D32571">
        <w:rPr>
          <w:rFonts w:ascii="Arial" w:hAnsi="Arial" w:cs="Arial"/>
        </w:rPr>
        <w:t xml:space="preserve">trvání věcného břemene zřízeného touto smlouvou </w:t>
      </w:r>
      <w:r w:rsidR="00FA6B20" w:rsidRPr="00D32571">
        <w:rPr>
          <w:rFonts w:ascii="Arial" w:hAnsi="Arial" w:cs="Arial"/>
        </w:rPr>
        <w:t xml:space="preserve">a vždy po dohodě s vlastníkem tak, aby mu nebránilo v užívání pozemků a s tím souvisejících činnostech. Orgán ochrany přírody bude </w:t>
      </w:r>
      <w:r w:rsidR="004D68BF" w:rsidRPr="00D32571">
        <w:rPr>
          <w:rFonts w:ascii="Arial" w:hAnsi="Arial" w:cs="Arial"/>
        </w:rPr>
        <w:t>zajišťovat</w:t>
      </w:r>
      <w:r w:rsidR="005D26D9" w:rsidRPr="00D32571">
        <w:rPr>
          <w:rFonts w:ascii="Arial" w:hAnsi="Arial" w:cs="Arial"/>
        </w:rPr>
        <w:t xml:space="preserve"> jejich údržbu a odstranění</w:t>
      </w:r>
      <w:r w:rsidR="004D68BF" w:rsidRPr="00D32571">
        <w:rPr>
          <w:rFonts w:ascii="Arial" w:hAnsi="Arial" w:cs="Arial"/>
        </w:rPr>
        <w:t xml:space="preserve"> po </w:t>
      </w:r>
      <w:r w:rsidR="00010568" w:rsidRPr="00D32571">
        <w:rPr>
          <w:rFonts w:ascii="Arial" w:hAnsi="Arial" w:cs="Arial"/>
        </w:rPr>
        <w:t>zániku věcného břemene</w:t>
      </w:r>
      <w:r w:rsidR="004D68BF" w:rsidRPr="00D32571">
        <w:rPr>
          <w:rFonts w:ascii="Arial" w:hAnsi="Arial" w:cs="Arial"/>
        </w:rPr>
        <w:t>.</w:t>
      </w:r>
    </w:p>
    <w:p w14:paraId="17639D06" w14:textId="73B7C22B" w:rsidR="00F4060B" w:rsidRPr="00D32571" w:rsidRDefault="00F4060B" w:rsidP="00F27970">
      <w:pPr>
        <w:pStyle w:val="FormtovanvHTML"/>
        <w:numPr>
          <w:ilvl w:val="0"/>
          <w:numId w:val="38"/>
        </w:numPr>
        <w:spacing w:line="20" w:lineRule="atLeast"/>
        <w:ind w:left="284" w:hanging="284"/>
        <w:jc w:val="both"/>
        <w:rPr>
          <w:rFonts w:ascii="Arial" w:hAnsi="Arial" w:cs="Arial"/>
          <w:sz w:val="22"/>
          <w:szCs w:val="22"/>
        </w:rPr>
      </w:pPr>
      <w:r w:rsidRPr="00D32571">
        <w:rPr>
          <w:rFonts w:ascii="Arial" w:hAnsi="Arial" w:cs="Arial"/>
          <w:sz w:val="22"/>
          <w:szCs w:val="22"/>
        </w:rPr>
        <w:t>Po do</w:t>
      </w:r>
      <w:r w:rsidR="00FA6B20" w:rsidRPr="00D32571">
        <w:rPr>
          <w:rFonts w:ascii="Arial" w:hAnsi="Arial" w:cs="Arial"/>
          <w:sz w:val="22"/>
          <w:szCs w:val="22"/>
        </w:rPr>
        <w:t>hod</w:t>
      </w:r>
      <w:r w:rsidRPr="00D32571">
        <w:rPr>
          <w:rFonts w:ascii="Arial" w:hAnsi="Arial" w:cs="Arial"/>
          <w:sz w:val="22"/>
          <w:szCs w:val="22"/>
        </w:rPr>
        <w:t xml:space="preserve">ě </w:t>
      </w:r>
      <w:r w:rsidR="007B402F">
        <w:rPr>
          <w:rFonts w:ascii="Arial" w:hAnsi="Arial" w:cs="Arial"/>
          <w:sz w:val="22"/>
          <w:szCs w:val="22"/>
        </w:rPr>
        <w:t xml:space="preserve">s vlastníkem </w:t>
      </w:r>
      <w:r w:rsidRPr="00D32571">
        <w:rPr>
          <w:rFonts w:ascii="Arial" w:hAnsi="Arial" w:cs="Arial"/>
          <w:sz w:val="22"/>
          <w:szCs w:val="22"/>
        </w:rPr>
        <w:t>může orgán ochrany přírody umístit</w:t>
      </w:r>
      <w:r w:rsidR="00FA6B20" w:rsidRPr="00D32571">
        <w:rPr>
          <w:rFonts w:ascii="Arial" w:hAnsi="Arial" w:cs="Arial"/>
          <w:sz w:val="22"/>
          <w:szCs w:val="22"/>
        </w:rPr>
        <w:t xml:space="preserve"> v souladu se stavebním řádem</w:t>
      </w:r>
      <w:r w:rsidRPr="00D32571">
        <w:rPr>
          <w:rFonts w:ascii="Arial" w:hAnsi="Arial" w:cs="Arial"/>
          <w:sz w:val="22"/>
          <w:szCs w:val="22"/>
        </w:rPr>
        <w:t xml:space="preserve"> na </w:t>
      </w:r>
      <w:r w:rsidR="00FA6B20" w:rsidRPr="00D32571">
        <w:rPr>
          <w:rFonts w:ascii="Arial" w:hAnsi="Arial" w:cs="Arial"/>
          <w:sz w:val="22"/>
          <w:szCs w:val="22"/>
        </w:rPr>
        <w:t xml:space="preserve">vhodná </w:t>
      </w:r>
      <w:r w:rsidR="00202524" w:rsidRPr="00D32571">
        <w:rPr>
          <w:rFonts w:ascii="Arial" w:hAnsi="Arial" w:cs="Arial"/>
          <w:sz w:val="22"/>
          <w:szCs w:val="22"/>
        </w:rPr>
        <w:t xml:space="preserve">místa </w:t>
      </w:r>
      <w:r w:rsidR="00FA6B20" w:rsidRPr="00D32571">
        <w:rPr>
          <w:rFonts w:ascii="Arial" w:hAnsi="Arial" w:cs="Arial"/>
          <w:sz w:val="22"/>
          <w:szCs w:val="22"/>
        </w:rPr>
        <w:t xml:space="preserve">na hranici nebo uvnitř chráněného území </w:t>
      </w:r>
      <w:r w:rsidRPr="00D32571">
        <w:rPr>
          <w:rFonts w:ascii="Arial" w:hAnsi="Arial" w:cs="Arial"/>
          <w:sz w:val="22"/>
          <w:szCs w:val="22"/>
        </w:rPr>
        <w:t xml:space="preserve">informační panely seznamující veřejnost se smluvně chráněným územím a účelem jeho </w:t>
      </w:r>
      <w:r w:rsidR="0063164A" w:rsidRPr="00D32571">
        <w:rPr>
          <w:rFonts w:ascii="Arial" w:hAnsi="Arial" w:cs="Arial"/>
          <w:sz w:val="22"/>
          <w:szCs w:val="22"/>
        </w:rPr>
        <w:t>zříze</w:t>
      </w:r>
      <w:r w:rsidRPr="00D32571">
        <w:rPr>
          <w:rFonts w:ascii="Arial" w:hAnsi="Arial" w:cs="Arial"/>
          <w:sz w:val="22"/>
          <w:szCs w:val="22"/>
        </w:rPr>
        <w:t>ní.</w:t>
      </w:r>
    </w:p>
    <w:p w14:paraId="7DF783B1" w14:textId="1E6E49A0" w:rsidR="005D26D9" w:rsidRPr="00D32571" w:rsidRDefault="005D26D9" w:rsidP="008C5922">
      <w:pPr>
        <w:keepNext/>
        <w:autoSpaceDE w:val="0"/>
        <w:autoSpaceDN w:val="0"/>
        <w:adjustRightInd w:val="0"/>
        <w:spacing w:before="240"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V</w:t>
      </w:r>
      <w:r w:rsidR="00FA6B20" w:rsidRPr="00D32571">
        <w:rPr>
          <w:rFonts w:cs="Arial"/>
          <w:b/>
          <w:szCs w:val="22"/>
        </w:rPr>
        <w:t>III</w:t>
      </w:r>
      <w:r w:rsidRPr="00D32571">
        <w:rPr>
          <w:rFonts w:cs="Arial"/>
          <w:b/>
          <w:szCs w:val="22"/>
        </w:rPr>
        <w:t>.</w:t>
      </w:r>
    </w:p>
    <w:p w14:paraId="1B842214" w14:textId="75C20847" w:rsidR="005D26D9" w:rsidRPr="00D32571" w:rsidRDefault="00010568" w:rsidP="004121C6">
      <w:pPr>
        <w:keepNext/>
        <w:autoSpaceDE w:val="0"/>
        <w:autoSpaceDN w:val="0"/>
        <w:adjustRightInd w:val="0"/>
        <w:spacing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Informace</w:t>
      </w:r>
      <w:r w:rsidR="005D26D9" w:rsidRPr="00D32571">
        <w:rPr>
          <w:rFonts w:cs="Arial"/>
          <w:b/>
          <w:szCs w:val="22"/>
        </w:rPr>
        <w:t xml:space="preserve"> o finanční náhradě</w:t>
      </w:r>
    </w:p>
    <w:p w14:paraId="0D19D600" w14:textId="238B3142" w:rsidR="00406957" w:rsidRPr="00D32571" w:rsidRDefault="00657525" w:rsidP="00406957">
      <w:pPr>
        <w:pStyle w:val="Odstavecseseznamem"/>
        <w:numPr>
          <w:ilvl w:val="6"/>
          <w:numId w:val="18"/>
        </w:numPr>
        <w:tabs>
          <w:tab w:val="clear" w:pos="5040"/>
        </w:tabs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485BC7">
        <w:rPr>
          <w:rFonts w:ascii="Arial" w:hAnsi="Arial" w:cs="Arial"/>
        </w:rPr>
        <w:t>Finanční náhradu za ú</w:t>
      </w:r>
      <w:r w:rsidR="0063164A" w:rsidRPr="00485BC7">
        <w:rPr>
          <w:rFonts w:ascii="Arial" w:hAnsi="Arial" w:cs="Arial"/>
        </w:rPr>
        <w:t>jmu za omezení zemědělského nebo lesního hospodaření lze</w:t>
      </w:r>
      <w:r w:rsidR="0063164A" w:rsidRPr="00D32571">
        <w:rPr>
          <w:rFonts w:ascii="Arial" w:hAnsi="Arial" w:cs="Arial"/>
        </w:rPr>
        <w:t xml:space="preserve"> poskytnout za podmínek stanovených v § 58 zákona a v příslušných p</w:t>
      </w:r>
      <w:r w:rsidR="00406957" w:rsidRPr="00D32571">
        <w:rPr>
          <w:rFonts w:ascii="Arial" w:hAnsi="Arial" w:cs="Arial"/>
        </w:rPr>
        <w:t>rováděcích právních předpisech.</w:t>
      </w:r>
      <w:r w:rsidR="005073AE">
        <w:rPr>
          <w:rStyle w:val="Znakapoznpodarou"/>
          <w:rFonts w:ascii="Arial" w:hAnsi="Arial" w:cs="Arial"/>
        </w:rPr>
        <w:footnoteReference w:id="15"/>
      </w:r>
    </w:p>
    <w:p w14:paraId="6338C141" w14:textId="526B32C0" w:rsidR="00406957" w:rsidRPr="00D32571" w:rsidRDefault="0063164A" w:rsidP="00406957">
      <w:pPr>
        <w:pStyle w:val="Odstavecseseznamem"/>
        <w:numPr>
          <w:ilvl w:val="6"/>
          <w:numId w:val="18"/>
        </w:numPr>
        <w:tabs>
          <w:tab w:val="clear" w:pos="5040"/>
        </w:tabs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Vlastníkovi dotčených pozemků může na</w:t>
      </w:r>
      <w:r w:rsidR="004121C6" w:rsidRPr="00D32571">
        <w:rPr>
          <w:rFonts w:ascii="Arial" w:hAnsi="Arial" w:cs="Arial"/>
        </w:rPr>
        <w:t xml:space="preserve"> základě </w:t>
      </w:r>
      <w:r w:rsidR="00010568" w:rsidRPr="00D32571">
        <w:rPr>
          <w:rFonts w:ascii="Arial" w:hAnsi="Arial" w:cs="Arial"/>
        </w:rPr>
        <w:t>dohody</w:t>
      </w:r>
      <w:r w:rsidR="004121C6" w:rsidRPr="00D32571">
        <w:rPr>
          <w:rFonts w:ascii="Arial" w:hAnsi="Arial" w:cs="Arial"/>
        </w:rPr>
        <w:t xml:space="preserve"> dle § 68 odst. </w:t>
      </w:r>
      <w:r w:rsidRPr="00D32571">
        <w:rPr>
          <w:rFonts w:ascii="Arial" w:hAnsi="Arial" w:cs="Arial"/>
        </w:rPr>
        <w:t xml:space="preserve">2 zákona poskytnout orgán ochrany přírody finanční příspěvek podle § 69 zákona na provádění péče dle čl. </w:t>
      </w:r>
      <w:r w:rsidR="00FA6B20" w:rsidRPr="00D32571">
        <w:rPr>
          <w:rFonts w:ascii="Arial" w:hAnsi="Arial" w:cs="Arial"/>
        </w:rPr>
        <w:t>V</w:t>
      </w:r>
      <w:r w:rsidRPr="00D32571">
        <w:rPr>
          <w:rFonts w:ascii="Arial" w:hAnsi="Arial" w:cs="Arial"/>
        </w:rPr>
        <w:t>I. této smlouvy.</w:t>
      </w:r>
      <w:r w:rsidR="00010568" w:rsidRPr="00D32571">
        <w:rPr>
          <w:rFonts w:ascii="Arial" w:hAnsi="Arial" w:cs="Arial"/>
        </w:rPr>
        <w:t xml:space="preserve"> Tato smlouva nenahrazuje dohodu dle § 68 odst. 2 a § 69 zákona ani nevytváří závazek stran k jejímu budoucímu uzavření.</w:t>
      </w:r>
    </w:p>
    <w:p w14:paraId="495E2F7D" w14:textId="7586C7B6" w:rsidR="005D26D9" w:rsidRPr="00D32571" w:rsidRDefault="00010568" w:rsidP="008C5922">
      <w:pPr>
        <w:autoSpaceDE w:val="0"/>
        <w:autoSpaceDN w:val="0"/>
        <w:adjustRightInd w:val="0"/>
        <w:spacing w:before="240"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I</w:t>
      </w:r>
      <w:r w:rsidR="00935B8F" w:rsidRPr="00D32571">
        <w:rPr>
          <w:rFonts w:cs="Arial"/>
          <w:b/>
          <w:szCs w:val="22"/>
        </w:rPr>
        <w:t>X</w:t>
      </w:r>
      <w:r w:rsidR="005D26D9" w:rsidRPr="00D32571">
        <w:rPr>
          <w:rFonts w:cs="Arial"/>
          <w:b/>
          <w:szCs w:val="22"/>
        </w:rPr>
        <w:t>.</w:t>
      </w:r>
    </w:p>
    <w:p w14:paraId="3D50B37D" w14:textId="6EBA2D55" w:rsidR="005D26D9" w:rsidRPr="00D32571" w:rsidRDefault="005D26D9" w:rsidP="004121C6">
      <w:pPr>
        <w:autoSpaceDE w:val="0"/>
        <w:autoSpaceDN w:val="0"/>
        <w:adjustRightInd w:val="0"/>
        <w:spacing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Zveřejnění smlouvy</w:t>
      </w:r>
    </w:p>
    <w:p w14:paraId="3D0887DA" w14:textId="68E3BABC" w:rsidR="00E3683B" w:rsidRPr="00D32571" w:rsidRDefault="00DC13E0" w:rsidP="00DC13E0">
      <w:pPr>
        <w:autoSpaceDE w:val="0"/>
        <w:autoSpaceDN w:val="0"/>
        <w:adjustRightInd w:val="0"/>
        <w:spacing w:line="20" w:lineRule="atLeast"/>
        <w:jc w:val="both"/>
        <w:rPr>
          <w:rFonts w:cs="Arial"/>
        </w:rPr>
      </w:pPr>
      <w:r w:rsidRPr="00D32571">
        <w:rPr>
          <w:rFonts w:cs="Arial"/>
        </w:rPr>
        <w:t>Orgán ochrany přírody zveřejní tuto smlouvu, jakož i její změny, či její zrušení ve Věstníku právních předpisů</w:t>
      </w:r>
      <w:r w:rsidR="00202E0C">
        <w:rPr>
          <w:rFonts w:cs="Arial"/>
        </w:rPr>
        <w:t xml:space="preserve"> Ústeckého</w:t>
      </w:r>
      <w:r w:rsidRPr="00D32571">
        <w:rPr>
          <w:rFonts w:cs="Arial"/>
        </w:rPr>
        <w:t xml:space="preserve"> kraje.</w:t>
      </w:r>
    </w:p>
    <w:p w14:paraId="6B61F2B9" w14:textId="7E2A2E16" w:rsidR="005D26D9" w:rsidRPr="00D32571" w:rsidRDefault="00935B8F" w:rsidP="008C5922">
      <w:pPr>
        <w:keepNext/>
        <w:autoSpaceDE w:val="0"/>
        <w:autoSpaceDN w:val="0"/>
        <w:adjustRightInd w:val="0"/>
        <w:spacing w:before="240"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X</w:t>
      </w:r>
      <w:r w:rsidR="005D26D9" w:rsidRPr="00D32571">
        <w:rPr>
          <w:rFonts w:cs="Arial"/>
          <w:b/>
          <w:szCs w:val="22"/>
        </w:rPr>
        <w:t>.</w:t>
      </w:r>
    </w:p>
    <w:p w14:paraId="27A98344" w14:textId="77777777" w:rsidR="005D26D9" w:rsidRPr="00D32571" w:rsidRDefault="005D26D9" w:rsidP="004121C6">
      <w:pPr>
        <w:keepNext/>
        <w:autoSpaceDE w:val="0"/>
        <w:autoSpaceDN w:val="0"/>
        <w:adjustRightInd w:val="0"/>
        <w:spacing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Platnost, změna, výpověď nebo zrušení smlouvy</w:t>
      </w:r>
    </w:p>
    <w:p w14:paraId="2D1D9C73" w14:textId="65E9BCB4" w:rsidR="005D26D9" w:rsidRPr="00D32571" w:rsidRDefault="00010568" w:rsidP="004121C6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Smlouva nabývá platnosti </w:t>
      </w:r>
      <w:r w:rsidR="0007318B">
        <w:rPr>
          <w:rFonts w:ascii="Arial" w:hAnsi="Arial" w:cs="Arial"/>
        </w:rPr>
        <w:t>dnem jejího uzavření a účinnosti ke dni 1. 1. 2022.</w:t>
      </w:r>
      <w:r w:rsidRPr="00D32571">
        <w:rPr>
          <w:rFonts w:ascii="Arial" w:hAnsi="Arial" w:cs="Arial"/>
        </w:rPr>
        <w:t xml:space="preserve"> </w:t>
      </w:r>
      <w:r w:rsidR="005D26D9" w:rsidRPr="00D32571">
        <w:rPr>
          <w:rFonts w:ascii="Arial" w:hAnsi="Arial" w:cs="Arial"/>
        </w:rPr>
        <w:t>Smlouva se uzavírá na dobu neurčitou.</w:t>
      </w:r>
    </w:p>
    <w:p w14:paraId="6407ABF6" w14:textId="2E761C7D" w:rsidR="005D26D9" w:rsidRPr="00D32571" w:rsidRDefault="005D26D9" w:rsidP="004121C6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Smlouvu je možno měnit jen formou písemných a číslovaných dodatků.</w:t>
      </w:r>
    </w:p>
    <w:p w14:paraId="3A94D209" w14:textId="7D1AFEE2" w:rsidR="003A48AB" w:rsidRPr="00D32571" w:rsidRDefault="003A48AB" w:rsidP="004121C6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Smlouvu je možné vypovědět jednostrannou výpovědí ke konci platnosti </w:t>
      </w:r>
      <w:r w:rsidR="00DF0FE5">
        <w:rPr>
          <w:rFonts w:ascii="Arial" w:hAnsi="Arial" w:cs="Arial"/>
        </w:rPr>
        <w:t>lesního hospodářského plánu</w:t>
      </w:r>
      <w:r w:rsidRPr="00D32571">
        <w:rPr>
          <w:rFonts w:ascii="Arial" w:hAnsi="Arial" w:cs="Arial"/>
        </w:rPr>
        <w:t>, doručen</w:t>
      </w:r>
      <w:r w:rsidR="00624BFF">
        <w:rPr>
          <w:rFonts w:ascii="Arial" w:hAnsi="Arial" w:cs="Arial"/>
        </w:rPr>
        <w:t>ou</w:t>
      </w:r>
      <w:r w:rsidRPr="00D32571">
        <w:rPr>
          <w:rFonts w:ascii="Arial" w:hAnsi="Arial" w:cs="Arial"/>
        </w:rPr>
        <w:t xml:space="preserve"> druhé straně nejpozdě</w:t>
      </w:r>
      <w:r w:rsidR="00DF0FE5">
        <w:rPr>
          <w:rFonts w:ascii="Arial" w:hAnsi="Arial" w:cs="Arial"/>
        </w:rPr>
        <w:t>ji rok před koncem platnosti lesního hospodářského plánu</w:t>
      </w:r>
      <w:r w:rsidRPr="00D32571">
        <w:rPr>
          <w:rFonts w:ascii="Arial" w:hAnsi="Arial" w:cs="Arial"/>
        </w:rPr>
        <w:t>.</w:t>
      </w:r>
    </w:p>
    <w:p w14:paraId="26ACB452" w14:textId="35039CAE" w:rsidR="005D26D9" w:rsidRPr="00D32571" w:rsidRDefault="00935B8F" w:rsidP="00406957">
      <w:pPr>
        <w:keepNext/>
        <w:autoSpaceDE w:val="0"/>
        <w:autoSpaceDN w:val="0"/>
        <w:adjustRightInd w:val="0"/>
        <w:spacing w:before="240"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X</w:t>
      </w:r>
      <w:r w:rsidR="005D26D9" w:rsidRPr="00D32571">
        <w:rPr>
          <w:rFonts w:cs="Arial"/>
          <w:b/>
          <w:szCs w:val="22"/>
        </w:rPr>
        <w:t>I.</w:t>
      </w:r>
    </w:p>
    <w:p w14:paraId="4A8E6409" w14:textId="77777777" w:rsidR="005D26D9" w:rsidRPr="00D32571" w:rsidRDefault="005D26D9" w:rsidP="004121C6">
      <w:pPr>
        <w:keepNext/>
        <w:autoSpaceDE w:val="0"/>
        <w:autoSpaceDN w:val="0"/>
        <w:adjustRightInd w:val="0"/>
        <w:spacing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Souhlasné prohlášení o vzniku věcného břemene ze zákona</w:t>
      </w:r>
    </w:p>
    <w:p w14:paraId="53A09A97" w14:textId="25F487A7" w:rsidR="005D26D9" w:rsidRPr="00D32571" w:rsidRDefault="005D26D9" w:rsidP="00406957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Smluvní strany prohlašují, že si jsou vědomy toho, že ochrana zřízená touto smlouvou je na základě § 39 odst. 1 zákona vázána k dotčen</w:t>
      </w:r>
      <w:r w:rsidR="006062CD" w:rsidRPr="00D32571">
        <w:rPr>
          <w:rFonts w:ascii="Arial" w:hAnsi="Arial" w:cs="Arial"/>
        </w:rPr>
        <w:t>ý</w:t>
      </w:r>
      <w:r w:rsidRPr="00D32571">
        <w:rPr>
          <w:rFonts w:ascii="Arial" w:hAnsi="Arial" w:cs="Arial"/>
        </w:rPr>
        <w:t>m pozemk</w:t>
      </w:r>
      <w:r w:rsidR="006062CD" w:rsidRPr="00D32571">
        <w:rPr>
          <w:rFonts w:ascii="Arial" w:hAnsi="Arial" w:cs="Arial"/>
        </w:rPr>
        <w:t>ům</w:t>
      </w:r>
      <w:r w:rsidRPr="00D32571">
        <w:rPr>
          <w:rFonts w:ascii="Arial" w:hAnsi="Arial" w:cs="Arial"/>
        </w:rPr>
        <w:t xml:space="preserve"> formou věcného břemene</w:t>
      </w:r>
      <w:r w:rsidR="00205C00" w:rsidRPr="00D32571">
        <w:rPr>
          <w:rFonts w:ascii="Arial" w:eastAsia="Times New Roman" w:hAnsi="Arial" w:cs="Arial"/>
          <w:szCs w:val="24"/>
          <w:lang w:eastAsia="cs-CZ"/>
        </w:rPr>
        <w:t xml:space="preserve"> </w:t>
      </w:r>
      <w:r w:rsidR="00205C00" w:rsidRPr="00D32571">
        <w:rPr>
          <w:rFonts w:ascii="Arial" w:hAnsi="Arial" w:cs="Arial"/>
        </w:rPr>
        <w:t>a přechází ze zákona na právní nástupce smluvních stran</w:t>
      </w:r>
      <w:r w:rsidRPr="00D32571">
        <w:rPr>
          <w:rFonts w:ascii="Arial" w:hAnsi="Arial" w:cs="Arial"/>
        </w:rPr>
        <w:t>. Tato skutečnost není mezi nimi sporná ani pochybná.</w:t>
      </w:r>
    </w:p>
    <w:p w14:paraId="53576D38" w14:textId="5B3CF13E" w:rsidR="005D26D9" w:rsidRPr="00D32571" w:rsidRDefault="005D26D9" w:rsidP="00406957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Věcné bř</w:t>
      </w:r>
      <w:r w:rsidR="006062CD" w:rsidRPr="00D32571">
        <w:rPr>
          <w:rFonts w:ascii="Arial" w:hAnsi="Arial" w:cs="Arial"/>
        </w:rPr>
        <w:t>emeno ochrany chráněného území</w:t>
      </w:r>
      <w:r w:rsidR="00406957" w:rsidRPr="00D32571">
        <w:rPr>
          <w:rFonts w:ascii="Arial" w:hAnsi="Arial" w:cs="Arial"/>
        </w:rPr>
        <w:t>, které vázne na pozemcích uvedených v příloze 1. smlouvy,</w:t>
      </w:r>
      <w:r w:rsidR="006062CD" w:rsidRPr="00D32571">
        <w:rPr>
          <w:rFonts w:ascii="Arial" w:hAnsi="Arial" w:cs="Arial"/>
        </w:rPr>
        <w:t xml:space="preserve"> </w:t>
      </w:r>
      <w:r w:rsidRPr="00D32571">
        <w:rPr>
          <w:rFonts w:ascii="Arial" w:hAnsi="Arial" w:cs="Arial"/>
        </w:rPr>
        <w:t>vzniká podle § 39 odst. 1 zákona ke dni účinnosti této smlouvy.</w:t>
      </w:r>
      <w:r w:rsidR="00205C00" w:rsidRPr="00D32571">
        <w:rPr>
          <w:rFonts w:ascii="Arial" w:eastAsia="Times New Roman" w:hAnsi="Arial" w:cs="Arial"/>
          <w:szCs w:val="24"/>
          <w:lang w:eastAsia="cs-CZ"/>
        </w:rPr>
        <w:t xml:space="preserve"> </w:t>
      </w:r>
      <w:r w:rsidR="00205C00" w:rsidRPr="00D32571">
        <w:rPr>
          <w:rFonts w:ascii="Arial" w:hAnsi="Arial" w:cs="Arial"/>
        </w:rPr>
        <w:t xml:space="preserve">O zápis </w:t>
      </w:r>
      <w:r w:rsidR="00205C00" w:rsidRPr="00D32571">
        <w:rPr>
          <w:rFonts w:ascii="Arial" w:hAnsi="Arial" w:cs="Arial"/>
        </w:rPr>
        <w:lastRenderedPageBreak/>
        <w:t>věcného břemene do katastru nemovitostí, který má deklaratorní povahu, požádá Ústecký kraj.</w:t>
      </w:r>
    </w:p>
    <w:p w14:paraId="5C05D96E" w14:textId="18654487" w:rsidR="005D26D9" w:rsidRPr="00D32571" w:rsidRDefault="005D26D9" w:rsidP="00406957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Oprávněným z věcného břemene je Ústecký kraj, povinným z věcného břemene je vlastník.</w:t>
      </w:r>
    </w:p>
    <w:p w14:paraId="677333DD" w14:textId="5E22AD5F" w:rsidR="005D26D9" w:rsidRPr="00D32571" w:rsidRDefault="005D26D9" w:rsidP="00406957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Obsah věcného břemene je totožný se závazky uvedenými v článku</w:t>
      </w:r>
      <w:r w:rsidR="00205C00" w:rsidRPr="00D32571">
        <w:rPr>
          <w:rFonts w:ascii="Arial" w:hAnsi="Arial" w:cs="Arial"/>
        </w:rPr>
        <w:t xml:space="preserve"> VI</w:t>
      </w:r>
      <w:r w:rsidRPr="00D32571">
        <w:rPr>
          <w:rFonts w:ascii="Arial" w:hAnsi="Arial" w:cs="Arial"/>
        </w:rPr>
        <w:t>. této smlouvy.</w:t>
      </w:r>
    </w:p>
    <w:p w14:paraId="4894BD2E" w14:textId="56F3A424" w:rsidR="00E3683B" w:rsidRPr="00D32571" w:rsidRDefault="005D26D9" w:rsidP="00406957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Dojde-li ke změně smlouvy, ohlásí </w:t>
      </w:r>
      <w:r w:rsidR="00DC13E0" w:rsidRPr="00D32571">
        <w:rPr>
          <w:rFonts w:ascii="Arial" w:hAnsi="Arial" w:cs="Arial"/>
        </w:rPr>
        <w:t>Ústecký kraj</w:t>
      </w:r>
      <w:r w:rsidRPr="00D32571">
        <w:rPr>
          <w:rFonts w:ascii="Arial" w:hAnsi="Arial" w:cs="Arial"/>
        </w:rPr>
        <w:t xml:space="preserve"> zánik dosavadního věcného břemene a vznik nového věcného břemene k zápisu do katastru nemovitostí. Přílohou ohlášení bude souhlasné prohlášení povinného a oprávněného o vzn</w:t>
      </w:r>
      <w:r w:rsidR="00DC13E0" w:rsidRPr="00D32571">
        <w:rPr>
          <w:rFonts w:ascii="Arial" w:hAnsi="Arial" w:cs="Arial"/>
        </w:rPr>
        <w:t>iku věcného břemene ze zákona s </w:t>
      </w:r>
      <w:r w:rsidRPr="00D32571">
        <w:rPr>
          <w:rFonts w:ascii="Arial" w:hAnsi="Arial" w:cs="Arial"/>
        </w:rPr>
        <w:t>náležitostmi dle</w:t>
      </w:r>
      <w:r w:rsidR="006062CD" w:rsidRPr="00D32571">
        <w:rPr>
          <w:rFonts w:ascii="Arial" w:hAnsi="Arial" w:cs="Arial"/>
        </w:rPr>
        <w:t xml:space="preserve"> platné právní úpravy</w:t>
      </w:r>
      <w:r w:rsidR="004D2E02" w:rsidRPr="00D32571">
        <w:rPr>
          <w:rFonts w:ascii="Arial" w:hAnsi="Arial" w:cs="Arial"/>
          <w:vertAlign w:val="superscript"/>
        </w:rPr>
        <w:footnoteReference w:id="16"/>
      </w:r>
      <w:r w:rsidRPr="00D32571">
        <w:rPr>
          <w:rFonts w:ascii="Arial" w:hAnsi="Arial" w:cs="Arial"/>
        </w:rPr>
        <w:t xml:space="preserve">, popř. </w:t>
      </w:r>
      <w:r w:rsidR="00205C00" w:rsidRPr="00D32571">
        <w:rPr>
          <w:rFonts w:ascii="Arial" w:hAnsi="Arial" w:cs="Arial"/>
        </w:rPr>
        <w:t xml:space="preserve">dodatek ke </w:t>
      </w:r>
      <w:r w:rsidRPr="00D32571">
        <w:rPr>
          <w:rFonts w:ascii="Arial" w:hAnsi="Arial" w:cs="Arial"/>
        </w:rPr>
        <w:t>smlouv</w:t>
      </w:r>
      <w:r w:rsidR="00205C00" w:rsidRPr="00D32571">
        <w:rPr>
          <w:rFonts w:ascii="Arial" w:hAnsi="Arial" w:cs="Arial"/>
        </w:rPr>
        <w:t xml:space="preserve">ě, jehož </w:t>
      </w:r>
      <w:r w:rsidRPr="00D32571">
        <w:rPr>
          <w:rFonts w:ascii="Arial" w:hAnsi="Arial" w:cs="Arial"/>
        </w:rPr>
        <w:t>součástí bude výše uvedené souhlasné prohl</w:t>
      </w:r>
      <w:r w:rsidR="00E3683B" w:rsidRPr="00D32571">
        <w:rPr>
          <w:rFonts w:ascii="Arial" w:hAnsi="Arial" w:cs="Arial"/>
        </w:rPr>
        <w:t>ášení o vzniku věcného břemene.</w:t>
      </w:r>
    </w:p>
    <w:p w14:paraId="0A0586DB" w14:textId="629DF625" w:rsidR="007A4F6D" w:rsidRPr="00D32571" w:rsidRDefault="005D26D9" w:rsidP="00406957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120" w:line="20" w:lineRule="atLeast"/>
        <w:ind w:left="284" w:hanging="284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>Dojde-li k zániku věcného břemene</w:t>
      </w:r>
      <w:r w:rsidR="00DC13E0" w:rsidRPr="00D32571">
        <w:rPr>
          <w:rFonts w:ascii="Arial" w:hAnsi="Arial" w:cs="Arial"/>
        </w:rPr>
        <w:t>,</w:t>
      </w:r>
      <w:r w:rsidRPr="00D32571">
        <w:rPr>
          <w:rFonts w:ascii="Arial" w:hAnsi="Arial" w:cs="Arial"/>
        </w:rPr>
        <w:t xml:space="preserve"> ohlásí </w:t>
      </w:r>
      <w:r w:rsidR="00DC13E0" w:rsidRPr="00D32571">
        <w:rPr>
          <w:rFonts w:ascii="Arial" w:hAnsi="Arial" w:cs="Arial"/>
        </w:rPr>
        <w:t>Ústecký kraj</w:t>
      </w:r>
      <w:r w:rsidRPr="00D32571">
        <w:rPr>
          <w:rFonts w:ascii="Arial" w:hAnsi="Arial" w:cs="Arial"/>
        </w:rPr>
        <w:t xml:space="preserve"> zánik věcného břemene katastrálnímu úřadu. Přílohou ohlášení bude potvrzení příslušného orgánu ochrany přírody o zániku věcného břemene s náležitostmi </w:t>
      </w:r>
      <w:r w:rsidR="006062CD" w:rsidRPr="00D32571">
        <w:rPr>
          <w:rFonts w:ascii="Arial" w:hAnsi="Arial" w:cs="Arial"/>
        </w:rPr>
        <w:t>dle platné právní úpravy</w:t>
      </w:r>
      <w:r w:rsidR="004D2E02" w:rsidRPr="00D32571">
        <w:rPr>
          <w:rFonts w:ascii="Arial" w:hAnsi="Arial" w:cs="Arial"/>
        </w:rPr>
        <w:t xml:space="preserve"> </w:t>
      </w:r>
      <w:r w:rsidR="00AB7FBD">
        <w:rPr>
          <w:rFonts w:ascii="Arial" w:hAnsi="Arial" w:cs="Arial"/>
          <w:vertAlign w:val="superscript"/>
        </w:rPr>
        <w:t>16</w:t>
      </w:r>
      <w:r w:rsidR="00AB7FBD">
        <w:rPr>
          <w:rFonts w:ascii="Arial" w:hAnsi="Arial" w:cs="Arial"/>
        </w:rPr>
        <w:t>.</w:t>
      </w:r>
    </w:p>
    <w:p w14:paraId="0EE3631F" w14:textId="20C53085" w:rsidR="007A4F6D" w:rsidRPr="00D32571" w:rsidRDefault="007A4F6D" w:rsidP="00205C00">
      <w:pPr>
        <w:keepNext/>
        <w:autoSpaceDE w:val="0"/>
        <w:autoSpaceDN w:val="0"/>
        <w:adjustRightInd w:val="0"/>
        <w:spacing w:before="240" w:after="0"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X</w:t>
      </w:r>
      <w:r w:rsidR="00205C00" w:rsidRPr="00D32571">
        <w:rPr>
          <w:rFonts w:cs="Arial"/>
          <w:b/>
          <w:szCs w:val="22"/>
        </w:rPr>
        <w:t>I</w:t>
      </w:r>
      <w:r w:rsidR="00935B8F" w:rsidRPr="00D32571">
        <w:rPr>
          <w:rFonts w:cs="Arial"/>
          <w:b/>
          <w:szCs w:val="22"/>
        </w:rPr>
        <w:t>I</w:t>
      </w:r>
      <w:r w:rsidRPr="00D32571">
        <w:rPr>
          <w:rFonts w:cs="Arial"/>
          <w:b/>
          <w:szCs w:val="22"/>
        </w:rPr>
        <w:t>.</w:t>
      </w:r>
    </w:p>
    <w:p w14:paraId="445E4FAA" w14:textId="6AE79BA1" w:rsidR="007A4F6D" w:rsidRPr="00D32571" w:rsidRDefault="007A4F6D" w:rsidP="007A4F6D">
      <w:pPr>
        <w:keepNext/>
        <w:autoSpaceDE w:val="0"/>
        <w:autoSpaceDN w:val="0"/>
        <w:adjustRightInd w:val="0"/>
        <w:spacing w:line="20" w:lineRule="atLeast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Převod pozemků</w:t>
      </w:r>
    </w:p>
    <w:p w14:paraId="527002BD" w14:textId="7EABB7D1" w:rsidR="00406957" w:rsidRPr="00D32571" w:rsidRDefault="00E3683B" w:rsidP="000D173D">
      <w:pPr>
        <w:pStyle w:val="Odstavecseseznamem"/>
        <w:autoSpaceDE w:val="0"/>
        <w:autoSpaceDN w:val="0"/>
        <w:adjustRightInd w:val="0"/>
        <w:spacing w:after="120" w:line="20" w:lineRule="atLeast"/>
        <w:ind w:left="0"/>
        <w:contextualSpacing w:val="0"/>
        <w:jc w:val="both"/>
        <w:rPr>
          <w:rFonts w:ascii="Arial" w:hAnsi="Arial" w:cs="Arial"/>
        </w:rPr>
      </w:pPr>
      <w:r w:rsidRPr="00D32571">
        <w:rPr>
          <w:rFonts w:ascii="Arial" w:hAnsi="Arial" w:cs="Arial"/>
        </w:rPr>
        <w:t xml:space="preserve">Vlastník pozemku se touto smlouvou zavazuje, že převod pozemků nebo jejich částí zasahujících do chráněného území uskuteční pouze po předchozím </w:t>
      </w:r>
      <w:r w:rsidR="00205C00" w:rsidRPr="00D32571">
        <w:rPr>
          <w:rFonts w:ascii="Arial" w:hAnsi="Arial" w:cs="Arial"/>
        </w:rPr>
        <w:t xml:space="preserve">oznámení </w:t>
      </w:r>
      <w:r w:rsidRPr="00D32571">
        <w:rPr>
          <w:rFonts w:ascii="Arial" w:hAnsi="Arial" w:cs="Arial"/>
        </w:rPr>
        <w:t>orgánu ochrany přírody</w:t>
      </w:r>
      <w:r w:rsidR="000D173D" w:rsidRPr="00D32571">
        <w:rPr>
          <w:rFonts w:ascii="Arial" w:hAnsi="Arial" w:cs="Arial"/>
        </w:rPr>
        <w:t>.</w:t>
      </w:r>
    </w:p>
    <w:p w14:paraId="05B886B7" w14:textId="7F2351C9" w:rsidR="005D26D9" w:rsidRPr="00D32571" w:rsidRDefault="005D26D9" w:rsidP="007A4F6D">
      <w:pPr>
        <w:autoSpaceDE w:val="0"/>
        <w:autoSpaceDN w:val="0"/>
        <w:adjustRightInd w:val="0"/>
        <w:spacing w:before="240" w:after="0" w:line="20" w:lineRule="atLeast"/>
        <w:ind w:left="284" w:hanging="284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X</w:t>
      </w:r>
      <w:r w:rsidR="00935B8F" w:rsidRPr="00D32571">
        <w:rPr>
          <w:rFonts w:cs="Arial"/>
          <w:b/>
          <w:szCs w:val="22"/>
        </w:rPr>
        <w:t>I</w:t>
      </w:r>
      <w:r w:rsidR="000D173D" w:rsidRPr="00D32571">
        <w:rPr>
          <w:rFonts w:cs="Arial"/>
          <w:b/>
          <w:szCs w:val="22"/>
        </w:rPr>
        <w:t>II</w:t>
      </w:r>
      <w:r w:rsidRPr="00D32571">
        <w:rPr>
          <w:rFonts w:cs="Arial"/>
          <w:b/>
          <w:szCs w:val="22"/>
        </w:rPr>
        <w:t>.</w:t>
      </w:r>
    </w:p>
    <w:p w14:paraId="1314C079" w14:textId="77777777" w:rsidR="005D26D9" w:rsidRPr="00D32571" w:rsidRDefault="005D26D9" w:rsidP="004121C6">
      <w:pPr>
        <w:autoSpaceDE w:val="0"/>
        <w:autoSpaceDN w:val="0"/>
        <w:adjustRightInd w:val="0"/>
        <w:spacing w:line="20" w:lineRule="atLeast"/>
        <w:ind w:left="284" w:hanging="284"/>
        <w:jc w:val="center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Závěrečná ustanovení</w:t>
      </w:r>
    </w:p>
    <w:p w14:paraId="2DBC759A" w14:textId="10326BD4" w:rsidR="00202524" w:rsidRPr="00D32571" w:rsidRDefault="0072117A" w:rsidP="004121C6">
      <w:pPr>
        <w:autoSpaceDE w:val="0"/>
        <w:autoSpaceDN w:val="0"/>
        <w:adjustRightInd w:val="0"/>
        <w:spacing w:line="20" w:lineRule="atLeast"/>
        <w:ind w:left="284" w:hanging="284"/>
        <w:jc w:val="both"/>
        <w:rPr>
          <w:rFonts w:cs="Arial"/>
          <w:szCs w:val="22"/>
        </w:rPr>
      </w:pPr>
      <w:r w:rsidRPr="00D32571">
        <w:rPr>
          <w:rFonts w:cs="Arial"/>
          <w:szCs w:val="22"/>
        </w:rPr>
        <w:t>1.</w:t>
      </w:r>
      <w:r w:rsidRPr="00D32571">
        <w:rPr>
          <w:rFonts w:cs="Arial"/>
          <w:szCs w:val="22"/>
        </w:rPr>
        <w:tab/>
      </w:r>
      <w:r w:rsidR="00202524" w:rsidRPr="00D32571">
        <w:rPr>
          <w:rFonts w:cs="Arial"/>
          <w:szCs w:val="22"/>
        </w:rPr>
        <w:t>O uzavření této smlouvy rozhodla vedoucí odboru životního prostředí a zemědělství Krajského úřadu Ústeckého kraje Ing. Irena Jeřábková na základě ustanovení § 77a odst. 4 písm. f) zákona.</w:t>
      </w:r>
    </w:p>
    <w:p w14:paraId="1E2898F5" w14:textId="19DC286E" w:rsidR="005D26D9" w:rsidRPr="00D32571" w:rsidRDefault="00202524" w:rsidP="004121C6">
      <w:pPr>
        <w:autoSpaceDE w:val="0"/>
        <w:autoSpaceDN w:val="0"/>
        <w:adjustRightInd w:val="0"/>
        <w:spacing w:line="20" w:lineRule="atLeast"/>
        <w:ind w:left="284" w:hanging="284"/>
        <w:jc w:val="both"/>
        <w:rPr>
          <w:rFonts w:cs="Arial"/>
          <w:szCs w:val="22"/>
        </w:rPr>
      </w:pPr>
      <w:r w:rsidRPr="00D32571">
        <w:rPr>
          <w:rFonts w:cs="Arial"/>
          <w:szCs w:val="22"/>
        </w:rPr>
        <w:t xml:space="preserve">2. </w:t>
      </w:r>
      <w:r w:rsidR="005D26D9" w:rsidRPr="00D32571">
        <w:rPr>
          <w:rFonts w:cs="Arial"/>
          <w:szCs w:val="22"/>
        </w:rPr>
        <w:t xml:space="preserve">Tato smlouva je vyhotovena v </w:t>
      </w:r>
      <w:r w:rsidR="00360598" w:rsidRPr="00D32571">
        <w:rPr>
          <w:rFonts w:cs="Arial"/>
          <w:szCs w:val="22"/>
        </w:rPr>
        <w:t>pěti</w:t>
      </w:r>
      <w:r w:rsidR="005D26D9" w:rsidRPr="00D32571">
        <w:rPr>
          <w:rFonts w:cs="Arial"/>
          <w:szCs w:val="22"/>
        </w:rPr>
        <w:t xml:space="preserve"> stejnopisech, které mají charakter originálu. Orgán ochrany přírody obdrží tři a vlastník dvě vyhotovení smlouvy.</w:t>
      </w:r>
    </w:p>
    <w:p w14:paraId="5635416B" w14:textId="4428B32A" w:rsidR="00360598" w:rsidRDefault="00202524" w:rsidP="004121C6">
      <w:pPr>
        <w:autoSpaceDE w:val="0"/>
        <w:autoSpaceDN w:val="0"/>
        <w:adjustRightInd w:val="0"/>
        <w:spacing w:line="20" w:lineRule="atLeast"/>
        <w:ind w:left="284" w:hanging="284"/>
        <w:jc w:val="both"/>
        <w:rPr>
          <w:rFonts w:cs="Arial"/>
          <w:szCs w:val="22"/>
        </w:rPr>
      </w:pPr>
      <w:r w:rsidRPr="00D32571">
        <w:rPr>
          <w:rFonts w:cs="Arial"/>
          <w:szCs w:val="22"/>
        </w:rPr>
        <w:t>3</w:t>
      </w:r>
      <w:r w:rsidR="0072117A" w:rsidRPr="00D32571">
        <w:rPr>
          <w:rFonts w:cs="Arial"/>
          <w:szCs w:val="22"/>
        </w:rPr>
        <w:t>.</w:t>
      </w:r>
      <w:r w:rsidR="0072117A" w:rsidRPr="00D32571">
        <w:rPr>
          <w:rFonts w:cs="Arial"/>
          <w:szCs w:val="22"/>
        </w:rPr>
        <w:tab/>
      </w:r>
      <w:r w:rsidR="005D26D9" w:rsidRPr="00D32571">
        <w:rPr>
          <w:rFonts w:cs="Arial"/>
          <w:szCs w:val="22"/>
        </w:rPr>
        <w:t>Smluvní strany prohlašují, že se s obsahem smlouvy seznámily</w:t>
      </w:r>
      <w:r w:rsidR="00360598" w:rsidRPr="00D32571">
        <w:rPr>
          <w:rFonts w:cs="Arial"/>
          <w:szCs w:val="22"/>
        </w:rPr>
        <w:t>,</w:t>
      </w:r>
      <w:r w:rsidR="005D26D9" w:rsidRPr="00D32571">
        <w:rPr>
          <w:rFonts w:cs="Arial"/>
          <w:szCs w:val="22"/>
        </w:rPr>
        <w:t xml:space="preserve"> a že smlouva plně vyjadřuje jejich pravou a svobodnou vůli. Na důkaz toho připojují své podpisy. Tato smlouva je uzavřena okamžikem podpisu obou smluvních stran.</w:t>
      </w:r>
    </w:p>
    <w:p w14:paraId="1B36984D" w14:textId="77777777" w:rsidR="005D26D9" w:rsidRPr="00D32571" w:rsidRDefault="005D26D9" w:rsidP="00DC13E0">
      <w:pPr>
        <w:autoSpaceDE w:val="0"/>
        <w:autoSpaceDN w:val="0"/>
        <w:adjustRightInd w:val="0"/>
        <w:spacing w:before="240" w:line="20" w:lineRule="atLeast"/>
        <w:rPr>
          <w:rFonts w:cs="Arial"/>
          <w:szCs w:val="22"/>
        </w:rPr>
      </w:pPr>
      <w:r w:rsidRPr="00D32571">
        <w:rPr>
          <w:rFonts w:cs="Arial"/>
          <w:szCs w:val="22"/>
        </w:rPr>
        <w:t xml:space="preserve">Datum, místo uzavření smlouvy, podpisy: </w:t>
      </w:r>
    </w:p>
    <w:p w14:paraId="21E4195F" w14:textId="0FB1134C" w:rsidR="005D26D9" w:rsidRPr="00D32571" w:rsidRDefault="005D26D9" w:rsidP="00DF0FE5">
      <w:pPr>
        <w:tabs>
          <w:tab w:val="left" w:pos="4253"/>
        </w:tabs>
        <w:spacing w:before="240" w:line="20" w:lineRule="atLeast"/>
        <w:jc w:val="both"/>
        <w:outlineLvl w:val="0"/>
        <w:rPr>
          <w:rFonts w:cs="Arial"/>
          <w:szCs w:val="22"/>
        </w:rPr>
      </w:pPr>
      <w:r w:rsidRPr="00D32571">
        <w:rPr>
          <w:rFonts w:cs="Arial"/>
          <w:szCs w:val="22"/>
        </w:rPr>
        <w:t>V</w:t>
      </w:r>
      <w:r w:rsidR="003A48AB" w:rsidRPr="00D32571">
        <w:rPr>
          <w:rFonts w:cs="Arial"/>
          <w:szCs w:val="22"/>
        </w:rPr>
        <w:t xml:space="preserve"> Praze </w:t>
      </w:r>
      <w:proofErr w:type="gramStart"/>
      <w:r w:rsidR="00FD7CAC" w:rsidRPr="00D32571">
        <w:rPr>
          <w:rFonts w:cs="Arial"/>
          <w:szCs w:val="22"/>
        </w:rPr>
        <w:t>dne ..........</w:t>
      </w:r>
      <w:r w:rsidR="003A48AB" w:rsidRPr="00D32571">
        <w:rPr>
          <w:rFonts w:cs="Arial"/>
          <w:szCs w:val="22"/>
        </w:rPr>
        <w:t>..............</w:t>
      </w:r>
      <w:r w:rsidR="00FD7CAC" w:rsidRPr="00D32571">
        <w:rPr>
          <w:rFonts w:cs="Arial"/>
          <w:szCs w:val="22"/>
        </w:rPr>
        <w:tab/>
      </w:r>
      <w:r w:rsidRPr="00D32571">
        <w:rPr>
          <w:rFonts w:cs="Arial"/>
          <w:szCs w:val="22"/>
        </w:rPr>
        <w:t>V Ústí</w:t>
      </w:r>
      <w:proofErr w:type="gramEnd"/>
      <w:r w:rsidRPr="00D32571">
        <w:rPr>
          <w:rFonts w:cs="Arial"/>
          <w:szCs w:val="22"/>
        </w:rPr>
        <w:t xml:space="preserve"> nad Labem dne ........................</w:t>
      </w:r>
    </w:p>
    <w:p w14:paraId="40EC37DD" w14:textId="77777777" w:rsidR="006206E8" w:rsidRDefault="006206E8" w:rsidP="004121C6">
      <w:pPr>
        <w:tabs>
          <w:tab w:val="left" w:pos="4253"/>
        </w:tabs>
        <w:spacing w:line="20" w:lineRule="atLeast"/>
        <w:jc w:val="both"/>
        <w:rPr>
          <w:rFonts w:cs="Arial"/>
          <w:szCs w:val="22"/>
        </w:rPr>
      </w:pPr>
    </w:p>
    <w:p w14:paraId="4127F8AB" w14:textId="77777777" w:rsidR="006206E8" w:rsidRDefault="006206E8" w:rsidP="004121C6">
      <w:pPr>
        <w:tabs>
          <w:tab w:val="left" w:pos="4253"/>
        </w:tabs>
        <w:spacing w:line="20" w:lineRule="atLeast"/>
        <w:jc w:val="both"/>
        <w:rPr>
          <w:rFonts w:cs="Arial"/>
          <w:szCs w:val="22"/>
        </w:rPr>
      </w:pPr>
    </w:p>
    <w:p w14:paraId="46AE1758" w14:textId="77777777" w:rsidR="005D26D9" w:rsidRPr="00D32571" w:rsidRDefault="005D26D9" w:rsidP="004121C6">
      <w:pPr>
        <w:tabs>
          <w:tab w:val="left" w:pos="4253"/>
        </w:tabs>
        <w:spacing w:line="20" w:lineRule="atLeast"/>
        <w:jc w:val="both"/>
        <w:rPr>
          <w:rFonts w:cs="Arial"/>
          <w:szCs w:val="22"/>
        </w:rPr>
      </w:pPr>
      <w:r w:rsidRPr="00D32571">
        <w:rPr>
          <w:rFonts w:cs="Arial"/>
          <w:szCs w:val="22"/>
        </w:rPr>
        <w:t>.............................................</w:t>
      </w:r>
      <w:r w:rsidRPr="00D32571">
        <w:rPr>
          <w:rFonts w:cs="Arial"/>
          <w:szCs w:val="22"/>
        </w:rPr>
        <w:tab/>
        <w:t>.............................................</w:t>
      </w:r>
    </w:p>
    <w:p w14:paraId="1FC26FE6" w14:textId="77777777" w:rsidR="005D26D9" w:rsidRPr="00D32571" w:rsidRDefault="005D26D9" w:rsidP="00DC13E0">
      <w:pPr>
        <w:tabs>
          <w:tab w:val="left" w:pos="4253"/>
        </w:tabs>
        <w:autoSpaceDE w:val="0"/>
        <w:autoSpaceDN w:val="0"/>
        <w:adjustRightInd w:val="0"/>
        <w:spacing w:after="0" w:line="20" w:lineRule="atLeast"/>
        <w:rPr>
          <w:rFonts w:cs="Arial"/>
          <w:szCs w:val="22"/>
        </w:rPr>
      </w:pPr>
      <w:r w:rsidRPr="00D32571">
        <w:rPr>
          <w:rFonts w:cs="Arial"/>
          <w:szCs w:val="22"/>
        </w:rPr>
        <w:t>za vlastníka:</w:t>
      </w:r>
      <w:r w:rsidRPr="00D32571">
        <w:rPr>
          <w:rFonts w:cs="Arial"/>
          <w:szCs w:val="22"/>
        </w:rPr>
        <w:tab/>
        <w:t xml:space="preserve">za orgán ochrany přírody: </w:t>
      </w:r>
    </w:p>
    <w:p w14:paraId="014B97BC" w14:textId="61846EF1" w:rsidR="005D26D9" w:rsidRPr="00D32571" w:rsidRDefault="008A5B3C" w:rsidP="00DC13E0">
      <w:pPr>
        <w:tabs>
          <w:tab w:val="left" w:pos="4253"/>
        </w:tabs>
        <w:autoSpaceDE w:val="0"/>
        <w:autoSpaceDN w:val="0"/>
        <w:adjustRightInd w:val="0"/>
        <w:spacing w:after="0" w:line="20" w:lineRule="atLeast"/>
        <w:ind w:left="284" w:hanging="284"/>
        <w:rPr>
          <w:rFonts w:cs="Arial"/>
          <w:szCs w:val="22"/>
        </w:rPr>
      </w:pPr>
      <w:r w:rsidRPr="00D32571">
        <w:rPr>
          <w:rFonts w:cs="Arial"/>
          <w:szCs w:val="22"/>
        </w:rPr>
        <w:t xml:space="preserve">Olga </w:t>
      </w:r>
      <w:proofErr w:type="spellStart"/>
      <w:r w:rsidRPr="00D32571">
        <w:rPr>
          <w:rFonts w:cs="Arial"/>
          <w:szCs w:val="22"/>
        </w:rPr>
        <w:t>Chabr</w:t>
      </w:r>
      <w:proofErr w:type="spellEnd"/>
      <w:r w:rsidRPr="00D32571">
        <w:rPr>
          <w:rFonts w:cs="Arial"/>
          <w:szCs w:val="22"/>
        </w:rPr>
        <w:t xml:space="preserve"> </w:t>
      </w:r>
      <w:proofErr w:type="spellStart"/>
      <w:r w:rsidRPr="00D32571">
        <w:rPr>
          <w:rFonts w:cs="Arial"/>
          <w:szCs w:val="22"/>
        </w:rPr>
        <w:t>Grillová</w:t>
      </w:r>
      <w:proofErr w:type="spellEnd"/>
      <w:r w:rsidR="00360598" w:rsidRPr="00D32571">
        <w:rPr>
          <w:rFonts w:cs="Arial"/>
          <w:szCs w:val="22"/>
        </w:rPr>
        <w:tab/>
      </w:r>
      <w:r w:rsidR="00AB2265" w:rsidRPr="00D32571">
        <w:rPr>
          <w:rFonts w:cs="Arial"/>
          <w:szCs w:val="22"/>
        </w:rPr>
        <w:t xml:space="preserve">Ing. </w:t>
      </w:r>
      <w:r w:rsidR="00DC13E0" w:rsidRPr="00D32571">
        <w:rPr>
          <w:rFonts w:cs="Arial"/>
          <w:szCs w:val="22"/>
        </w:rPr>
        <w:t>Jan Schiller</w:t>
      </w:r>
    </w:p>
    <w:p w14:paraId="4C08BE38" w14:textId="7386F8CB" w:rsidR="005D26D9" w:rsidRPr="00D32571" w:rsidRDefault="008A5B3C" w:rsidP="00DC13E0">
      <w:pPr>
        <w:tabs>
          <w:tab w:val="left" w:pos="4253"/>
        </w:tabs>
        <w:spacing w:after="0" w:line="20" w:lineRule="atLeast"/>
        <w:jc w:val="both"/>
        <w:rPr>
          <w:rFonts w:cs="Arial"/>
          <w:szCs w:val="22"/>
        </w:rPr>
      </w:pPr>
      <w:r w:rsidRPr="00D32571">
        <w:rPr>
          <w:rFonts w:cs="Arial"/>
          <w:szCs w:val="22"/>
        </w:rPr>
        <w:t>jednatelka</w:t>
      </w:r>
      <w:r w:rsidR="005D26D9" w:rsidRPr="00D32571">
        <w:rPr>
          <w:rFonts w:cs="Arial"/>
          <w:szCs w:val="22"/>
        </w:rPr>
        <w:tab/>
      </w:r>
      <w:r w:rsidR="00DC13E0" w:rsidRPr="00D32571">
        <w:rPr>
          <w:rFonts w:cs="Arial"/>
          <w:bCs/>
          <w:szCs w:val="22"/>
        </w:rPr>
        <w:t>hejtman Ústeckého kraje</w:t>
      </w:r>
    </w:p>
    <w:p w14:paraId="26A7683D" w14:textId="77777777" w:rsidR="00AB2265" w:rsidRPr="00D32571" w:rsidRDefault="00AB2265" w:rsidP="004121C6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b/>
          <w:szCs w:val="22"/>
        </w:rPr>
      </w:pPr>
    </w:p>
    <w:p w14:paraId="01C645CD" w14:textId="77777777" w:rsidR="007A4F6D" w:rsidRPr="00D32571" w:rsidRDefault="007A4F6D" w:rsidP="004121C6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b/>
          <w:szCs w:val="22"/>
        </w:rPr>
      </w:pPr>
    </w:p>
    <w:p w14:paraId="30B34E96" w14:textId="39EFC6E5" w:rsidR="009A7B26" w:rsidRPr="00D32571" w:rsidRDefault="009A7B26" w:rsidP="004121C6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b/>
          <w:szCs w:val="22"/>
        </w:rPr>
      </w:pPr>
      <w:r w:rsidRPr="00D32571">
        <w:rPr>
          <w:rFonts w:cs="Arial"/>
          <w:b/>
          <w:szCs w:val="22"/>
        </w:rPr>
        <w:t>Přílohy:</w:t>
      </w:r>
    </w:p>
    <w:p w14:paraId="53144831" w14:textId="5633A8F4" w:rsidR="0072117A" w:rsidRPr="00D32571" w:rsidRDefault="005D26D9" w:rsidP="007A4F6D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  <w:r w:rsidRPr="00D32571">
        <w:rPr>
          <w:rFonts w:cs="Arial"/>
          <w:szCs w:val="22"/>
        </w:rPr>
        <w:t>Příloha 1</w:t>
      </w:r>
      <w:r w:rsidR="00332ECD" w:rsidRPr="00D32571">
        <w:rPr>
          <w:rFonts w:cs="Arial"/>
          <w:szCs w:val="22"/>
        </w:rPr>
        <w:t>.</w:t>
      </w:r>
      <w:r w:rsidRPr="00D32571">
        <w:rPr>
          <w:rFonts w:cs="Arial"/>
          <w:szCs w:val="22"/>
        </w:rPr>
        <w:t xml:space="preserve"> – </w:t>
      </w:r>
      <w:r w:rsidR="006A6FEF" w:rsidRPr="00D32571">
        <w:rPr>
          <w:rFonts w:cs="Arial"/>
          <w:szCs w:val="22"/>
        </w:rPr>
        <w:t xml:space="preserve">vymezení chráněného území výčtem pozemků s uvedením rozloh jejich částí zasahujících do různých režimů ochrany. U pozemků, které jsou do chráněného území </w:t>
      </w:r>
      <w:r w:rsidR="006A6FEF" w:rsidRPr="00D32571">
        <w:rPr>
          <w:rFonts w:cs="Arial"/>
          <w:szCs w:val="22"/>
        </w:rPr>
        <w:lastRenderedPageBreak/>
        <w:t>zahrnuty jen z části, jsou dále uvedeny souřadnice lomových bodů, kterými prochází hranice chráněného území.</w:t>
      </w:r>
    </w:p>
    <w:p w14:paraId="76E3C701" w14:textId="6B9C4926" w:rsidR="005D26D9" w:rsidRPr="00D32571" w:rsidRDefault="00332ECD" w:rsidP="007A4F6D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  <w:r w:rsidRPr="00D32571">
        <w:rPr>
          <w:rFonts w:cs="Arial"/>
          <w:szCs w:val="22"/>
        </w:rPr>
        <w:t xml:space="preserve">Příloha 2. – </w:t>
      </w:r>
      <w:r w:rsidR="00405758" w:rsidRPr="00D32571">
        <w:rPr>
          <w:rFonts w:cs="Arial"/>
          <w:szCs w:val="22"/>
        </w:rPr>
        <w:t>o</w:t>
      </w:r>
      <w:r w:rsidR="006A6FEF" w:rsidRPr="00D32571">
        <w:rPr>
          <w:rFonts w:cs="Arial"/>
          <w:szCs w:val="22"/>
        </w:rPr>
        <w:t xml:space="preserve">rientační zobrazení hranice chráněného území na podkladě katastrální mapy. </w:t>
      </w:r>
    </w:p>
    <w:p w14:paraId="0C6FFD53" w14:textId="78148B00" w:rsidR="00332ECD" w:rsidRPr="00D32571" w:rsidRDefault="00332ECD" w:rsidP="007A4F6D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  <w:r w:rsidRPr="00D32571">
        <w:rPr>
          <w:rFonts w:cs="Arial"/>
          <w:szCs w:val="22"/>
        </w:rPr>
        <w:t xml:space="preserve">Příloha 3. – </w:t>
      </w:r>
      <w:r w:rsidR="00405758" w:rsidRPr="00D32571">
        <w:rPr>
          <w:rFonts w:cs="Arial"/>
          <w:szCs w:val="22"/>
        </w:rPr>
        <w:t xml:space="preserve">vymezení ploch bezzásahových za pomocí souřadnic lomových bodů v souřadnicovém </w:t>
      </w:r>
      <w:r w:rsidR="005105E3" w:rsidRPr="00D32571">
        <w:rPr>
          <w:rFonts w:cs="Arial"/>
          <w:szCs w:val="22"/>
        </w:rPr>
        <w:t xml:space="preserve">geodetickém referenčním </w:t>
      </w:r>
      <w:r w:rsidR="00405758" w:rsidRPr="00D32571">
        <w:rPr>
          <w:rFonts w:cs="Arial"/>
          <w:szCs w:val="22"/>
        </w:rPr>
        <w:t>systému S-JTSK</w:t>
      </w:r>
      <w:r w:rsidR="005105E3" w:rsidRPr="00D32571">
        <w:rPr>
          <w:rFonts w:cs="Arial"/>
          <w:szCs w:val="22"/>
        </w:rPr>
        <w:t xml:space="preserve"> /</w:t>
      </w:r>
      <w:r w:rsidR="00405758" w:rsidRPr="00D32571">
        <w:rPr>
          <w:rFonts w:cs="Arial"/>
          <w:szCs w:val="22"/>
        </w:rPr>
        <w:t xml:space="preserve"> </w:t>
      </w:r>
      <w:proofErr w:type="spellStart"/>
      <w:r w:rsidR="005105E3" w:rsidRPr="00D32571">
        <w:rPr>
          <w:rFonts w:cs="Arial"/>
          <w:szCs w:val="22"/>
        </w:rPr>
        <w:t>Krovak</w:t>
      </w:r>
      <w:proofErr w:type="spellEnd"/>
      <w:r w:rsidR="005105E3" w:rsidRPr="00D32571">
        <w:rPr>
          <w:rFonts w:cs="Arial"/>
          <w:szCs w:val="22"/>
        </w:rPr>
        <w:t xml:space="preserve"> East </w:t>
      </w:r>
      <w:proofErr w:type="spellStart"/>
      <w:r w:rsidR="005105E3" w:rsidRPr="00D32571">
        <w:rPr>
          <w:rFonts w:cs="Arial"/>
          <w:szCs w:val="22"/>
        </w:rPr>
        <w:t>North</w:t>
      </w:r>
      <w:proofErr w:type="spellEnd"/>
      <w:r w:rsidR="005105E3" w:rsidRPr="00D32571">
        <w:rPr>
          <w:rFonts w:cs="Arial"/>
          <w:szCs w:val="22"/>
        </w:rPr>
        <w:t xml:space="preserve"> (Souřadnicový systém Jednotné trigonometrické sítě katastrální v Křovákově zobrazení s matematickou orientací os), kód EPSG 5514</w:t>
      </w:r>
      <w:r w:rsidR="00405758" w:rsidRPr="00D32571">
        <w:rPr>
          <w:rFonts w:cs="Arial"/>
          <w:szCs w:val="22"/>
        </w:rPr>
        <w:t>.</w:t>
      </w:r>
    </w:p>
    <w:p w14:paraId="22412412" w14:textId="77777777" w:rsidR="004D2E02" w:rsidRPr="00D32571" w:rsidRDefault="004D2E02" w:rsidP="004D2E02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  <w:r w:rsidRPr="00D32571">
        <w:rPr>
          <w:rFonts w:cs="Arial"/>
          <w:szCs w:val="22"/>
        </w:rPr>
        <w:t xml:space="preserve">Příloha 4. – vymezení ploch výběrného lesa za pomocí souřadnic lomových bodů v souřadnicovém geodetickém referenčním systému S-JTSK / </w:t>
      </w:r>
      <w:proofErr w:type="spellStart"/>
      <w:r w:rsidRPr="00D32571">
        <w:rPr>
          <w:rFonts w:cs="Arial"/>
          <w:szCs w:val="22"/>
        </w:rPr>
        <w:t>Krovak</w:t>
      </w:r>
      <w:proofErr w:type="spellEnd"/>
      <w:r w:rsidRPr="00D32571">
        <w:rPr>
          <w:rFonts w:cs="Arial"/>
          <w:szCs w:val="22"/>
        </w:rPr>
        <w:t xml:space="preserve"> East </w:t>
      </w:r>
      <w:proofErr w:type="spellStart"/>
      <w:r w:rsidRPr="00D32571">
        <w:rPr>
          <w:rFonts w:cs="Arial"/>
          <w:szCs w:val="22"/>
        </w:rPr>
        <w:t>North</w:t>
      </w:r>
      <w:proofErr w:type="spellEnd"/>
      <w:r w:rsidRPr="00D32571">
        <w:rPr>
          <w:rFonts w:cs="Arial"/>
          <w:szCs w:val="22"/>
        </w:rPr>
        <w:t xml:space="preserve"> (Souřadnicový systém Jednotné trigonometrické sítě katastrální v Křovákově zobrazení s matematickou orientací os), kód EPSG 5514. </w:t>
      </w:r>
    </w:p>
    <w:p w14:paraId="6C68BF3D" w14:textId="6F164207" w:rsidR="000E2FC3" w:rsidRDefault="004D2E02" w:rsidP="00DC13E0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  <w:r w:rsidRPr="00D32571">
        <w:rPr>
          <w:rFonts w:cs="Arial"/>
          <w:szCs w:val="22"/>
        </w:rPr>
        <w:t>Příloha 5. – orientační zákres členění chráněného území</w:t>
      </w:r>
      <w:r w:rsidR="00747DD9" w:rsidRPr="00D32571">
        <w:rPr>
          <w:rFonts w:cs="Arial"/>
          <w:szCs w:val="22"/>
        </w:rPr>
        <w:t>:</w:t>
      </w:r>
      <w:r w:rsidRPr="00D32571">
        <w:rPr>
          <w:rFonts w:cs="Arial"/>
          <w:szCs w:val="22"/>
        </w:rPr>
        <w:t xml:space="preserve"> hranice chráněného území </w:t>
      </w:r>
      <w:r w:rsidR="00591CFD" w:rsidRPr="00D32571">
        <w:rPr>
          <w:rFonts w:cs="Arial"/>
          <w:szCs w:val="22"/>
        </w:rPr>
        <w:t>–</w:t>
      </w:r>
      <w:r w:rsidR="00747DD9" w:rsidRPr="00D32571">
        <w:rPr>
          <w:rFonts w:cs="Arial"/>
          <w:szCs w:val="22"/>
        </w:rPr>
        <w:t xml:space="preserve"> </w:t>
      </w:r>
      <w:r w:rsidRPr="00D32571">
        <w:rPr>
          <w:rFonts w:cs="Arial"/>
          <w:szCs w:val="22"/>
        </w:rPr>
        <w:t xml:space="preserve">modrá linie, </w:t>
      </w:r>
      <w:r w:rsidR="00747DD9" w:rsidRPr="00D32571">
        <w:rPr>
          <w:rFonts w:cs="Arial"/>
          <w:szCs w:val="22"/>
        </w:rPr>
        <w:t>b</w:t>
      </w:r>
      <w:r w:rsidRPr="00D32571">
        <w:rPr>
          <w:rFonts w:cs="Arial"/>
          <w:szCs w:val="22"/>
        </w:rPr>
        <w:t>ezzásahov</w:t>
      </w:r>
      <w:r w:rsidR="00747DD9" w:rsidRPr="00D32571">
        <w:rPr>
          <w:rFonts w:cs="Arial"/>
          <w:szCs w:val="22"/>
        </w:rPr>
        <w:t>á</w:t>
      </w:r>
      <w:r w:rsidRPr="00D32571">
        <w:rPr>
          <w:rFonts w:cs="Arial"/>
          <w:szCs w:val="22"/>
        </w:rPr>
        <w:t xml:space="preserve"> území</w:t>
      </w:r>
      <w:r w:rsidR="00591CFD" w:rsidRPr="00D32571">
        <w:rPr>
          <w:rFonts w:cs="Arial"/>
          <w:szCs w:val="22"/>
        </w:rPr>
        <w:t xml:space="preserve"> –</w:t>
      </w:r>
      <w:r w:rsidRPr="00D32571">
        <w:rPr>
          <w:rFonts w:cs="Arial"/>
          <w:szCs w:val="22"/>
        </w:rPr>
        <w:t xml:space="preserve"> </w:t>
      </w:r>
      <w:r w:rsidR="00747DD9" w:rsidRPr="00D32571">
        <w:rPr>
          <w:rFonts w:cs="Arial"/>
          <w:szCs w:val="22"/>
        </w:rPr>
        <w:t>zelené</w:t>
      </w:r>
      <w:r w:rsidRPr="00D32571">
        <w:rPr>
          <w:rFonts w:cs="Arial"/>
          <w:szCs w:val="22"/>
        </w:rPr>
        <w:t xml:space="preserve"> </w:t>
      </w:r>
      <w:r w:rsidR="00747DD9" w:rsidRPr="00D32571">
        <w:rPr>
          <w:rFonts w:cs="Arial"/>
          <w:szCs w:val="22"/>
        </w:rPr>
        <w:t>plochy</w:t>
      </w:r>
      <w:r w:rsidRPr="00D32571">
        <w:rPr>
          <w:rFonts w:cs="Arial"/>
          <w:szCs w:val="22"/>
        </w:rPr>
        <w:t>, les výběrn</w:t>
      </w:r>
      <w:r w:rsidR="00747DD9" w:rsidRPr="00D32571">
        <w:rPr>
          <w:rFonts w:cs="Arial"/>
          <w:szCs w:val="22"/>
        </w:rPr>
        <w:t>ý</w:t>
      </w:r>
      <w:r w:rsidRPr="00D32571">
        <w:rPr>
          <w:rFonts w:cs="Arial"/>
          <w:szCs w:val="22"/>
        </w:rPr>
        <w:t xml:space="preserve"> </w:t>
      </w:r>
      <w:r w:rsidR="00747DD9" w:rsidRPr="00D32571">
        <w:rPr>
          <w:rFonts w:cs="Arial"/>
          <w:szCs w:val="22"/>
        </w:rPr>
        <w:t>–</w:t>
      </w:r>
      <w:r w:rsidRPr="00D32571">
        <w:rPr>
          <w:rFonts w:cs="Arial"/>
          <w:szCs w:val="22"/>
        </w:rPr>
        <w:t xml:space="preserve"> </w:t>
      </w:r>
      <w:r w:rsidR="00747DD9" w:rsidRPr="00D32571">
        <w:rPr>
          <w:rFonts w:cs="Arial"/>
          <w:szCs w:val="22"/>
        </w:rPr>
        <w:t>modré plochy</w:t>
      </w:r>
      <w:r w:rsidRPr="00D32571">
        <w:rPr>
          <w:rFonts w:cs="Arial"/>
          <w:szCs w:val="22"/>
        </w:rPr>
        <w:t xml:space="preserve">, les podrostní </w:t>
      </w:r>
      <w:r w:rsidR="00747DD9" w:rsidRPr="00D32571">
        <w:rPr>
          <w:rFonts w:cs="Arial"/>
          <w:szCs w:val="22"/>
        </w:rPr>
        <w:t>–</w:t>
      </w:r>
      <w:r w:rsidRPr="00D32571">
        <w:rPr>
          <w:rFonts w:cs="Arial"/>
          <w:szCs w:val="22"/>
        </w:rPr>
        <w:t xml:space="preserve"> </w:t>
      </w:r>
      <w:r w:rsidR="00747DD9" w:rsidRPr="00D32571">
        <w:rPr>
          <w:rFonts w:cs="Arial"/>
          <w:szCs w:val="22"/>
        </w:rPr>
        <w:t>žluté plochy</w:t>
      </w:r>
      <w:r w:rsidRPr="00D32571">
        <w:rPr>
          <w:rFonts w:cs="Arial"/>
          <w:szCs w:val="22"/>
        </w:rPr>
        <w:t xml:space="preserve">, porosty náhradních dřevin </w:t>
      </w:r>
      <w:r w:rsidR="009E1663" w:rsidRPr="00D32571">
        <w:rPr>
          <w:rFonts w:cs="Arial"/>
          <w:szCs w:val="22"/>
        </w:rPr>
        <w:t xml:space="preserve">- </w:t>
      </w:r>
      <w:r w:rsidRPr="00D32571">
        <w:rPr>
          <w:rFonts w:cs="Arial"/>
          <w:szCs w:val="22"/>
        </w:rPr>
        <w:t xml:space="preserve">červená </w:t>
      </w:r>
      <w:r w:rsidR="009E1663" w:rsidRPr="00D32571">
        <w:rPr>
          <w:rFonts w:cs="Arial"/>
          <w:szCs w:val="22"/>
        </w:rPr>
        <w:t xml:space="preserve">šrafa, </w:t>
      </w:r>
      <w:r w:rsidR="00591CFD" w:rsidRPr="00D32571">
        <w:rPr>
          <w:rFonts w:cs="Arial"/>
          <w:szCs w:val="22"/>
        </w:rPr>
        <w:t xml:space="preserve">bezlesí a ostatní plochy – bílé plochy a </w:t>
      </w:r>
      <w:r w:rsidRPr="00D32571">
        <w:rPr>
          <w:rFonts w:cs="Arial"/>
          <w:szCs w:val="22"/>
        </w:rPr>
        <w:t>Národní přírodní rezervace Jezerka a její ochrann</w:t>
      </w:r>
      <w:r w:rsidR="009E1663" w:rsidRPr="00D32571">
        <w:rPr>
          <w:rFonts w:cs="Arial"/>
          <w:szCs w:val="22"/>
        </w:rPr>
        <w:t>é pásmo</w:t>
      </w:r>
      <w:r w:rsidRPr="009E1663">
        <w:rPr>
          <w:rFonts w:cs="Arial"/>
          <w:szCs w:val="22"/>
        </w:rPr>
        <w:t xml:space="preserve"> </w:t>
      </w:r>
      <w:r w:rsidR="009E1663">
        <w:rPr>
          <w:rFonts w:cs="Arial"/>
          <w:szCs w:val="22"/>
        </w:rPr>
        <w:t xml:space="preserve">- </w:t>
      </w:r>
      <w:r w:rsidR="009E1663" w:rsidRPr="009E1663">
        <w:rPr>
          <w:rFonts w:cs="Arial"/>
          <w:szCs w:val="22"/>
        </w:rPr>
        <w:t>šedé plochy</w:t>
      </w:r>
      <w:r w:rsidRPr="009E1663">
        <w:rPr>
          <w:rFonts w:cs="Arial"/>
          <w:szCs w:val="22"/>
        </w:rPr>
        <w:t>.</w:t>
      </w:r>
    </w:p>
    <w:p w14:paraId="097D6A85" w14:textId="13037526" w:rsidR="000E2FC3" w:rsidRPr="0002167E" w:rsidRDefault="000E2FC3" w:rsidP="00DC13E0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Příloha 6. – modely </w:t>
      </w:r>
      <w:r w:rsidR="0077633B">
        <w:rPr>
          <w:rFonts w:cs="Arial"/>
          <w:szCs w:val="22"/>
        </w:rPr>
        <w:t xml:space="preserve">přirozené </w:t>
      </w:r>
      <w:r>
        <w:rPr>
          <w:rFonts w:cs="Arial"/>
          <w:szCs w:val="22"/>
        </w:rPr>
        <w:t>druhové skladby dotčených souborů lesních typů v chráněném území Jezeří.</w:t>
      </w:r>
    </w:p>
    <w:p w14:paraId="6D6B6D44" w14:textId="77777777" w:rsidR="000E2FC3" w:rsidRPr="0002167E" w:rsidRDefault="000E2FC3" w:rsidP="006944A1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  <w:sectPr w:rsidR="000E2FC3" w:rsidRPr="0002167E" w:rsidSect="009C68F4">
          <w:headerReference w:type="default" r:id="rId10"/>
          <w:footerReference w:type="default" r:id="rId11"/>
          <w:type w:val="continuous"/>
          <w:pgSz w:w="11906" w:h="16838" w:code="9"/>
          <w:pgMar w:top="1418" w:right="1418" w:bottom="1985" w:left="1418" w:header="709" w:footer="851" w:gutter="0"/>
          <w:cols w:space="708"/>
          <w:docGrid w:linePitch="360"/>
        </w:sectPr>
      </w:pPr>
    </w:p>
    <w:p w14:paraId="327726C9" w14:textId="77777777" w:rsidR="00AE1FF6" w:rsidRPr="000D173D" w:rsidRDefault="00136C63" w:rsidP="00AE1FF6">
      <w:pPr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  <w:r w:rsidRPr="0002167E">
        <w:rPr>
          <w:rFonts w:cs="Arial"/>
          <w:b/>
          <w:szCs w:val="22"/>
        </w:rPr>
        <w:lastRenderedPageBreak/>
        <w:t>Příloha 1.</w:t>
      </w:r>
      <w:r w:rsidRPr="0002167E">
        <w:rPr>
          <w:rFonts w:cs="Arial"/>
          <w:szCs w:val="22"/>
        </w:rPr>
        <w:t xml:space="preserve"> – vymezení chráněného území výčtem pozemků s uvedením rozloh </w:t>
      </w:r>
      <w:r w:rsidRPr="000D173D">
        <w:rPr>
          <w:rFonts w:cs="Arial"/>
          <w:szCs w:val="22"/>
        </w:rPr>
        <w:t>jejich částí zasahujících do různých režimů ochrany. U pozemků, které jsou do chráněného území zahrnuty jen z části, jsou dále uvedeny souřadnice lomových bodů, kterými prochází hranice chráněného území.</w:t>
      </w:r>
    </w:p>
    <w:p w14:paraId="2B61B376" w14:textId="2017BBFF" w:rsidR="000A2228" w:rsidRPr="0002167E" w:rsidRDefault="00233109" w:rsidP="00AE1FF6">
      <w:pPr>
        <w:autoSpaceDE w:val="0"/>
        <w:autoSpaceDN w:val="0"/>
        <w:adjustRightInd w:val="0"/>
        <w:spacing w:before="240" w:line="20" w:lineRule="atLeast"/>
        <w:jc w:val="both"/>
        <w:rPr>
          <w:rFonts w:cs="Arial"/>
          <w:b/>
          <w:sz w:val="20"/>
          <w:szCs w:val="20"/>
        </w:rPr>
      </w:pPr>
      <w:proofErr w:type="spellStart"/>
      <w:r w:rsidRPr="000D173D">
        <w:rPr>
          <w:rFonts w:cs="Arial"/>
          <w:b/>
          <w:sz w:val="20"/>
          <w:szCs w:val="20"/>
        </w:rPr>
        <w:t>Tab</w:t>
      </w:r>
      <w:proofErr w:type="spellEnd"/>
      <w:r w:rsidRPr="000D173D">
        <w:rPr>
          <w:rFonts w:cs="Arial"/>
          <w:b/>
          <w:sz w:val="20"/>
          <w:szCs w:val="20"/>
        </w:rPr>
        <w:t xml:space="preserve"> 1. - </w:t>
      </w:r>
      <w:r w:rsidR="000A2228" w:rsidRPr="000D173D">
        <w:rPr>
          <w:rFonts w:cs="Arial"/>
          <w:b/>
          <w:sz w:val="20"/>
          <w:szCs w:val="20"/>
        </w:rPr>
        <w:t xml:space="preserve">katastrální území: </w:t>
      </w:r>
      <w:r w:rsidR="000A2228" w:rsidRPr="000D173D">
        <w:rPr>
          <w:rFonts w:cs="Arial"/>
          <w:sz w:val="20"/>
          <w:szCs w:val="20"/>
        </w:rPr>
        <w:t>643025, Černice u Horního Jiřetína</w:t>
      </w:r>
    </w:p>
    <w:tbl>
      <w:tblPr>
        <w:tblW w:w="1386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1"/>
        <w:gridCol w:w="1520"/>
        <w:gridCol w:w="1746"/>
        <w:gridCol w:w="1153"/>
        <w:gridCol w:w="1418"/>
        <w:gridCol w:w="1381"/>
        <w:gridCol w:w="1019"/>
        <w:gridCol w:w="1294"/>
        <w:gridCol w:w="850"/>
        <w:gridCol w:w="2003"/>
      </w:tblGrid>
      <w:tr w:rsidR="004553C4" w:rsidRPr="0002167E" w14:paraId="31CB93DC" w14:textId="77777777" w:rsidTr="004553C4">
        <w:trPr>
          <w:trHeight w:val="220"/>
        </w:trPr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7017" w14:textId="77777777" w:rsidR="004553C4" w:rsidRPr="0002167E" w:rsidRDefault="004553C4" w:rsidP="005D6B39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číslo parcely dle KN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CA4B" w14:textId="77777777" w:rsidR="004553C4" w:rsidRPr="0002167E" w:rsidRDefault="004553C4" w:rsidP="005D6B39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druh pozemku dle KN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171F9" w14:textId="77777777" w:rsidR="004553C4" w:rsidRPr="0002167E" w:rsidRDefault="004553C4" w:rsidP="005D6B39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způsob využití pozemku dle KN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09D5" w14:textId="0D54BD90" w:rsidR="004553C4" w:rsidRPr="0002167E" w:rsidRDefault="004553C4" w:rsidP="005D6B39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výměra parcely</w:t>
            </w:r>
            <w:r w:rsidRPr="0002167E">
              <w:rPr>
                <w:rFonts w:cs="Arial"/>
                <w:bCs/>
                <w:sz w:val="20"/>
                <w:szCs w:val="20"/>
              </w:rPr>
              <w:t xml:space="preserve"> (m</w:t>
            </w:r>
            <w:r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369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A88A" w14:textId="4C9F2298" w:rsidR="004553C4" w:rsidRPr="0002167E" w:rsidRDefault="004553C4" w:rsidP="004553C4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výměra části parcely dle hospodářského režimu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A900" w14:textId="461D0729" w:rsidR="004553C4" w:rsidRPr="0002167E" w:rsidRDefault="004553C4" w:rsidP="005D6B39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vodní plochy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29F0" w14:textId="78315206" w:rsidR="004553C4" w:rsidRPr="0002167E" w:rsidRDefault="004553C4" w:rsidP="005D6B39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ostatní plochy (bezlesí, cesty, </w:t>
            </w:r>
            <w:proofErr w:type="gramStart"/>
            <w:r w:rsidRPr="0002167E">
              <w:rPr>
                <w:rFonts w:cs="Arial"/>
                <w:b/>
                <w:bCs/>
                <w:sz w:val="20"/>
                <w:szCs w:val="20"/>
              </w:rPr>
              <w:t>ad.)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proofErr w:type="gramEnd"/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</w:tr>
      <w:tr w:rsidR="004553C4" w:rsidRPr="0002167E" w14:paraId="3A76514D" w14:textId="77777777" w:rsidTr="004553C4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AAB30" w14:textId="77777777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C96471F" w14:textId="77777777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3365AD" w14:textId="77777777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AD0699A" w14:textId="06F90180" w:rsidR="004553C4" w:rsidRPr="0002167E" w:rsidRDefault="004553C4" w:rsidP="005D6B39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celková dle KN</w:t>
            </w: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87004EC" w14:textId="2BCBC537" w:rsidR="004553C4" w:rsidRPr="0002167E" w:rsidRDefault="004553C4" w:rsidP="005D6B39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 chráněném území</w:t>
            </w:r>
          </w:p>
        </w:tc>
        <w:tc>
          <w:tcPr>
            <w:tcW w:w="369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FAC05" w14:textId="1D92C1BD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6C6E089" w14:textId="77777777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6A09B65" w14:textId="77777777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4553C4" w:rsidRPr="0002167E" w14:paraId="1BDABB8D" w14:textId="77777777" w:rsidTr="004553C4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29AAC" w14:textId="77777777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49267" w14:textId="77777777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2BB1" w14:textId="77777777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20EF" w14:textId="77777777" w:rsidR="004553C4" w:rsidRPr="0002167E" w:rsidRDefault="004553C4" w:rsidP="005D6B39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A3F6C" w14:textId="77777777" w:rsidR="004553C4" w:rsidRPr="0002167E" w:rsidRDefault="004553C4" w:rsidP="005D6B39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000D4" w14:textId="71902D22" w:rsidR="004553C4" w:rsidRPr="0002167E" w:rsidRDefault="004553C4" w:rsidP="004553C4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bezzásahový</w:t>
            </w:r>
          </w:p>
        </w:tc>
        <w:tc>
          <w:tcPr>
            <w:tcW w:w="10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CA2C1" w14:textId="2FD465E8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výběrný</w:t>
            </w:r>
          </w:p>
        </w:tc>
        <w:tc>
          <w:tcPr>
            <w:tcW w:w="12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8281" w14:textId="221F314D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podrostní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7823" w14:textId="77777777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B87F" w14:textId="77777777" w:rsidR="004553C4" w:rsidRPr="0002167E" w:rsidRDefault="004553C4" w:rsidP="000A2228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4553C4" w:rsidRPr="0002167E" w14:paraId="03A26F0D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372F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801/1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053A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6546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1B26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2 381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703A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2 381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185D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A9F0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2 381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234B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DC8D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BAB5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4553C4" w:rsidRPr="0002167E" w14:paraId="3E0D439F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F78E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803/2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AE0C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vodní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C352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0D23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C437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5D47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4AD5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7F48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C5F2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B81F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4553C4" w:rsidRPr="0002167E" w14:paraId="3A7A219F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F3BF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835/39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96B7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CA64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24FC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1 687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BC66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1 687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81A1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B889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1857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A0C3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4CE7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167</w:t>
            </w:r>
          </w:p>
        </w:tc>
      </w:tr>
      <w:tr w:rsidR="004553C4" w:rsidRPr="0002167E" w14:paraId="3716C3AE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89338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835/53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CFF8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240E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2E116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1 935 443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E515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1 935 443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132B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538 668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4FD6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448 083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77D8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948 470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6EA9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13765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222</w:t>
            </w:r>
          </w:p>
        </w:tc>
      </w:tr>
      <w:tr w:rsidR="004553C4" w:rsidRPr="0002167E" w14:paraId="1BFF9876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C791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835/6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1251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8504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D141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1 951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8C8C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1 951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99D7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DC25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751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47D6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D91F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682F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4553C4" w:rsidRPr="0002167E" w14:paraId="556E6B56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A1FD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835/7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2674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EE4D1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CF400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629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882E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629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20EE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2A97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629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E4C8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A54C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29E1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4553C4" w:rsidRPr="0002167E" w14:paraId="1330F70B" w14:textId="77777777" w:rsidTr="004553C4">
        <w:trPr>
          <w:trHeight w:val="264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8B0D7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879/1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DF7A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2E14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782D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380E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550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4588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4114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91D4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4BB4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227C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550</w:t>
            </w:r>
          </w:p>
        </w:tc>
      </w:tr>
      <w:tr w:rsidR="004553C4" w:rsidRPr="0002167E" w14:paraId="1411899B" w14:textId="77777777" w:rsidTr="004553C4">
        <w:trPr>
          <w:trHeight w:val="264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2E8C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879/4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8AA0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E6D4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3087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78E4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361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B877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8DD0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4392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1E2B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72134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361</w:t>
            </w:r>
          </w:p>
        </w:tc>
      </w:tr>
      <w:tr w:rsidR="004553C4" w:rsidRPr="0002167E" w14:paraId="50CAE232" w14:textId="77777777" w:rsidTr="004553C4">
        <w:trPr>
          <w:trHeight w:val="792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BE3F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895/2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66E8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vodní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9B09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koryto vodního toku přirozené nebo upravené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906B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454B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21B8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50A8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1B70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92CB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189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605F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4553C4" w:rsidRPr="0002167E" w14:paraId="1F78A9E3" w14:textId="77777777" w:rsidTr="004553C4">
        <w:trPr>
          <w:trHeight w:val="792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6F29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896/1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26F3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vodní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14D0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koryto vodního toku přirozené nebo upravené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55EA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4 730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D07D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4 182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4D7C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7479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2B68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32BC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4 182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3D2D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4553C4" w:rsidRPr="0002167E" w14:paraId="4C6CE16A" w14:textId="77777777" w:rsidTr="004553C4">
        <w:trPr>
          <w:trHeight w:val="792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2854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896/2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0791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vodní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112A1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koryto vodního toku přirozené nebo upravené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72DF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9A53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164D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71FF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1E61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2172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BA5A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4553C4" w:rsidRPr="0002167E" w14:paraId="6C0AC9EF" w14:textId="77777777" w:rsidTr="004553C4">
        <w:trPr>
          <w:trHeight w:val="528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8DBB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896/6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F9D3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0B03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manipulační plocha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5992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E399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28D7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AC28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2B29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9951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6E9A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123</w:t>
            </w:r>
          </w:p>
        </w:tc>
      </w:tr>
      <w:tr w:rsidR="004553C4" w:rsidRPr="0002167E" w14:paraId="162AA325" w14:textId="77777777" w:rsidTr="004553C4">
        <w:trPr>
          <w:trHeight w:val="792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B44E" w14:textId="77777777" w:rsidR="000A2228" w:rsidRPr="0002167E" w:rsidRDefault="000A2228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896/7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167C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vodní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E8085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koryto vodního toku přirozené nebo upravené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3053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E155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330D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43E7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C804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05CB" w14:textId="77777777" w:rsidR="000A2228" w:rsidRPr="0002167E" w:rsidRDefault="000A2228" w:rsidP="000A2228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E308" w14:textId="77777777" w:rsidR="000A2228" w:rsidRPr="0002167E" w:rsidRDefault="000A2228" w:rsidP="000A2228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</w:tbl>
    <w:p w14:paraId="3669677E" w14:textId="77777777" w:rsidR="00D62AE3" w:rsidRPr="0002167E" w:rsidRDefault="00D62AE3">
      <w:pPr>
        <w:spacing w:after="0"/>
        <w:rPr>
          <w:rFonts w:cs="Arial"/>
          <w:sz w:val="20"/>
          <w:szCs w:val="20"/>
        </w:rPr>
      </w:pPr>
      <w:r w:rsidRPr="0002167E">
        <w:rPr>
          <w:rFonts w:cs="Arial"/>
          <w:sz w:val="20"/>
          <w:szCs w:val="20"/>
        </w:rPr>
        <w:br w:type="page"/>
      </w:r>
    </w:p>
    <w:p w14:paraId="2F20E0A6" w14:textId="08CC6292" w:rsidR="00D62AE3" w:rsidRPr="0002167E" w:rsidRDefault="00233109" w:rsidP="00AE1FF6">
      <w:pPr>
        <w:keepNext/>
        <w:spacing w:before="240" w:after="0"/>
        <w:rPr>
          <w:rFonts w:cs="Arial"/>
          <w:b/>
          <w:sz w:val="20"/>
          <w:szCs w:val="20"/>
        </w:rPr>
      </w:pPr>
      <w:r w:rsidRPr="0002167E">
        <w:rPr>
          <w:rFonts w:cs="Arial"/>
          <w:b/>
          <w:sz w:val="20"/>
          <w:szCs w:val="20"/>
        </w:rPr>
        <w:lastRenderedPageBreak/>
        <w:t xml:space="preserve">Tab. 2 - </w:t>
      </w:r>
      <w:r w:rsidR="00D62AE3" w:rsidRPr="0002167E">
        <w:rPr>
          <w:rFonts w:cs="Arial"/>
          <w:b/>
          <w:sz w:val="20"/>
          <w:szCs w:val="20"/>
        </w:rPr>
        <w:t xml:space="preserve">katastrální území: </w:t>
      </w:r>
      <w:r w:rsidR="008728B8" w:rsidRPr="0002167E">
        <w:rPr>
          <w:rFonts w:cs="Arial"/>
          <w:sz w:val="20"/>
          <w:szCs w:val="20"/>
        </w:rPr>
        <w:t>600105, Jezeří</w:t>
      </w:r>
    </w:p>
    <w:tbl>
      <w:tblPr>
        <w:tblW w:w="138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1"/>
        <w:gridCol w:w="1520"/>
        <w:gridCol w:w="1746"/>
        <w:gridCol w:w="1153"/>
        <w:gridCol w:w="1418"/>
        <w:gridCol w:w="1381"/>
        <w:gridCol w:w="1019"/>
        <w:gridCol w:w="1294"/>
        <w:gridCol w:w="850"/>
        <w:gridCol w:w="2003"/>
      </w:tblGrid>
      <w:tr w:rsidR="00D62AE3" w:rsidRPr="0002167E" w14:paraId="26F35257" w14:textId="77777777" w:rsidTr="008728B8">
        <w:trPr>
          <w:cantSplit/>
          <w:trHeight w:val="220"/>
        </w:trPr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0145" w14:textId="77777777" w:rsidR="00D62AE3" w:rsidRPr="0002167E" w:rsidRDefault="00D62AE3" w:rsidP="00EC749A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číslo parcely dle KN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7A0C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druh pozemku dle KN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1139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způsob využití pozemku dle KN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A314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výměra parcely </w:t>
            </w:r>
            <w:r w:rsidRPr="0002167E">
              <w:rPr>
                <w:rFonts w:cs="Arial"/>
                <w:bCs/>
                <w:sz w:val="20"/>
                <w:szCs w:val="20"/>
              </w:rPr>
              <w:t>(m</w:t>
            </w:r>
            <w:r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369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1B45" w14:textId="5EA5C4F2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výměra části parcely dle hospodářského režimu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FFA36" w14:textId="33D6CE89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vodní plochy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C2C9" w14:textId="6700867D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ostatní plochy (bezlesí, cesty, </w:t>
            </w:r>
            <w:proofErr w:type="gramStart"/>
            <w:r w:rsidRPr="0002167E">
              <w:rPr>
                <w:rFonts w:cs="Arial"/>
                <w:b/>
                <w:bCs/>
                <w:sz w:val="20"/>
                <w:szCs w:val="20"/>
              </w:rPr>
              <w:t>ad.)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proofErr w:type="gramEnd"/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</w:tr>
      <w:tr w:rsidR="00D62AE3" w:rsidRPr="0002167E" w14:paraId="050363C6" w14:textId="77777777" w:rsidTr="008728B8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AABB8" w14:textId="77777777" w:rsidR="00D62AE3" w:rsidRPr="0002167E" w:rsidRDefault="00D62AE3" w:rsidP="00AE1FF6">
            <w:pPr>
              <w:spacing w:after="0"/>
              <w:ind w:right="207"/>
              <w:jc w:val="right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18AA310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9E61E6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1E7A2B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celková dle KN</w:t>
            </w: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5416D47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 chráněném území</w:t>
            </w:r>
          </w:p>
        </w:tc>
        <w:tc>
          <w:tcPr>
            <w:tcW w:w="369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A3CB3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5C754D4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B0E0C87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D62AE3" w:rsidRPr="0002167E" w14:paraId="3B566A06" w14:textId="77777777" w:rsidTr="008728B8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5667" w14:textId="77777777" w:rsidR="00D62AE3" w:rsidRPr="0002167E" w:rsidRDefault="00D62AE3" w:rsidP="00AE1FF6">
            <w:pPr>
              <w:spacing w:after="0"/>
              <w:ind w:right="207"/>
              <w:jc w:val="right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AA575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2CAF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0EB5F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8564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FF29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bezzásahový</w:t>
            </w:r>
          </w:p>
        </w:tc>
        <w:tc>
          <w:tcPr>
            <w:tcW w:w="10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0735B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výběrný</w:t>
            </w:r>
          </w:p>
        </w:tc>
        <w:tc>
          <w:tcPr>
            <w:tcW w:w="12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64206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podrostní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FC375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5332" w14:textId="77777777" w:rsidR="00D62AE3" w:rsidRPr="0002167E" w:rsidRDefault="00D62AE3" w:rsidP="00D62AE3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B40E14" w:rsidRPr="0002167E" w14:paraId="1C3FD375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E3F3E" w14:textId="1493C568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D3045" w14:textId="0408DE28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1C5EC" w14:textId="633F60EC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2B625" w14:textId="11762703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1046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260E4" w14:textId="7CC3596E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1046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BCE30" w14:textId="6D4ACBC4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1EC98" w14:textId="69781350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710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E3EF0" w14:textId="3E89E0AB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14E1B" w14:textId="4A7CDC95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E689B" w14:textId="33271F84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336</w:t>
            </w:r>
          </w:p>
        </w:tc>
      </w:tr>
      <w:tr w:rsidR="00B40E14" w:rsidRPr="0002167E" w14:paraId="76503E09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FFE7A" w14:textId="7EF0C731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27965" w14:textId="7616A480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7E0D3" w14:textId="5DB1AC86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BCEC" w14:textId="04346B6C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18 264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45B09" w14:textId="6A09C06F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18 264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5560A" w14:textId="132856FE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29B72" w14:textId="0D9DFAA2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18 264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227C7" w14:textId="00A4E0B6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CBC16" w14:textId="504D6103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853B6" w14:textId="438F8117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48D43018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8E610" w14:textId="73581BDB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EEB52" w14:textId="16318BDC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9E34" w14:textId="05CF2E99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FFCA5" w14:textId="783B557B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6 647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C11EC" w14:textId="174B4ED7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6 647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84541" w14:textId="3F1C4B06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5A321" w14:textId="3B76F282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5 430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24FE" w14:textId="5D422A16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815CA" w14:textId="4E55650F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8C758" w14:textId="3D12CCD6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1 217</w:t>
            </w:r>
          </w:p>
        </w:tc>
      </w:tr>
      <w:tr w:rsidR="00B40E14" w:rsidRPr="0002167E" w14:paraId="19861202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5DA3F" w14:textId="15490629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25372" w14:textId="2D7E1342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7E480" w14:textId="58B5A5F0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5E329" w14:textId="4BABD5A8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85BA8" w14:textId="1A307656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797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12BFA" w14:textId="50386EB9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0D788" w14:textId="1FFC92DD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961B5" w14:textId="379AF217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64CC5" w14:textId="4E4632F9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C109C" w14:textId="761E5365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71B1EE48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D8854" w14:textId="04723AD6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169/1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3E1CC" w14:textId="2D47E202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A1C70" w14:textId="39B63E65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1B98C" w14:textId="1F84701A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806EE" w14:textId="36CD4CE5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130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E8E7D" w14:textId="7D0BB08C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D0376" w14:textId="4480F660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AAC99" w14:textId="2278A31C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29A5" w14:textId="091621AC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68465" w14:textId="31167550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109D277E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F26F5" w14:textId="459F4FE2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169/2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666F0" w14:textId="0BC8786E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7C82C" w14:textId="24C0D9F2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728A8" w14:textId="1575E56B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2 772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FABB7" w14:textId="66EEFECE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2 772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B80E5" w14:textId="79B202DE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C9CDE" w14:textId="3D24FD47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2 772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ADC05" w14:textId="4F1565BB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790D2" w14:textId="02ECA814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B9C6F" w14:textId="4BF8C561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266053C5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0C617" w14:textId="21B90A56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C5ED5" w14:textId="52CE4588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F0298" w14:textId="4E4E4666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36CAB" w14:textId="2BEFA8A6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22 859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CA1BC" w14:textId="2425A9DE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22 859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552F4" w14:textId="53F28104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C5A8B" w14:textId="194C485A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22 859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62BC" w14:textId="1E806CA1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90C7" w14:textId="3FD41E5A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0EAE6" w14:textId="479D2F92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01FE9376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A7AB7" w14:textId="7436DBD0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180/15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2A9A0" w14:textId="779BAA5A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25596" w14:textId="29E33F33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A3C12" w14:textId="0DFC4ECA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16 060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F83E9" w14:textId="236744E5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16 060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467C5" w14:textId="4BCAD0CB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DE083" w14:textId="3EB8E027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16 060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AC34E" w14:textId="557BFAEE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34647" w14:textId="1056503C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BDB72" w14:textId="5A50C41E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726640D1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7E054" w14:textId="6780A72F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180/16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5FA18" w14:textId="4D9AB2AE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1CB3" w14:textId="42C599AC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1B86B" w14:textId="31A53ADF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CE652" w14:textId="2AD03941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510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C9E99" w14:textId="11314DF4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D2002" w14:textId="2B884D3A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510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1D10F" w14:textId="27077DC4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DE83E" w14:textId="65709DEB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36A6A" w14:textId="2C6738C8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225F2951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189BC" w14:textId="0EFA2687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180/7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DDC39" w14:textId="2DA4C2AA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631E6" w14:textId="24CCC163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5316D" w14:textId="5E23AD55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8 839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5F997" w14:textId="19BD82D4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8 839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4EB47" w14:textId="1650B68A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2B8F8" w14:textId="31779677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6 629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EC215" w14:textId="53D40DE6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87E1C" w14:textId="09261304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AFA3F" w14:textId="14B4277E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0991EF6E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0C784" w14:textId="5E5BD899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182/49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2EA8B" w14:textId="04915EE5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CBD4C" w14:textId="57F22D9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6EE8B" w14:textId="00CBCEC1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56 527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A0D7B" w14:textId="25C76DE0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40 614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4105C" w14:textId="6ECEE0D9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8 663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469BE" w14:textId="1194CC33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31 951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99370" w14:textId="146A76DA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9FB71" w14:textId="535E571F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FEA06" w14:textId="65411681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7B4F5449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AFD31" w14:textId="0D092F54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182/51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01D69" w14:textId="34696289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53277" w14:textId="49F60460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DD999" w14:textId="7E12B236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488 978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1784E" w14:textId="2E4BAB91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462 465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12B3D" w14:textId="2801AD86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460 036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4BA60" w14:textId="636AAAF8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EA80C" w14:textId="0E2DDC44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1D6E2" w14:textId="1067CCF6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D8620" w14:textId="792EABF1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2 428</w:t>
            </w:r>
          </w:p>
        </w:tc>
      </w:tr>
      <w:tr w:rsidR="00B40E14" w:rsidRPr="0002167E" w14:paraId="540B5384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16C7B" w14:textId="0E872DB2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182/7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B7D2F" w14:textId="72F0C3ED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2707" w14:textId="19995921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jiná plocha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BFECD" w14:textId="2AFD0E8C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1 341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ACE58" w14:textId="4923D63E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1 341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AF7F0" w14:textId="7EDEEA00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1 341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6703B" w14:textId="48C40E44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C4A31" w14:textId="246421BE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733F0" w14:textId="306F441A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03483" w14:textId="37945743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1B546B7D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FD0B2" w14:textId="50E4798F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189/2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627D0" w14:textId="68184315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26A9" w14:textId="05D25832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201E8" w14:textId="718E284A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153 790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D2F6" w14:textId="75AC8C93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153 790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CEB40" w14:textId="7799E09B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9E5D1" w14:textId="654A883A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153 790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26E86" w14:textId="775904E4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6DE39" w14:textId="2D1D8748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81EDA" w14:textId="60DB90B9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1F62CE8F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C492B" w14:textId="624BF28E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190/2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FB749" w14:textId="16A51A43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73BFF" w14:textId="56ED4CA9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55C42" w14:textId="68A2E4CE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54 182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139C6" w14:textId="4C30A4E0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54 182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24D0E" w14:textId="013210C0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2C9AE" w14:textId="78B95463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20 620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00FDF" w14:textId="78E75478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33 562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DBAEC" w14:textId="5DA08ABC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8D291" w14:textId="72F733F9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0534E2C3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AFB2C" w14:textId="1091C3F5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190/3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29BCD" w14:textId="43174214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FF8FE" w14:textId="6E4EDC51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jiná plocha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FE2DD" w14:textId="62671492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F3A24" w14:textId="278D1CB4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6224F" w14:textId="6B92DBF0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F297B" w14:textId="7C0C6904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74C65" w14:textId="0325AEC6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A8A12" w14:textId="57AEA032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FA409" w14:textId="614475D5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127</w:t>
            </w:r>
          </w:p>
        </w:tc>
      </w:tr>
      <w:tr w:rsidR="00B40E14" w:rsidRPr="0002167E" w14:paraId="1E571165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BFF1F" w14:textId="1A694ACB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190/4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72F83" w14:textId="5466FC20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99F7" w14:textId="0DE3422D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D8FCB" w14:textId="626E7710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1 842 377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22A46" w14:textId="42DA7BED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1 800 886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C9CDE" w14:textId="52D10824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688 375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AB788" w14:textId="38322D23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660 843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FAFCC" w14:textId="77FA6C4E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435 059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82BAF" w14:textId="5D19EF4F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094BE" w14:textId="46FE9705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16 608</w:t>
            </w:r>
          </w:p>
        </w:tc>
      </w:tr>
      <w:tr w:rsidR="00B40E14" w:rsidRPr="0002167E" w14:paraId="5FD14821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31767" w14:textId="2FF4752E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191/1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57760" w14:textId="504041CC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1771D" w14:textId="4C291204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37A31" w14:textId="5EA4F44D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76 215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3576E" w14:textId="793D076F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76 215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E088D" w14:textId="355328E2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AF126" w14:textId="52542DCF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28 322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2162C" w14:textId="026E3186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47 894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967E1" w14:textId="586E948E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31108" w14:textId="2545F23E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4461B263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90D3A" w14:textId="076AF929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191/2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D51D9" w14:textId="2DE55C0F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9BB57" w14:textId="53096DD6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4B35A" w14:textId="2BC78209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18 477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146C2" w14:textId="1FD45E33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18 477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449C3" w14:textId="312E9695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7 786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E7211" w14:textId="6353939D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10 691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AC0CD" w14:textId="1852E4CD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37562" w14:textId="3F203C21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ADC49" w14:textId="52AF858B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7F65F00B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55FF2" w14:textId="32A3113E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EBAE8" w14:textId="34D95902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510A6" w14:textId="11386145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C9D3F" w14:textId="3AF848BE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2 323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97E49" w14:textId="620B6F19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2 323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E8EDC" w14:textId="6BB1F642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2 323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B6DAE" w14:textId="25413C90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B8B4B" w14:textId="52BD1A15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BA957" w14:textId="3B9E7331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C5A6E" w14:textId="48B5F74A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53309BDA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6DE25" w14:textId="07DCBF95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193/1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4E690" w14:textId="3AAE679C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E1A32" w14:textId="4FC9932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FE1FC" w14:textId="031F23F3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128 820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D30B9" w14:textId="5CB2E084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128 820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3218C" w14:textId="555C0D7B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AABEF" w14:textId="477E1D3F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25 459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2D2E2" w14:textId="4C34D380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100 783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E087" w14:textId="21A2B8A2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245E7" w14:textId="7A91DE3D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2 577</w:t>
            </w:r>
          </w:p>
        </w:tc>
      </w:tr>
      <w:tr w:rsidR="00B40E14" w:rsidRPr="0002167E" w14:paraId="3EC85BC4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7EF50" w14:textId="4907BDA0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47FDF" w14:textId="49027984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A3D24" w14:textId="7EFCA759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87196" w14:textId="3DACFED6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A435D" w14:textId="30B93B2C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324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6FF48" w14:textId="4D1FE23F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C4558" w14:textId="5B376DDE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324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D3928" w14:textId="787EB576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6747E" w14:textId="30046B93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FF21F" w14:textId="349FBC0C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49B247A2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53324" w14:textId="6EFDE36F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199/1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7A3C0" w14:textId="1D0B19AE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1D504" w14:textId="4DE4E188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5D33F" w14:textId="60ACF685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120 635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5D4BA" w14:textId="667A3D88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120 635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ED04A" w14:textId="7A9775DA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9963A" w14:textId="1F91182B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50 063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505C3" w14:textId="1C58F9B9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70 572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AE9C0" w14:textId="1C70E85B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63169" w14:textId="328E9CBD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5BCBA8E5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2FE6C" w14:textId="241FC28C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199/2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756A3" w14:textId="71773E10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B083" w14:textId="0694D76A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770D4" w14:textId="1718AAB1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778 471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02353" w14:textId="28591015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778 471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7E45E" w14:textId="7BCACFEA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166 895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0D359" w14:textId="2E973F7E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259 048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8D813" w14:textId="7B6B856F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350 252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6031A" w14:textId="66EAEA29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1F11C" w14:textId="5D260407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2 276</w:t>
            </w:r>
          </w:p>
        </w:tc>
      </w:tr>
      <w:tr w:rsidR="00B40E14" w:rsidRPr="0002167E" w14:paraId="4B7B89EC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B3E6C" w14:textId="16757848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199/3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677EC" w14:textId="33941FAC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658A" w14:textId="548FE831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B1993" w14:textId="2FCB906B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13 171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11052" w14:textId="2F7032F0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13 171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BCD31" w14:textId="7E5EE166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B9B81" w14:textId="18F9F972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13 020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9815F" w14:textId="48E359C3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50DBA" w14:textId="54F77564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C67EB" w14:textId="345F5838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151</w:t>
            </w:r>
          </w:p>
        </w:tc>
      </w:tr>
      <w:tr w:rsidR="00B40E14" w:rsidRPr="0002167E" w14:paraId="22039A6C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6FD9F" w14:textId="48C81C7B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221/1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CA343" w14:textId="3FF9871B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2DC4" w14:textId="62C0EA4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8654F" w14:textId="1DE88CF9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36EE0" w14:textId="7D74E480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835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165C8" w14:textId="086EFD9C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AA4C4" w14:textId="25040DEF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FB777" w14:textId="27974F82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E15EB" w14:textId="72D2053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B8900" w14:textId="7E1F0AC2" w:rsidR="00B40E14" w:rsidRPr="0002167E" w:rsidRDefault="00B40E14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835</w:t>
            </w:r>
          </w:p>
        </w:tc>
      </w:tr>
    </w:tbl>
    <w:p w14:paraId="0807648A" w14:textId="631A907E" w:rsidR="00233109" w:rsidRPr="0002167E" w:rsidRDefault="00233109" w:rsidP="00AE1FF6">
      <w:pPr>
        <w:keepNext/>
        <w:tabs>
          <w:tab w:val="left" w:pos="1481"/>
          <w:tab w:val="left" w:pos="3001"/>
          <w:tab w:val="left" w:pos="4747"/>
          <w:tab w:val="left" w:pos="5900"/>
          <w:tab w:val="left" w:pos="7318"/>
          <w:tab w:val="left" w:pos="8699"/>
          <w:tab w:val="left" w:pos="9718"/>
          <w:tab w:val="left" w:pos="11012"/>
          <w:tab w:val="left" w:pos="11862"/>
        </w:tabs>
        <w:spacing w:before="240" w:after="0"/>
        <w:rPr>
          <w:rFonts w:cs="Arial"/>
          <w:sz w:val="20"/>
          <w:szCs w:val="20"/>
        </w:rPr>
      </w:pPr>
      <w:proofErr w:type="spellStart"/>
      <w:r w:rsidRPr="0002167E">
        <w:rPr>
          <w:rFonts w:cs="Arial"/>
          <w:b/>
          <w:sz w:val="20"/>
          <w:szCs w:val="20"/>
        </w:rPr>
        <w:lastRenderedPageBreak/>
        <w:t>pokr</w:t>
      </w:r>
      <w:proofErr w:type="spellEnd"/>
      <w:r w:rsidRPr="0002167E">
        <w:rPr>
          <w:rFonts w:cs="Arial"/>
          <w:b/>
          <w:sz w:val="20"/>
          <w:szCs w:val="20"/>
        </w:rPr>
        <w:t>. Tab. 2</w:t>
      </w:r>
      <w:r w:rsidR="00AE1FF6" w:rsidRPr="0002167E">
        <w:rPr>
          <w:rFonts w:cs="Arial"/>
          <w:b/>
          <w:sz w:val="20"/>
          <w:szCs w:val="20"/>
        </w:rPr>
        <w:t xml:space="preserve"> - katastrální území: </w:t>
      </w:r>
      <w:r w:rsidR="00AE1FF6" w:rsidRPr="0002167E">
        <w:rPr>
          <w:rFonts w:cs="Arial"/>
          <w:sz w:val="20"/>
          <w:szCs w:val="20"/>
        </w:rPr>
        <w:t>600105, Jezeří</w:t>
      </w:r>
    </w:p>
    <w:tbl>
      <w:tblPr>
        <w:tblW w:w="138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1"/>
        <w:gridCol w:w="1520"/>
        <w:gridCol w:w="1746"/>
        <w:gridCol w:w="1153"/>
        <w:gridCol w:w="1418"/>
        <w:gridCol w:w="1381"/>
        <w:gridCol w:w="1019"/>
        <w:gridCol w:w="1294"/>
        <w:gridCol w:w="850"/>
        <w:gridCol w:w="2003"/>
      </w:tblGrid>
      <w:tr w:rsidR="008728B8" w:rsidRPr="0002167E" w14:paraId="32A6B00A" w14:textId="77777777" w:rsidTr="00AE1FF6">
        <w:trPr>
          <w:cantSplit/>
          <w:trHeight w:val="220"/>
        </w:trPr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623C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číslo parcely dle KN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7862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druh pozemku dle KN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50DE3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způsob využití pozemku dle KN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7F7A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výměra parcely </w:t>
            </w:r>
            <w:r w:rsidRPr="0002167E">
              <w:rPr>
                <w:rFonts w:cs="Arial"/>
                <w:bCs/>
                <w:sz w:val="20"/>
                <w:szCs w:val="20"/>
              </w:rPr>
              <w:t>(m</w:t>
            </w:r>
            <w:r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369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4623" w14:textId="63B6CC64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výměra části parcely dle hospodářského režimu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65E3" w14:textId="0D7FDA79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vodní plochy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7FA5" w14:textId="2AF58E00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ostatní plochy (bezlesí, cesty, </w:t>
            </w:r>
            <w:proofErr w:type="gramStart"/>
            <w:r w:rsidRPr="0002167E">
              <w:rPr>
                <w:rFonts w:cs="Arial"/>
                <w:b/>
                <w:bCs/>
                <w:sz w:val="20"/>
                <w:szCs w:val="20"/>
              </w:rPr>
              <w:t>ad.)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proofErr w:type="gramEnd"/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</w:tr>
      <w:tr w:rsidR="008728B8" w:rsidRPr="0002167E" w14:paraId="49FF4910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33F8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2227DBF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03EDB41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6E48C5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celková dle KN</w:t>
            </w: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FEA86A8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 chráněném území</w:t>
            </w:r>
          </w:p>
        </w:tc>
        <w:tc>
          <w:tcPr>
            <w:tcW w:w="369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CB3C0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AC8829F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947FE9B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8728B8" w:rsidRPr="0002167E" w14:paraId="479CA0CF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D2F6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413A4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2401C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6197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6BB97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7729C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bezzásahový</w:t>
            </w:r>
          </w:p>
        </w:tc>
        <w:tc>
          <w:tcPr>
            <w:tcW w:w="10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B3F1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výběrný</w:t>
            </w:r>
          </w:p>
        </w:tc>
        <w:tc>
          <w:tcPr>
            <w:tcW w:w="12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82C9F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podrostní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4A434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C53EE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B40E14" w:rsidRPr="0002167E" w14:paraId="443B7264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EE68" w14:textId="07ECB761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20F6F" w14:textId="1F43C44E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6CE58" w14:textId="05CEA36E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6E893" w14:textId="63606430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52ABD" w14:textId="03F06C3E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894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57E9C" w14:textId="39754218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6FA5D" w14:textId="627555B4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FBDDE" w14:textId="4A65C311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3BFB2" w14:textId="3CF93380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DE589" w14:textId="3F39848D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894</w:t>
            </w:r>
          </w:p>
        </w:tc>
      </w:tr>
      <w:tr w:rsidR="00B40E14" w:rsidRPr="0002167E" w14:paraId="3509E90B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033F4" w14:textId="1C9EE0E7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5F860" w14:textId="1626C2EE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4175" w14:textId="6810E319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A0363" w14:textId="6AE53096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4 786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0DDA8" w14:textId="7585EA04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4 786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4570F" w14:textId="2D6FA1A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CE359" w14:textId="2E99436F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A7B6B" w14:textId="48BCC2E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D6030" w14:textId="0C8DFFFF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FBA47" w14:textId="3EA29894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4 786</w:t>
            </w:r>
          </w:p>
        </w:tc>
      </w:tr>
      <w:tr w:rsidR="00B40E14" w:rsidRPr="0002167E" w14:paraId="6E48541B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E2E20" w14:textId="7EC42F6B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226/1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C6760" w14:textId="475C0AEA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6C158" w14:textId="311B945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3FCED" w14:textId="0A16A593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2 376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ACD29" w14:textId="21DAB552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2 376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D9F86" w14:textId="5E6AD81D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D9473" w14:textId="43F1BBC2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4BF2A" w14:textId="2BBCD88B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6A1B9" w14:textId="06CC28E3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70C86" w14:textId="61493E84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2 376</w:t>
            </w:r>
          </w:p>
        </w:tc>
      </w:tr>
      <w:tr w:rsidR="00B40E14" w:rsidRPr="0002167E" w14:paraId="511EF5BD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F9182" w14:textId="51F034AE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226/2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E1241" w14:textId="0721D22D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EFBEA" w14:textId="3788CF75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3119C" w14:textId="168B7D72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39BB" w14:textId="00582BE6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435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E8D48" w14:textId="5198D3D8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ECE8A" w14:textId="6F03F5A3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62D45" w14:textId="05F35339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37F30" w14:textId="62CC5F7D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34D72" w14:textId="55781793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435</w:t>
            </w:r>
          </w:p>
        </w:tc>
      </w:tr>
      <w:tr w:rsidR="00B40E14" w:rsidRPr="0002167E" w14:paraId="4B482C5F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64002" w14:textId="7B2D4215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227/12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2593A" w14:textId="124D1E1C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5F15E" w14:textId="3388E30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9812F" w14:textId="257A48A1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25 318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DC056" w14:textId="5F410E18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25 318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8A266" w14:textId="5DC6A51B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ADFF8" w14:textId="28B8D65A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20C8" w14:textId="5603F07E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83E0" w14:textId="702DFBA5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525CE" w14:textId="2F1BDC08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25 318</w:t>
            </w:r>
          </w:p>
        </w:tc>
      </w:tr>
      <w:tr w:rsidR="00B40E14" w:rsidRPr="0002167E" w14:paraId="3AC57759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B1EDE" w14:textId="5AD4F8BE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227/3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BE2C5" w14:textId="3757890F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77B48" w14:textId="3431DDD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13938" w14:textId="78184F54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3 390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CFECB" w14:textId="57A83BA1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3 390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7AFB3" w14:textId="6C0481E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C4CE7" w14:textId="03F862C6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22E5" w14:textId="6AF1F01D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A7106" w14:textId="5E956C7D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ED81C" w14:textId="256FDD3D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3 390</w:t>
            </w:r>
          </w:p>
        </w:tc>
      </w:tr>
      <w:tr w:rsidR="00B40E14" w:rsidRPr="0002167E" w14:paraId="44CA4513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06E9E" w14:textId="4F87413B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227/4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082B6" w14:textId="12DE46A2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33565" w14:textId="7448724A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41CC9" w14:textId="1A557EFD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3 230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13499" w14:textId="5CF57E5C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3 230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B8283" w14:textId="50FD7014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AA685" w14:textId="25C1953F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085F" w14:textId="0E874D88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4E5FF" w14:textId="77B6245B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85E66" w14:textId="219DC1FA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3 230</w:t>
            </w:r>
          </w:p>
        </w:tc>
      </w:tr>
      <w:tr w:rsidR="00B40E14" w:rsidRPr="0002167E" w14:paraId="3CA81845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8B176" w14:textId="3C2764AB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227/5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CC141" w14:textId="4E4DCD96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E95BB" w14:textId="19D4C8B0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30CD6" w14:textId="1323CF92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4 927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48C7" w14:textId="5FDEE064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4 927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4EEBC" w14:textId="045339B1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7601E" w14:textId="07D8FB38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F0CC2" w14:textId="2A2A4480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92840" w14:textId="32929BF9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9D473" w14:textId="3D765F26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4 927</w:t>
            </w:r>
          </w:p>
        </w:tc>
      </w:tr>
      <w:tr w:rsidR="00B40E14" w:rsidRPr="0002167E" w14:paraId="10F42A5F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BD0D7" w14:textId="012CF76C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228/1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779B6" w14:textId="351C89B5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50F09" w14:textId="22DBA353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EB6E5" w14:textId="5F155977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B34E0" w14:textId="5116162A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1 000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84C5F" w14:textId="575D2904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68790" w14:textId="2BFB5D8A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BA237" w14:textId="65403DDD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AD80B" w14:textId="6C92331B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F0373" w14:textId="3FBF7B42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1 000</w:t>
            </w:r>
          </w:p>
        </w:tc>
      </w:tr>
      <w:tr w:rsidR="00B40E14" w:rsidRPr="0002167E" w14:paraId="6AFC780F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A3EF4" w14:textId="2FE874E9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228/2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D235" w14:textId="03D9D1A2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6249B" w14:textId="564BF629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727A0" w14:textId="3B2F7995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8 024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7EC61" w14:textId="2758182E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8 024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43B7A" w14:textId="79A46863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A82EC" w14:textId="33458957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D7C23" w14:textId="0DB28D53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033D7" w14:textId="15E45DE8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192E1" w14:textId="74F33BF5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8 024</w:t>
            </w:r>
          </w:p>
        </w:tc>
      </w:tr>
      <w:tr w:rsidR="00B40E14" w:rsidRPr="0002167E" w14:paraId="7F41E3CC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6CBBC" w14:textId="32502C6D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2E7E8" w14:textId="48C52657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76574" w14:textId="4E5CC227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BF97D" w14:textId="5791373F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F3543" w14:textId="790146FF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141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B00C4" w14:textId="410DA00B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141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9263D" w14:textId="42C1A621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CAD20" w14:textId="1A0F1B8E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AA2F4" w14:textId="50A0C8B6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A4E11" w14:textId="4340DBD0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146ECD42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D129B" w14:textId="2A3D9168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230/1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F83C5" w14:textId="17000A44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F1701" w14:textId="7796911E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22D33" w14:textId="664A1180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11 862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CBAF7" w14:textId="428E4107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8 108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93D6" w14:textId="6661881A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D4732" w14:textId="46AF3020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10375" w14:textId="49D61DEE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E857C" w14:textId="3647194A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3A1B1" w14:textId="60A1FFF3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8 108</w:t>
            </w:r>
          </w:p>
        </w:tc>
      </w:tr>
      <w:tr w:rsidR="00B40E14" w:rsidRPr="0002167E" w14:paraId="6D297443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51B2A" w14:textId="41E505D6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230/2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01152" w14:textId="0A1DC68D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4265" w14:textId="3356C09A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0DABC" w14:textId="2227A253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4210F" w14:textId="658AFD7A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880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51038" w14:textId="202B1B6C" w:rsidR="00B40E14" w:rsidRPr="0002167E" w:rsidRDefault="00B40E14" w:rsidP="00D62AE3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C2808" w14:textId="30C7B981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304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8A621" w14:textId="79245756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A1721" w14:textId="02377768" w:rsidR="00B40E14" w:rsidRPr="0002167E" w:rsidRDefault="00B40E14" w:rsidP="00D62AE3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63058" w14:textId="24EC7952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02E1951B" w14:textId="77777777" w:rsidTr="008728B8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0D6FA" w14:textId="1EF6FC89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231/1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3241" w14:textId="0442D1AA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9DC9" w14:textId="12721B96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A0E5F" w14:textId="3E98FF24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63126" w14:textId="0E80E405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84218" w14:textId="01B8426D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C4A8B" w14:textId="14D90254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47657" w14:textId="643B02DE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C91CA" w14:textId="46E9F1E3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1E1D5" w14:textId="17F1793E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0B0BED55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1CF6D" w14:textId="25C508F5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231/2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F5F4A" w14:textId="12F552C8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90CB" w14:textId="687589D6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A9FB3" w14:textId="0035C604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3 772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D7BB4" w14:textId="29FA30D1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3 772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F94E4" w14:textId="7E2F7F9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FA2E8" w14:textId="7F3EBEE2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5AF9" w14:textId="252DEE32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3E13E" w14:textId="6E17C502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4D8C0" w14:textId="20EDDD8E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3 772</w:t>
            </w:r>
          </w:p>
        </w:tc>
      </w:tr>
      <w:tr w:rsidR="00B40E14" w:rsidRPr="0002167E" w14:paraId="355ADA3D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9677" w14:textId="605965ED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241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5431A" w14:textId="60A8310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BF730" w14:textId="2F6DC404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6D5DC" w14:textId="2105AB91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74890" w14:textId="7193928B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7AEE0" w14:textId="4569D98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CBD2A" w14:textId="08CAF3C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1BC69" w14:textId="6CF6C3B3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60547" w14:textId="51BEA2E3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5354E" w14:textId="197BB7DB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194</w:t>
            </w:r>
          </w:p>
        </w:tc>
      </w:tr>
    </w:tbl>
    <w:p w14:paraId="5FA088AF" w14:textId="0D04B93F" w:rsidR="00233109" w:rsidRPr="0002167E" w:rsidRDefault="00233109" w:rsidP="00AE1FF6">
      <w:pPr>
        <w:keepNext/>
        <w:tabs>
          <w:tab w:val="left" w:pos="1481"/>
          <w:tab w:val="left" w:pos="3001"/>
          <w:tab w:val="left" w:pos="4747"/>
          <w:tab w:val="left" w:pos="5900"/>
          <w:tab w:val="left" w:pos="7318"/>
          <w:tab w:val="left" w:pos="8699"/>
          <w:tab w:val="left" w:pos="9718"/>
          <w:tab w:val="left" w:pos="11012"/>
          <w:tab w:val="left" w:pos="11862"/>
        </w:tabs>
        <w:spacing w:before="240" w:after="0"/>
        <w:rPr>
          <w:rFonts w:cs="Arial"/>
          <w:sz w:val="20"/>
          <w:szCs w:val="20"/>
        </w:rPr>
      </w:pPr>
      <w:proofErr w:type="spellStart"/>
      <w:r w:rsidRPr="0002167E">
        <w:rPr>
          <w:rFonts w:cs="Arial"/>
          <w:b/>
          <w:sz w:val="20"/>
          <w:szCs w:val="20"/>
        </w:rPr>
        <w:lastRenderedPageBreak/>
        <w:t>pokr</w:t>
      </w:r>
      <w:proofErr w:type="spellEnd"/>
      <w:r w:rsidRPr="0002167E">
        <w:rPr>
          <w:rFonts w:cs="Arial"/>
          <w:b/>
          <w:sz w:val="20"/>
          <w:szCs w:val="20"/>
        </w:rPr>
        <w:t>. Tab. 2</w:t>
      </w:r>
      <w:r w:rsidR="00AE1FF6" w:rsidRPr="0002167E">
        <w:rPr>
          <w:rFonts w:cs="Arial"/>
          <w:b/>
          <w:sz w:val="20"/>
          <w:szCs w:val="20"/>
        </w:rPr>
        <w:t xml:space="preserve"> - katastrální území: </w:t>
      </w:r>
      <w:r w:rsidR="00AE1FF6" w:rsidRPr="0002167E">
        <w:rPr>
          <w:rFonts w:cs="Arial"/>
          <w:sz w:val="20"/>
          <w:szCs w:val="20"/>
        </w:rPr>
        <w:t>600105, Jezeří</w:t>
      </w:r>
    </w:p>
    <w:tbl>
      <w:tblPr>
        <w:tblW w:w="138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1"/>
        <w:gridCol w:w="1520"/>
        <w:gridCol w:w="1746"/>
        <w:gridCol w:w="1153"/>
        <w:gridCol w:w="1418"/>
        <w:gridCol w:w="1381"/>
        <w:gridCol w:w="1019"/>
        <w:gridCol w:w="1294"/>
        <w:gridCol w:w="850"/>
        <w:gridCol w:w="2003"/>
      </w:tblGrid>
      <w:tr w:rsidR="008728B8" w:rsidRPr="0002167E" w14:paraId="086EB178" w14:textId="77777777" w:rsidTr="00AE1FF6">
        <w:trPr>
          <w:cantSplit/>
          <w:trHeight w:val="220"/>
        </w:trPr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0291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číslo parcely dle KN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59AD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druh pozemku dle KN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3C5A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způsob využití pozemku dle KN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484C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výměra parcely </w:t>
            </w:r>
            <w:r w:rsidRPr="0002167E">
              <w:rPr>
                <w:rFonts w:cs="Arial"/>
                <w:bCs/>
                <w:sz w:val="20"/>
                <w:szCs w:val="20"/>
              </w:rPr>
              <w:t>(m</w:t>
            </w:r>
            <w:r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369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7255" w14:textId="4A8B80FD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výměra části parcely dle hospodářského režimu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2834" w14:textId="0AF5AA0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vodní plochy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34082" w14:textId="4ADF353E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ostatní plochy (bezlesí, cesty, </w:t>
            </w:r>
            <w:proofErr w:type="gramStart"/>
            <w:r w:rsidRPr="0002167E">
              <w:rPr>
                <w:rFonts w:cs="Arial"/>
                <w:b/>
                <w:bCs/>
                <w:sz w:val="20"/>
                <w:szCs w:val="20"/>
              </w:rPr>
              <w:t>ad.)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proofErr w:type="gramEnd"/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</w:tr>
      <w:tr w:rsidR="008728B8" w:rsidRPr="0002167E" w14:paraId="15C39CE6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AEDD6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A2E8C8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FC929C7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354B16E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celková dle KN</w:t>
            </w: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3277F6F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 chráněném území</w:t>
            </w:r>
          </w:p>
        </w:tc>
        <w:tc>
          <w:tcPr>
            <w:tcW w:w="369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A131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447C70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366B1E7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8728B8" w:rsidRPr="0002167E" w14:paraId="11F904E7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DCF4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7355C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F785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EC7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08A61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98D05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bezzásahový</w:t>
            </w:r>
          </w:p>
        </w:tc>
        <w:tc>
          <w:tcPr>
            <w:tcW w:w="10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D43C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výběrný</w:t>
            </w:r>
          </w:p>
        </w:tc>
        <w:tc>
          <w:tcPr>
            <w:tcW w:w="12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1A5FE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podrostní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9AA7D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E4425" w14:textId="77777777" w:rsidR="008728B8" w:rsidRPr="0002167E" w:rsidRDefault="008728B8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33109" w:rsidRPr="0002167E" w14:paraId="6CF504BF" w14:textId="77777777" w:rsidTr="00AE1FF6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EE3A2" w14:textId="77777777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242/1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F6F3B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AF8CF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7F6E4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74C8F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535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111F2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A3E77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535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B34FF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CE556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7181E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2367D38A" w14:textId="77777777" w:rsidTr="008728B8">
        <w:trPr>
          <w:trHeight w:val="510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91BAD" w14:textId="06318CA9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244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774DE" w14:textId="35EDE33F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B4B40" w14:textId="0233B60B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2D7F3" w14:textId="14DB626C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36F4D" w14:textId="3F5B72F9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1B7A4" w14:textId="32568B9B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EB9CF" w14:textId="3D368849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B32FC" w14:textId="70171D3A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FBFE4" w14:textId="41C92990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17F91" w14:textId="5D4C5DF1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167</w:t>
            </w:r>
          </w:p>
        </w:tc>
      </w:tr>
      <w:tr w:rsidR="00B40E14" w:rsidRPr="0002167E" w14:paraId="32193217" w14:textId="77777777" w:rsidTr="008728B8">
        <w:trPr>
          <w:trHeight w:val="73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B2441" w14:textId="55BCBE37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245/1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ACA9F" w14:textId="44DA31C0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vodní plocha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C1D03" w14:textId="01B37090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koryto vodního toku přirozené nebo upravené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1E179" w14:textId="5BF207AC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4 687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38937" w14:textId="6F1D36A3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4 116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3EDE7" w14:textId="4EC6044C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A9879" w14:textId="1D9FC5D5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846D5" w14:textId="15753747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209EE" w14:textId="4CD6496D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4 116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3E446" w14:textId="53CBC1FF" w:rsidR="00B40E14" w:rsidRPr="0002167E" w:rsidRDefault="00B40E14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B40E14" w:rsidRPr="0002167E" w14:paraId="56F620F3" w14:textId="77777777" w:rsidTr="008728B8">
        <w:trPr>
          <w:trHeight w:val="73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738F3" w14:textId="64260E8D" w:rsidR="00B40E14" w:rsidRPr="0002167E" w:rsidRDefault="00B40E14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245/4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073E0" w14:textId="23093448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vodní plocha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6205" w14:textId="332767B4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koryto vodního toku přirozené nebo upravené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F2738" w14:textId="09C22B0D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05B2C" w14:textId="78FA5036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320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679EE" w14:textId="35E41430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07C39" w14:textId="09E756EC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A6B9A" w14:textId="0AFE5B47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EC511" w14:textId="5B006777" w:rsidR="00B40E14" w:rsidRPr="0002167E" w:rsidRDefault="00B40E14" w:rsidP="00B40E14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320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AFA03" w14:textId="398E34AB" w:rsidR="00B40E14" w:rsidRPr="0002167E" w:rsidRDefault="00B40E14" w:rsidP="00B40E14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</w:tbl>
    <w:p w14:paraId="787156EE" w14:textId="77777777" w:rsidR="00D62AE3" w:rsidRPr="0002167E" w:rsidRDefault="00D62AE3" w:rsidP="004121C6">
      <w:pPr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</w:p>
    <w:p w14:paraId="08D89BFE" w14:textId="4F0BFAC0" w:rsidR="00233109" w:rsidRPr="0002167E" w:rsidRDefault="00233109" w:rsidP="00AE1FF6">
      <w:pPr>
        <w:keepNext/>
        <w:tabs>
          <w:tab w:val="left" w:pos="1481"/>
          <w:tab w:val="left" w:pos="3001"/>
          <w:tab w:val="left" w:pos="4747"/>
          <w:tab w:val="left" w:pos="5900"/>
          <w:tab w:val="left" w:pos="7318"/>
          <w:tab w:val="left" w:pos="8699"/>
          <w:tab w:val="left" w:pos="9718"/>
          <w:tab w:val="left" w:pos="11012"/>
          <w:tab w:val="left" w:pos="11862"/>
        </w:tabs>
        <w:spacing w:before="240" w:after="0"/>
        <w:rPr>
          <w:rFonts w:cs="Arial"/>
          <w:sz w:val="20"/>
          <w:szCs w:val="20"/>
        </w:rPr>
      </w:pPr>
      <w:r w:rsidRPr="0002167E">
        <w:rPr>
          <w:rFonts w:cs="Arial"/>
          <w:b/>
          <w:sz w:val="20"/>
          <w:szCs w:val="20"/>
        </w:rPr>
        <w:t xml:space="preserve">Tab. 3 - katastrální území: </w:t>
      </w:r>
      <w:r w:rsidRPr="0002167E">
        <w:rPr>
          <w:rFonts w:cs="Arial"/>
          <w:sz w:val="20"/>
          <w:szCs w:val="20"/>
        </w:rPr>
        <w:t>677167 Kundratice u Chomutova</w:t>
      </w:r>
    </w:p>
    <w:tbl>
      <w:tblPr>
        <w:tblW w:w="138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1"/>
        <w:gridCol w:w="1520"/>
        <w:gridCol w:w="1746"/>
        <w:gridCol w:w="1153"/>
        <w:gridCol w:w="1418"/>
        <w:gridCol w:w="1381"/>
        <w:gridCol w:w="1019"/>
        <w:gridCol w:w="1294"/>
        <w:gridCol w:w="850"/>
        <w:gridCol w:w="2003"/>
      </w:tblGrid>
      <w:tr w:rsidR="00233109" w:rsidRPr="0002167E" w14:paraId="06A45A97" w14:textId="77777777" w:rsidTr="00AE1FF6">
        <w:trPr>
          <w:cantSplit/>
          <w:trHeight w:val="220"/>
        </w:trPr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1CF0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číslo parcely dle KN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0FD6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druh pozemku dle KN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46E8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způsob využití pozemku dle KN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CF4AB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výměra parcely </w:t>
            </w:r>
            <w:r w:rsidRPr="0002167E">
              <w:rPr>
                <w:rFonts w:cs="Arial"/>
                <w:bCs/>
                <w:sz w:val="20"/>
                <w:szCs w:val="20"/>
              </w:rPr>
              <w:t>(m</w:t>
            </w:r>
            <w:r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369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31B6A" w14:textId="544A91AA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výměra části parcely dle hospodářského režimu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7C6F" w14:textId="6D52F38A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vodní plochy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A0BD" w14:textId="5CD09092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ostatní plochy (bezlesí, cesty, </w:t>
            </w:r>
            <w:proofErr w:type="gramStart"/>
            <w:r w:rsidRPr="0002167E">
              <w:rPr>
                <w:rFonts w:cs="Arial"/>
                <w:b/>
                <w:bCs/>
                <w:sz w:val="20"/>
                <w:szCs w:val="20"/>
              </w:rPr>
              <w:t>ad.)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proofErr w:type="gramEnd"/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</w:tr>
      <w:tr w:rsidR="00233109" w:rsidRPr="0002167E" w14:paraId="78ADD8A0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403DB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884E0D1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CB1A038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5C6C91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celková dle KN</w:t>
            </w: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BDE9EA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 chráněném území</w:t>
            </w:r>
          </w:p>
        </w:tc>
        <w:tc>
          <w:tcPr>
            <w:tcW w:w="369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39DC8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88F172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8A3A2EB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33109" w:rsidRPr="0002167E" w14:paraId="5AFE466C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685D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C838A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F111C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0400E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62D9B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068F3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bezzásahový</w:t>
            </w:r>
          </w:p>
        </w:tc>
        <w:tc>
          <w:tcPr>
            <w:tcW w:w="10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723B9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výběrný</w:t>
            </w:r>
          </w:p>
        </w:tc>
        <w:tc>
          <w:tcPr>
            <w:tcW w:w="12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223D5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podrostní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581FD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8980E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AE1FF6" w:rsidRPr="0002167E" w14:paraId="64CD82CA" w14:textId="77777777" w:rsidTr="00233109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08874" w14:textId="7E5FBC9B" w:rsidR="00AE1FF6" w:rsidRPr="0002167E" w:rsidRDefault="00AE1FF6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814/3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FC792" w14:textId="0160B269" w:rsidR="00AE1FF6" w:rsidRPr="0002167E" w:rsidRDefault="00AE1FF6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086D" w14:textId="754B4348" w:rsidR="00AE1FF6" w:rsidRPr="0002167E" w:rsidRDefault="00AE1FF6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81603" w14:textId="20A59408" w:rsidR="00AE1FF6" w:rsidRPr="0002167E" w:rsidRDefault="00AE1FF6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25 316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157D0" w14:textId="4FC732C7" w:rsidR="00AE1FF6" w:rsidRPr="0002167E" w:rsidRDefault="00AE1FF6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25 316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2C7E4" w14:textId="4EB89B8D" w:rsidR="00AE1FF6" w:rsidRPr="0002167E" w:rsidRDefault="00AE1FF6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B3D16" w14:textId="413DABA6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24 572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344DE" w14:textId="6424B39B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5C440" w14:textId="1CC91CAE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6AFA7" w14:textId="32F48770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744</w:t>
            </w:r>
          </w:p>
        </w:tc>
      </w:tr>
      <w:tr w:rsidR="00AE1FF6" w:rsidRPr="0002167E" w14:paraId="1680979C" w14:textId="77777777" w:rsidTr="00233109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F7984" w14:textId="192D58AC" w:rsidR="00AE1FF6" w:rsidRPr="0002167E" w:rsidRDefault="00AE1FF6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814/13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599A4" w14:textId="167FA75A" w:rsidR="00AE1FF6" w:rsidRPr="0002167E" w:rsidRDefault="00AE1FF6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3F681" w14:textId="571C8596" w:rsidR="00AE1FF6" w:rsidRPr="0002167E" w:rsidRDefault="00AE1FF6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4891B" w14:textId="682F8F2E" w:rsidR="00AE1FF6" w:rsidRPr="0002167E" w:rsidRDefault="00AE1FF6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CAD45" w14:textId="7F180A17" w:rsidR="00AE1FF6" w:rsidRPr="0002167E" w:rsidRDefault="00AE1FF6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734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00F74" w14:textId="62042FC7" w:rsidR="00AE1FF6" w:rsidRPr="0002167E" w:rsidRDefault="00AE1FF6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D9161" w14:textId="6FB10382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F37F0" w14:textId="63871880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1DC24" w14:textId="03C4781B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6FE8E" w14:textId="750E2C73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734</w:t>
            </w:r>
          </w:p>
        </w:tc>
      </w:tr>
      <w:tr w:rsidR="00AE1FF6" w:rsidRPr="0002167E" w14:paraId="363A4D99" w14:textId="77777777" w:rsidTr="00233109">
        <w:trPr>
          <w:trHeight w:val="283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4ED7F" w14:textId="229E002D" w:rsidR="00AE1FF6" w:rsidRPr="0002167E" w:rsidRDefault="00AE1FF6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814/17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1953" w14:textId="2BC7F285" w:rsidR="00AE1FF6" w:rsidRPr="0002167E" w:rsidRDefault="00AE1FF6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0461D" w14:textId="5C0DFFD6" w:rsidR="00AE1FF6" w:rsidRPr="0002167E" w:rsidRDefault="00AE1FF6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EB2E2" w14:textId="0403CB61" w:rsidR="00AE1FF6" w:rsidRPr="0002167E" w:rsidRDefault="00AE1FF6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7 540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154C1" w14:textId="69CB3642" w:rsidR="00AE1FF6" w:rsidRPr="0002167E" w:rsidRDefault="00AE1FF6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5 302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D42FC" w14:textId="39829211" w:rsidR="00AE1FF6" w:rsidRPr="0002167E" w:rsidRDefault="00AE1FF6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F9357" w14:textId="308EA3DD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5 302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449A0" w14:textId="57E9DBCE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92A83" w14:textId="0CCF250E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09D96" w14:textId="37FF2329" w:rsidR="00AE1FF6" w:rsidRPr="0002167E" w:rsidRDefault="00AE1FF6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</w:tbl>
    <w:p w14:paraId="7C6535B7" w14:textId="77777777" w:rsidR="00233109" w:rsidRPr="0002167E" w:rsidRDefault="00233109" w:rsidP="00233109">
      <w:pPr>
        <w:keepNext/>
        <w:tabs>
          <w:tab w:val="left" w:pos="1481"/>
          <w:tab w:val="left" w:pos="3001"/>
          <w:tab w:val="left" w:pos="4747"/>
          <w:tab w:val="left" w:pos="5900"/>
          <w:tab w:val="left" w:pos="7318"/>
          <w:tab w:val="left" w:pos="8699"/>
          <w:tab w:val="left" w:pos="9718"/>
          <w:tab w:val="left" w:pos="11012"/>
          <w:tab w:val="left" w:pos="11862"/>
        </w:tabs>
        <w:spacing w:after="0"/>
        <w:rPr>
          <w:rFonts w:cs="Arial"/>
          <w:b/>
          <w:sz w:val="20"/>
          <w:szCs w:val="20"/>
        </w:rPr>
      </w:pPr>
    </w:p>
    <w:p w14:paraId="0AB767F6" w14:textId="32A754B3" w:rsidR="00233109" w:rsidRPr="0002167E" w:rsidRDefault="00233109" w:rsidP="00AE1FF6">
      <w:pPr>
        <w:keepNext/>
        <w:tabs>
          <w:tab w:val="left" w:pos="1481"/>
          <w:tab w:val="left" w:pos="3001"/>
          <w:tab w:val="left" w:pos="4747"/>
          <w:tab w:val="left" w:pos="5900"/>
          <w:tab w:val="left" w:pos="7318"/>
          <w:tab w:val="left" w:pos="8699"/>
          <w:tab w:val="left" w:pos="9718"/>
          <w:tab w:val="left" w:pos="11012"/>
          <w:tab w:val="left" w:pos="11862"/>
        </w:tabs>
        <w:spacing w:before="240" w:after="0"/>
        <w:rPr>
          <w:rFonts w:cs="Arial"/>
          <w:sz w:val="20"/>
          <w:szCs w:val="20"/>
        </w:rPr>
      </w:pPr>
      <w:r w:rsidRPr="0002167E">
        <w:rPr>
          <w:rFonts w:cs="Arial"/>
          <w:b/>
          <w:sz w:val="20"/>
          <w:szCs w:val="20"/>
        </w:rPr>
        <w:t xml:space="preserve">Tab. 4 - katastrální území: </w:t>
      </w:r>
      <w:r w:rsidRPr="0002167E">
        <w:rPr>
          <w:rFonts w:cs="Arial"/>
          <w:sz w:val="20"/>
          <w:szCs w:val="20"/>
        </w:rPr>
        <w:t>788104, Podhůří u Vysoké Pece</w:t>
      </w:r>
    </w:p>
    <w:tbl>
      <w:tblPr>
        <w:tblW w:w="138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1"/>
        <w:gridCol w:w="1520"/>
        <w:gridCol w:w="1746"/>
        <w:gridCol w:w="1153"/>
        <w:gridCol w:w="1418"/>
        <w:gridCol w:w="1381"/>
        <w:gridCol w:w="1019"/>
        <w:gridCol w:w="1294"/>
        <w:gridCol w:w="850"/>
        <w:gridCol w:w="2003"/>
      </w:tblGrid>
      <w:tr w:rsidR="00233109" w:rsidRPr="0002167E" w14:paraId="34A96A94" w14:textId="77777777" w:rsidTr="00AE1FF6">
        <w:trPr>
          <w:cantSplit/>
          <w:trHeight w:val="220"/>
        </w:trPr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0450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číslo parcely dle KN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3088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druh pozemku dle KN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7F1D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způsob využití pozemku dle KN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4DBB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výměra parcely </w:t>
            </w:r>
            <w:r w:rsidRPr="0002167E">
              <w:rPr>
                <w:rFonts w:cs="Arial"/>
                <w:bCs/>
                <w:sz w:val="20"/>
                <w:szCs w:val="20"/>
              </w:rPr>
              <w:t>(m</w:t>
            </w:r>
            <w:r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369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F9BE" w14:textId="13E394C8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výměra části parcely dle hospodářského režimu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BCC6" w14:textId="5EB42703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vodní plochy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CE1A" w14:textId="5EAD0A12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ostatní plochy (bezlesí, cesty, </w:t>
            </w:r>
            <w:proofErr w:type="gramStart"/>
            <w:r w:rsidRPr="0002167E">
              <w:rPr>
                <w:rFonts w:cs="Arial"/>
                <w:b/>
                <w:bCs/>
                <w:sz w:val="20"/>
                <w:szCs w:val="20"/>
              </w:rPr>
              <w:t>ad.)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proofErr w:type="gramEnd"/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</w:tr>
      <w:tr w:rsidR="00233109" w:rsidRPr="0002167E" w14:paraId="66AE21B4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A6CE8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7E0E284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95E9A72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D5805F8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celková dle KN</w:t>
            </w: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4E9CCFD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 chráněném území</w:t>
            </w:r>
          </w:p>
        </w:tc>
        <w:tc>
          <w:tcPr>
            <w:tcW w:w="369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9F434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3CA571E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47CE6C7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33109" w:rsidRPr="0002167E" w14:paraId="051AFCBB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FE62F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7337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CC2A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3302A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B8AFB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A336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bezzásahový</w:t>
            </w:r>
          </w:p>
        </w:tc>
        <w:tc>
          <w:tcPr>
            <w:tcW w:w="10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53B43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výběrný</w:t>
            </w:r>
          </w:p>
        </w:tc>
        <w:tc>
          <w:tcPr>
            <w:tcW w:w="12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F61B7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podrostní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845E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F0A7" w14:textId="77777777" w:rsidR="00233109" w:rsidRPr="0002167E" w:rsidRDefault="00233109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33109" w:rsidRPr="0002167E" w14:paraId="79894A78" w14:textId="77777777" w:rsidTr="00AE1FF6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E3F0A" w14:textId="77777777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340/2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549CE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D68AF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5DD5C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3 048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9FFD0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3 048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7D642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37A04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3 048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CD5B4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F2398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569D1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233109" w:rsidRPr="0002167E" w14:paraId="422A61E3" w14:textId="77777777" w:rsidTr="00AE1FF6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ACBBE" w14:textId="77777777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444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6EC1A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C5E24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44380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2 493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56B9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2 493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1CD26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811C1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2 493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E0923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12609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CE217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233109" w:rsidRPr="0002167E" w14:paraId="72914447" w14:textId="77777777" w:rsidTr="00AE1FF6">
        <w:trPr>
          <w:trHeight w:val="283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A153B" w14:textId="77777777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474/1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7B7D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7120D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3393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411 643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34062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382 527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9A8FF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122 397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51DB9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260 130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208F0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DCB02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1F42D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233109" w:rsidRPr="0002167E" w14:paraId="30BE0BF7" w14:textId="77777777" w:rsidTr="00AE1FF6">
        <w:trPr>
          <w:trHeight w:val="283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54124" w14:textId="77777777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474/2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0EAE7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07E2D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57184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149 204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0C7BE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149 204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A85A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666DB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141 152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49117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ED54D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9E2C8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8 052</w:t>
            </w:r>
          </w:p>
        </w:tc>
      </w:tr>
    </w:tbl>
    <w:p w14:paraId="46D3D1AB" w14:textId="67F56258" w:rsidR="00AE1FF6" w:rsidRPr="0002167E" w:rsidRDefault="00AE1FF6" w:rsidP="00AE1FF6">
      <w:pPr>
        <w:keepNext/>
        <w:tabs>
          <w:tab w:val="left" w:pos="1481"/>
          <w:tab w:val="left" w:pos="3001"/>
          <w:tab w:val="left" w:pos="4747"/>
          <w:tab w:val="left" w:pos="5900"/>
          <w:tab w:val="left" w:pos="7318"/>
          <w:tab w:val="left" w:pos="8699"/>
          <w:tab w:val="left" w:pos="9718"/>
          <w:tab w:val="left" w:pos="11012"/>
          <w:tab w:val="left" w:pos="11862"/>
        </w:tabs>
        <w:spacing w:before="240" w:after="0"/>
        <w:rPr>
          <w:rFonts w:cs="Arial"/>
          <w:sz w:val="20"/>
          <w:szCs w:val="20"/>
        </w:rPr>
      </w:pPr>
      <w:proofErr w:type="spellStart"/>
      <w:r w:rsidRPr="0002167E">
        <w:rPr>
          <w:rFonts w:cs="Arial"/>
          <w:b/>
          <w:sz w:val="20"/>
          <w:szCs w:val="20"/>
        </w:rPr>
        <w:lastRenderedPageBreak/>
        <w:t>pokr</w:t>
      </w:r>
      <w:proofErr w:type="spellEnd"/>
      <w:r w:rsidRPr="0002167E">
        <w:rPr>
          <w:rFonts w:cs="Arial"/>
          <w:b/>
          <w:sz w:val="20"/>
          <w:szCs w:val="20"/>
        </w:rPr>
        <w:t xml:space="preserve">. Tab. 4 - katastrální území: </w:t>
      </w:r>
      <w:r w:rsidRPr="0002167E">
        <w:rPr>
          <w:rFonts w:cs="Arial"/>
          <w:sz w:val="20"/>
          <w:szCs w:val="20"/>
        </w:rPr>
        <w:t>788104, Podhůří u Vysoké Pece</w:t>
      </w:r>
    </w:p>
    <w:tbl>
      <w:tblPr>
        <w:tblW w:w="138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1"/>
        <w:gridCol w:w="1520"/>
        <w:gridCol w:w="1746"/>
        <w:gridCol w:w="1153"/>
        <w:gridCol w:w="1418"/>
        <w:gridCol w:w="1381"/>
        <w:gridCol w:w="1019"/>
        <w:gridCol w:w="1294"/>
        <w:gridCol w:w="850"/>
        <w:gridCol w:w="2003"/>
      </w:tblGrid>
      <w:tr w:rsidR="00AE1FF6" w:rsidRPr="0002167E" w14:paraId="7639DCA9" w14:textId="77777777" w:rsidTr="00AE1FF6">
        <w:trPr>
          <w:cantSplit/>
          <w:trHeight w:val="220"/>
        </w:trPr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F66E3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číslo parcely dle KN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DD2C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druh pozemku dle KN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9823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způsob využití pozemku dle KN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1E34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výměra parcely </w:t>
            </w:r>
            <w:r w:rsidRPr="0002167E">
              <w:rPr>
                <w:rFonts w:cs="Arial"/>
                <w:bCs/>
                <w:sz w:val="20"/>
                <w:szCs w:val="20"/>
              </w:rPr>
              <w:t>(m</w:t>
            </w:r>
            <w:r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369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802A" w14:textId="4B9427BA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výměra části parcely dle hospodářského režimu </w:t>
            </w:r>
            <w:r w:rsidRPr="0002167E">
              <w:rPr>
                <w:rFonts w:cs="Arial"/>
                <w:bCs/>
                <w:sz w:val="20"/>
                <w:szCs w:val="20"/>
              </w:rPr>
              <w:t>(m</w:t>
            </w:r>
            <w:r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ABD7" w14:textId="578F29E4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vodní plochy </w:t>
            </w:r>
            <w:r w:rsidRPr="0002167E">
              <w:rPr>
                <w:rFonts w:cs="Arial"/>
                <w:bCs/>
                <w:sz w:val="20"/>
                <w:szCs w:val="20"/>
              </w:rPr>
              <w:t>(m</w:t>
            </w:r>
            <w:r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5361E" w14:textId="7E28AF29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ostatní plochy (bezlesí, cesty, </w:t>
            </w:r>
            <w:proofErr w:type="gramStart"/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ad.) </w:t>
            </w:r>
            <w:r w:rsidRPr="0002167E">
              <w:rPr>
                <w:rFonts w:cs="Arial"/>
                <w:bCs/>
                <w:sz w:val="20"/>
                <w:szCs w:val="20"/>
              </w:rPr>
              <w:t>(m</w:t>
            </w:r>
            <w:r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proofErr w:type="gramEnd"/>
            <w:r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</w:tr>
      <w:tr w:rsidR="00AE1FF6" w:rsidRPr="0002167E" w14:paraId="67206B5D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32F57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CBDE77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226E79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FF4D95F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celková dle KN</w:t>
            </w: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F43DAF1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 chráněném území</w:t>
            </w:r>
          </w:p>
        </w:tc>
        <w:tc>
          <w:tcPr>
            <w:tcW w:w="369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29B0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AD3327C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34487F4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AE1FF6" w:rsidRPr="0002167E" w14:paraId="013A9D73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B2D0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FC236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A53A2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7224D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BC382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1C68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bezzásahový</w:t>
            </w:r>
          </w:p>
        </w:tc>
        <w:tc>
          <w:tcPr>
            <w:tcW w:w="10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94E1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výběrný</w:t>
            </w:r>
          </w:p>
        </w:tc>
        <w:tc>
          <w:tcPr>
            <w:tcW w:w="12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A4013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podrostní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8E58D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4B74" w14:textId="77777777" w:rsidR="00AE1FF6" w:rsidRPr="0002167E" w:rsidRDefault="00AE1FF6" w:rsidP="00AE1FF6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33109" w:rsidRPr="0002167E" w14:paraId="1A1D83F3" w14:textId="77777777" w:rsidTr="00AE1FF6">
        <w:trPr>
          <w:trHeight w:val="510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DDF92" w14:textId="77777777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518/4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6998A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1122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7228F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651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C6A7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651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2D481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F188E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DC233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FE45B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88259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651</w:t>
            </w:r>
          </w:p>
        </w:tc>
      </w:tr>
      <w:tr w:rsidR="00233109" w:rsidRPr="0002167E" w14:paraId="5AACBA85" w14:textId="77777777" w:rsidTr="00AE1FF6">
        <w:trPr>
          <w:trHeight w:val="510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BBF2A" w14:textId="77777777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519/3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1AFCF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27449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3F76D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5 374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7E172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5 374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0ABE1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EABEF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6B774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8CFDC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AE1FE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5 374</w:t>
            </w:r>
          </w:p>
        </w:tc>
      </w:tr>
      <w:tr w:rsidR="00233109" w:rsidRPr="0002167E" w14:paraId="2321E89A" w14:textId="77777777" w:rsidTr="00AE1FF6">
        <w:trPr>
          <w:trHeight w:val="510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C53DD" w14:textId="77777777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523/4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A0D11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1F77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7ED5A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1 348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565B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1 348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2D7E5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1492E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12D25" w14:textId="77777777" w:rsidR="00233109" w:rsidRPr="0002167E" w:rsidRDefault="00233109" w:rsidP="00AE1FF6">
            <w:pPr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DD090" w14:textId="77777777" w:rsidR="00233109" w:rsidRPr="0002167E" w:rsidRDefault="00233109" w:rsidP="00AE1FF6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70259" w14:textId="77777777" w:rsidR="00233109" w:rsidRPr="0002167E" w:rsidRDefault="00233109" w:rsidP="00945F7B">
            <w:pPr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1 348</w:t>
            </w:r>
          </w:p>
        </w:tc>
      </w:tr>
    </w:tbl>
    <w:p w14:paraId="0BE1F2D7" w14:textId="19A9EDB2" w:rsidR="00233109" w:rsidRPr="0002167E" w:rsidRDefault="00233109" w:rsidP="00AE1FF6">
      <w:pPr>
        <w:keepNext/>
        <w:tabs>
          <w:tab w:val="left" w:pos="1481"/>
          <w:tab w:val="left" w:pos="3001"/>
          <w:tab w:val="left" w:pos="4747"/>
          <w:tab w:val="left" w:pos="5900"/>
          <w:tab w:val="left" w:pos="7318"/>
          <w:tab w:val="left" w:pos="8699"/>
          <w:tab w:val="left" w:pos="9718"/>
          <w:tab w:val="left" w:pos="11012"/>
          <w:tab w:val="left" w:pos="11862"/>
        </w:tabs>
        <w:spacing w:before="240" w:after="0"/>
        <w:rPr>
          <w:rFonts w:cs="Arial"/>
          <w:sz w:val="20"/>
          <w:szCs w:val="20"/>
        </w:rPr>
      </w:pPr>
      <w:r w:rsidRPr="0002167E">
        <w:rPr>
          <w:rFonts w:cs="Arial"/>
          <w:b/>
          <w:sz w:val="20"/>
          <w:szCs w:val="20"/>
        </w:rPr>
        <w:t xml:space="preserve">Tab. 5 - katastrální území: </w:t>
      </w:r>
      <w:r w:rsidRPr="0002167E">
        <w:rPr>
          <w:rFonts w:cs="Arial"/>
          <w:sz w:val="20"/>
          <w:szCs w:val="20"/>
        </w:rPr>
        <w:t>788112, Vysoká Pec</w:t>
      </w:r>
    </w:p>
    <w:tbl>
      <w:tblPr>
        <w:tblW w:w="138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1"/>
        <w:gridCol w:w="1520"/>
        <w:gridCol w:w="1746"/>
        <w:gridCol w:w="1153"/>
        <w:gridCol w:w="1418"/>
        <w:gridCol w:w="1381"/>
        <w:gridCol w:w="1019"/>
        <w:gridCol w:w="1294"/>
        <w:gridCol w:w="850"/>
        <w:gridCol w:w="2003"/>
      </w:tblGrid>
      <w:tr w:rsidR="00233109" w:rsidRPr="0002167E" w14:paraId="1B5B9D4C" w14:textId="77777777" w:rsidTr="00AE1FF6">
        <w:trPr>
          <w:cantSplit/>
          <w:trHeight w:val="220"/>
        </w:trPr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E743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číslo parcely dle KN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E847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druh pozemku dle KN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DE35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způsob využití pozemku dle KN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7F1C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výměra parcely </w:t>
            </w:r>
            <w:r w:rsidRPr="0002167E">
              <w:rPr>
                <w:rFonts w:cs="Arial"/>
                <w:bCs/>
                <w:sz w:val="20"/>
                <w:szCs w:val="20"/>
              </w:rPr>
              <w:t>(m</w:t>
            </w:r>
            <w:r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369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FF34" w14:textId="6EA4DFE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výměra části parcely dle hospodářského režimu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6A46" w14:textId="016A27BE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vodní plochy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C6FD" w14:textId="2A8CB1FE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 xml:space="preserve">ostatní plochy (bezlesí, cesty, </w:t>
            </w:r>
            <w:proofErr w:type="gramStart"/>
            <w:r w:rsidRPr="0002167E">
              <w:rPr>
                <w:rFonts w:cs="Arial"/>
                <w:b/>
                <w:bCs/>
                <w:sz w:val="20"/>
                <w:szCs w:val="20"/>
              </w:rPr>
              <w:t>ad.)</w:t>
            </w:r>
            <w:r w:rsidR="00AE1FF6" w:rsidRPr="0002167E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E1FF6" w:rsidRPr="0002167E">
              <w:rPr>
                <w:rFonts w:cs="Arial"/>
                <w:bCs/>
                <w:sz w:val="20"/>
                <w:szCs w:val="20"/>
              </w:rPr>
              <w:t>(m</w:t>
            </w:r>
            <w:r w:rsidR="00AE1FF6" w:rsidRPr="0002167E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proofErr w:type="gramEnd"/>
            <w:r w:rsidR="00AE1FF6" w:rsidRPr="0002167E">
              <w:rPr>
                <w:rFonts w:cs="Arial"/>
                <w:bCs/>
                <w:sz w:val="20"/>
                <w:szCs w:val="20"/>
              </w:rPr>
              <w:t>)</w:t>
            </w:r>
          </w:p>
        </w:tc>
      </w:tr>
      <w:tr w:rsidR="00233109" w:rsidRPr="0002167E" w14:paraId="7E8DA03E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E27BB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836F079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B42CFE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12F00B6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celková dle KN</w:t>
            </w: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33B2A72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 chráněném území</w:t>
            </w:r>
          </w:p>
        </w:tc>
        <w:tc>
          <w:tcPr>
            <w:tcW w:w="369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83991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256DEE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F71FDA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33109" w:rsidRPr="0002167E" w14:paraId="23DA38A9" w14:textId="77777777" w:rsidTr="00AE1FF6">
        <w:trPr>
          <w:trHeight w:val="340"/>
        </w:trPr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9779E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E9D14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CAFFB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EE01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24A38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6267B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bezzásahový</w:t>
            </w:r>
          </w:p>
        </w:tc>
        <w:tc>
          <w:tcPr>
            <w:tcW w:w="10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F1E3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výběrný</w:t>
            </w:r>
          </w:p>
        </w:tc>
        <w:tc>
          <w:tcPr>
            <w:tcW w:w="12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24398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2167E">
              <w:rPr>
                <w:rFonts w:cs="Arial"/>
                <w:b/>
                <w:bCs/>
                <w:sz w:val="20"/>
                <w:szCs w:val="20"/>
              </w:rPr>
              <w:t>podrostní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E58D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E2910" w14:textId="77777777" w:rsidR="00233109" w:rsidRPr="0002167E" w:rsidRDefault="00233109" w:rsidP="00233109">
            <w:pPr>
              <w:keepLines/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233109" w:rsidRPr="0002167E" w14:paraId="13D10461" w14:textId="77777777" w:rsidTr="00AE1FF6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9D0" w14:textId="65ACA636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0FCE" w14:textId="2B715689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F10FF" w14:textId="36119558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C0B90" w14:textId="5B9B270F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35 677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44FC8" w14:textId="6A365F56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35 677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57589" w14:textId="42F44DDE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AE65B" w14:textId="315C1F82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35 677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405E0" w14:textId="36317A3F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253E4" w14:textId="232B8952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932DC" w14:textId="583FDEBD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233109" w:rsidRPr="0002167E" w14:paraId="0F2709EE" w14:textId="77777777" w:rsidTr="00AE1FF6">
        <w:trPr>
          <w:trHeight w:val="283"/>
        </w:trPr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1CAA3" w14:textId="2550CB3C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7C167" w14:textId="279176B8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385BB" w14:textId="128433FC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E0D54" w14:textId="74CAF46E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15 180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24AC6" w14:textId="29100E68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15 180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B6020" w14:textId="68057BBA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8F6E" w14:textId="35688781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15 180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246B4" w14:textId="06234026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F35C5" w14:textId="1160B4F2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E79E4" w14:textId="460A51CD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233109" w:rsidRPr="0002167E" w14:paraId="018EA5F0" w14:textId="77777777" w:rsidTr="00AE1FF6">
        <w:trPr>
          <w:trHeight w:val="283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4AABA" w14:textId="14F0ED8E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949/1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6956A" w14:textId="79D63062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EAFF1" w14:textId="290B0A9A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07F60" w14:textId="27A2781C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15 296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36302" w14:textId="1EE68C90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15 296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A3B77" w14:textId="0DAB213E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801E5" w14:textId="79271273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15 125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D9AD7" w14:textId="6AFBB831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9EC45" w14:textId="55D617BA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9D574" w14:textId="11591204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171</w:t>
            </w:r>
          </w:p>
        </w:tc>
      </w:tr>
      <w:tr w:rsidR="00233109" w:rsidRPr="0002167E" w14:paraId="402A4DEC" w14:textId="77777777" w:rsidTr="00AE1FF6">
        <w:trPr>
          <w:trHeight w:val="283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09B70" w14:textId="2114D5F5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949/2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7FAD1" w14:textId="3760DBD1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E1524" w14:textId="19DDA32A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DF186" w14:textId="66C94B9C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28 602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78DCD" w14:textId="53669934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28 602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7CF6F" w14:textId="2210518F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DA6A0" w14:textId="6715A37A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28 602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DFEAC" w14:textId="442D78EE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FEF51" w14:textId="1F8514BC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CC04F" w14:textId="4F7934B5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233109" w:rsidRPr="0002167E" w14:paraId="690674CA" w14:textId="77777777" w:rsidTr="00233109">
        <w:trPr>
          <w:trHeight w:val="283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C2B8E" w14:textId="77E7D75F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949/3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FB1BD" w14:textId="143E4CA1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2809F" w14:textId="350E6C5E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D08E2" w14:textId="05602E9D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ABDFC" w14:textId="55E8F60E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376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75E5D" w14:textId="653459B1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BEC41" w14:textId="2461B6A4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376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3449D" w14:textId="53A8752A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C346A" w14:textId="00A39FF5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3D09A" w14:textId="203C295C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233109" w:rsidRPr="0002167E" w14:paraId="176C7A9C" w14:textId="77777777" w:rsidTr="00233109">
        <w:trPr>
          <w:trHeight w:val="283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B6936" w14:textId="3F0B8078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949/4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011D0" w14:textId="374C5CF7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82033" w14:textId="079737F7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7EA84" w14:textId="4F4AB61A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2 280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CA750" w14:textId="0038E634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2 280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BA559" w14:textId="21E41BCE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2EF6B" w14:textId="470B692E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2 280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7BC87" w14:textId="1BCEEC8B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86D04" w14:textId="6C555A5F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B3AD4" w14:textId="2178F276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233109" w:rsidRPr="0002167E" w14:paraId="468DB18A" w14:textId="77777777" w:rsidTr="00233109">
        <w:trPr>
          <w:trHeight w:val="283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870DD" w14:textId="37FA6DC3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949/5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E9EFB" w14:textId="1D51A3F7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F513" w14:textId="600BF134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7B756" w14:textId="453133C1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14B7C" w14:textId="0B9B411E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589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9CDCF" w14:textId="5E1DD2BF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9381F" w14:textId="392AC1BA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122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AC065" w14:textId="3856DC54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3D94E" w14:textId="774F6199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4D7E" w14:textId="3B6017AE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467</w:t>
            </w:r>
          </w:p>
        </w:tc>
      </w:tr>
      <w:tr w:rsidR="00233109" w:rsidRPr="0002167E" w14:paraId="0CB2B5B0" w14:textId="77777777" w:rsidTr="00233109">
        <w:trPr>
          <w:trHeight w:val="283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6082F" w14:textId="707933AB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949/6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4DF59" w14:textId="74C00F91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91EF2" w14:textId="072235F9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4D394" w14:textId="467D5485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587F1" w14:textId="51203B98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382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D04B7" w14:textId="5C9B28C8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AA3FF" w14:textId="47787672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340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21401" w14:textId="7364BB91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1DD7" w14:textId="7A7CA6CE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392C7" w14:textId="1B1813DD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42</w:t>
            </w:r>
          </w:p>
        </w:tc>
      </w:tr>
      <w:tr w:rsidR="00233109" w:rsidRPr="0002167E" w14:paraId="3E28B692" w14:textId="77777777" w:rsidTr="00AE1FF6">
        <w:trPr>
          <w:trHeight w:val="510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CC4C4" w14:textId="05BED5D6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952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5773C" w14:textId="051E3056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BFF28" w14:textId="7231128E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86A84" w14:textId="5FA1BE15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2 814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AFA49" w14:textId="5B060611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2 814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07C11" w14:textId="11239D3C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45ED5" w14:textId="1E53BF38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7049B" w14:textId="0DDB9892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8AD2A" w14:textId="3C78C89E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7EBAB" w14:textId="00B53C5B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2 814</w:t>
            </w:r>
          </w:p>
        </w:tc>
      </w:tr>
      <w:tr w:rsidR="00233109" w:rsidRPr="0002167E" w14:paraId="292EE970" w14:textId="77777777" w:rsidTr="00233109">
        <w:trPr>
          <w:trHeight w:val="283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1D47B" w14:textId="43D91233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955/2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15B35" w14:textId="799C0FA2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lesní pozemek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4E900" w14:textId="7310AEBD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BA2CE" w14:textId="620C7049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191C7" w14:textId="123C8274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24A13" w14:textId="36655F21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07905" w14:textId="69FF374C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F7E8C" w14:textId="7EF9554B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69081" w14:textId="3E4A13A9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2A849" w14:textId="3AE10626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</w:tr>
      <w:tr w:rsidR="00233109" w:rsidRPr="0002167E" w14:paraId="4571D3E3" w14:textId="77777777" w:rsidTr="00AE1FF6">
        <w:trPr>
          <w:trHeight w:val="510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6E41C" w14:textId="65B5ABC8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955/3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9CE2F" w14:textId="058BF88B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838A" w14:textId="65CA9AA6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E3441" w14:textId="289BCE50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76379" w14:textId="7C469E23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335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00C33" w14:textId="3C2DA511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0C217" w14:textId="3E225CDC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2C3B8" w14:textId="47513C0A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B621B" w14:textId="1279167D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F6DBE" w14:textId="4A607E7E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335</w:t>
            </w:r>
          </w:p>
        </w:tc>
      </w:tr>
      <w:tr w:rsidR="00233109" w:rsidRPr="0002167E" w14:paraId="26B66989" w14:textId="77777777" w:rsidTr="00AE1FF6">
        <w:trPr>
          <w:trHeight w:val="510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A9339" w14:textId="72E193BE" w:rsidR="00233109" w:rsidRPr="0002167E" w:rsidRDefault="00233109" w:rsidP="00EC749A">
            <w:pPr>
              <w:spacing w:after="0"/>
              <w:ind w:right="113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956/1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ECA7F" w14:textId="52EDD669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plocha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B4D57" w14:textId="094753B0" w:rsidR="00233109" w:rsidRPr="0002167E" w:rsidRDefault="00233109" w:rsidP="00233109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ostatní komunikace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2EF54" w14:textId="10623CBD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1 860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43292" w14:textId="23C0E22C" w:rsidR="00233109" w:rsidRPr="0002167E" w:rsidRDefault="00233109" w:rsidP="00233109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1 860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4E8B2" w14:textId="39B17EB6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FF6D1" w14:textId="6956E5F4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C76F5" w14:textId="45C0B9AD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C7657" w14:textId="0D9FFB3E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49936" w14:textId="4D762163" w:rsidR="00233109" w:rsidRPr="0002167E" w:rsidRDefault="00233109" w:rsidP="00945F7B">
            <w:pPr>
              <w:keepLines/>
              <w:spacing w:after="0"/>
              <w:jc w:val="right"/>
              <w:rPr>
                <w:rFonts w:cs="Arial"/>
                <w:sz w:val="20"/>
                <w:szCs w:val="20"/>
              </w:rPr>
            </w:pPr>
            <w:r w:rsidRPr="0002167E">
              <w:rPr>
                <w:rFonts w:cs="Arial"/>
                <w:sz w:val="20"/>
                <w:szCs w:val="20"/>
              </w:rPr>
              <w:t>1 860</w:t>
            </w:r>
          </w:p>
        </w:tc>
      </w:tr>
    </w:tbl>
    <w:p w14:paraId="257A0498" w14:textId="550F0027" w:rsidR="00AE1FF6" w:rsidRPr="0002167E" w:rsidRDefault="003156E1" w:rsidP="00AE1FF6">
      <w:pPr>
        <w:autoSpaceDE w:val="0"/>
        <w:autoSpaceDN w:val="0"/>
        <w:adjustRightInd w:val="0"/>
        <w:spacing w:after="0" w:line="20" w:lineRule="atLeast"/>
        <w:jc w:val="both"/>
        <w:rPr>
          <w:rFonts w:cs="Arial"/>
          <w:sz w:val="20"/>
          <w:szCs w:val="20"/>
        </w:rPr>
      </w:pPr>
      <w:r w:rsidRPr="0002167E">
        <w:rPr>
          <w:rFonts w:cs="Arial"/>
          <w:sz w:val="20"/>
          <w:szCs w:val="20"/>
        </w:rPr>
        <w:t>Pozemky jsou zapsány v katastru nemovitostí ČR u Katastrálního úřadu pro Ústecký kraj, u katastrálního území Podhůří u Vysoké Pece u Katastrálního pracoviště Chomutov, u</w:t>
      </w:r>
      <w:r w:rsidR="000A2228" w:rsidRPr="0002167E">
        <w:rPr>
          <w:rFonts w:cs="Arial"/>
          <w:sz w:val="20"/>
          <w:szCs w:val="20"/>
        </w:rPr>
        <w:t> </w:t>
      </w:r>
      <w:r w:rsidRPr="0002167E">
        <w:rPr>
          <w:rFonts w:cs="Arial"/>
          <w:sz w:val="20"/>
          <w:szCs w:val="20"/>
        </w:rPr>
        <w:t>ostatních katastrálních území u Katastrálního pracoviště Most.</w:t>
      </w:r>
    </w:p>
    <w:p w14:paraId="78CFEFA9" w14:textId="77777777" w:rsidR="00C63877" w:rsidRDefault="00C63877" w:rsidP="00C63877">
      <w:pPr>
        <w:keepNext/>
        <w:tabs>
          <w:tab w:val="left" w:pos="1481"/>
          <w:tab w:val="left" w:pos="3001"/>
          <w:tab w:val="left" w:pos="4747"/>
          <w:tab w:val="left" w:pos="5900"/>
          <w:tab w:val="left" w:pos="7318"/>
          <w:tab w:val="left" w:pos="8699"/>
          <w:tab w:val="left" w:pos="9718"/>
          <w:tab w:val="left" w:pos="11012"/>
          <w:tab w:val="left" w:pos="11862"/>
        </w:tabs>
        <w:spacing w:before="240"/>
        <w:rPr>
          <w:rFonts w:cs="Arial"/>
          <w:b/>
          <w:sz w:val="20"/>
          <w:szCs w:val="20"/>
          <w:highlight w:val="yellow"/>
        </w:rPr>
        <w:sectPr w:rsidR="00C63877" w:rsidSect="004553C4">
          <w:pgSz w:w="16838" w:h="11906" w:orient="landscape" w:code="9"/>
          <w:pgMar w:top="1418" w:right="1418" w:bottom="1418" w:left="1418" w:header="709" w:footer="851" w:gutter="0"/>
          <w:cols w:space="708"/>
          <w:docGrid w:linePitch="360"/>
        </w:sectPr>
      </w:pPr>
    </w:p>
    <w:p w14:paraId="27653DFC" w14:textId="5A501F24" w:rsidR="00C63877" w:rsidRPr="00C12D8E" w:rsidRDefault="00EC749A" w:rsidP="00C12D8E">
      <w:pPr>
        <w:keepNext/>
        <w:tabs>
          <w:tab w:val="left" w:pos="1481"/>
          <w:tab w:val="left" w:pos="3001"/>
          <w:tab w:val="left" w:pos="4747"/>
          <w:tab w:val="left" w:pos="5900"/>
          <w:tab w:val="left" w:pos="7318"/>
          <w:tab w:val="left" w:pos="8699"/>
          <w:tab w:val="left" w:pos="9718"/>
          <w:tab w:val="left" w:pos="11012"/>
          <w:tab w:val="left" w:pos="11862"/>
        </w:tabs>
        <w:spacing w:before="240"/>
        <w:rPr>
          <w:rFonts w:cs="Arial"/>
          <w:sz w:val="20"/>
          <w:szCs w:val="20"/>
        </w:rPr>
        <w:sectPr w:rsidR="00C63877" w:rsidRPr="00C12D8E" w:rsidSect="00C63877"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  <w:r w:rsidRPr="00C12D8E">
        <w:rPr>
          <w:rFonts w:cs="Arial"/>
          <w:b/>
          <w:sz w:val="20"/>
          <w:szCs w:val="20"/>
        </w:rPr>
        <w:lastRenderedPageBreak/>
        <w:t>Tab. 6 –</w:t>
      </w:r>
      <w:r w:rsidR="00C12D8E">
        <w:rPr>
          <w:rFonts w:cs="Arial"/>
          <w:b/>
          <w:sz w:val="20"/>
          <w:szCs w:val="20"/>
        </w:rPr>
        <w:t xml:space="preserve"> </w:t>
      </w:r>
      <w:r w:rsidR="00C12D8E" w:rsidRPr="00C12D8E">
        <w:rPr>
          <w:rFonts w:cs="Arial"/>
          <w:b/>
          <w:sz w:val="20"/>
          <w:szCs w:val="20"/>
        </w:rPr>
        <w:t xml:space="preserve">souřadnice lomových bodů </w:t>
      </w:r>
      <w:r w:rsidR="00C12D8E">
        <w:rPr>
          <w:rFonts w:cs="Arial"/>
          <w:b/>
          <w:sz w:val="20"/>
          <w:szCs w:val="20"/>
        </w:rPr>
        <w:t xml:space="preserve">linií </w:t>
      </w:r>
      <w:r w:rsidR="00C12D8E" w:rsidRPr="00C12D8E">
        <w:rPr>
          <w:rFonts w:cs="Arial"/>
          <w:b/>
          <w:sz w:val="20"/>
          <w:szCs w:val="20"/>
        </w:rPr>
        <w:t xml:space="preserve">hranice chráněného území v souřadnicovém geodetickém referenčním systému S-JTSK / </w:t>
      </w:r>
      <w:proofErr w:type="spellStart"/>
      <w:r w:rsidR="00C12D8E" w:rsidRPr="00C12D8E">
        <w:rPr>
          <w:rFonts w:cs="Arial"/>
          <w:b/>
          <w:sz w:val="20"/>
          <w:szCs w:val="20"/>
        </w:rPr>
        <w:t>Krovak</w:t>
      </w:r>
      <w:proofErr w:type="spellEnd"/>
      <w:r w:rsidR="00C12D8E" w:rsidRPr="00C12D8E">
        <w:rPr>
          <w:rFonts w:cs="Arial"/>
          <w:b/>
          <w:sz w:val="20"/>
          <w:szCs w:val="20"/>
        </w:rPr>
        <w:t xml:space="preserve"> East </w:t>
      </w:r>
      <w:proofErr w:type="spellStart"/>
      <w:r w:rsidR="00C12D8E" w:rsidRPr="00C12D8E">
        <w:rPr>
          <w:rFonts w:cs="Arial"/>
          <w:b/>
          <w:sz w:val="20"/>
          <w:szCs w:val="20"/>
        </w:rPr>
        <w:t>North</w:t>
      </w:r>
      <w:proofErr w:type="spellEnd"/>
      <w:r w:rsidR="00C12D8E" w:rsidRPr="00C12D8E">
        <w:rPr>
          <w:rFonts w:cs="Arial"/>
          <w:b/>
          <w:sz w:val="20"/>
          <w:szCs w:val="20"/>
        </w:rPr>
        <w:t xml:space="preserve"> </w:t>
      </w:r>
      <w:r w:rsidR="000662A0" w:rsidRPr="00C12D8E">
        <w:rPr>
          <w:rFonts w:cs="Arial"/>
          <w:b/>
          <w:sz w:val="20"/>
          <w:szCs w:val="20"/>
        </w:rPr>
        <w:t>dělící pozemk</w:t>
      </w:r>
      <w:r w:rsidR="00C12D8E" w:rsidRPr="00C12D8E">
        <w:rPr>
          <w:rFonts w:cs="Arial"/>
          <w:b/>
          <w:sz w:val="20"/>
          <w:szCs w:val="20"/>
        </w:rPr>
        <w:t>ové parcely</w:t>
      </w:r>
      <w:r w:rsidR="000D173D">
        <w:rPr>
          <w:rFonts w:cs="Arial"/>
          <w:b/>
          <w:sz w:val="20"/>
          <w:szCs w:val="20"/>
        </w:rPr>
        <w:t xml:space="preserve"> zasahující do chráněného území jen z části</w:t>
      </w:r>
    </w:p>
    <w:tbl>
      <w:tblPr>
        <w:tblW w:w="51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1013"/>
        <w:gridCol w:w="1230"/>
        <w:gridCol w:w="1230"/>
      </w:tblGrid>
      <w:tr w:rsidR="00C63877" w:rsidRPr="00C63877" w14:paraId="5D5220C9" w14:textId="77777777" w:rsidTr="00C63877">
        <w:trPr>
          <w:trHeight w:val="20"/>
          <w:tblHeader/>
        </w:trPr>
        <w:tc>
          <w:tcPr>
            <w:tcW w:w="951" w:type="pct"/>
            <w:vAlign w:val="center"/>
          </w:tcPr>
          <w:p w14:paraId="0754B614" w14:textId="60C2AC9F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b/>
                <w:bCs/>
                <w:color w:val="000000"/>
                <w:sz w:val="20"/>
                <w:szCs w:val="20"/>
              </w:rPr>
              <w:t>Parcela</w:t>
            </w:r>
          </w:p>
        </w:tc>
        <w:tc>
          <w:tcPr>
            <w:tcW w:w="1304" w:type="pct"/>
            <w:shd w:val="clear" w:color="auto" w:fill="auto"/>
            <w:vAlign w:val="center"/>
            <w:hideMark/>
          </w:tcPr>
          <w:p w14:paraId="536BCCAC" w14:textId="2D9CE58E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na dělící linii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14:paraId="6997B18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14:paraId="7B82A07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C63877" w:rsidRPr="00C63877" w14:paraId="3DA5CFDB" w14:textId="77777777" w:rsidTr="00C63877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0B506" w14:textId="77777777" w:rsidR="00C63877" w:rsidRDefault="00C63877" w:rsidP="00C63877">
            <w:pPr>
              <w:spacing w:after="0" w:line="20" w:lineRule="atLeast"/>
              <w:rPr>
                <w:rFonts w:cs="Arial"/>
                <w:color w:val="000000"/>
                <w:sz w:val="20"/>
                <w:szCs w:val="20"/>
              </w:rPr>
            </w:pPr>
          </w:p>
          <w:p w14:paraId="463D6DB0" w14:textId="77777777" w:rsidR="00C63877" w:rsidRPr="00C63877" w:rsidRDefault="00C63877" w:rsidP="00C63877">
            <w:pPr>
              <w:spacing w:after="0" w:line="20" w:lineRule="atLeas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katastrální území </w:t>
            </w:r>
            <w:r w:rsidRPr="00C63877">
              <w:rPr>
                <w:rFonts w:cs="Arial"/>
                <w:color w:val="000000"/>
                <w:sz w:val="20"/>
                <w:szCs w:val="20"/>
              </w:rPr>
              <w:t>Černice u Horního Jiřetína</w:t>
            </w:r>
          </w:p>
        </w:tc>
      </w:tr>
      <w:tr w:rsidR="00C63877" w:rsidRPr="00C63877" w14:paraId="795820E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23D30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896/1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62D46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7A999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-800248,41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2A4C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-979711,71</w:t>
            </w:r>
          </w:p>
        </w:tc>
      </w:tr>
      <w:tr w:rsidR="00C63877" w:rsidRPr="00C63877" w14:paraId="50FDA0B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F27FF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896/1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23853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BB479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-800247,15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5F17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-979710,11</w:t>
            </w:r>
          </w:p>
        </w:tc>
      </w:tr>
      <w:tr w:rsidR="00C63877" w:rsidRPr="00C63877" w14:paraId="069EC906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0AC28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896/2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D5842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3C384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-799356,38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76FF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-981588,71</w:t>
            </w:r>
          </w:p>
        </w:tc>
      </w:tr>
      <w:tr w:rsidR="00C63877" w:rsidRPr="00C63877" w14:paraId="2395F378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492957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896/2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7BD49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98463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-799358,07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0BF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-981587,48</w:t>
            </w:r>
          </w:p>
        </w:tc>
      </w:tr>
      <w:tr w:rsidR="00C63877" w:rsidRPr="00C63877" w14:paraId="49DC49CC" w14:textId="77777777" w:rsidTr="00C6387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110B" w14:textId="77777777" w:rsidR="00C63877" w:rsidRDefault="00C63877" w:rsidP="00C63877">
            <w:pPr>
              <w:spacing w:after="0" w:line="20" w:lineRule="atLeast"/>
              <w:rPr>
                <w:rFonts w:cs="Arial"/>
                <w:color w:val="000000"/>
                <w:sz w:val="20"/>
                <w:szCs w:val="20"/>
              </w:rPr>
            </w:pPr>
          </w:p>
          <w:p w14:paraId="4240C542" w14:textId="387CF13A" w:rsidR="00C63877" w:rsidRPr="00C63877" w:rsidRDefault="00C63877" w:rsidP="00C63877">
            <w:pPr>
              <w:spacing w:after="0" w:line="20" w:lineRule="atLeas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katastrální území Jezeří</w:t>
            </w:r>
          </w:p>
        </w:tc>
      </w:tr>
      <w:tr w:rsidR="00C63877" w:rsidRPr="00C63877" w14:paraId="531C7F7D" w14:textId="77777777" w:rsidTr="00C63877">
        <w:trPr>
          <w:trHeight w:val="20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AD111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74830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D48DA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-801709,47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BD44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-982294,23</w:t>
            </w:r>
          </w:p>
        </w:tc>
      </w:tr>
      <w:tr w:rsidR="00C63877" w:rsidRPr="00C63877" w14:paraId="687F6700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53BF5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2E154A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78C2B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-801740,27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3981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-982278,74</w:t>
            </w:r>
          </w:p>
        </w:tc>
      </w:tr>
      <w:tr w:rsidR="00C63877" w:rsidRPr="00C63877" w14:paraId="0A84AF9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9F5C8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EAD14E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080A4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-801743,73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F4B9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-982276,56</w:t>
            </w:r>
          </w:p>
        </w:tc>
      </w:tr>
      <w:tr w:rsidR="00C63877" w:rsidRPr="00C63877" w14:paraId="6DAF59B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51CAE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E150C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E5258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-801830,97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EA00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-982221,78</w:t>
            </w:r>
          </w:p>
        </w:tc>
      </w:tr>
      <w:tr w:rsidR="00C63877" w:rsidRPr="00C63877" w14:paraId="377C3B18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12458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0344B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6FB1C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-801847,79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46AA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-982191,92</w:t>
            </w:r>
          </w:p>
        </w:tc>
      </w:tr>
      <w:tr w:rsidR="00C63877" w:rsidRPr="00C63877" w14:paraId="48192691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F3EAE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884C7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E9ED7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-801850,91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884B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-982187,06</w:t>
            </w:r>
          </w:p>
        </w:tc>
      </w:tr>
      <w:tr w:rsidR="00C63877" w:rsidRPr="00C63877" w14:paraId="0FD836EE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E975B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55128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B43E8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-801851,58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F7C1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-982186,17</w:t>
            </w:r>
          </w:p>
        </w:tc>
      </w:tr>
      <w:tr w:rsidR="00C63877" w:rsidRPr="00C63877" w14:paraId="708E773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C0014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FD25A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E9B62D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-801864,65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E21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-982169,00</w:t>
            </w:r>
          </w:p>
        </w:tc>
      </w:tr>
      <w:tr w:rsidR="00C63877" w:rsidRPr="00C63877" w14:paraId="258548C5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81069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E5FDD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48AD3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-801867,98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953E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-982165,05</w:t>
            </w:r>
          </w:p>
        </w:tc>
      </w:tr>
      <w:tr w:rsidR="00C63877" w:rsidRPr="00C63877" w14:paraId="59F4695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4584B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00F71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14C17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-801871,51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ED95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-982161,75</w:t>
            </w:r>
          </w:p>
        </w:tc>
      </w:tr>
      <w:tr w:rsidR="00C63877" w:rsidRPr="00C63877" w14:paraId="0606715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7947A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BEBBD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390FB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-801872,68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C5C1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-982160,66</w:t>
            </w:r>
          </w:p>
        </w:tc>
      </w:tr>
      <w:tr w:rsidR="00C63877" w:rsidRPr="00C63877" w14:paraId="5AF8014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37084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452DF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B01099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-801874,33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A9E4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-982159,31</w:t>
            </w:r>
          </w:p>
        </w:tc>
      </w:tr>
      <w:tr w:rsidR="00C63877" w:rsidRPr="00C63877" w14:paraId="3E365B3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55228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1AA84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B682C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-801874,34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42E7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-982159,30</w:t>
            </w:r>
          </w:p>
        </w:tc>
      </w:tr>
      <w:tr w:rsidR="00C63877" w:rsidRPr="00C63877" w14:paraId="7FD2769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56800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F7B9DE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66B58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-801879,03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F2F3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-982155,92</w:t>
            </w:r>
          </w:p>
        </w:tc>
      </w:tr>
      <w:tr w:rsidR="00C63877" w:rsidRPr="00C63877" w14:paraId="0EA293B6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1D62F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6B6AC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EC89E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-801879,17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E19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-982155,81</w:t>
            </w:r>
          </w:p>
        </w:tc>
      </w:tr>
      <w:tr w:rsidR="00C63877" w:rsidRPr="00C63877" w14:paraId="61F52DFA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095A8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E2A35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A21B1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-801880,37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57E2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-982155,15</w:t>
            </w:r>
          </w:p>
        </w:tc>
      </w:tr>
      <w:tr w:rsidR="00C63877" w:rsidRPr="00C63877" w14:paraId="7A6F4F4A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F1B62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E6947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CDA9B4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-801883,74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4E5C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-982153,24</w:t>
            </w:r>
          </w:p>
        </w:tc>
      </w:tr>
      <w:tr w:rsidR="00C63877" w:rsidRPr="00C63877" w14:paraId="00CDE69C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41C7F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5A2035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367C11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-801888,90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023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-982151,03</w:t>
            </w:r>
          </w:p>
        </w:tc>
      </w:tr>
      <w:tr w:rsidR="00C63877" w:rsidRPr="00C63877" w14:paraId="0462675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14994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4A2CB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BA3272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-801894,27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1CA8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-982149,42</w:t>
            </w:r>
          </w:p>
        </w:tc>
      </w:tr>
      <w:tr w:rsidR="00C63877" w:rsidRPr="00C63877" w14:paraId="40B7D74A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23627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84BA8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F5BF3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-801899,79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79F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-982148,41</w:t>
            </w:r>
          </w:p>
        </w:tc>
      </w:tr>
      <w:tr w:rsidR="00C63877" w:rsidRPr="00C63877" w14:paraId="48967538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CB149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E0BA9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64253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-801905,38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4F63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-982148,03</w:t>
            </w:r>
          </w:p>
        </w:tc>
      </w:tr>
      <w:tr w:rsidR="00C63877" w:rsidRPr="00C63877" w14:paraId="32B7292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1BCBF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6DC9A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DD171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-801910,99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423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-982148,28</w:t>
            </w:r>
          </w:p>
        </w:tc>
      </w:tr>
      <w:tr w:rsidR="00C63877" w:rsidRPr="00C63877" w14:paraId="4D480BCA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B3288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263E3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2EDF1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-801916,53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2287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-982149,16</w:t>
            </w:r>
          </w:p>
        </w:tc>
      </w:tr>
      <w:tr w:rsidR="00C63877" w:rsidRPr="00C63877" w14:paraId="1B0A03E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F9300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B5639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BACE9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-801917,19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4EB0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-982149,30</w:t>
            </w:r>
          </w:p>
        </w:tc>
      </w:tr>
      <w:tr w:rsidR="00C63877" w:rsidRPr="00C63877" w14:paraId="7B95768C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45698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182/49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EF008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F3ADE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-801928,23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4657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-982151,31</w:t>
            </w:r>
          </w:p>
        </w:tc>
      </w:tr>
      <w:tr w:rsidR="00C63877" w:rsidRPr="00C63877" w14:paraId="25741C16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F1D46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182/51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B6ED49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5DE051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-801230,40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5F63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-982637,40</w:t>
            </w:r>
          </w:p>
        </w:tc>
      </w:tr>
      <w:tr w:rsidR="00C63877" w:rsidRPr="00C63877" w14:paraId="3A4D7DE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664BF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182/51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97DFFA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C506D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-801219,60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3BB1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-982680,68</w:t>
            </w:r>
          </w:p>
        </w:tc>
      </w:tr>
      <w:tr w:rsidR="00C63877" w:rsidRPr="00C63877" w14:paraId="2FD5150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E30BB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182/51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4613D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73480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-801179,17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F7EE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-982842,67</w:t>
            </w:r>
          </w:p>
        </w:tc>
      </w:tr>
      <w:tr w:rsidR="00C63877" w:rsidRPr="00C63877" w14:paraId="41B477D0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94799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182/51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09A41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E816F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-801148,44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4CB3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-982888,51</w:t>
            </w:r>
          </w:p>
        </w:tc>
      </w:tr>
      <w:tr w:rsidR="00C63877" w:rsidRPr="00C63877" w14:paraId="39C1A821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652BF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182/51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53C46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A23C9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-801099,61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B6E4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-982961,33</w:t>
            </w:r>
          </w:p>
        </w:tc>
      </w:tr>
      <w:tr w:rsidR="00C63877" w:rsidRPr="00C63877" w14:paraId="407A241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5BBEC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182/51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B2820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33270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-801097,77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DF5C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-982964,35</w:t>
            </w:r>
          </w:p>
        </w:tc>
      </w:tr>
      <w:tr w:rsidR="00C63877" w:rsidRPr="00C63877" w14:paraId="32933D1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C74F9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182/51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1440C8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A22A6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-801097,32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19F9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-982965,09</w:t>
            </w:r>
          </w:p>
        </w:tc>
      </w:tr>
      <w:tr w:rsidR="00C63877" w:rsidRPr="00C63877" w14:paraId="6A14FEB5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9BF23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182/51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AA7E90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A4A1B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-801097,13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DBFD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-982965,46</w:t>
            </w:r>
          </w:p>
        </w:tc>
      </w:tr>
      <w:tr w:rsidR="00C63877" w:rsidRPr="00C63877" w14:paraId="7D3E86A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7C45A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182/51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89516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05345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-801096,88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699F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-982965,91</w:t>
            </w:r>
          </w:p>
        </w:tc>
      </w:tr>
      <w:tr w:rsidR="00C63877" w:rsidRPr="00C63877" w14:paraId="0BEBA49C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C1A02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182/51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9298AA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B9E38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-801037,45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A228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-983078,95</w:t>
            </w:r>
          </w:p>
        </w:tc>
      </w:tr>
      <w:tr w:rsidR="00C63877" w:rsidRPr="00C63877" w14:paraId="51C50F2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16A90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6009E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969976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-801231,49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1F6C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-982633,01</w:t>
            </w:r>
          </w:p>
        </w:tc>
      </w:tr>
      <w:tr w:rsidR="00C63877" w:rsidRPr="00C63877" w14:paraId="3C16D13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E3235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D0523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EFFBD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-801237,53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A02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-982608,82</w:t>
            </w:r>
          </w:p>
        </w:tc>
      </w:tr>
      <w:tr w:rsidR="00C63877" w:rsidRPr="00C63877" w14:paraId="03B3043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64EFE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54C20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A4F84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-801239,51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4FB2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-982602,68</w:t>
            </w:r>
          </w:p>
        </w:tc>
      </w:tr>
      <w:tr w:rsidR="00C63877" w:rsidRPr="00C63877" w14:paraId="6448921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B4B88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117B5A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A0EB1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-801242,18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78AE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-982597,00</w:t>
            </w:r>
          </w:p>
        </w:tc>
      </w:tr>
      <w:tr w:rsidR="00C63877" w:rsidRPr="00C63877" w14:paraId="491DC6E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18A86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001E1C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40092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-801245,55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CFAC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-982591,70</w:t>
            </w:r>
          </w:p>
        </w:tc>
      </w:tr>
      <w:tr w:rsidR="00C63877" w:rsidRPr="00C63877" w14:paraId="2F4678A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63D27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8D536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C5772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-801249,55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8D9C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-982586,86</w:t>
            </w:r>
          </w:p>
        </w:tc>
      </w:tr>
      <w:tr w:rsidR="00C63877" w:rsidRPr="00C63877" w14:paraId="3A68E5BF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8ECF8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BCE88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31658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-801254,13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FACE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-982582,56</w:t>
            </w:r>
          </w:p>
        </w:tc>
      </w:tr>
      <w:tr w:rsidR="00C63877" w:rsidRPr="00C63877" w14:paraId="10B1381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42A35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80D0A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D0F87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-801258,68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90C1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-982579,22</w:t>
            </w:r>
          </w:p>
        </w:tc>
      </w:tr>
      <w:tr w:rsidR="00C63877" w:rsidRPr="00C63877" w14:paraId="2604D12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C2194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51B9B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4DE55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-801287,52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30D5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-982560,40</w:t>
            </w:r>
          </w:p>
        </w:tc>
      </w:tr>
      <w:tr w:rsidR="00C63877" w:rsidRPr="00C63877" w14:paraId="2AD84915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D87E4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70B9E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991D3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-801292,31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2FE0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-982557,63</w:t>
            </w:r>
          </w:p>
        </w:tc>
      </w:tr>
      <w:tr w:rsidR="00C63877" w:rsidRPr="00C63877" w14:paraId="25AF1CE6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786BB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4CA2BF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B04A72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-801297,38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E2F0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-982555,42</w:t>
            </w:r>
          </w:p>
        </w:tc>
      </w:tr>
      <w:tr w:rsidR="00C63877" w:rsidRPr="00C63877" w14:paraId="361185E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F4790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D4A4D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C5948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-801302,66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6AD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-982553,78</w:t>
            </w:r>
          </w:p>
        </w:tc>
      </w:tr>
      <w:tr w:rsidR="00C63877" w:rsidRPr="00C63877" w14:paraId="520AB93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4ACEA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E7A1E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3C148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-801304,81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D776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-982553,24</w:t>
            </w:r>
          </w:p>
        </w:tc>
      </w:tr>
      <w:tr w:rsidR="00C63877" w:rsidRPr="00C63877" w14:paraId="2538E11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70EE3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6F8F6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DCE03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-801307,62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3ABF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-982552,62</w:t>
            </w:r>
          </w:p>
        </w:tc>
      </w:tr>
      <w:tr w:rsidR="00C63877" w:rsidRPr="00C63877" w14:paraId="1F3B158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1F4E2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06D7A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F8B400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-801313,85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47F7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-982551,83</w:t>
            </w:r>
          </w:p>
        </w:tc>
      </w:tr>
      <w:tr w:rsidR="00C63877" w:rsidRPr="00C63877" w14:paraId="6175B6D5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B4D9E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17EC7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D7C65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-801320,13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085B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-982551,83</w:t>
            </w:r>
          </w:p>
        </w:tc>
      </w:tr>
      <w:tr w:rsidR="00C63877" w:rsidRPr="00C63877" w14:paraId="7C81AA1C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F3F9E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9C7A5D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31A0C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-801326,36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2390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-982552,62</w:t>
            </w:r>
          </w:p>
        </w:tc>
      </w:tr>
      <w:tr w:rsidR="00C63877" w:rsidRPr="00C63877" w14:paraId="6B54D878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67F0B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89FF0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09C75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-801332,44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17B5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-982554,18</w:t>
            </w:r>
          </w:p>
        </w:tc>
      </w:tr>
      <w:tr w:rsidR="00C63877" w:rsidRPr="00C63877" w14:paraId="1F2792C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01721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820DC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56908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-801338,28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4A9E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-982556,49</w:t>
            </w:r>
          </w:p>
        </w:tc>
      </w:tr>
      <w:tr w:rsidR="00C63877" w:rsidRPr="00C63877" w14:paraId="7E99A05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35F60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D2BD39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6217E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-801341,67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C125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-982558,25</w:t>
            </w:r>
          </w:p>
        </w:tc>
      </w:tr>
      <w:tr w:rsidR="00C63877" w:rsidRPr="00C63877" w14:paraId="411C20B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A96E5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FBE5B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6A76D1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-801344,26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141F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-982559,72</w:t>
            </w:r>
          </w:p>
        </w:tc>
      </w:tr>
      <w:tr w:rsidR="00C63877" w:rsidRPr="00C63877" w14:paraId="35921D21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207FC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CD2A09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7680D7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-801348,72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A2A3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-982562,57</w:t>
            </w:r>
          </w:p>
        </w:tc>
      </w:tr>
      <w:tr w:rsidR="00C63877" w:rsidRPr="00C63877" w14:paraId="419C799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7447C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F2F13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1BB25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-801352,86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6007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-982565,89</w:t>
            </w:r>
          </w:p>
        </w:tc>
      </w:tr>
      <w:tr w:rsidR="00C63877" w:rsidRPr="00C63877" w14:paraId="4F06654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F0B38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24F61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01062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-801356,62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6CD1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-982569,62</w:t>
            </w:r>
          </w:p>
        </w:tc>
      </w:tr>
      <w:tr w:rsidR="00C63877" w:rsidRPr="00C63877" w14:paraId="3A1EB40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68866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F7D71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03220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-801359,97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D923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-982573,73</w:t>
            </w:r>
          </w:p>
        </w:tc>
      </w:tr>
      <w:tr w:rsidR="00C63877" w:rsidRPr="00C63877" w14:paraId="068B9A7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EE246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F82AF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93FBA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-801362,16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9ED9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-982576,73</w:t>
            </w:r>
          </w:p>
        </w:tc>
      </w:tr>
      <w:tr w:rsidR="00C63877" w:rsidRPr="00C63877" w14:paraId="24FAFD7E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B2538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3C0D2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D1959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-801365,02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3B3F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-982581,13</w:t>
            </w:r>
          </w:p>
        </w:tc>
      </w:tr>
      <w:tr w:rsidR="00C63877" w:rsidRPr="00C63877" w14:paraId="5A589C1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DB95A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08069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F0FB0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-801367,41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A721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-982585,80</w:t>
            </w:r>
          </w:p>
        </w:tc>
      </w:tr>
      <w:tr w:rsidR="00C63877" w:rsidRPr="00C63877" w14:paraId="1BE22E4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68611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608CB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0208A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-801369,29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33B9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-982590,70</w:t>
            </w:r>
          </w:p>
        </w:tc>
      </w:tr>
      <w:tr w:rsidR="00C63877" w:rsidRPr="00C63877" w14:paraId="63A00A0E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154D0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F37ED9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A2859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-801370,27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C7DB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-982593,70</w:t>
            </w:r>
          </w:p>
        </w:tc>
      </w:tr>
      <w:tr w:rsidR="00C63877" w:rsidRPr="00C63877" w14:paraId="546C12B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AEB1D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1E9A7D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D91DC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-801372,49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73A8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-982595,87</w:t>
            </w:r>
          </w:p>
        </w:tc>
      </w:tr>
      <w:tr w:rsidR="00C63877" w:rsidRPr="00C63877" w14:paraId="0E2B9318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161A7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02455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2AC29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-801391,67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9011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-982608,05</w:t>
            </w:r>
          </w:p>
        </w:tc>
      </w:tr>
      <w:tr w:rsidR="00C63877" w:rsidRPr="00C63877" w14:paraId="502D36E5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B6BAF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30496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7C2DC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-801397,91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460A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-982609,74</w:t>
            </w:r>
          </w:p>
        </w:tc>
      </w:tr>
      <w:tr w:rsidR="00C63877" w:rsidRPr="00C63877" w14:paraId="13F0FF6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9FC09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AB383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978E9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-801411,47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5E1B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-982613,64</w:t>
            </w:r>
          </w:p>
        </w:tc>
      </w:tr>
      <w:tr w:rsidR="00C63877" w:rsidRPr="00C63877" w14:paraId="24DD5624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83B93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643E5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B740E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-801413,11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0CBF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-982614,14</w:t>
            </w:r>
          </w:p>
        </w:tc>
      </w:tr>
      <w:tr w:rsidR="00C63877" w:rsidRPr="00C63877" w14:paraId="633F7430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3E584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CD744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F2DBD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-801418,95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9110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-982616,45</w:t>
            </w:r>
          </w:p>
        </w:tc>
      </w:tr>
      <w:tr w:rsidR="00C63877" w:rsidRPr="00C63877" w14:paraId="03B289D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59413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26898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77F27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-801424,45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E807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-982619,47</w:t>
            </w:r>
          </w:p>
        </w:tc>
      </w:tr>
      <w:tr w:rsidR="00C63877" w:rsidRPr="00C63877" w14:paraId="583D77F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5F545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lastRenderedPageBreak/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B34BB1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FA67D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-801429,53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EF1C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-982623,16</w:t>
            </w:r>
          </w:p>
        </w:tc>
      </w:tr>
      <w:tr w:rsidR="00C63877" w:rsidRPr="00C63877" w14:paraId="223A0CAE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302C6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25287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8D3E8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-801431,56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4CC2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-982624,94</w:t>
            </w:r>
          </w:p>
        </w:tc>
      </w:tr>
      <w:tr w:rsidR="00C63877" w:rsidRPr="00C63877" w14:paraId="157DADF4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052E6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D0F76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B1400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-801460,93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8A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-982652,03</w:t>
            </w:r>
          </w:p>
        </w:tc>
      </w:tr>
      <w:tr w:rsidR="00C63877" w:rsidRPr="00C63877" w14:paraId="575A3625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87176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9A636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BE41FB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-801463,28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26DC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-982654,15</w:t>
            </w:r>
          </w:p>
        </w:tc>
      </w:tr>
      <w:tr w:rsidR="00C63877" w:rsidRPr="00C63877" w14:paraId="15EAA83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DC14E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1A347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5A7CB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-801482,22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F2BA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-982671,23</w:t>
            </w:r>
          </w:p>
        </w:tc>
      </w:tr>
      <w:tr w:rsidR="00C63877" w:rsidRPr="00C63877" w14:paraId="279D114C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4349D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73FE5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F03B0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-801495,14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5279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-982673,26</w:t>
            </w:r>
          </w:p>
        </w:tc>
      </w:tr>
      <w:tr w:rsidR="00C63877" w:rsidRPr="00C63877" w14:paraId="748DA6B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AD4CA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6182E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E867A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-801530,20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E772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-982678,50</w:t>
            </w:r>
          </w:p>
        </w:tc>
      </w:tr>
      <w:tr w:rsidR="00C63877" w:rsidRPr="00C63877" w14:paraId="3FC1FB60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41F0B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1BC200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9248E8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-801558,10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C5B2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-982678,46</w:t>
            </w:r>
          </w:p>
        </w:tc>
      </w:tr>
      <w:tr w:rsidR="00C63877" w:rsidRPr="00C63877" w14:paraId="2E02B3FA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D576A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35CA4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9D9E9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-801599,67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A0BC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-982678,55</w:t>
            </w:r>
          </w:p>
        </w:tc>
      </w:tr>
      <w:tr w:rsidR="00C63877" w:rsidRPr="00C63877" w14:paraId="3DC03284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BF39C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17D3A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201B3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-801606,35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FF8F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-982678,44</w:t>
            </w:r>
          </w:p>
        </w:tc>
      </w:tr>
      <w:tr w:rsidR="00C63877" w:rsidRPr="00C63877" w14:paraId="0F11C2A8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5ED0B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D7AB3E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53BB0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-801626,41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B7C0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-982678,11</w:t>
            </w:r>
          </w:p>
        </w:tc>
      </w:tr>
      <w:tr w:rsidR="00C63877" w:rsidRPr="00C63877" w14:paraId="7920D65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655DA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C6B97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0C5F65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-801653,79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8B8A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-982670,24</w:t>
            </w:r>
          </w:p>
        </w:tc>
      </w:tr>
      <w:tr w:rsidR="00C63877" w:rsidRPr="00C63877" w14:paraId="6FC4AC0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CB316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34056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C116E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-801664,58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8F38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-982666,03</w:t>
            </w:r>
          </w:p>
        </w:tc>
      </w:tr>
      <w:tr w:rsidR="00C63877" w:rsidRPr="00C63877" w14:paraId="5C339318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07BAB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E91FCC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9B4E6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-801667,26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AFB9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-982664,79</w:t>
            </w:r>
          </w:p>
        </w:tc>
      </w:tr>
      <w:tr w:rsidR="00C63877" w:rsidRPr="00C63877" w14:paraId="6A2DE45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9EF07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7CAD0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0783B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-801672,65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117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-982662,30</w:t>
            </w:r>
          </w:p>
        </w:tc>
      </w:tr>
      <w:tr w:rsidR="00C63877" w:rsidRPr="00C63877" w14:paraId="30414ADE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9E5BC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33267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57D9A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-801680,94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6CD5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-982657,81</w:t>
            </w:r>
          </w:p>
        </w:tc>
      </w:tr>
      <w:tr w:rsidR="00C63877" w:rsidRPr="00C63877" w14:paraId="7B64E2D6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E1F79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E37C7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2AFF0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-801668,70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9DE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-982646,04</w:t>
            </w:r>
          </w:p>
        </w:tc>
      </w:tr>
      <w:tr w:rsidR="00C63877" w:rsidRPr="00C63877" w14:paraId="64020D5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5F1AD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96522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DA48A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-801664,84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322F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-982641,95</w:t>
            </w:r>
          </w:p>
        </w:tc>
      </w:tr>
      <w:tr w:rsidR="00C63877" w:rsidRPr="00C63877" w14:paraId="0A2F433F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C69CB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78129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6D33F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-801664,62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E9AA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-982641,65</w:t>
            </w:r>
          </w:p>
        </w:tc>
      </w:tr>
      <w:tr w:rsidR="00C63877" w:rsidRPr="00C63877" w14:paraId="44D19A3E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338E2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E1F00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CC0E47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-801661,48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8EF4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-982637,45</w:t>
            </w:r>
          </w:p>
        </w:tc>
      </w:tr>
      <w:tr w:rsidR="00C63877" w:rsidRPr="00C63877" w14:paraId="2002F32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170FC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C4CAD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A65E8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-801658,63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4C19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-982632,61</w:t>
            </w:r>
          </w:p>
        </w:tc>
      </w:tr>
      <w:tr w:rsidR="00C63877" w:rsidRPr="00C63877" w14:paraId="63DC2E3F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36F55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6EB9B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9D844C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-801649,87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44EB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-982615,52</w:t>
            </w:r>
          </w:p>
        </w:tc>
      </w:tr>
      <w:tr w:rsidR="00C63877" w:rsidRPr="00C63877" w14:paraId="7252F75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E7257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9431E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64A1F5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-801649,55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1129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-982614,90</w:t>
            </w:r>
          </w:p>
        </w:tc>
      </w:tr>
      <w:tr w:rsidR="00C63877" w:rsidRPr="00C63877" w14:paraId="25D1EA5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E8495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53061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91D9F0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-801634,59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BE23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-982585,89</w:t>
            </w:r>
          </w:p>
        </w:tc>
      </w:tr>
      <w:tr w:rsidR="00C63877" w:rsidRPr="00C63877" w14:paraId="20EA33D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17D25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ED191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E7634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-801632,32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7EEA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-982582,11</w:t>
            </w:r>
          </w:p>
        </w:tc>
      </w:tr>
      <w:tr w:rsidR="00C63877" w:rsidRPr="00C63877" w14:paraId="739EB945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D4608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588F51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2E399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-801621,29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4E48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-982563,74</w:t>
            </w:r>
          </w:p>
        </w:tc>
      </w:tr>
      <w:tr w:rsidR="00C63877" w:rsidRPr="00C63877" w14:paraId="083E03CA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3683C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56B4A6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133A9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-801610,19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AE05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-982544,82</w:t>
            </w:r>
          </w:p>
        </w:tc>
      </w:tr>
      <w:tr w:rsidR="00C63877" w:rsidRPr="00C63877" w14:paraId="3E800261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24121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D778B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3ED55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-801606,74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AD0F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-982538,95</w:t>
            </w:r>
          </w:p>
        </w:tc>
      </w:tr>
      <w:tr w:rsidR="00C63877" w:rsidRPr="00C63877" w14:paraId="025AA95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E80AD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F5D95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9A0A22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-801605,56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94BB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-982536,93</w:t>
            </w:r>
          </w:p>
        </w:tc>
      </w:tr>
      <w:tr w:rsidR="00C63877" w:rsidRPr="00C63877" w14:paraId="62D9EF30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200E4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7CFD0A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84E21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-801603,37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2B8D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-982532,77</w:t>
            </w:r>
          </w:p>
        </w:tc>
      </w:tr>
      <w:tr w:rsidR="00C63877" w:rsidRPr="00C63877" w14:paraId="29598D7F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B9F18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173DA3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487CB8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-801601,59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78F1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-982528,42</w:t>
            </w:r>
          </w:p>
        </w:tc>
      </w:tr>
      <w:tr w:rsidR="00C63877" w:rsidRPr="00C63877" w14:paraId="3B5EFF2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960BB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4B54D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03EB9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-801600,22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2E8F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-982523,92</w:t>
            </w:r>
          </w:p>
        </w:tc>
      </w:tr>
      <w:tr w:rsidR="00C63877" w:rsidRPr="00C63877" w14:paraId="62B919C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703FD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4DAA1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D831AC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-801597,89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7501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-982514,63</w:t>
            </w:r>
          </w:p>
        </w:tc>
      </w:tr>
      <w:tr w:rsidR="00C63877" w:rsidRPr="00C63877" w14:paraId="72A1AA7A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1E34A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D6598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934B9A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-801597,12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04F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-982511,59</w:t>
            </w:r>
          </w:p>
        </w:tc>
      </w:tr>
      <w:tr w:rsidR="00C63877" w:rsidRPr="00C63877" w14:paraId="09F9DFCF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16001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0EFA5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A63F4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-801582,38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6940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-982453,13</w:t>
            </w:r>
          </w:p>
        </w:tc>
      </w:tr>
      <w:tr w:rsidR="00C63877" w:rsidRPr="00C63877" w14:paraId="480B0206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0BC71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E099D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7B801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-801581,25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DACC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-982447,17</w:t>
            </w:r>
          </w:p>
        </w:tc>
      </w:tr>
      <w:tr w:rsidR="00C63877" w:rsidRPr="00C63877" w14:paraId="56F8186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5979F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A8039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09FA1E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-801578,78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3357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-982413,66</w:t>
            </w:r>
          </w:p>
        </w:tc>
      </w:tr>
      <w:tr w:rsidR="00C63877" w:rsidRPr="00C63877" w14:paraId="7A5D14A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CD54B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38429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5F0DE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-801580,17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4D3C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-982404,09</w:t>
            </w:r>
          </w:p>
        </w:tc>
      </w:tr>
      <w:tr w:rsidR="00C63877" w:rsidRPr="00C63877" w14:paraId="74C4EB8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EDBCE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73F3C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15B222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-801580,66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A39B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-982402,59</w:t>
            </w:r>
          </w:p>
        </w:tc>
      </w:tr>
      <w:tr w:rsidR="00C63877" w:rsidRPr="00C63877" w14:paraId="561F4E1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8BD14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BE75F9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64AE77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-801582,11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DADB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-982398,11</w:t>
            </w:r>
          </w:p>
        </w:tc>
      </w:tr>
      <w:tr w:rsidR="00C63877" w:rsidRPr="00C63877" w14:paraId="28314CD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0433D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462E6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56FEB9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-801584,76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D80C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-982392,48</w:t>
            </w:r>
          </w:p>
        </w:tc>
      </w:tr>
      <w:tr w:rsidR="00C63877" w:rsidRPr="00C63877" w14:paraId="4D91CAA8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5DE77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868B4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9975E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-801587,88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D4D0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-982387,50</w:t>
            </w:r>
          </w:p>
        </w:tc>
      </w:tr>
      <w:tr w:rsidR="00C63877" w:rsidRPr="00C63877" w14:paraId="3BB5CAD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186E3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481B8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253E54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-801606,08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F9E3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-982361,98</w:t>
            </w:r>
          </w:p>
        </w:tc>
      </w:tr>
      <w:tr w:rsidR="00C63877" w:rsidRPr="00C63877" w14:paraId="7E285FB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33AE0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1A7985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58CD12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-801607,19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05C7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-982360,49</w:t>
            </w:r>
          </w:p>
        </w:tc>
      </w:tr>
      <w:tr w:rsidR="00C63877" w:rsidRPr="00C63877" w14:paraId="31AAC2A1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EDCCA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D0C0D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83BFE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-801608,94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667D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-982358,23</w:t>
            </w:r>
          </w:p>
        </w:tc>
      </w:tr>
      <w:tr w:rsidR="00C63877" w:rsidRPr="00C63877" w14:paraId="5C34D1EC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F9694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149FF3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ED018F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-801633,98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AF34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-982326,04</w:t>
            </w:r>
          </w:p>
        </w:tc>
      </w:tr>
      <w:tr w:rsidR="00C63877" w:rsidRPr="00C63877" w14:paraId="5FBC8E7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663BB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A0E251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B29B9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-801638,08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7791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-982321,39</w:t>
            </w:r>
          </w:p>
        </w:tc>
      </w:tr>
      <w:tr w:rsidR="00C63877" w:rsidRPr="00C63877" w14:paraId="7CBB944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B3414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ADC21E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0D5DF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-801642,72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B2F8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-982317,29</w:t>
            </w:r>
          </w:p>
        </w:tc>
      </w:tr>
      <w:tr w:rsidR="00C63877" w:rsidRPr="00C63877" w14:paraId="02D6570F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353FA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D73F2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9FC84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-801647,83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38D0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-982313,79</w:t>
            </w:r>
          </w:p>
        </w:tc>
      </w:tr>
      <w:tr w:rsidR="00C63877" w:rsidRPr="00C63877" w14:paraId="40C2908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D6842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99DF9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23464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-801662,33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AC70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-982305,14</w:t>
            </w:r>
          </w:p>
        </w:tc>
      </w:tr>
      <w:tr w:rsidR="00C63877" w:rsidRPr="00C63877" w14:paraId="0EC60836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2FEA0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31FDF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E8A40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-801667,53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9935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-982302,44</w:t>
            </w:r>
          </w:p>
        </w:tc>
      </w:tr>
      <w:tr w:rsidR="00C63877" w:rsidRPr="00C63877" w14:paraId="33F78F40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35BB6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E63830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AA6CC9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-801673,01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3419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-982300,36</w:t>
            </w:r>
          </w:p>
        </w:tc>
      </w:tr>
      <w:tr w:rsidR="00C63877" w:rsidRPr="00C63877" w14:paraId="7902B02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3F64D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0C56B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66840D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-801678,69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C4A1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-982298,94</w:t>
            </w:r>
          </w:p>
        </w:tc>
      </w:tr>
      <w:tr w:rsidR="00C63877" w:rsidRPr="00C63877" w14:paraId="119942B4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2D1F5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19000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233D9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-801684,51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EF8B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-982298,20</w:t>
            </w:r>
          </w:p>
        </w:tc>
      </w:tr>
      <w:tr w:rsidR="00C63877" w:rsidRPr="00C63877" w14:paraId="7BF819BF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A0B74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190/4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A3E80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080D3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-801703,51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08A5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-982296,89</w:t>
            </w:r>
          </w:p>
        </w:tc>
      </w:tr>
      <w:tr w:rsidR="00C63877" w:rsidRPr="00C63877" w14:paraId="0148454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00B50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230/1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E2E15D3" w14:textId="7912F4A1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9082DB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-801230,40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EE58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-982637,40</w:t>
            </w:r>
          </w:p>
        </w:tc>
      </w:tr>
      <w:tr w:rsidR="00C63877" w:rsidRPr="00C63877" w14:paraId="2715D141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96C1C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230/1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E95F632" w14:textId="673FCEE1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</w:t>
            </w:r>
            <w:r>
              <w:rPr>
                <w:rFonts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12B2D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-801231,49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45B7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-982633,01</w:t>
            </w:r>
          </w:p>
        </w:tc>
      </w:tr>
      <w:tr w:rsidR="00C63877" w:rsidRPr="00C63877" w14:paraId="2C9122B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09691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230/1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11F705" w14:textId="15F07A76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3E35D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-801709,47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517D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-982294,23</w:t>
            </w:r>
          </w:p>
        </w:tc>
      </w:tr>
      <w:tr w:rsidR="00C63877" w:rsidRPr="00C63877" w14:paraId="46AA53E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EDD7D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230/1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D7E3BA1" w14:textId="4596C9D9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</w:t>
            </w:r>
            <w:r>
              <w:rPr>
                <w:rFonts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EC2783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-801704,30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B939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-982296,83</w:t>
            </w:r>
          </w:p>
        </w:tc>
      </w:tr>
      <w:tr w:rsidR="00C63877" w:rsidRPr="00C63877" w14:paraId="2422EC49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60F63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230/1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5D38D01" w14:textId="44CA6086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</w:t>
            </w:r>
            <w:r>
              <w:rPr>
                <w:rFonts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D5291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-801703,51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64D5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-982296,89</w:t>
            </w:r>
          </w:p>
        </w:tc>
      </w:tr>
      <w:tr w:rsidR="00C63877" w:rsidRPr="00C63877" w14:paraId="6D975D00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CF7DE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245/1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1D77B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86398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-800249,74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A345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-979713,40</w:t>
            </w:r>
          </w:p>
        </w:tc>
      </w:tr>
      <w:tr w:rsidR="00C63877" w:rsidRPr="00C63877" w14:paraId="11D09B35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D7AFF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245/1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85ED4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ED454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-800248,41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8091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-979711,71</w:t>
            </w:r>
          </w:p>
        </w:tc>
      </w:tr>
      <w:tr w:rsidR="00C63877" w:rsidRPr="00C63877" w14:paraId="2D901273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DF056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245/4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DF801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4197E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-799354,04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061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-981590,42</w:t>
            </w:r>
          </w:p>
        </w:tc>
      </w:tr>
      <w:tr w:rsidR="00C63877" w:rsidRPr="00C63877" w14:paraId="5B3F967F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209B2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245/4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EBC9D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AAB47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-799356,38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AFD9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-981588,71</w:t>
            </w:r>
          </w:p>
        </w:tc>
      </w:tr>
      <w:tr w:rsidR="00C63877" w:rsidRPr="00C63877" w14:paraId="4E6D88ED" w14:textId="77777777" w:rsidTr="00C63877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26813" w14:textId="77777777" w:rsidR="00C63877" w:rsidRDefault="00C63877" w:rsidP="00C63877">
            <w:pPr>
              <w:spacing w:after="0" w:line="20" w:lineRule="atLeast"/>
              <w:rPr>
                <w:rFonts w:cs="Arial"/>
                <w:color w:val="000000"/>
                <w:sz w:val="20"/>
                <w:szCs w:val="20"/>
              </w:rPr>
            </w:pPr>
          </w:p>
          <w:p w14:paraId="64EF611D" w14:textId="77777777" w:rsidR="00C63877" w:rsidRPr="00C63877" w:rsidRDefault="00C63877" w:rsidP="00C63877">
            <w:pPr>
              <w:spacing w:after="0" w:line="20" w:lineRule="atLeas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katastrální území </w:t>
            </w:r>
            <w:r w:rsidRPr="00C63877">
              <w:rPr>
                <w:rFonts w:cs="Arial"/>
                <w:color w:val="000000"/>
                <w:sz w:val="20"/>
                <w:szCs w:val="20"/>
              </w:rPr>
              <w:t>Kundratice u Chomutova</w:t>
            </w:r>
          </w:p>
        </w:tc>
      </w:tr>
      <w:tr w:rsidR="00C63877" w:rsidRPr="00C63877" w14:paraId="59EDAFFA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2ABB7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814/17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165EBF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1A3D9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-801984,73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ABCE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-983639,47</w:t>
            </w:r>
          </w:p>
        </w:tc>
      </w:tr>
      <w:tr w:rsidR="00C63877" w:rsidRPr="00C63877" w14:paraId="60A3A84E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84DD4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814/17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2A471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2F4E8D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-801967,99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614A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-983629,51</w:t>
            </w:r>
          </w:p>
        </w:tc>
      </w:tr>
      <w:tr w:rsidR="00C63877" w:rsidRPr="00C63877" w14:paraId="6DEF2DEE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7C9D6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814/17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AFC69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6396C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-801966,76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D486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-983628,76</w:t>
            </w:r>
          </w:p>
        </w:tc>
      </w:tr>
      <w:tr w:rsidR="00C12D8E" w:rsidRPr="00C63877" w14:paraId="2EB88DBA" w14:textId="77777777" w:rsidTr="00DD3E9B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FF7098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814/17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8F4704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0A44F74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-801961,68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8D74E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-983625,07</w:t>
            </w:r>
          </w:p>
        </w:tc>
      </w:tr>
      <w:tr w:rsidR="00C12D8E" w:rsidRPr="00C63877" w14:paraId="488F3F4C" w14:textId="77777777" w:rsidTr="00DD3E9B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21D4F6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814/17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F3CAA5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B1D75D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-801957,10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FBFD5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-983620,77</w:t>
            </w:r>
          </w:p>
        </w:tc>
      </w:tr>
      <w:tr w:rsidR="00C12D8E" w:rsidRPr="00C63877" w14:paraId="5485D008" w14:textId="77777777" w:rsidTr="00DD3E9B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7C162F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814/17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56BDF2B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5D4325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-801953,10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5CA11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-983615,93</w:t>
            </w:r>
          </w:p>
        </w:tc>
      </w:tr>
      <w:tr w:rsidR="00C12D8E" w:rsidRPr="00C63877" w14:paraId="158F07DA" w14:textId="77777777" w:rsidTr="00DD3E9B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8AA54A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814/17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F3CE50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D3EC95F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-801949,73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03A73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-983610,63</w:t>
            </w:r>
          </w:p>
        </w:tc>
      </w:tr>
      <w:tr w:rsidR="00C12D8E" w:rsidRPr="00C63877" w14:paraId="1600D9F3" w14:textId="77777777" w:rsidTr="00DD3E9B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2CE0E8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814/17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3BCEC49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C19BB7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-801947,06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F843C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-983604,95</w:t>
            </w:r>
          </w:p>
        </w:tc>
      </w:tr>
      <w:tr w:rsidR="00C12D8E" w:rsidRPr="00C63877" w14:paraId="2EFBC8C7" w14:textId="77777777" w:rsidTr="00DD3E9B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B60556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814/17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6F787B7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1E384B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-801945,57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273A7" w14:textId="77777777" w:rsidR="00C12D8E" w:rsidRPr="00C63877" w:rsidRDefault="00C12D8E" w:rsidP="00DD3E9B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-983600,37</w:t>
            </w:r>
          </w:p>
        </w:tc>
      </w:tr>
      <w:tr w:rsidR="00C63877" w:rsidRPr="00C63877" w14:paraId="6A4AC878" w14:textId="77777777" w:rsidTr="00C63877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71B90" w14:textId="77777777" w:rsidR="00C63877" w:rsidRDefault="00C63877" w:rsidP="00C63877">
            <w:pPr>
              <w:spacing w:after="0" w:line="20" w:lineRule="atLeast"/>
              <w:rPr>
                <w:rFonts w:cs="Arial"/>
                <w:color w:val="000000"/>
                <w:sz w:val="20"/>
                <w:szCs w:val="20"/>
              </w:rPr>
            </w:pPr>
          </w:p>
          <w:p w14:paraId="27B51DF3" w14:textId="5D2C020A" w:rsidR="00C63877" w:rsidRPr="00C63877" w:rsidRDefault="00C63877" w:rsidP="00C63877">
            <w:pPr>
              <w:spacing w:after="0" w:line="20" w:lineRule="atLeas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katastrální území </w:t>
            </w:r>
            <w:r w:rsidRPr="00C63877">
              <w:rPr>
                <w:rFonts w:cs="Arial"/>
                <w:color w:val="000000"/>
                <w:sz w:val="20"/>
                <w:szCs w:val="20"/>
              </w:rPr>
              <w:t>Podhůří u Vysoké Pece</w:t>
            </w:r>
          </w:p>
        </w:tc>
      </w:tr>
      <w:tr w:rsidR="00C63877" w:rsidRPr="00C63877" w14:paraId="18132B5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7D5DA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7EAF8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1FA78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-802510,84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BB53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-983699,53</w:t>
            </w:r>
          </w:p>
        </w:tc>
      </w:tr>
      <w:tr w:rsidR="00C63877" w:rsidRPr="00C63877" w14:paraId="36F2DF0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734D5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6B42E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F1424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-802484,88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93CE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-983754,25</w:t>
            </w:r>
          </w:p>
        </w:tc>
      </w:tr>
      <w:tr w:rsidR="00C63877" w:rsidRPr="00C63877" w14:paraId="70F0ADC0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622F3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B907A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067428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-802483,86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FD2A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-983755,86</w:t>
            </w:r>
          </w:p>
        </w:tc>
      </w:tr>
      <w:tr w:rsidR="00C63877" w:rsidRPr="00C63877" w14:paraId="1066F05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46863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98331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EBDE6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-802481,51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FFD5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-983759,55</w:t>
            </w:r>
          </w:p>
        </w:tc>
      </w:tr>
      <w:tr w:rsidR="00C63877" w:rsidRPr="00C63877" w14:paraId="76BFD17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1EE54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4F1DC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A352EB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-802477,51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EAFE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-983764,39</w:t>
            </w:r>
          </w:p>
        </w:tc>
      </w:tr>
      <w:tr w:rsidR="00C63877" w:rsidRPr="00C63877" w14:paraId="33F11EE5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D3AF2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EF42F6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8CA9AD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-802474,19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40F7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-983767,51</w:t>
            </w:r>
          </w:p>
        </w:tc>
      </w:tr>
      <w:tr w:rsidR="00C63877" w:rsidRPr="00C63877" w14:paraId="420CB24A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3AFD8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1DD33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3C489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-802471,91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5C0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-983769,43</w:t>
            </w:r>
          </w:p>
        </w:tc>
      </w:tr>
      <w:tr w:rsidR="00C63877" w:rsidRPr="00C63877" w14:paraId="5D7523DD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20A5B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8309D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1E6B2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-802469,30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0B6E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-983771,32</w:t>
            </w:r>
          </w:p>
        </w:tc>
      </w:tr>
      <w:tr w:rsidR="00C63877" w:rsidRPr="00C63877" w14:paraId="582739B5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EDC9B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60A26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42844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-802466,81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8BF1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-983772,95</w:t>
            </w:r>
          </w:p>
        </w:tc>
      </w:tr>
      <w:tr w:rsidR="00C63877" w:rsidRPr="00C63877" w14:paraId="60AA7AE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DDAD9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lastRenderedPageBreak/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5A709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9D79B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-802463,98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331C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-983774,50</w:t>
            </w:r>
          </w:p>
        </w:tc>
      </w:tr>
      <w:tr w:rsidR="00C63877" w:rsidRPr="00C63877" w14:paraId="24751FA4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39222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DFAA7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9AE2C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-802461,32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AE6C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-983775,81</w:t>
            </w:r>
          </w:p>
        </w:tc>
      </w:tr>
      <w:tr w:rsidR="00C63877" w:rsidRPr="00C63877" w14:paraId="5C4D44E8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4B8FE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9DC42A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F68B5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-802458,31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C4DB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-983777,00</w:t>
            </w:r>
          </w:p>
        </w:tc>
      </w:tr>
      <w:tr w:rsidR="00C63877" w:rsidRPr="00C63877" w14:paraId="03AC31F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596EB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0FA4F8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C9EC7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-802456,51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0BBA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-983777,71</w:t>
            </w:r>
          </w:p>
        </w:tc>
      </w:tr>
      <w:tr w:rsidR="00C63877" w:rsidRPr="00C63877" w14:paraId="1B249B5E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0595F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156F84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7F839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-802450,43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86A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-983779,27</w:t>
            </w:r>
          </w:p>
        </w:tc>
      </w:tr>
      <w:tr w:rsidR="00C63877" w:rsidRPr="00C63877" w14:paraId="39E923E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69268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F92BB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0FF22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-802444,20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9FC8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-983780,06</w:t>
            </w:r>
          </w:p>
        </w:tc>
      </w:tr>
      <w:tr w:rsidR="00C63877" w:rsidRPr="00C63877" w14:paraId="0E1BEE4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13277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9DEC6B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2795DC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-802437,92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051B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-983780,06</w:t>
            </w:r>
          </w:p>
        </w:tc>
      </w:tr>
      <w:tr w:rsidR="00C63877" w:rsidRPr="00C63877" w14:paraId="180E8E07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915CD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A329F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58D2F8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-802431,69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66A7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-983779,27</w:t>
            </w:r>
          </w:p>
        </w:tc>
      </w:tr>
      <w:tr w:rsidR="00C63877" w:rsidRPr="00C63877" w14:paraId="5AD2F9B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6B6AB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E92BCC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C41F19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-802426,11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F552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-983778,05</w:t>
            </w:r>
          </w:p>
        </w:tc>
      </w:tr>
      <w:tr w:rsidR="00C63877" w:rsidRPr="00C63877" w14:paraId="3F47D696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C3741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498B8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7B30A3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-802101,33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5883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-983705,91</w:t>
            </w:r>
          </w:p>
        </w:tc>
      </w:tr>
      <w:tr w:rsidR="00C63877" w:rsidRPr="00C63877" w14:paraId="25BA2814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00173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86F02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B7958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-802096,24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F5C71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-983704,49</w:t>
            </w:r>
          </w:p>
        </w:tc>
      </w:tr>
      <w:tr w:rsidR="00C63877" w:rsidRPr="00C63877" w14:paraId="60CC7EDC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A0569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27AC9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14D18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-802091,33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71C7B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-983702,54</w:t>
            </w:r>
          </w:p>
        </w:tc>
      </w:tr>
      <w:tr w:rsidR="00C63877" w:rsidRPr="00C63877" w14:paraId="606A4E26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2BB88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520CFF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C96E3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-802086,65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730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-983700,08</w:t>
            </w:r>
          </w:p>
        </w:tc>
      </w:tr>
      <w:tr w:rsidR="00C63877" w:rsidRPr="00C63877" w14:paraId="3E5842A5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44DEA5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1E4DCA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9AFCC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-802083,57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103B6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-983698,25</w:t>
            </w:r>
          </w:p>
        </w:tc>
      </w:tr>
      <w:tr w:rsidR="00C63877" w:rsidRPr="00C63877" w14:paraId="0B39873B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019280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65E1B2E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45960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-802040,95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8FD4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-983672,91</w:t>
            </w:r>
          </w:p>
        </w:tc>
      </w:tr>
      <w:tr w:rsidR="00C63877" w:rsidRPr="00C63877" w14:paraId="52BEA148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058E4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2FAA8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AD14F8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-802026,78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A3C77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-983664,48</w:t>
            </w:r>
          </w:p>
        </w:tc>
      </w:tr>
      <w:tr w:rsidR="00C63877" w:rsidRPr="00C63877" w14:paraId="54AB3E52" w14:textId="77777777" w:rsidTr="00C63877">
        <w:trPr>
          <w:trHeight w:val="20"/>
        </w:trPr>
        <w:tc>
          <w:tcPr>
            <w:tcW w:w="95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3E3154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474/1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F74C1D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2FE442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-801984,73</w:t>
            </w:r>
          </w:p>
        </w:tc>
        <w:tc>
          <w:tcPr>
            <w:tcW w:w="13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64C9" w14:textId="77777777" w:rsidR="00C63877" w:rsidRPr="00C63877" w:rsidRDefault="00C63877" w:rsidP="00C63877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63877">
              <w:rPr>
                <w:rFonts w:cs="Arial"/>
                <w:color w:val="000000"/>
                <w:sz w:val="20"/>
                <w:szCs w:val="20"/>
              </w:rPr>
              <w:t>-983639,47</w:t>
            </w:r>
          </w:p>
        </w:tc>
      </w:tr>
    </w:tbl>
    <w:p w14:paraId="2AAF6B0D" w14:textId="77777777" w:rsidR="00C63877" w:rsidRDefault="00C63877" w:rsidP="00AE1FF6">
      <w:pPr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C63877" w:rsidSect="00C63877">
          <w:type w:val="continuous"/>
          <w:pgSz w:w="11906" w:h="16838" w:code="9"/>
          <w:pgMar w:top="1418" w:right="1418" w:bottom="1418" w:left="1418" w:header="709" w:footer="851" w:gutter="0"/>
          <w:cols w:num="2" w:space="708"/>
          <w:docGrid w:linePitch="360"/>
        </w:sectPr>
      </w:pPr>
    </w:p>
    <w:p w14:paraId="078CDA16" w14:textId="0815CFE0" w:rsidR="00136C63" w:rsidRDefault="00136C63" w:rsidP="00D87807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  <w:r w:rsidRPr="006206E8">
        <w:rPr>
          <w:rFonts w:cs="Arial"/>
          <w:b/>
          <w:szCs w:val="22"/>
        </w:rPr>
        <w:lastRenderedPageBreak/>
        <w:t>Příloha 2.</w:t>
      </w:r>
      <w:r w:rsidRPr="006206E8">
        <w:rPr>
          <w:rFonts w:cs="Arial"/>
          <w:szCs w:val="22"/>
        </w:rPr>
        <w:t xml:space="preserve"> – orientační zobrazení hranice chráněného územ</w:t>
      </w:r>
      <w:r w:rsidR="008778D5" w:rsidRPr="006206E8">
        <w:rPr>
          <w:rFonts w:cs="Arial"/>
          <w:szCs w:val="22"/>
        </w:rPr>
        <w:t>í na podkladě katastrální mapy.</w:t>
      </w:r>
    </w:p>
    <w:p w14:paraId="0F849768" w14:textId="77777777" w:rsidR="00D87807" w:rsidRDefault="00D87807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3955EF55" wp14:editId="13F22BDB">
            <wp:extent cx="8031600" cy="5673600"/>
            <wp:effectExtent l="19050" t="19050" r="26670" b="22860"/>
            <wp:docPr id="1" name="Obrázek 1" descr="M:\Příroda\EVL k vyhlaseni\EVL_k_vyhlaseni_5_vlna\Jansky_a_Cernicky_vrch_Lisci_skaly\so-2021\priloha_2-K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říroda\EVL k vyhlaseni\EVL_k_vyhlaseni_5_vlna\Jansky_a_Cernicky_vrch_Lisci_skaly\so-2021\priloha_2-KN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600" cy="56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D1440" w14:textId="77777777" w:rsidR="00D87807" w:rsidRDefault="00D87807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5A057E54" wp14:editId="4C893711">
            <wp:extent cx="8024400" cy="5673600"/>
            <wp:effectExtent l="19050" t="19050" r="15240" b="22860"/>
            <wp:docPr id="2" name="Obrázek 2" descr="M:\Příroda\EVL k vyhlaseni\EVL_k_vyhlaseni_5_vlna\Jansky_a_Cernicky_vrch_Lisci_skaly\so-2021\priloha_2-K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říroda\EVL k vyhlaseni\EVL_k_vyhlaseni_5_vlna\Jansky_a_Cernicky_vrch_Lisci_skaly\so-2021\priloha_2-KN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400" cy="56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EAD043" w14:textId="77777777" w:rsidR="00D87807" w:rsidRDefault="00D87807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2A334E17" wp14:editId="47125E18">
            <wp:extent cx="8024400" cy="5673600"/>
            <wp:effectExtent l="19050" t="19050" r="15240" b="22860"/>
            <wp:docPr id="5" name="Obrázek 5" descr="M:\Příroda\EVL k vyhlaseni\EVL_k_vyhlaseni_5_vlna\Jansky_a_Cernicky_vrch_Lisci_skaly\so-2021\priloha_2-KN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říroda\EVL k vyhlaseni\EVL_k_vyhlaseni_5_vlna\Jansky_a_Cernicky_vrch_Lisci_skaly\so-2021\priloha_2-KN-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400" cy="56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B4F85" w14:textId="77777777" w:rsidR="00D87807" w:rsidRDefault="00D87807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7C9D1544" wp14:editId="26B08D2C">
            <wp:extent cx="8024400" cy="5673600"/>
            <wp:effectExtent l="19050" t="19050" r="15240" b="22860"/>
            <wp:docPr id="6" name="Obrázek 6" descr="M:\Příroda\EVL k vyhlaseni\EVL_k_vyhlaseni_5_vlna\Jansky_a_Cernicky_vrch_Lisci_skaly\so-2021\priloha_2-KN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říroda\EVL k vyhlaseni\EVL_k_vyhlaseni_5_vlna\Jansky_a_Cernicky_vrch_Lisci_skaly\so-2021\priloha_2-KN-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400" cy="56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BC189" w14:textId="77777777" w:rsidR="00D87807" w:rsidRDefault="00D87807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6E9C4828" wp14:editId="5E248B47">
            <wp:extent cx="8024400" cy="5673600"/>
            <wp:effectExtent l="19050" t="19050" r="15240" b="22860"/>
            <wp:docPr id="7" name="Obrázek 7" descr="M:\Příroda\EVL k vyhlaseni\EVL_k_vyhlaseni_5_vlna\Jansky_a_Cernicky_vrch_Lisci_skaly\so-2021\priloha_2-KN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říroda\EVL k vyhlaseni\EVL_k_vyhlaseni_5_vlna\Jansky_a_Cernicky_vrch_Lisci_skaly\so-2021\priloha_2-KN-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400" cy="56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DF3FBB" w14:textId="77777777" w:rsidR="00D87807" w:rsidRDefault="00D87807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211E3223" wp14:editId="3B0008C5">
            <wp:extent cx="8024400" cy="5673600"/>
            <wp:effectExtent l="19050" t="19050" r="15240" b="22860"/>
            <wp:docPr id="8" name="Obrázek 8" descr="M:\Příroda\EVL k vyhlaseni\EVL_k_vyhlaseni_5_vlna\Jansky_a_Cernicky_vrch_Lisci_skaly\so-2021\priloha_2-KN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Příroda\EVL k vyhlaseni\EVL_k_vyhlaseni_5_vlna\Jansky_a_Cernicky_vrch_Lisci_skaly\so-2021\priloha_2-KN-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400" cy="56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CA4CC" w14:textId="77777777" w:rsidR="00D87807" w:rsidRDefault="00D87807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27A8CA75" wp14:editId="0B5D4F93">
            <wp:extent cx="8024400" cy="5673600"/>
            <wp:effectExtent l="19050" t="19050" r="15240" b="22860"/>
            <wp:docPr id="9" name="Obrázek 9" descr="M:\Příroda\EVL k vyhlaseni\EVL_k_vyhlaseni_5_vlna\Jansky_a_Cernicky_vrch_Lisci_skaly\so-2021\priloha_2-KN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Příroda\EVL k vyhlaseni\EVL_k_vyhlaseni_5_vlna\Jansky_a_Cernicky_vrch_Lisci_skaly\so-2021\priloha_2-KN-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400" cy="56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65E0F6" w14:textId="77777777" w:rsidR="00D87807" w:rsidRDefault="00D87807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39A0143D" wp14:editId="15C2845C">
            <wp:extent cx="8024400" cy="5673600"/>
            <wp:effectExtent l="19050" t="19050" r="15240" b="22860"/>
            <wp:docPr id="10" name="Obrázek 10" descr="M:\Příroda\EVL k vyhlaseni\EVL_k_vyhlaseni_5_vlna\Jansky_a_Cernicky_vrch_Lisci_skaly\so-2021\priloha_2-KN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Příroda\EVL k vyhlaseni\EVL_k_vyhlaseni_5_vlna\Jansky_a_Cernicky_vrch_Lisci_skaly\so-2021\priloha_2-KN-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400" cy="56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0CAE2B" w14:textId="77777777" w:rsidR="00D87807" w:rsidRDefault="00D87807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7DECA9D9" wp14:editId="625C7B9C">
            <wp:extent cx="8024400" cy="5673600"/>
            <wp:effectExtent l="19050" t="19050" r="15240" b="22860"/>
            <wp:docPr id="11" name="Obrázek 11" descr="M:\Příroda\EVL k vyhlaseni\EVL_k_vyhlaseni_5_vlna\Jansky_a_Cernicky_vrch_Lisci_skaly\so-2021\priloha_2-KN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Příroda\EVL k vyhlaseni\EVL_k_vyhlaseni_5_vlna\Jansky_a_Cernicky_vrch_Lisci_skaly\so-2021\priloha_2-KN-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400" cy="56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C543B" w14:textId="77777777" w:rsidR="00D87807" w:rsidRDefault="00D87807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2568C781" wp14:editId="10FF06BC">
            <wp:extent cx="8024400" cy="5673600"/>
            <wp:effectExtent l="19050" t="19050" r="15240" b="22860"/>
            <wp:docPr id="12" name="Obrázek 12" descr="M:\Příroda\EVL k vyhlaseni\EVL_k_vyhlaseni_5_vlna\Jansky_a_Cernicky_vrch_Lisci_skaly\so-2021\priloha_2-K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Příroda\EVL k vyhlaseni\EVL_k_vyhlaseni_5_vlna\Jansky_a_Cernicky_vrch_Lisci_skaly\so-2021\priloha_2-KN-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400" cy="56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9B7B0E" w14:textId="7DB818A6" w:rsidR="00136C63" w:rsidRDefault="00D87807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288C5A49" wp14:editId="22B225D4">
            <wp:extent cx="8024400" cy="5673600"/>
            <wp:effectExtent l="19050" t="19050" r="15240" b="22860"/>
            <wp:docPr id="13" name="Obrázek 13" descr="M:\Příroda\EVL k vyhlaseni\EVL_k_vyhlaseni_5_vlna\Jansky_a_Cernicky_vrch_Lisci_skaly\so-2021\priloha_2-K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Příroda\EVL k vyhlaseni\EVL_k_vyhlaseni_5_vlna\Jansky_a_Cernicky_vrch_Lisci_skaly\so-2021\priloha_2-KN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400" cy="567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ED6796" w14:textId="77777777" w:rsidR="00EC749A" w:rsidRPr="0002167E" w:rsidRDefault="00EC749A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</w:p>
    <w:p w14:paraId="54DBA413" w14:textId="77777777" w:rsidR="00461BD0" w:rsidRDefault="00461BD0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b/>
          <w:szCs w:val="22"/>
        </w:rPr>
        <w:sectPr w:rsidR="00461BD0" w:rsidSect="00D87807">
          <w:pgSz w:w="16840" w:h="11907" w:orient="landscape" w:code="9"/>
          <w:pgMar w:top="1134" w:right="1418" w:bottom="1134" w:left="1418" w:header="709" w:footer="851" w:gutter="0"/>
          <w:cols w:space="708"/>
          <w:docGrid w:linePitch="360"/>
        </w:sectPr>
      </w:pPr>
    </w:p>
    <w:p w14:paraId="4DB605BA" w14:textId="2761ED17" w:rsidR="00136C63" w:rsidRPr="0002167E" w:rsidRDefault="00136C63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 w:rsidRPr="0002167E">
        <w:rPr>
          <w:rFonts w:cs="Arial"/>
          <w:b/>
          <w:szCs w:val="22"/>
        </w:rPr>
        <w:lastRenderedPageBreak/>
        <w:t>Příloha 3.</w:t>
      </w:r>
      <w:r w:rsidRPr="0002167E">
        <w:rPr>
          <w:rFonts w:cs="Arial"/>
          <w:szCs w:val="22"/>
        </w:rPr>
        <w:t xml:space="preserve"> – vymezení ploch bezzásahových za p</w:t>
      </w:r>
      <w:r w:rsidR="008778D5">
        <w:rPr>
          <w:rFonts w:cs="Arial"/>
          <w:szCs w:val="22"/>
        </w:rPr>
        <w:t>omocí souřadnic lomových bodů v </w:t>
      </w:r>
      <w:r w:rsidRPr="0002167E">
        <w:rPr>
          <w:rFonts w:cs="Arial"/>
          <w:szCs w:val="22"/>
        </w:rPr>
        <w:t xml:space="preserve">souřadnicovém geodetickém referenčním systému S-JTSK / </w:t>
      </w:r>
      <w:proofErr w:type="spellStart"/>
      <w:r w:rsidRPr="0002167E">
        <w:rPr>
          <w:rFonts w:cs="Arial"/>
          <w:szCs w:val="22"/>
        </w:rPr>
        <w:t>Krovak</w:t>
      </w:r>
      <w:proofErr w:type="spellEnd"/>
      <w:r w:rsidRPr="0002167E">
        <w:rPr>
          <w:rFonts w:cs="Arial"/>
          <w:szCs w:val="22"/>
        </w:rPr>
        <w:t xml:space="preserve"> East </w:t>
      </w:r>
      <w:proofErr w:type="spellStart"/>
      <w:r w:rsidRPr="0002167E">
        <w:rPr>
          <w:rFonts w:cs="Arial"/>
          <w:szCs w:val="22"/>
        </w:rPr>
        <w:t>North</w:t>
      </w:r>
      <w:proofErr w:type="spellEnd"/>
      <w:r w:rsidRPr="0002167E">
        <w:rPr>
          <w:rFonts w:cs="Arial"/>
          <w:szCs w:val="22"/>
        </w:rPr>
        <w:t xml:space="preserve"> (Souřadnicový systém Jednotné trigonometrické sítě katastrální v Křovákově zobrazení s</w:t>
      </w:r>
      <w:r w:rsidR="006A4927">
        <w:rPr>
          <w:rFonts w:cs="Arial"/>
          <w:szCs w:val="22"/>
        </w:rPr>
        <w:t> </w:t>
      </w:r>
      <w:r w:rsidRPr="0002167E">
        <w:rPr>
          <w:rFonts w:cs="Arial"/>
          <w:szCs w:val="22"/>
        </w:rPr>
        <w:t xml:space="preserve">matematickou orientací os), kód EPSG 5514. </w:t>
      </w:r>
    </w:p>
    <w:p w14:paraId="5CBDB25C" w14:textId="77777777" w:rsidR="00F0316C" w:rsidRPr="0002167E" w:rsidRDefault="00F0316C" w:rsidP="008778D5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 w:rsidRPr="0002167E">
        <w:rPr>
          <w:rFonts w:cs="Arial"/>
          <w:szCs w:val="22"/>
        </w:rPr>
        <w:t xml:space="preserve">lokalita </w:t>
      </w:r>
      <w:proofErr w:type="spellStart"/>
      <w:r w:rsidRPr="0002167E">
        <w:rPr>
          <w:rFonts w:cs="Arial"/>
          <w:szCs w:val="22"/>
        </w:rPr>
        <w:t>Alberk</w:t>
      </w:r>
      <w:proofErr w:type="spellEnd"/>
    </w:p>
    <w:p w14:paraId="6FD26321" w14:textId="77777777" w:rsidR="00D3231F" w:rsidRDefault="00D3231F" w:rsidP="008778D5">
      <w:pPr>
        <w:spacing w:before="240" w:after="60" w:line="20" w:lineRule="atLeast"/>
        <w:jc w:val="center"/>
        <w:rPr>
          <w:rFonts w:cs="Arial"/>
          <w:b/>
          <w:bCs/>
          <w:color w:val="000000"/>
          <w:szCs w:val="22"/>
        </w:rPr>
        <w:sectPr w:rsidR="00D3231F" w:rsidSect="00C63877"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1426"/>
        <w:gridCol w:w="1426"/>
      </w:tblGrid>
      <w:tr w:rsidR="00D3231F" w:rsidRPr="00D3231F" w14:paraId="086D753B" w14:textId="77777777" w:rsidTr="00866C47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1DCD7D2B" w14:textId="161CF43C" w:rsidR="00F0316C" w:rsidRPr="00D3231F" w:rsidRDefault="00F0316C" w:rsidP="00461BD0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6F479523" w14:textId="77777777" w:rsidR="00F0316C" w:rsidRPr="00D3231F" w:rsidRDefault="00F0316C" w:rsidP="00461BD0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28315A99" w14:textId="77777777" w:rsidR="00F0316C" w:rsidRPr="00D3231F" w:rsidRDefault="00F0316C" w:rsidP="00461BD0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866C47" w:rsidRPr="00D3231F" w14:paraId="1DDFC735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6A36FD25" w14:textId="339AC35D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14:paraId="5A9A74CB" w14:textId="0A82611F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-799270,31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14:paraId="727F6F5A" w14:textId="642DE915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-981421,63</w:t>
            </w:r>
          </w:p>
        </w:tc>
      </w:tr>
      <w:tr w:rsidR="00866C47" w:rsidRPr="00D3231F" w14:paraId="6B1092AA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322F1D" w14:textId="534594A3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463ACF" w14:textId="3471BA6A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-799289,46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4AF7C9" w14:textId="1E01CCB1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-981440,04</w:t>
            </w:r>
          </w:p>
        </w:tc>
      </w:tr>
      <w:tr w:rsidR="00866C47" w:rsidRPr="00D3231F" w14:paraId="5EB6AFCB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C9429B" w14:textId="2F64007E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0CFA38" w14:textId="664F3223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-799299,70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E7FBE2" w14:textId="3ECC802D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-981441,06</w:t>
            </w:r>
          </w:p>
        </w:tc>
      </w:tr>
      <w:tr w:rsidR="00866C47" w:rsidRPr="00D3231F" w14:paraId="19C25376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DBEA24" w14:textId="2A739BFF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B25200" w14:textId="20463878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-799335,10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00AB8F" w14:textId="7BCE1682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-981441,69</w:t>
            </w:r>
          </w:p>
        </w:tc>
      </w:tr>
      <w:tr w:rsidR="00866C47" w:rsidRPr="00D3231F" w14:paraId="0DCEABD2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8C7269" w14:textId="30343E49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0E0827" w14:textId="0A2E45AF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-799351,31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5B8A1F" w14:textId="6238A3CC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-981435,41</w:t>
            </w:r>
          </w:p>
        </w:tc>
      </w:tr>
      <w:tr w:rsidR="00866C47" w:rsidRPr="00D3231F" w14:paraId="5A858300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3883918" w14:textId="5F463648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03406E" w14:textId="7A965431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-799356,93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CBBFB0" w14:textId="5E45076B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-981417,22</w:t>
            </w:r>
          </w:p>
        </w:tc>
      </w:tr>
      <w:tr w:rsidR="00866C47" w:rsidRPr="00D3231F" w14:paraId="67B7152E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BBF73B" w14:textId="239D581A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08556C" w14:textId="71C92E33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-799352,31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C1D28C" w14:textId="30FFD449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-981404,23</w:t>
            </w:r>
          </w:p>
        </w:tc>
      </w:tr>
      <w:tr w:rsidR="00866C47" w:rsidRPr="00D3231F" w14:paraId="0FF6A861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494BB7" w14:textId="66499F28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EA7789" w14:textId="7EFCD283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-799354,61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F88442" w14:textId="5870B151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-981367,28</w:t>
            </w:r>
          </w:p>
        </w:tc>
      </w:tr>
      <w:tr w:rsidR="00866C47" w:rsidRPr="00D3231F" w14:paraId="406DC6A5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BC90FB" w14:textId="316BA6D6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12E106" w14:textId="5AE983FC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-799361,23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4F75F9" w14:textId="07B29F69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-981342,47</w:t>
            </w:r>
          </w:p>
        </w:tc>
      </w:tr>
      <w:tr w:rsidR="00866C47" w:rsidRPr="00D3231F" w14:paraId="52281B72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9BCD6D" w14:textId="09EC2966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24BF38" w14:textId="3A04BEE1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-799350,65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C87B1F" w14:textId="35F18AA9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-981306,42</w:t>
            </w:r>
          </w:p>
        </w:tc>
      </w:tr>
      <w:tr w:rsidR="00866C47" w:rsidRPr="00D3231F" w14:paraId="01C6E759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4B913FA" w14:textId="43FCF6BC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402E37" w14:textId="457D0A3A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-799332,39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39F05D" w14:textId="7C8BDB9A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-981280,31</w:t>
            </w:r>
          </w:p>
        </w:tc>
      </w:tr>
      <w:tr w:rsidR="00866C47" w:rsidRPr="00D3231F" w14:paraId="1AC9505C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5AAC95" w14:textId="5A926B7A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9BC58B" w14:textId="4272B13D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-799311,45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F6312C" w14:textId="1FF913D6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-981270,48</w:t>
            </w:r>
          </w:p>
        </w:tc>
      </w:tr>
      <w:tr w:rsidR="00866C47" w:rsidRPr="00D3231F" w14:paraId="77A981B8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CC5A4F" w14:textId="3E3217B7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B13A73" w14:textId="4A5E8FD1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-799290,20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1C3EFF" w14:textId="6E57AC23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-981265,51</w:t>
            </w:r>
          </w:p>
        </w:tc>
      </w:tr>
      <w:tr w:rsidR="00866C47" w:rsidRPr="00D3231F" w14:paraId="57B9529F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D09EFA" w14:textId="22C48CA4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6FC712" w14:textId="5740F642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-799289,97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34C6BE" w14:textId="543011B1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-981248,55</w:t>
            </w:r>
          </w:p>
        </w:tc>
      </w:tr>
      <w:tr w:rsidR="00866C47" w:rsidRPr="00D3231F" w14:paraId="156B780D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B85052" w14:textId="69543C27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EE1236" w14:textId="17491FFA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-799268,88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3D72D8" w14:textId="532D560A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-981243,70</w:t>
            </w:r>
          </w:p>
        </w:tc>
      </w:tr>
      <w:tr w:rsidR="00866C47" w:rsidRPr="00D3231F" w14:paraId="42D1E642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871E15" w14:textId="5F94966F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99D4E9" w14:textId="0425B1AA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-799259,67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89BAD8" w14:textId="4679E662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-981249,52</w:t>
            </w:r>
          </w:p>
        </w:tc>
      </w:tr>
      <w:tr w:rsidR="00866C47" w:rsidRPr="00D3231F" w14:paraId="3EEB1B34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BA0ED5" w14:textId="625BFA3D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D7C03E" w14:textId="795F9710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-799254,09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F6F394" w14:textId="4104402F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-981264,06</w:t>
            </w:r>
          </w:p>
        </w:tc>
      </w:tr>
      <w:tr w:rsidR="00866C47" w:rsidRPr="00D3231F" w14:paraId="1CFE13E0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0EEB91D" w14:textId="7D9BCECC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4044AF" w14:textId="52067724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-799249,90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97BB6E" w14:textId="1BAB2147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-981298,90</w:t>
            </w:r>
          </w:p>
        </w:tc>
      </w:tr>
      <w:tr w:rsidR="00866C47" w:rsidRPr="00D3231F" w14:paraId="5317D237" w14:textId="77777777" w:rsidTr="00866C47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73991B" w14:textId="5D5963BD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C58909" w14:textId="1D156020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-799254,73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26EB25" w14:textId="4683DEE7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-981371,11</w:t>
            </w:r>
          </w:p>
        </w:tc>
      </w:tr>
    </w:tbl>
    <w:p w14:paraId="12267C1E" w14:textId="77777777" w:rsidR="00D3231F" w:rsidRDefault="00D3231F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D3231F" w:rsidSect="00C63877">
          <w:type w:val="continuous"/>
          <w:pgSz w:w="11906" w:h="16838" w:code="9"/>
          <w:pgMar w:top="1418" w:right="1418" w:bottom="1418" w:left="1418" w:header="709" w:footer="851" w:gutter="0"/>
          <w:cols w:num="2" w:space="708"/>
          <w:docGrid w:linePitch="360"/>
        </w:sectPr>
      </w:pPr>
    </w:p>
    <w:p w14:paraId="33FF9F86" w14:textId="7531CA30" w:rsidR="00D3231F" w:rsidRDefault="00D3231F" w:rsidP="008778D5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 w:rsidRPr="0002167E">
        <w:rPr>
          <w:rFonts w:cs="Arial"/>
          <w:szCs w:val="22"/>
        </w:rPr>
        <w:t xml:space="preserve">lokalita Černický vrch a </w:t>
      </w:r>
      <w:proofErr w:type="spellStart"/>
      <w:r w:rsidRPr="0002167E">
        <w:rPr>
          <w:rFonts w:cs="Arial"/>
          <w:szCs w:val="22"/>
        </w:rPr>
        <w:t>Josefinina</w:t>
      </w:r>
      <w:proofErr w:type="spellEnd"/>
      <w:r w:rsidRPr="0002167E">
        <w:rPr>
          <w:rFonts w:cs="Arial"/>
          <w:szCs w:val="22"/>
        </w:rPr>
        <w:t xml:space="preserve"> skála</w:t>
      </w:r>
    </w:p>
    <w:p w14:paraId="344856B7" w14:textId="77777777" w:rsidR="00461BD0" w:rsidRDefault="00461BD0" w:rsidP="008778D5">
      <w:pPr>
        <w:spacing w:before="240" w:after="6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461BD0" w:rsidSect="00C63877">
          <w:type w:val="continuous"/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1426"/>
        <w:gridCol w:w="1426"/>
      </w:tblGrid>
      <w:tr w:rsidR="00866C47" w:rsidRPr="00D3231F" w14:paraId="0A1B75E5" w14:textId="77777777" w:rsidTr="00461BD0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41736733" w14:textId="5A8ED32D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034AD60A" w14:textId="77777777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6901EE2F" w14:textId="77777777" w:rsidR="00866C47" w:rsidRPr="00D3231F" w:rsidRDefault="00866C47" w:rsidP="00461BD0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461BD0" w:rsidRPr="00461BD0" w14:paraId="2FFA6FCB" w14:textId="77777777" w:rsidTr="00461BD0">
        <w:trPr>
          <w:trHeight w:val="20"/>
        </w:trPr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E83FE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E8A86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-799743,46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0903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-981131,98</w:t>
            </w:r>
          </w:p>
        </w:tc>
      </w:tr>
      <w:tr w:rsidR="00461BD0" w:rsidRPr="00461BD0" w14:paraId="6E6B681D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9F8D5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FE579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-799757,76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20D0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-981113,56</w:t>
            </w:r>
          </w:p>
        </w:tc>
      </w:tr>
      <w:tr w:rsidR="00461BD0" w:rsidRPr="00461BD0" w14:paraId="4ACDB38A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8609F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638EBB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-799776,67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EB6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-981091,74</w:t>
            </w:r>
          </w:p>
        </w:tc>
      </w:tr>
      <w:tr w:rsidR="00461BD0" w:rsidRPr="00461BD0" w14:paraId="22029771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06DA40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3A73C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-799789,04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DEA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-981078,78</w:t>
            </w:r>
          </w:p>
        </w:tc>
      </w:tr>
      <w:tr w:rsidR="00461BD0" w:rsidRPr="00461BD0" w14:paraId="070CDE6E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789DB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487E1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-799797,03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AA3D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-981070,40</w:t>
            </w:r>
          </w:p>
        </w:tc>
      </w:tr>
      <w:tr w:rsidR="00461BD0" w:rsidRPr="00461BD0" w14:paraId="4163977D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BDDB9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9DB0C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-799819,67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2BCD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-981050,60</w:t>
            </w:r>
          </w:p>
        </w:tc>
      </w:tr>
      <w:tr w:rsidR="00461BD0" w:rsidRPr="00461BD0" w14:paraId="47067AA8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B77B4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E00A5E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-799837,76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9BD0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-981034,77</w:t>
            </w:r>
          </w:p>
        </w:tc>
      </w:tr>
      <w:tr w:rsidR="00461BD0" w:rsidRPr="00461BD0" w14:paraId="72A06E59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9C5E3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D64B8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-799861,50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B553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-981017,26</w:t>
            </w:r>
          </w:p>
        </w:tc>
      </w:tr>
      <w:tr w:rsidR="00461BD0" w:rsidRPr="00461BD0" w14:paraId="30961206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B650F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4C8DF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-799878,85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EF0B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-981004,46</w:t>
            </w:r>
          </w:p>
        </w:tc>
      </w:tr>
      <w:tr w:rsidR="00461BD0" w:rsidRPr="00461BD0" w14:paraId="6115669E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83E2CC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44965E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-799919,70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80A7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-980977,43</w:t>
            </w:r>
          </w:p>
        </w:tc>
      </w:tr>
      <w:tr w:rsidR="00461BD0" w:rsidRPr="00461BD0" w14:paraId="35825ACF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0EA5E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FE3A2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-799938,97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8968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-980967,25</w:t>
            </w:r>
          </w:p>
        </w:tc>
      </w:tr>
      <w:tr w:rsidR="00461BD0" w:rsidRPr="00461BD0" w14:paraId="67483356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E2746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98EFB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-799944,55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0CD7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-980962,52</w:t>
            </w:r>
          </w:p>
        </w:tc>
      </w:tr>
      <w:tr w:rsidR="00461BD0" w:rsidRPr="00461BD0" w14:paraId="28E4209A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E65EE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D3BD0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-799963,46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973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-980934,65</w:t>
            </w:r>
          </w:p>
        </w:tc>
      </w:tr>
      <w:tr w:rsidR="00461BD0" w:rsidRPr="00461BD0" w14:paraId="7E421099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C384F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CFF8F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-799969,40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E759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-980929,80</w:t>
            </w:r>
          </w:p>
        </w:tc>
      </w:tr>
      <w:tr w:rsidR="00461BD0" w:rsidRPr="00461BD0" w14:paraId="67488ADB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783A94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00FD3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-799966,49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E7E8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-980907,13</w:t>
            </w:r>
          </w:p>
        </w:tc>
      </w:tr>
      <w:tr w:rsidR="00461BD0" w:rsidRPr="00461BD0" w14:paraId="191D711F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503EBE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27D7F1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-799953,03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1797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-980906,65</w:t>
            </w:r>
          </w:p>
        </w:tc>
      </w:tr>
      <w:tr w:rsidR="00461BD0" w:rsidRPr="00461BD0" w14:paraId="2E8E6C7A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89702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A0635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-799956,18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0761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-980870,65</w:t>
            </w:r>
          </w:p>
        </w:tc>
      </w:tr>
      <w:tr w:rsidR="00461BD0" w:rsidRPr="00461BD0" w14:paraId="3D9DBD39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E4594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4244F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-799956,79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DD2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-980855,37</w:t>
            </w:r>
          </w:p>
        </w:tc>
      </w:tr>
      <w:tr w:rsidR="00461BD0" w:rsidRPr="00461BD0" w14:paraId="443FA5C4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70FE2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D4400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-799958,36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9C03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-980837,43</w:t>
            </w:r>
          </w:p>
        </w:tc>
      </w:tr>
      <w:tr w:rsidR="00461BD0" w:rsidRPr="00461BD0" w14:paraId="4FD704A7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C73B5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E3CBBC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-799971,94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B4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-980819,49</w:t>
            </w:r>
          </w:p>
        </w:tc>
      </w:tr>
      <w:tr w:rsidR="00461BD0" w:rsidRPr="00461BD0" w14:paraId="1BE50E8C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DA64E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5E549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-799978,00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F770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-980808,83</w:t>
            </w:r>
          </w:p>
        </w:tc>
      </w:tr>
      <w:tr w:rsidR="00461BD0" w:rsidRPr="00461BD0" w14:paraId="1356283C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6BD8A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D62E5D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-799992,55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94AC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-980772,95</w:t>
            </w:r>
          </w:p>
        </w:tc>
      </w:tr>
      <w:tr w:rsidR="00461BD0" w:rsidRPr="00461BD0" w14:paraId="0BF8C07F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B522FE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04B44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-799995,21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47E9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-980742,16</w:t>
            </w:r>
          </w:p>
        </w:tc>
      </w:tr>
      <w:tr w:rsidR="00461BD0" w:rsidRPr="00461BD0" w14:paraId="021A4DBF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FD7B9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7C07B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-799990,24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842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-980723,01</w:t>
            </w:r>
          </w:p>
        </w:tc>
      </w:tr>
      <w:tr w:rsidR="00461BD0" w:rsidRPr="00461BD0" w14:paraId="08C06428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2544D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CDFB1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-799957,15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77BA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-980616,10</w:t>
            </w:r>
          </w:p>
        </w:tc>
      </w:tr>
      <w:tr w:rsidR="00461BD0" w:rsidRPr="00461BD0" w14:paraId="33C9570B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CF10D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C719A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-799975,64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B89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-980605,01</w:t>
            </w:r>
          </w:p>
        </w:tc>
      </w:tr>
      <w:tr w:rsidR="00461BD0" w:rsidRPr="00461BD0" w14:paraId="47A73B6B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E1D00D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9B5E24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-799973,68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714D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-980602,26</w:t>
            </w:r>
          </w:p>
        </w:tc>
      </w:tr>
      <w:tr w:rsidR="00461BD0" w:rsidRPr="00461BD0" w14:paraId="305EE697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9F645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EDA449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-799972,28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611A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-980597,87</w:t>
            </w:r>
          </w:p>
        </w:tc>
      </w:tr>
      <w:tr w:rsidR="00461BD0" w:rsidRPr="00461BD0" w14:paraId="7C7F5776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C102E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9A104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-799964,24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FF10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-980597,15</w:t>
            </w:r>
          </w:p>
        </w:tc>
      </w:tr>
      <w:tr w:rsidR="00461BD0" w:rsidRPr="00461BD0" w14:paraId="1E4AA2B6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C4B3E9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AD9A2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-799849,45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F757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-980563,34</w:t>
            </w:r>
          </w:p>
        </w:tc>
      </w:tr>
      <w:tr w:rsidR="00461BD0" w:rsidRPr="00461BD0" w14:paraId="1010462A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50EE6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BD7519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-799850,91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1FC1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-980555,09</w:t>
            </w:r>
          </w:p>
        </w:tc>
      </w:tr>
      <w:tr w:rsidR="00461BD0" w:rsidRPr="00461BD0" w14:paraId="6461E3C0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60640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EAC8F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-799865,94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CBD2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-980501,76</w:t>
            </w:r>
          </w:p>
        </w:tc>
      </w:tr>
      <w:tr w:rsidR="00461BD0" w:rsidRPr="00461BD0" w14:paraId="114CC1C0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6B216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EC5DE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-799868,12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B54A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-980492,55</w:t>
            </w:r>
          </w:p>
        </w:tc>
      </w:tr>
      <w:tr w:rsidR="00461BD0" w:rsidRPr="00461BD0" w14:paraId="4402E5B8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B1A61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23E655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-799870,01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2033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-980486,87</w:t>
            </w:r>
          </w:p>
        </w:tc>
      </w:tr>
      <w:tr w:rsidR="00461BD0" w:rsidRPr="00461BD0" w14:paraId="2DD899DD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33A44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3208D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-799880,21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AF4A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-980455,98</w:t>
            </w:r>
          </w:p>
        </w:tc>
      </w:tr>
      <w:tr w:rsidR="00461BD0" w:rsidRPr="00461BD0" w14:paraId="0DB88EFF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937C0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A0A73C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-799888,60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ABE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-980443,46</w:t>
            </w:r>
          </w:p>
        </w:tc>
      </w:tr>
      <w:tr w:rsidR="00461BD0" w:rsidRPr="00461BD0" w14:paraId="61A75E4E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5295B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4584F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-799855,83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AAD4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-980448,17</w:t>
            </w:r>
          </w:p>
        </w:tc>
      </w:tr>
      <w:tr w:rsidR="00461BD0" w:rsidRPr="00461BD0" w14:paraId="382CB287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D9AF6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2BC14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-799787,50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3F64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-980442,96</w:t>
            </w:r>
          </w:p>
        </w:tc>
      </w:tr>
      <w:tr w:rsidR="00461BD0" w:rsidRPr="00461BD0" w14:paraId="58AD9A3C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C9B49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22E77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-799757,09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79B4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-980445,88</w:t>
            </w:r>
          </w:p>
        </w:tc>
      </w:tr>
      <w:tr w:rsidR="00461BD0" w:rsidRPr="00461BD0" w14:paraId="2D01097B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02D1A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231D60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-799739,88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D772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-980454,00</w:t>
            </w:r>
          </w:p>
        </w:tc>
      </w:tr>
      <w:tr w:rsidR="00461BD0" w:rsidRPr="00461BD0" w14:paraId="65714B8C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D5864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8C4BE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-799739,76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79B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-980443,34</w:t>
            </w:r>
          </w:p>
        </w:tc>
      </w:tr>
      <w:tr w:rsidR="00461BD0" w:rsidRPr="00461BD0" w14:paraId="51309DDB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6C284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53082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-799721,87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EB5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-980436,53</w:t>
            </w:r>
          </w:p>
        </w:tc>
      </w:tr>
      <w:tr w:rsidR="00461BD0" w:rsidRPr="00461BD0" w14:paraId="2138C9F2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24C34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6584F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-799720,47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BCF3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-980442,86</w:t>
            </w:r>
          </w:p>
        </w:tc>
      </w:tr>
      <w:tr w:rsidR="00461BD0" w:rsidRPr="00461BD0" w14:paraId="3B1A2FAD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A80A7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A6C1B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-799719,19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14ED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-980448,64</w:t>
            </w:r>
          </w:p>
        </w:tc>
      </w:tr>
      <w:tr w:rsidR="00461BD0" w:rsidRPr="00461BD0" w14:paraId="36237AE6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A3C1B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4B2FF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-799709,32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D0B3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-980466,28</w:t>
            </w:r>
          </w:p>
        </w:tc>
      </w:tr>
      <w:tr w:rsidR="00461BD0" w:rsidRPr="00461BD0" w14:paraId="629335B7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2E8C2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6C4137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-799707,69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B2E1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-980469,20</w:t>
            </w:r>
          </w:p>
        </w:tc>
      </w:tr>
      <w:tr w:rsidR="00461BD0" w:rsidRPr="00461BD0" w14:paraId="0EB45988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808AC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58608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-799704,68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B5D3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-980471,54</w:t>
            </w:r>
          </w:p>
        </w:tc>
      </w:tr>
      <w:tr w:rsidR="00461BD0" w:rsidRPr="00461BD0" w14:paraId="6A0EA7AB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DB799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D5799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-799659,97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7665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-980464,97</w:t>
            </w:r>
          </w:p>
        </w:tc>
      </w:tr>
      <w:tr w:rsidR="00461BD0" w:rsidRPr="00461BD0" w14:paraId="61194C2A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43399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043F7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-799651,05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3EFF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-980451,37</w:t>
            </w:r>
          </w:p>
        </w:tc>
      </w:tr>
      <w:tr w:rsidR="00461BD0" w:rsidRPr="00461BD0" w14:paraId="18FD31A5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8BD01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8BA93E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-799610,18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858A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-980437,48</w:t>
            </w:r>
          </w:p>
        </w:tc>
      </w:tr>
      <w:tr w:rsidR="00461BD0" w:rsidRPr="00461BD0" w14:paraId="01BCD415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6644E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lastRenderedPageBreak/>
              <w:t>51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6E5A7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-799481,49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529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-980459,33</w:t>
            </w:r>
          </w:p>
        </w:tc>
      </w:tr>
      <w:tr w:rsidR="00461BD0" w:rsidRPr="00461BD0" w14:paraId="6ADF06B6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20D4B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A8D34F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-799478,11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5D95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-980471,49</w:t>
            </w:r>
          </w:p>
        </w:tc>
      </w:tr>
      <w:tr w:rsidR="00461BD0" w:rsidRPr="00461BD0" w14:paraId="4DB10E71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1171D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D4963E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-799477,61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9849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-980473,27</w:t>
            </w:r>
          </w:p>
        </w:tc>
      </w:tr>
      <w:tr w:rsidR="00461BD0" w:rsidRPr="00461BD0" w14:paraId="1CA9EAB8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C83E09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4CBF8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-799472,02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C656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-980483,66</w:t>
            </w:r>
          </w:p>
        </w:tc>
      </w:tr>
      <w:tr w:rsidR="00461BD0" w:rsidRPr="00461BD0" w14:paraId="16F25B58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9E5C5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F48C0E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-799468,73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501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-980488,36</w:t>
            </w:r>
          </w:p>
        </w:tc>
      </w:tr>
      <w:tr w:rsidR="00461BD0" w:rsidRPr="00461BD0" w14:paraId="5496C49A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A6F72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64E8F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-799472,67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9217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-980501,96</w:t>
            </w:r>
          </w:p>
        </w:tc>
      </w:tr>
      <w:tr w:rsidR="00461BD0" w:rsidRPr="00461BD0" w14:paraId="124ECCEB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011C0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09C97A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-799469,42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29F1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-980525,28</w:t>
            </w:r>
          </w:p>
        </w:tc>
      </w:tr>
      <w:tr w:rsidR="00461BD0" w:rsidRPr="00461BD0" w14:paraId="3840D6B0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17FB6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13B84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-799443,35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1D90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-980571,30</w:t>
            </w:r>
          </w:p>
        </w:tc>
      </w:tr>
      <w:tr w:rsidR="00461BD0" w:rsidRPr="00461BD0" w14:paraId="638D9DF4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78E74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4DFB6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-799415,17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3032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-980605,03</w:t>
            </w:r>
          </w:p>
        </w:tc>
      </w:tr>
      <w:tr w:rsidR="00461BD0" w:rsidRPr="00461BD0" w14:paraId="75477637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F173E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BF9469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-799396,36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582C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-980619,66</w:t>
            </w:r>
          </w:p>
        </w:tc>
      </w:tr>
      <w:tr w:rsidR="00461BD0" w:rsidRPr="00461BD0" w14:paraId="238612ED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8F1F5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AB1C36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-799378,51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1A00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-980631,21</w:t>
            </w:r>
          </w:p>
        </w:tc>
      </w:tr>
      <w:tr w:rsidR="00461BD0" w:rsidRPr="00461BD0" w14:paraId="1E871D30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90DFC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E561F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-799356,21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BC23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-980644,55</w:t>
            </w:r>
          </w:p>
        </w:tc>
      </w:tr>
      <w:tr w:rsidR="00461BD0" w:rsidRPr="00461BD0" w14:paraId="3005F3AE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077867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6F514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-799322,80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D47B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-980664,32</w:t>
            </w:r>
          </w:p>
        </w:tc>
      </w:tr>
      <w:tr w:rsidR="00461BD0" w:rsidRPr="00461BD0" w14:paraId="19C2B61F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6221C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B647F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-799307,81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316E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-980680,50</w:t>
            </w:r>
          </w:p>
        </w:tc>
      </w:tr>
      <w:tr w:rsidR="00461BD0" w:rsidRPr="00461BD0" w14:paraId="6C6A2A0C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D1960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C768C4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-799307,62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0369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-980680,70</w:t>
            </w:r>
          </w:p>
        </w:tc>
      </w:tr>
      <w:tr w:rsidR="00461BD0" w:rsidRPr="00461BD0" w14:paraId="57BAA236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DBF26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3EEACA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-799297,04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3A4E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-980691,81</w:t>
            </w:r>
          </w:p>
        </w:tc>
      </w:tr>
      <w:tr w:rsidR="00461BD0" w:rsidRPr="00461BD0" w14:paraId="20CC4307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EDDF7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A296A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-799265,82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A1D8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-980734,68</w:t>
            </w:r>
          </w:p>
        </w:tc>
      </w:tr>
      <w:tr w:rsidR="00461BD0" w:rsidRPr="00461BD0" w14:paraId="41145379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341BB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19045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-799262,94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85FE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-980742,00</w:t>
            </w:r>
          </w:p>
        </w:tc>
      </w:tr>
      <w:tr w:rsidR="00461BD0" w:rsidRPr="00461BD0" w14:paraId="5CAC29F8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D31D0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50D67B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-799253,12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1A17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-980766,95</w:t>
            </w:r>
          </w:p>
        </w:tc>
      </w:tr>
      <w:tr w:rsidR="00461BD0" w:rsidRPr="00461BD0" w14:paraId="1047F911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D303D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46DC1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-799257,56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5624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-980786,78</w:t>
            </w:r>
          </w:p>
        </w:tc>
      </w:tr>
      <w:tr w:rsidR="00461BD0" w:rsidRPr="00461BD0" w14:paraId="54E6D99B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2AA85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89D18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-799268,47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8D8E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-980835,48</w:t>
            </w:r>
          </w:p>
        </w:tc>
      </w:tr>
      <w:tr w:rsidR="00461BD0" w:rsidRPr="00461BD0" w14:paraId="4BA5C0B7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37038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48EFAF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-799308,50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E433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-980911,46</w:t>
            </w:r>
          </w:p>
        </w:tc>
      </w:tr>
      <w:tr w:rsidR="00461BD0" w:rsidRPr="00461BD0" w14:paraId="31F1CC88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DF129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D9B44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-799338,27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4E35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-980953,71</w:t>
            </w:r>
          </w:p>
        </w:tc>
      </w:tr>
      <w:tr w:rsidR="00461BD0" w:rsidRPr="00461BD0" w14:paraId="16DA9EE5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404E0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FE4D7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-799353,40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EAFC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-980975,18</w:t>
            </w:r>
          </w:p>
        </w:tc>
      </w:tr>
      <w:tr w:rsidR="00461BD0" w:rsidRPr="00461BD0" w14:paraId="541BB108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C0E67B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AED8D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-799382,69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6A6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-981009,45</w:t>
            </w:r>
          </w:p>
        </w:tc>
      </w:tr>
      <w:tr w:rsidR="00461BD0" w:rsidRPr="00461BD0" w14:paraId="23265A6F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56361E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B017F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-799404,99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41CE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-981029,36</w:t>
            </w:r>
          </w:p>
        </w:tc>
      </w:tr>
      <w:tr w:rsidR="00461BD0" w:rsidRPr="00461BD0" w14:paraId="1FF51BB2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1681FD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29ACBA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-799437,93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2CCB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-981063,09</w:t>
            </w:r>
          </w:p>
        </w:tc>
      </w:tr>
      <w:tr w:rsidR="00461BD0" w:rsidRPr="00461BD0" w14:paraId="3C08E88B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34358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F59EC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-799439,52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84CD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-981074,20</w:t>
            </w:r>
          </w:p>
        </w:tc>
      </w:tr>
      <w:tr w:rsidR="00461BD0" w:rsidRPr="00461BD0" w14:paraId="3C7CC013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CCDE07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128B8A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-799433,96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1AC5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-981079,76</w:t>
            </w:r>
          </w:p>
        </w:tc>
      </w:tr>
      <w:tr w:rsidR="00461BD0" w:rsidRPr="00461BD0" w14:paraId="38F8AEEA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E15D2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BFD9F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-799432,09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C98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-981080,91</w:t>
            </w:r>
          </w:p>
        </w:tc>
      </w:tr>
      <w:tr w:rsidR="00461BD0" w:rsidRPr="00461BD0" w14:paraId="5234AF23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5B238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6F71D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-799451,48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F705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-981086,97</w:t>
            </w:r>
          </w:p>
        </w:tc>
      </w:tr>
      <w:tr w:rsidR="00461BD0" w:rsidRPr="00461BD0" w14:paraId="3F412770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2FB82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B8228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-799533,91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192F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-981083,09</w:t>
            </w:r>
          </w:p>
        </w:tc>
      </w:tr>
      <w:tr w:rsidR="00461BD0" w:rsidRPr="00461BD0" w14:paraId="6D138D22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192D59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919F7C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-799552,03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2431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-981081,89</w:t>
            </w:r>
          </w:p>
        </w:tc>
      </w:tr>
      <w:tr w:rsidR="00461BD0" w:rsidRPr="00461BD0" w14:paraId="03CB1012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1A46C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51998F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-799552,09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DBAFC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-981081,88</w:t>
            </w:r>
          </w:p>
        </w:tc>
      </w:tr>
      <w:tr w:rsidR="00461BD0" w:rsidRPr="00461BD0" w14:paraId="0C872B49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3430B2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3CF24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-799570,51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88BC6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-981080,18</w:t>
            </w:r>
          </w:p>
        </w:tc>
      </w:tr>
      <w:tr w:rsidR="00461BD0" w:rsidRPr="00461BD0" w14:paraId="72D73265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9448D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BBB383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-799584,33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8AD8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-981110,49</w:t>
            </w:r>
          </w:p>
        </w:tc>
      </w:tr>
      <w:tr w:rsidR="00461BD0" w:rsidRPr="00461BD0" w14:paraId="62537737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B538A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4BA1D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-799584,82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D2F1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-981117,03</w:t>
            </w:r>
          </w:p>
        </w:tc>
      </w:tr>
      <w:tr w:rsidR="00461BD0" w:rsidRPr="00461BD0" w14:paraId="5F96861B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11633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1897A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-799591,60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E33D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-981115,82</w:t>
            </w:r>
          </w:p>
        </w:tc>
      </w:tr>
      <w:tr w:rsidR="00461BD0" w:rsidRPr="00461BD0" w14:paraId="7853B4CA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A3A7F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D6F15E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-799606,39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9209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-981173,28</w:t>
            </w:r>
          </w:p>
        </w:tc>
      </w:tr>
      <w:tr w:rsidR="00461BD0" w:rsidRPr="00461BD0" w14:paraId="3910661E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4BA03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4E617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-799617,06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E7D0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-981186,85</w:t>
            </w:r>
          </w:p>
        </w:tc>
      </w:tr>
      <w:tr w:rsidR="00461BD0" w:rsidRPr="00461BD0" w14:paraId="7D3E205E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52A532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C5F417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-799620,33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1CAC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-981191,90</w:t>
            </w:r>
          </w:p>
        </w:tc>
      </w:tr>
      <w:tr w:rsidR="00461BD0" w:rsidRPr="00461BD0" w14:paraId="153074C4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6CA6B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43A78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-799625,00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F7821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-981199,09</w:t>
            </w:r>
          </w:p>
        </w:tc>
      </w:tr>
      <w:tr w:rsidR="00461BD0" w:rsidRPr="00461BD0" w14:paraId="03811C0B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EFC307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BDBED9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-799651,18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79CA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-981210,00</w:t>
            </w:r>
          </w:p>
        </w:tc>
      </w:tr>
      <w:tr w:rsidR="00461BD0" w:rsidRPr="00461BD0" w14:paraId="40D18DF8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1D8B0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6AFB1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-799658,21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E49C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-981191,82</w:t>
            </w:r>
          </w:p>
        </w:tc>
      </w:tr>
      <w:tr w:rsidR="00461BD0" w:rsidRPr="00461BD0" w14:paraId="2F9473A5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4036C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82B91A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-799661,61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3EC7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-981181,43</w:t>
            </w:r>
          </w:p>
        </w:tc>
      </w:tr>
      <w:tr w:rsidR="00461BD0" w:rsidRPr="00461BD0" w14:paraId="4F7D8A51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D253A8F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4473F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-799692,73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09EE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-981171,59</w:t>
            </w:r>
          </w:p>
        </w:tc>
      </w:tr>
      <w:tr w:rsidR="00461BD0" w:rsidRPr="00461BD0" w14:paraId="2CAFE2E1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302350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C77E64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-799715,68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8A35B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-981167,54</w:t>
            </w:r>
          </w:p>
        </w:tc>
      </w:tr>
      <w:tr w:rsidR="00461BD0" w:rsidRPr="00461BD0" w14:paraId="0F75940F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9F9F4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0AEB3A5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-799715,87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EB228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-981169,59</w:t>
            </w:r>
          </w:p>
        </w:tc>
      </w:tr>
      <w:tr w:rsidR="00461BD0" w:rsidRPr="00461BD0" w14:paraId="09AAD28C" w14:textId="77777777" w:rsidTr="00461BD0">
        <w:trPr>
          <w:trHeight w:val="20"/>
        </w:trPr>
        <w:tc>
          <w:tcPr>
            <w:tcW w:w="1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BDA9BD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258A89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-799719,01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0593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color w:val="000000"/>
                <w:sz w:val="20"/>
                <w:szCs w:val="20"/>
              </w:rPr>
              <w:t>-981171,38</w:t>
            </w:r>
          </w:p>
        </w:tc>
      </w:tr>
    </w:tbl>
    <w:p w14:paraId="10627B3C" w14:textId="77777777" w:rsidR="00461BD0" w:rsidRDefault="00461BD0">
      <w:pPr>
        <w:sectPr w:rsidR="00461BD0" w:rsidSect="00C63877">
          <w:type w:val="continuous"/>
          <w:pgSz w:w="11906" w:h="16838" w:code="9"/>
          <w:pgMar w:top="1418" w:right="1418" w:bottom="1418" w:left="1418" w:header="709" w:footer="851" w:gutter="0"/>
          <w:cols w:num="2" w:space="708"/>
          <w:docGrid w:linePitch="360"/>
        </w:sectPr>
      </w:pPr>
    </w:p>
    <w:p w14:paraId="4B0AF104" w14:textId="7574A69C" w:rsidR="00326BAC" w:rsidRPr="0002167E" w:rsidRDefault="00326BAC" w:rsidP="008778D5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 w:rsidRPr="0002167E">
        <w:rPr>
          <w:rFonts w:cs="Arial"/>
          <w:szCs w:val="22"/>
        </w:rPr>
        <w:t>lokalita Jánský vrch</w:t>
      </w:r>
    </w:p>
    <w:p w14:paraId="093E384D" w14:textId="77777777" w:rsidR="00461BD0" w:rsidRDefault="00461BD0" w:rsidP="008778D5">
      <w:pPr>
        <w:spacing w:before="240" w:after="60" w:line="20" w:lineRule="atLeast"/>
        <w:rPr>
          <w:rFonts w:cs="Arial"/>
          <w:b/>
          <w:color w:val="000000"/>
          <w:sz w:val="20"/>
          <w:szCs w:val="20"/>
        </w:rPr>
        <w:sectPr w:rsidR="00461BD0" w:rsidSect="00C63877">
          <w:type w:val="continuous"/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</w:p>
    <w:tbl>
      <w:tblPr>
        <w:tblW w:w="52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431"/>
        <w:gridCol w:w="1541"/>
        <w:gridCol w:w="1436"/>
      </w:tblGrid>
      <w:tr w:rsidR="000D23EB" w:rsidRPr="00461BD0" w14:paraId="53EB42C7" w14:textId="77777777" w:rsidTr="000D23EB">
        <w:trPr>
          <w:trHeight w:val="20"/>
          <w:tblHeader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F47F0E9" w14:textId="4F36ED66" w:rsidR="00461BD0" w:rsidRPr="00461BD0" w:rsidRDefault="00461BD0" w:rsidP="000D23EB">
            <w:pPr>
              <w:spacing w:after="0" w:line="20" w:lineRule="atLeast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b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5F1D4A3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X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761AE" w14:textId="77777777" w:rsidR="00461BD0" w:rsidRPr="00461BD0" w:rsidRDefault="00461BD0" w:rsidP="00461BD0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Y</w:t>
            </w:r>
          </w:p>
        </w:tc>
      </w:tr>
      <w:tr w:rsidR="000D23EB" w:rsidRPr="00326BAC" w14:paraId="41F99413" w14:textId="77777777" w:rsidTr="000D23EB">
        <w:trPr>
          <w:trHeight w:val="20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DC182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98ADC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-800459,70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F519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-982758,49</w:t>
            </w:r>
          </w:p>
        </w:tc>
      </w:tr>
      <w:tr w:rsidR="000D23EB" w:rsidRPr="00326BAC" w14:paraId="23A8353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B279A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F243A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-800498,58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A2FC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-982805,52</w:t>
            </w:r>
          </w:p>
        </w:tc>
      </w:tr>
      <w:tr w:rsidR="000D23EB" w:rsidRPr="00326BAC" w14:paraId="2D9BE4F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0E813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7F9C4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-800511,64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A46D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-982821,35</w:t>
            </w:r>
          </w:p>
        </w:tc>
      </w:tr>
      <w:tr w:rsidR="000D23EB" w:rsidRPr="00326BAC" w14:paraId="70875A2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0ACC40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E945F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-800532,51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EE80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-982846,65</w:t>
            </w:r>
          </w:p>
        </w:tc>
      </w:tr>
      <w:tr w:rsidR="000D23EB" w:rsidRPr="00326BAC" w14:paraId="00A9E97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9BA58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29E79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-800572,64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7350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-982895,29</w:t>
            </w:r>
          </w:p>
        </w:tc>
      </w:tr>
      <w:tr w:rsidR="000D23EB" w:rsidRPr="00326BAC" w14:paraId="0D19391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16F571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6D292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-800644,49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FD48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-982982,37</w:t>
            </w:r>
          </w:p>
        </w:tc>
      </w:tr>
      <w:tr w:rsidR="000D23EB" w:rsidRPr="00326BAC" w14:paraId="4A3E4DE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B0702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ACBCD4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-800683,43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FFF3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-982985,74</w:t>
            </w:r>
          </w:p>
        </w:tc>
      </w:tr>
      <w:tr w:rsidR="000D23EB" w:rsidRPr="00326BAC" w14:paraId="486E17A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3E580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C2D8B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-800693,31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6AE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-982972,07</w:t>
            </w:r>
          </w:p>
        </w:tc>
      </w:tr>
      <w:tr w:rsidR="000D23EB" w:rsidRPr="00326BAC" w14:paraId="0E80447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8D1F7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AFC862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-800703,64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4287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-982948,27</w:t>
            </w:r>
          </w:p>
        </w:tc>
      </w:tr>
      <w:tr w:rsidR="000D23EB" w:rsidRPr="00326BAC" w14:paraId="39D66D9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CEE1F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0BFBA0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-800713,04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0EE6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-982926,61</w:t>
            </w:r>
          </w:p>
        </w:tc>
      </w:tr>
      <w:tr w:rsidR="000D23EB" w:rsidRPr="00326BAC" w14:paraId="4007E13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36E59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1394D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-800751,00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30AF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-982966,56</w:t>
            </w:r>
          </w:p>
        </w:tc>
      </w:tr>
      <w:tr w:rsidR="000D23EB" w:rsidRPr="00326BAC" w14:paraId="0EDF309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59072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733D4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-800782,31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2A0C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-982977,94</w:t>
            </w:r>
          </w:p>
        </w:tc>
      </w:tr>
      <w:tr w:rsidR="000D23EB" w:rsidRPr="00326BAC" w14:paraId="6622CE4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58B89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DAE9CF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-800787,19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7E82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-982979,71</w:t>
            </w:r>
          </w:p>
        </w:tc>
      </w:tr>
      <w:tr w:rsidR="000D23EB" w:rsidRPr="00326BAC" w14:paraId="78D794B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50620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CD26B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-800800,79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23C1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-982982,21</w:t>
            </w:r>
          </w:p>
        </w:tc>
      </w:tr>
      <w:tr w:rsidR="000D23EB" w:rsidRPr="00326BAC" w14:paraId="075E2E4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1704AC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F2881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-800806,88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BD09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-982983,33</w:t>
            </w:r>
          </w:p>
        </w:tc>
      </w:tr>
      <w:tr w:rsidR="000D23EB" w:rsidRPr="00326BAC" w14:paraId="2618444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2282E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04D6B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-800854,86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D516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-982981,92</w:t>
            </w:r>
          </w:p>
        </w:tc>
      </w:tr>
      <w:tr w:rsidR="000D23EB" w:rsidRPr="00326BAC" w14:paraId="6376105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00B85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AD3D0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-800875,76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9D67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-982982,69</w:t>
            </w:r>
          </w:p>
        </w:tc>
      </w:tr>
      <w:tr w:rsidR="000D23EB" w:rsidRPr="00326BAC" w14:paraId="585DC182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5DA36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A52C9C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-800889,76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16C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-982983,72</w:t>
            </w:r>
          </w:p>
        </w:tc>
      </w:tr>
      <w:tr w:rsidR="000D23EB" w:rsidRPr="00326BAC" w14:paraId="0D865D9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D583A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29497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-800914,76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3DD8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-982996,66</w:t>
            </w:r>
          </w:p>
        </w:tc>
      </w:tr>
      <w:tr w:rsidR="000D23EB" w:rsidRPr="00326BAC" w14:paraId="7D8C649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C0F94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2875C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-800938,36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A604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-983007,24</w:t>
            </w:r>
          </w:p>
        </w:tc>
      </w:tr>
      <w:tr w:rsidR="000D23EB" w:rsidRPr="00326BAC" w14:paraId="258D952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FC358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9D22F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-800954,32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3A27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-983016,42</w:t>
            </w:r>
          </w:p>
        </w:tc>
      </w:tr>
      <w:tr w:rsidR="000D23EB" w:rsidRPr="00326BAC" w14:paraId="527892C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A03A7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F072C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-800973,46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0EE7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-983027,44</w:t>
            </w:r>
          </w:p>
        </w:tc>
      </w:tr>
      <w:tr w:rsidR="000D23EB" w:rsidRPr="00326BAC" w14:paraId="03FE7FF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A4F1A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D7876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-800998,39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3793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-983038,67</w:t>
            </w:r>
          </w:p>
        </w:tc>
      </w:tr>
      <w:tr w:rsidR="000D23EB" w:rsidRPr="00326BAC" w14:paraId="18D2524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80BF3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73369B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-801017,03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B135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-983056,37</w:t>
            </w:r>
          </w:p>
        </w:tc>
      </w:tr>
      <w:tr w:rsidR="000D23EB" w:rsidRPr="00326BAC" w14:paraId="7463B3D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ABBE9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BC962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-801037,45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93F7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-983078,95</w:t>
            </w:r>
          </w:p>
        </w:tc>
      </w:tr>
      <w:tr w:rsidR="000D23EB" w:rsidRPr="00326BAC" w14:paraId="4CF58CF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F6CDC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41AF4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-801096,88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EEC8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-982965,91</w:t>
            </w:r>
          </w:p>
        </w:tc>
      </w:tr>
      <w:tr w:rsidR="000D23EB" w:rsidRPr="00326BAC" w14:paraId="2E7D7C7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2D3B2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43A1E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-801097,13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63CF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-982965,46</w:t>
            </w:r>
          </w:p>
        </w:tc>
      </w:tr>
      <w:tr w:rsidR="000D23EB" w:rsidRPr="00326BAC" w14:paraId="392B08C2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1CA59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08785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-801097,32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D016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-982965,09</w:t>
            </w:r>
          </w:p>
        </w:tc>
      </w:tr>
      <w:tr w:rsidR="000D23EB" w:rsidRPr="00326BAC" w14:paraId="097336F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FBD37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ED5A8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-801097,77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680A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-982964,35</w:t>
            </w:r>
          </w:p>
        </w:tc>
      </w:tr>
      <w:tr w:rsidR="000D23EB" w:rsidRPr="00326BAC" w14:paraId="76F128E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0FFAC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414200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-801099,61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D527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-982961,33</w:t>
            </w:r>
          </w:p>
        </w:tc>
      </w:tr>
      <w:tr w:rsidR="000D23EB" w:rsidRPr="00326BAC" w14:paraId="0A2A3792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CBAC39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EE4EF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-801148,44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96FF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-982888,51</w:t>
            </w:r>
          </w:p>
        </w:tc>
      </w:tr>
      <w:tr w:rsidR="000D23EB" w:rsidRPr="00326BAC" w14:paraId="6B089D1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A29CC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96555B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-801179,17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6E62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-982842,67</w:t>
            </w:r>
          </w:p>
        </w:tc>
      </w:tr>
      <w:tr w:rsidR="000D23EB" w:rsidRPr="00326BAC" w14:paraId="2D663EA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7E7DC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lastRenderedPageBreak/>
              <w:t>33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AC04A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-801219,60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B277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-982680,68</w:t>
            </w:r>
          </w:p>
        </w:tc>
      </w:tr>
      <w:tr w:rsidR="000D23EB" w:rsidRPr="00326BAC" w14:paraId="65A1969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7D48A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59284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-801230,40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FE1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-982637,40</w:t>
            </w:r>
          </w:p>
        </w:tc>
      </w:tr>
      <w:tr w:rsidR="000D23EB" w:rsidRPr="00326BAC" w14:paraId="2056D57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1ACC1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615434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-801231,49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31DB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-982633,01</w:t>
            </w:r>
          </w:p>
        </w:tc>
      </w:tr>
      <w:tr w:rsidR="000D23EB" w:rsidRPr="00326BAC" w14:paraId="4658DF0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46DDC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B664E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-801237,53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983F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-982608,82</w:t>
            </w:r>
          </w:p>
        </w:tc>
      </w:tr>
      <w:tr w:rsidR="000D23EB" w:rsidRPr="00326BAC" w14:paraId="7B7DAF3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A717EF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1FA42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-801239,51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8C29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-982602,68</w:t>
            </w:r>
          </w:p>
        </w:tc>
      </w:tr>
      <w:tr w:rsidR="000D23EB" w:rsidRPr="00326BAC" w14:paraId="2CB73CD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B87A3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35A61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-801242,18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086F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-982597,00</w:t>
            </w:r>
          </w:p>
        </w:tc>
      </w:tr>
      <w:tr w:rsidR="000D23EB" w:rsidRPr="00326BAC" w14:paraId="35CEA83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A656B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5A0E1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-801245,55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C41A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-982591,70</w:t>
            </w:r>
          </w:p>
        </w:tc>
      </w:tr>
      <w:tr w:rsidR="000D23EB" w:rsidRPr="00326BAC" w14:paraId="74BDF04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417061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51733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-801249,55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E4DD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-982586,86</w:t>
            </w:r>
          </w:p>
        </w:tc>
      </w:tr>
      <w:tr w:rsidR="000D23EB" w:rsidRPr="00326BAC" w14:paraId="34C732A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B88BB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D4F24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-801254,13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F5ED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-982582,56</w:t>
            </w:r>
          </w:p>
        </w:tc>
      </w:tr>
      <w:tr w:rsidR="000D23EB" w:rsidRPr="00326BAC" w14:paraId="402949E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EF1FD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8A62A0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-801258,68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7A9C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-982579,22</w:t>
            </w:r>
          </w:p>
        </w:tc>
      </w:tr>
      <w:tr w:rsidR="000D23EB" w:rsidRPr="00326BAC" w14:paraId="0D3DAB4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05F4F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E94A3B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-801287,52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9AF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-982560,40</w:t>
            </w:r>
          </w:p>
        </w:tc>
      </w:tr>
      <w:tr w:rsidR="000D23EB" w:rsidRPr="00326BAC" w14:paraId="3177544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1E1A44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691D6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-801292,31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AB75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-982557,63</w:t>
            </w:r>
          </w:p>
        </w:tc>
      </w:tr>
      <w:tr w:rsidR="000D23EB" w:rsidRPr="00326BAC" w14:paraId="312D091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9E9D87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B21A2B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-801292,31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D539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-982557,63</w:t>
            </w:r>
          </w:p>
        </w:tc>
      </w:tr>
      <w:tr w:rsidR="000D23EB" w:rsidRPr="00326BAC" w14:paraId="351BE83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7C2C8D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A0BCB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-801297,38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5CB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-982555,42</w:t>
            </w:r>
          </w:p>
        </w:tc>
      </w:tr>
      <w:tr w:rsidR="000D23EB" w:rsidRPr="00326BAC" w14:paraId="1D33666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A909A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1E547C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-801302,66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88E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-982553,78</w:t>
            </w:r>
          </w:p>
        </w:tc>
      </w:tr>
      <w:tr w:rsidR="000D23EB" w:rsidRPr="00326BAC" w14:paraId="6E22284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EB38A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E95F5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-801304,81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AA1E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-982553,24</w:t>
            </w:r>
          </w:p>
        </w:tc>
      </w:tr>
      <w:tr w:rsidR="000D23EB" w:rsidRPr="00326BAC" w14:paraId="0996D0B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712F2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2B881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-801307,62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1DEA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-982552,62</w:t>
            </w:r>
          </w:p>
        </w:tc>
      </w:tr>
      <w:tr w:rsidR="000D23EB" w:rsidRPr="00326BAC" w14:paraId="5D31578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D274A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D1A83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-801313,85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E604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-982551,83</w:t>
            </w:r>
          </w:p>
        </w:tc>
      </w:tr>
      <w:tr w:rsidR="000D23EB" w:rsidRPr="00326BAC" w14:paraId="39129D8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F7523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1A246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-801320,13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73F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-982551,83</w:t>
            </w:r>
          </w:p>
        </w:tc>
      </w:tr>
      <w:tr w:rsidR="000D23EB" w:rsidRPr="00326BAC" w14:paraId="65FDFF1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3338F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A1D102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-801326,36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2944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-982552,62</w:t>
            </w:r>
          </w:p>
        </w:tc>
      </w:tr>
      <w:tr w:rsidR="000D23EB" w:rsidRPr="00326BAC" w14:paraId="579B566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C2F024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76FBC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-801326,38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55AD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-982552,62</w:t>
            </w:r>
          </w:p>
        </w:tc>
      </w:tr>
      <w:tr w:rsidR="000D23EB" w:rsidRPr="00326BAC" w14:paraId="36AFBBE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D4F8F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05077D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-801332,44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36FA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-982554,18</w:t>
            </w:r>
          </w:p>
        </w:tc>
      </w:tr>
      <w:tr w:rsidR="000D23EB" w:rsidRPr="00326BAC" w14:paraId="43D1CD6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C7688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01C8F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-801338,28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6FE2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-982556,49</w:t>
            </w:r>
          </w:p>
        </w:tc>
      </w:tr>
      <w:tr w:rsidR="000D23EB" w:rsidRPr="00326BAC" w14:paraId="0053913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2C1C61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D8C90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-801341,67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E51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-982558,25</w:t>
            </w:r>
          </w:p>
        </w:tc>
      </w:tr>
      <w:tr w:rsidR="000D23EB" w:rsidRPr="00326BAC" w14:paraId="680ED51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F75C6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CA0985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-801344,26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0F6F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-982559,72</w:t>
            </w:r>
          </w:p>
        </w:tc>
      </w:tr>
      <w:tr w:rsidR="000D23EB" w:rsidRPr="00326BAC" w14:paraId="357CCE1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C10D2A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C6D421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-801348,72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CE01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-982562,57</w:t>
            </w:r>
          </w:p>
        </w:tc>
      </w:tr>
      <w:tr w:rsidR="000D23EB" w:rsidRPr="00326BAC" w14:paraId="6D386FD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FBCB2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9ADA63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-801352,86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E0F9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-982565,89</w:t>
            </w:r>
          </w:p>
        </w:tc>
      </w:tr>
      <w:tr w:rsidR="000D23EB" w:rsidRPr="00326BAC" w14:paraId="4FB872E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26709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BAAF7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-801356,62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A5B2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-982569,62</w:t>
            </w:r>
          </w:p>
        </w:tc>
      </w:tr>
      <w:tr w:rsidR="000D23EB" w:rsidRPr="00326BAC" w14:paraId="6CD0C532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1C486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1189E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-801359,97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521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-982573,73</w:t>
            </w:r>
          </w:p>
        </w:tc>
      </w:tr>
      <w:tr w:rsidR="000D23EB" w:rsidRPr="00326BAC" w14:paraId="174E878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29F9A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5AC06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-801359,97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3EF4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-982573,73</w:t>
            </w:r>
          </w:p>
        </w:tc>
      </w:tr>
      <w:tr w:rsidR="000D23EB" w:rsidRPr="00326BAC" w14:paraId="28744E9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AB203A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A42438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-801359,97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57E8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-982573,73</w:t>
            </w:r>
          </w:p>
        </w:tc>
      </w:tr>
      <w:tr w:rsidR="000D23EB" w:rsidRPr="00326BAC" w14:paraId="3B4DE0F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F71A1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B0E98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-801362,16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ACB1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-982576,73</w:t>
            </w:r>
          </w:p>
        </w:tc>
      </w:tr>
      <w:tr w:rsidR="000D23EB" w:rsidRPr="00326BAC" w14:paraId="0672146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BB17C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58BF6C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-801365,02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D13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-982581,13</w:t>
            </w:r>
          </w:p>
        </w:tc>
      </w:tr>
      <w:tr w:rsidR="000D23EB" w:rsidRPr="00326BAC" w14:paraId="5949B8E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85A30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CD690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-801367,41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28DE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-982585,80</w:t>
            </w:r>
          </w:p>
        </w:tc>
      </w:tr>
      <w:tr w:rsidR="000D23EB" w:rsidRPr="00326BAC" w14:paraId="1650925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46FFF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D640E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-801369,29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3E0B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-982590,70</w:t>
            </w:r>
          </w:p>
        </w:tc>
      </w:tr>
      <w:tr w:rsidR="000D23EB" w:rsidRPr="00326BAC" w14:paraId="0496762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09EBF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AF3C7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-801370,27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EE51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-982593,70</w:t>
            </w:r>
          </w:p>
        </w:tc>
      </w:tr>
      <w:tr w:rsidR="000D23EB" w:rsidRPr="00326BAC" w14:paraId="5AB6E1F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3E5EE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CB7D0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-801372,49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7C5A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-982595,87</w:t>
            </w:r>
          </w:p>
        </w:tc>
      </w:tr>
      <w:tr w:rsidR="000D23EB" w:rsidRPr="00326BAC" w14:paraId="15410CB2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07F7C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B983D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-801391,67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437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-982608,05</w:t>
            </w:r>
          </w:p>
        </w:tc>
      </w:tr>
      <w:tr w:rsidR="000D23EB" w:rsidRPr="00326BAC" w14:paraId="7774F58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90CCE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D1265C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-801397,91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780C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-982609,74</w:t>
            </w:r>
          </w:p>
        </w:tc>
      </w:tr>
      <w:tr w:rsidR="000D23EB" w:rsidRPr="00326BAC" w14:paraId="1E90381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CFC8A6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F5627D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-801398,60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2890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-982609,94</w:t>
            </w:r>
          </w:p>
        </w:tc>
      </w:tr>
      <w:tr w:rsidR="000D23EB" w:rsidRPr="00326BAC" w14:paraId="4EBF96A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DC4ED6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D4457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-801411,47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A814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-982613,64</w:t>
            </w:r>
          </w:p>
        </w:tc>
      </w:tr>
      <w:tr w:rsidR="000D23EB" w:rsidRPr="00326BAC" w14:paraId="0B90058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704690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3E06E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-801413,11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B080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-982614,14</w:t>
            </w:r>
          </w:p>
        </w:tc>
      </w:tr>
      <w:tr w:rsidR="000D23EB" w:rsidRPr="00326BAC" w14:paraId="28706A4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30F81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AA615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-801418,95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568C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-982616,45</w:t>
            </w:r>
          </w:p>
        </w:tc>
      </w:tr>
      <w:tr w:rsidR="000D23EB" w:rsidRPr="00326BAC" w14:paraId="32C7CB2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AA58D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20417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-801424,45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D80E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-982619,47</w:t>
            </w:r>
          </w:p>
        </w:tc>
      </w:tr>
      <w:tr w:rsidR="000D23EB" w:rsidRPr="00326BAC" w14:paraId="3618E60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C8925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A22BC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-801429,53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56E6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-982623,16</w:t>
            </w:r>
          </w:p>
        </w:tc>
      </w:tr>
      <w:tr w:rsidR="000D23EB" w:rsidRPr="00326BAC" w14:paraId="566048D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3D12A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6024DE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-801431,56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3E68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-982624,94</w:t>
            </w:r>
          </w:p>
        </w:tc>
      </w:tr>
      <w:tr w:rsidR="000D23EB" w:rsidRPr="00326BAC" w14:paraId="5DEDF2C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D78B5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08899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-801460,92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B75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-982652,02</w:t>
            </w:r>
          </w:p>
        </w:tc>
      </w:tr>
      <w:tr w:rsidR="000D23EB" w:rsidRPr="00326BAC" w14:paraId="4B60066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888D0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D96DDE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-801463,28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B754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-982654,15</w:t>
            </w:r>
          </w:p>
        </w:tc>
      </w:tr>
      <w:tr w:rsidR="000D23EB" w:rsidRPr="00326BAC" w14:paraId="5A26B1D2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E1974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76133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-801468,24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B8E8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-982648,65</w:t>
            </w:r>
          </w:p>
        </w:tc>
      </w:tr>
      <w:tr w:rsidR="000D23EB" w:rsidRPr="00326BAC" w14:paraId="1D4B50A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809FA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79A5C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-801481,94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8C00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-982634,34</w:t>
            </w:r>
          </w:p>
        </w:tc>
      </w:tr>
      <w:tr w:rsidR="000D23EB" w:rsidRPr="00326BAC" w14:paraId="0989048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D62633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8556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-801493,82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3A3A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-982625,98</w:t>
            </w:r>
          </w:p>
        </w:tc>
      </w:tr>
      <w:tr w:rsidR="000D23EB" w:rsidRPr="00326BAC" w14:paraId="7BFCD39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87F428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27FF9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-801509,33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5042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-982615,07</w:t>
            </w:r>
          </w:p>
        </w:tc>
      </w:tr>
      <w:tr w:rsidR="000D23EB" w:rsidRPr="00326BAC" w14:paraId="06FA8E3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4DFAA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95DED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-801526,79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3AA5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-982587,92</w:t>
            </w:r>
          </w:p>
        </w:tc>
      </w:tr>
      <w:tr w:rsidR="000D23EB" w:rsidRPr="00326BAC" w14:paraId="3C01728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2EC02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D8F634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-801568,36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067F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-982606,10</w:t>
            </w:r>
          </w:p>
        </w:tc>
      </w:tr>
      <w:tr w:rsidR="000D23EB" w:rsidRPr="00326BAC" w14:paraId="14BFB3C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93924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5FFFB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-801585,09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2F43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-982603,43</w:t>
            </w:r>
          </w:p>
        </w:tc>
      </w:tr>
      <w:tr w:rsidR="000D23EB" w:rsidRPr="00326BAC" w14:paraId="03741EA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61A6C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48CC7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-801609,82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8710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-982654,59</w:t>
            </w:r>
          </w:p>
        </w:tc>
      </w:tr>
      <w:tr w:rsidR="000D23EB" w:rsidRPr="00326BAC" w14:paraId="4C47073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C9176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94AF3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-801606,35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31CD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-982678,44</w:t>
            </w:r>
          </w:p>
        </w:tc>
      </w:tr>
      <w:tr w:rsidR="000D23EB" w:rsidRPr="00326BAC" w14:paraId="1B6CF06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EC233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0FE03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-801626,41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901F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-982678,11</w:t>
            </w:r>
          </w:p>
        </w:tc>
      </w:tr>
      <w:tr w:rsidR="000D23EB" w:rsidRPr="00326BAC" w14:paraId="2050FE9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4F04B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75D3C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-801653,79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947B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-982670,24</w:t>
            </w:r>
          </w:p>
        </w:tc>
      </w:tr>
      <w:tr w:rsidR="000D23EB" w:rsidRPr="00326BAC" w14:paraId="2AA91E6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43A8C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AF479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-801664,58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A4F8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-982666,03</w:t>
            </w:r>
          </w:p>
        </w:tc>
      </w:tr>
      <w:tr w:rsidR="000D23EB" w:rsidRPr="00326BAC" w14:paraId="506D6F8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FFDF4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26B2A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-801667,26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0085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-982664,79</w:t>
            </w:r>
          </w:p>
        </w:tc>
      </w:tr>
      <w:tr w:rsidR="000D23EB" w:rsidRPr="00326BAC" w14:paraId="58A4AB4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15CCAD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DF66F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-801672,08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D92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-982662,56</w:t>
            </w:r>
          </w:p>
        </w:tc>
      </w:tr>
      <w:tr w:rsidR="000D23EB" w:rsidRPr="00326BAC" w14:paraId="5B592FC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04C90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45F9EE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-801672,65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95A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-982662,30</w:t>
            </w:r>
          </w:p>
        </w:tc>
      </w:tr>
      <w:tr w:rsidR="000D23EB" w:rsidRPr="00326BAC" w14:paraId="1418161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8AF3E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BAF1F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-801680,94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1EB9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-982657,81</w:t>
            </w:r>
          </w:p>
        </w:tc>
      </w:tr>
      <w:tr w:rsidR="000D23EB" w:rsidRPr="00326BAC" w14:paraId="3E0C9A4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142B1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C6478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-801668,70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20F9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-982646,04</w:t>
            </w:r>
          </w:p>
        </w:tc>
      </w:tr>
      <w:tr w:rsidR="000D23EB" w:rsidRPr="00326BAC" w14:paraId="6A7CA16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88474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23375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-801664,84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E3E6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-982641,95</w:t>
            </w:r>
          </w:p>
        </w:tc>
      </w:tr>
      <w:tr w:rsidR="000D23EB" w:rsidRPr="00326BAC" w14:paraId="285A33C2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48B7C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2BFDC9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-801664,62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F1BC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-982641,65</w:t>
            </w:r>
          </w:p>
        </w:tc>
      </w:tr>
      <w:tr w:rsidR="000D23EB" w:rsidRPr="00326BAC" w14:paraId="0691C0D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7805A7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1A670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-801661,48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F90C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-982637,45</w:t>
            </w:r>
          </w:p>
        </w:tc>
      </w:tr>
      <w:tr w:rsidR="000D23EB" w:rsidRPr="00326BAC" w14:paraId="78BF8DD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A0D35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4D7E65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-801658,63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CE44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-982632,61</w:t>
            </w:r>
          </w:p>
        </w:tc>
      </w:tr>
      <w:tr w:rsidR="000D23EB" w:rsidRPr="00326BAC" w14:paraId="30BE153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B0E3D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821A99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-801649,87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4C53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-982615,52</w:t>
            </w:r>
          </w:p>
        </w:tc>
      </w:tr>
      <w:tr w:rsidR="000D23EB" w:rsidRPr="00326BAC" w14:paraId="536F4B3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4090B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FD472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-801649,55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F684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-982614,90</w:t>
            </w:r>
          </w:p>
        </w:tc>
      </w:tr>
      <w:tr w:rsidR="000D23EB" w:rsidRPr="00326BAC" w14:paraId="1888A2A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A599B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07747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-801634,59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C223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-982585,89</w:t>
            </w:r>
          </w:p>
        </w:tc>
      </w:tr>
      <w:tr w:rsidR="000D23EB" w:rsidRPr="00326BAC" w14:paraId="315F91D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CD45C8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EF411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-801632,32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0440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-982582,11</w:t>
            </w:r>
          </w:p>
        </w:tc>
      </w:tr>
      <w:tr w:rsidR="000D23EB" w:rsidRPr="00326BAC" w14:paraId="31288A8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A6BE81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B45AA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-801621,29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79D4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-982563,74</w:t>
            </w:r>
          </w:p>
        </w:tc>
      </w:tr>
      <w:tr w:rsidR="000D23EB" w:rsidRPr="00326BAC" w14:paraId="2D777A4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5619B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24F9F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-801610,19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7327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-982544,82</w:t>
            </w:r>
          </w:p>
        </w:tc>
      </w:tr>
      <w:tr w:rsidR="000D23EB" w:rsidRPr="00326BAC" w14:paraId="18932B0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9B1CF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8B2C60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-801606,74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50C3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-982538,95</w:t>
            </w:r>
          </w:p>
        </w:tc>
      </w:tr>
      <w:tr w:rsidR="000D23EB" w:rsidRPr="00326BAC" w14:paraId="7DE74C6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E634C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A82DD6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-801605,56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58E7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-982536,93</w:t>
            </w:r>
          </w:p>
        </w:tc>
      </w:tr>
      <w:tr w:rsidR="000D23EB" w:rsidRPr="00326BAC" w14:paraId="5BC0628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6B488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CA9B4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-801603,37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458D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-982532,77</w:t>
            </w:r>
          </w:p>
        </w:tc>
      </w:tr>
      <w:tr w:rsidR="000D23EB" w:rsidRPr="00326BAC" w14:paraId="020D191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E91BB8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D30D2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-801601,59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C10C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-982528,42</w:t>
            </w:r>
          </w:p>
        </w:tc>
      </w:tr>
      <w:tr w:rsidR="000D23EB" w:rsidRPr="00326BAC" w14:paraId="596C4AC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89071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2E1AE8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-801600,22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0A81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-982523,92</w:t>
            </w:r>
          </w:p>
        </w:tc>
      </w:tr>
      <w:tr w:rsidR="000D23EB" w:rsidRPr="00326BAC" w14:paraId="3952548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7E5DE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CE5796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-801597,89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F426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-982514,63</w:t>
            </w:r>
          </w:p>
        </w:tc>
      </w:tr>
      <w:tr w:rsidR="000D23EB" w:rsidRPr="00326BAC" w14:paraId="28E56FF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81E8A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C83E0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-801597,12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0F5D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-982511,58</w:t>
            </w:r>
          </w:p>
        </w:tc>
      </w:tr>
      <w:tr w:rsidR="000D23EB" w:rsidRPr="00326BAC" w14:paraId="6B42294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05054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A7AD7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-801582,38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64B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-982453,13</w:t>
            </w:r>
          </w:p>
        </w:tc>
      </w:tr>
      <w:tr w:rsidR="000D23EB" w:rsidRPr="00326BAC" w14:paraId="7D3C33B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35709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12E145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-801581,25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E6D1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-982447,17</w:t>
            </w:r>
          </w:p>
        </w:tc>
      </w:tr>
      <w:tr w:rsidR="000D23EB" w:rsidRPr="00326BAC" w14:paraId="65B0090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98F94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CA0E8B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-801578,78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BD9D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-982413,66</w:t>
            </w:r>
          </w:p>
        </w:tc>
      </w:tr>
      <w:tr w:rsidR="000D23EB" w:rsidRPr="00326BAC" w14:paraId="28F0554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5662A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6135AB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-801580,17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CD5B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-982404,09</w:t>
            </w:r>
          </w:p>
        </w:tc>
      </w:tr>
      <w:tr w:rsidR="000D23EB" w:rsidRPr="00326BAC" w14:paraId="5A6F5D7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7055A2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60EC6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-801580,66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9070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-982402,59</w:t>
            </w:r>
          </w:p>
        </w:tc>
      </w:tr>
      <w:tr w:rsidR="000D23EB" w:rsidRPr="00326BAC" w14:paraId="7611656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D60F0A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FDE5E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-801582,11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9ACA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-982398,11</w:t>
            </w:r>
          </w:p>
        </w:tc>
      </w:tr>
      <w:tr w:rsidR="000D23EB" w:rsidRPr="00326BAC" w14:paraId="0503A9A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46CC98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lastRenderedPageBreak/>
              <w:t>121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7B620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-801584,76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BC22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-982392,48</w:t>
            </w:r>
          </w:p>
        </w:tc>
      </w:tr>
      <w:tr w:rsidR="000D23EB" w:rsidRPr="00326BAC" w14:paraId="0A7C142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8F7B6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37EDAB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-801584,78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886E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-982392,43</w:t>
            </w:r>
          </w:p>
        </w:tc>
      </w:tr>
      <w:tr w:rsidR="000D23EB" w:rsidRPr="00326BAC" w14:paraId="567A7C7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1DD38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4937E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-801587,88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E8B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-982387,50</w:t>
            </w:r>
          </w:p>
        </w:tc>
      </w:tr>
      <w:tr w:rsidR="000D23EB" w:rsidRPr="00326BAC" w14:paraId="0DC6185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04D67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A45DC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-801606,08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B79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-982361,98</w:t>
            </w:r>
          </w:p>
        </w:tc>
      </w:tr>
      <w:tr w:rsidR="000D23EB" w:rsidRPr="00326BAC" w14:paraId="3A512F7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9F839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87F91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-801607,19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D5C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-982360,49</w:t>
            </w:r>
          </w:p>
        </w:tc>
      </w:tr>
      <w:tr w:rsidR="000D23EB" w:rsidRPr="00326BAC" w14:paraId="0F61301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97E19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B56DF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-801608,94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9557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-982358,23</w:t>
            </w:r>
          </w:p>
        </w:tc>
      </w:tr>
      <w:tr w:rsidR="000D23EB" w:rsidRPr="00326BAC" w14:paraId="11662792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7FBFF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F47B7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-801555,76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14D1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-982374,59</w:t>
            </w:r>
          </w:p>
        </w:tc>
      </w:tr>
      <w:tr w:rsidR="000D23EB" w:rsidRPr="00326BAC" w14:paraId="1EB3EFE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08CDD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7CD03E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-801506,55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C60A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-982388,65</w:t>
            </w:r>
          </w:p>
        </w:tc>
      </w:tr>
      <w:tr w:rsidR="000D23EB" w:rsidRPr="00326BAC" w14:paraId="5776836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0774F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1E1D5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-801477,21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859B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-982382,34</w:t>
            </w:r>
          </w:p>
        </w:tc>
      </w:tr>
      <w:tr w:rsidR="000D23EB" w:rsidRPr="00326BAC" w14:paraId="41807BA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9C73B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10172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-801476,49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463A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-982421,37</w:t>
            </w:r>
          </w:p>
        </w:tc>
      </w:tr>
      <w:tr w:rsidR="000D23EB" w:rsidRPr="00326BAC" w14:paraId="2BDA2F7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156CB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5F7C22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-801462,67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F415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-982422,83</w:t>
            </w:r>
          </w:p>
        </w:tc>
      </w:tr>
      <w:tr w:rsidR="000D23EB" w:rsidRPr="00326BAC" w14:paraId="51779BF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5B12E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F06C9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-801460,49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22A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-982442,71</w:t>
            </w:r>
          </w:p>
        </w:tc>
      </w:tr>
      <w:tr w:rsidR="000D23EB" w:rsidRPr="00326BAC" w14:paraId="7AD517E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A6F08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67364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-801445,46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B032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-982441,98</w:t>
            </w:r>
          </w:p>
        </w:tc>
      </w:tr>
      <w:tr w:rsidR="000D23EB" w:rsidRPr="00326BAC" w14:paraId="080880E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C02FB3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6C686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-801434,30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D7E0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-982453,74</w:t>
            </w:r>
          </w:p>
        </w:tc>
      </w:tr>
      <w:tr w:rsidR="000D23EB" w:rsidRPr="00326BAC" w14:paraId="159C86B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946C84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7E573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-801430,79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573E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-982453,74</w:t>
            </w:r>
          </w:p>
        </w:tc>
      </w:tr>
      <w:tr w:rsidR="000D23EB" w:rsidRPr="00326BAC" w14:paraId="69D78B8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E7EE1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CA5041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-801419,64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B31E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-982439,19</w:t>
            </w:r>
          </w:p>
        </w:tc>
      </w:tr>
      <w:tr w:rsidR="000D23EB" w:rsidRPr="00326BAC" w14:paraId="5121574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10442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13A06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-801402,05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C67A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-982417,10</w:t>
            </w:r>
          </w:p>
        </w:tc>
      </w:tr>
      <w:tr w:rsidR="000D23EB" w:rsidRPr="00326BAC" w14:paraId="33C856C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1DD79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E4C0C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-801350,82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474F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-982423,09</w:t>
            </w:r>
          </w:p>
        </w:tc>
      </w:tr>
      <w:tr w:rsidR="000D23EB" w:rsidRPr="00326BAC" w14:paraId="7ADBDF8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7B55CA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3B0E03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-801324,34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589F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-982424,09</w:t>
            </w:r>
          </w:p>
        </w:tc>
      </w:tr>
      <w:tr w:rsidR="000D23EB" w:rsidRPr="00326BAC" w14:paraId="352268E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1AA9A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EBA90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-801315,59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FB22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-982433,09</w:t>
            </w:r>
          </w:p>
        </w:tc>
      </w:tr>
      <w:tr w:rsidR="000D23EB" w:rsidRPr="00326BAC" w14:paraId="79B6EDC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1EF42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28969A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-801302,85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67A8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-982442,09</w:t>
            </w:r>
          </w:p>
        </w:tc>
      </w:tr>
      <w:tr w:rsidR="000D23EB" w:rsidRPr="00326BAC" w14:paraId="4BF46A8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CD8EC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EABF2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-801288,00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4462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-982443,37</w:t>
            </w:r>
          </w:p>
        </w:tc>
      </w:tr>
      <w:tr w:rsidR="000D23EB" w:rsidRPr="00326BAC" w14:paraId="4FE8527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AA8DDB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4EB9A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-801292,61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5256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-982424,95</w:t>
            </w:r>
          </w:p>
        </w:tc>
      </w:tr>
      <w:tr w:rsidR="000D23EB" w:rsidRPr="00326BAC" w14:paraId="3D57BE8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B11AC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5CA22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-801310,79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4860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-982381,07</w:t>
            </w:r>
          </w:p>
        </w:tc>
      </w:tr>
      <w:tr w:rsidR="000D23EB" w:rsidRPr="00326BAC" w14:paraId="0382FA5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34E2D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EF028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-801311,03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01C1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-982344,71</w:t>
            </w:r>
          </w:p>
        </w:tc>
      </w:tr>
      <w:tr w:rsidR="000D23EB" w:rsidRPr="00326BAC" w14:paraId="44C9DD7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CAE73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D14523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-801296,49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2D4C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-982317,80</w:t>
            </w:r>
          </w:p>
        </w:tc>
      </w:tr>
      <w:tr w:rsidR="000D23EB" w:rsidRPr="00326BAC" w14:paraId="5E37C2C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41EBC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EFF316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-801266,18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7C6F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-982330,89</w:t>
            </w:r>
          </w:p>
        </w:tc>
      </w:tr>
      <w:tr w:rsidR="000D23EB" w:rsidRPr="00326BAC" w14:paraId="517D24D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C37FAC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9B62E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-801258,14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E18E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-982333,24</w:t>
            </w:r>
          </w:p>
        </w:tc>
      </w:tr>
      <w:tr w:rsidR="000D23EB" w:rsidRPr="00326BAC" w14:paraId="3CDBB1B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FC03C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2AE7A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-801245,10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5C82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-982299,13</w:t>
            </w:r>
          </w:p>
        </w:tc>
      </w:tr>
      <w:tr w:rsidR="000D23EB" w:rsidRPr="00326BAC" w14:paraId="428F119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3DB2D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103AC0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-801244,91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AE63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-982298,64</w:t>
            </w:r>
          </w:p>
        </w:tc>
      </w:tr>
      <w:tr w:rsidR="000D23EB" w:rsidRPr="00326BAC" w14:paraId="5EBE44F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A1CC7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B2EA5B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-801244,99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809D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-982297,80</w:t>
            </w:r>
          </w:p>
        </w:tc>
      </w:tr>
      <w:tr w:rsidR="000D23EB" w:rsidRPr="00326BAC" w14:paraId="5F2ABFB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6872A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02351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-801246,76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CCDA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-982298,09</w:t>
            </w:r>
          </w:p>
        </w:tc>
      </w:tr>
      <w:tr w:rsidR="000D23EB" w:rsidRPr="00326BAC" w14:paraId="4E26332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09718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35400C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-801246,79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FDFB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-982298,10</w:t>
            </w:r>
          </w:p>
        </w:tc>
      </w:tr>
      <w:tr w:rsidR="000D23EB" w:rsidRPr="00326BAC" w14:paraId="2E5D236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84C6B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C9389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-801281,82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DFE2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-982248,77</w:t>
            </w:r>
          </w:p>
        </w:tc>
      </w:tr>
      <w:tr w:rsidR="000D23EB" w:rsidRPr="00326BAC" w14:paraId="22145CD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24B19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8BEA38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-801289,21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48D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-982225,63</w:t>
            </w:r>
          </w:p>
        </w:tc>
      </w:tr>
      <w:tr w:rsidR="000D23EB" w:rsidRPr="00326BAC" w14:paraId="6FE884C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3A64F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54149A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-801292,12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35C4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-982216,52</w:t>
            </w:r>
          </w:p>
        </w:tc>
      </w:tr>
      <w:tr w:rsidR="000D23EB" w:rsidRPr="00326BAC" w14:paraId="0E5EF10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3BD1B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FE83AB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-801280,49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0F9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-982198,59</w:t>
            </w:r>
          </w:p>
        </w:tc>
      </w:tr>
      <w:tr w:rsidR="000D23EB" w:rsidRPr="00326BAC" w14:paraId="65F60AA2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B51CB6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F5D05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-801300,05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5846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-982179,93</w:t>
            </w:r>
          </w:p>
        </w:tc>
      </w:tr>
      <w:tr w:rsidR="000D23EB" w:rsidRPr="00326BAC" w14:paraId="7A92D5F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B02DC2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7C5260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-801340,49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FB9A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-982141,37</w:t>
            </w:r>
          </w:p>
        </w:tc>
      </w:tr>
      <w:tr w:rsidR="000D23EB" w:rsidRPr="00326BAC" w14:paraId="0BD9B88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E2881A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030B2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-801316,61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EEFF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-982113,01</w:t>
            </w:r>
          </w:p>
        </w:tc>
      </w:tr>
      <w:tr w:rsidR="000D23EB" w:rsidRPr="00326BAC" w14:paraId="3DFB0CD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A897B1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744365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-801347,15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478C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-982105,37</w:t>
            </w:r>
          </w:p>
        </w:tc>
      </w:tr>
      <w:tr w:rsidR="000D23EB" w:rsidRPr="00326BAC" w14:paraId="0D7D6A0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29638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5DD46A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-801347,03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C6F7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-982058,10</w:t>
            </w:r>
          </w:p>
        </w:tc>
      </w:tr>
      <w:tr w:rsidR="000D23EB" w:rsidRPr="00326BAC" w14:paraId="53E71A3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582AD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4702D5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-801358,00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8DF3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-982057,49</w:t>
            </w:r>
          </w:p>
        </w:tc>
      </w:tr>
      <w:tr w:rsidR="000D23EB" w:rsidRPr="00326BAC" w14:paraId="48FB4B5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E496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7DF23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-801368,97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2CB3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-982056,89</w:t>
            </w:r>
          </w:p>
        </w:tc>
      </w:tr>
      <w:tr w:rsidR="000D23EB" w:rsidRPr="00326BAC" w14:paraId="57C860E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B85DED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C375B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-801384,48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8A90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-982054,96</w:t>
            </w:r>
          </w:p>
        </w:tc>
      </w:tr>
      <w:tr w:rsidR="000D23EB" w:rsidRPr="00326BAC" w14:paraId="1256E61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3B74E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01D2F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-801384,61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A0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-982054,95</w:t>
            </w:r>
          </w:p>
        </w:tc>
      </w:tr>
      <w:tr w:rsidR="000D23EB" w:rsidRPr="00326BAC" w14:paraId="46DB1FA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C6F07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04618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-801372,73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E060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-982026,34</w:t>
            </w:r>
          </w:p>
        </w:tc>
      </w:tr>
      <w:tr w:rsidR="000D23EB" w:rsidRPr="00326BAC" w14:paraId="7EEB3DE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F5A17F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5657D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-801371,03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3B4C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-982023,74</w:t>
            </w:r>
          </w:p>
        </w:tc>
      </w:tr>
      <w:tr w:rsidR="000D23EB" w:rsidRPr="00326BAC" w14:paraId="5DBB395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B30B2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BFCC9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-801349,13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83BC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-981990,15</w:t>
            </w:r>
          </w:p>
        </w:tc>
      </w:tr>
      <w:tr w:rsidR="000D23EB" w:rsidRPr="00326BAC" w14:paraId="137FB8E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944AF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0E0AE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-801309,47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519E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-981953,96</w:t>
            </w:r>
          </w:p>
        </w:tc>
      </w:tr>
      <w:tr w:rsidR="000D23EB" w:rsidRPr="00326BAC" w14:paraId="4667CB6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E4D3F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A4ECC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-801249,63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D12D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-981917,78</w:t>
            </w:r>
          </w:p>
        </w:tc>
      </w:tr>
      <w:tr w:rsidR="000D23EB" w:rsidRPr="00326BAC" w14:paraId="4B34B15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6F3AC8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D2D822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-801207,78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7730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-981888,01</w:t>
            </w:r>
          </w:p>
        </w:tc>
      </w:tr>
      <w:tr w:rsidR="000D23EB" w:rsidRPr="00326BAC" w14:paraId="24A4E04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84B36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E3F50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-801200,22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BC94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-981882,64</w:t>
            </w:r>
          </w:p>
        </w:tc>
      </w:tr>
      <w:tr w:rsidR="000D23EB" w:rsidRPr="00326BAC" w14:paraId="5CC4126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3C4AC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0D5F0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-801163,48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2715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-981855,80</w:t>
            </w:r>
          </w:p>
        </w:tc>
      </w:tr>
      <w:tr w:rsidR="000D23EB" w:rsidRPr="00326BAC" w14:paraId="74F03FC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03629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1EA454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-801147,71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6E8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-981854,09</w:t>
            </w:r>
          </w:p>
        </w:tc>
      </w:tr>
      <w:tr w:rsidR="000D23EB" w:rsidRPr="00326BAC" w14:paraId="718011B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CBB67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23F92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-801147,05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9312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-981843,45</w:t>
            </w:r>
          </w:p>
        </w:tc>
      </w:tr>
      <w:tr w:rsidR="000D23EB" w:rsidRPr="00326BAC" w14:paraId="58F409D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934842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EBFA55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-801122,73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7B3A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-981842,69</w:t>
            </w:r>
          </w:p>
        </w:tc>
      </w:tr>
      <w:tr w:rsidR="000D23EB" w:rsidRPr="00326BAC" w14:paraId="1E9AECD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29BCA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D37BDD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-801110,29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CE0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-981854,66</w:t>
            </w:r>
          </w:p>
        </w:tc>
      </w:tr>
      <w:tr w:rsidR="000D23EB" w:rsidRPr="00326BAC" w14:paraId="7E767CC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7C739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6AEA8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-801106,78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511B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-981854,89</w:t>
            </w:r>
          </w:p>
        </w:tc>
      </w:tr>
      <w:tr w:rsidR="000D23EB" w:rsidRPr="00326BAC" w14:paraId="0D2888E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9E384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E124F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-801103,26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36A7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-981855,13</w:t>
            </w:r>
          </w:p>
        </w:tc>
      </w:tr>
      <w:tr w:rsidR="000D23EB" w:rsidRPr="00326BAC" w14:paraId="3D7C98D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1839A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76825D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-801100,27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16E9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-981852,76</w:t>
            </w:r>
          </w:p>
        </w:tc>
      </w:tr>
      <w:tr w:rsidR="000D23EB" w:rsidRPr="00326BAC" w14:paraId="6449BBB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000E90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DF8280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-801108,05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46BD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-981844,59</w:t>
            </w:r>
          </w:p>
        </w:tc>
      </w:tr>
      <w:tr w:rsidR="000D23EB" w:rsidRPr="00326BAC" w14:paraId="25D0F22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B4616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09B68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-801092,15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B907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-981785,32</w:t>
            </w:r>
          </w:p>
        </w:tc>
      </w:tr>
      <w:tr w:rsidR="000D23EB" w:rsidRPr="00326BAC" w14:paraId="2CBA6B12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E6975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49926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-801087,02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2DF3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-981767,56</w:t>
            </w:r>
          </w:p>
        </w:tc>
      </w:tr>
      <w:tr w:rsidR="000D23EB" w:rsidRPr="00326BAC" w14:paraId="39CC56B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AA519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09666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-801101,46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A2EA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-981711,99</w:t>
            </w:r>
          </w:p>
        </w:tc>
      </w:tr>
      <w:tr w:rsidR="000D23EB" w:rsidRPr="00326BAC" w14:paraId="59834D8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2898F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80B1F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-801101,01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91FB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-981711,21</w:t>
            </w:r>
          </w:p>
        </w:tc>
      </w:tr>
      <w:tr w:rsidR="000D23EB" w:rsidRPr="00326BAC" w14:paraId="127A5C7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D432DE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44F7A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-801085,88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D510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-981684,64</w:t>
            </w:r>
          </w:p>
        </w:tc>
      </w:tr>
      <w:tr w:rsidR="000D23EB" w:rsidRPr="00326BAC" w14:paraId="5D0A5B1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39789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6D56B9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-801063,28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D553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-981658,80</w:t>
            </w:r>
          </w:p>
        </w:tc>
      </w:tr>
      <w:tr w:rsidR="000D23EB" w:rsidRPr="00326BAC" w14:paraId="331B087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155923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AD63FE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-801010,85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EACE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-981646,65</w:t>
            </w:r>
          </w:p>
        </w:tc>
      </w:tr>
      <w:tr w:rsidR="000D23EB" w:rsidRPr="00326BAC" w14:paraId="55A7BB6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21413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D0598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-800997,94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6D1B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-981639,34</w:t>
            </w:r>
          </w:p>
        </w:tc>
      </w:tr>
      <w:tr w:rsidR="000D23EB" w:rsidRPr="00326BAC" w14:paraId="114A244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CE716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0E0913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-800972,37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F07C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-981624,87</w:t>
            </w:r>
          </w:p>
        </w:tc>
      </w:tr>
      <w:tr w:rsidR="000D23EB" w:rsidRPr="00326BAC" w14:paraId="3C524EB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5D85B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DE93F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-800969,00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0560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-981622,96</w:t>
            </w:r>
          </w:p>
        </w:tc>
      </w:tr>
      <w:tr w:rsidR="000D23EB" w:rsidRPr="00326BAC" w14:paraId="0B4C703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CA3D24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3C7907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-800965,54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D08E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-981621,00</w:t>
            </w:r>
          </w:p>
        </w:tc>
      </w:tr>
      <w:tr w:rsidR="000D23EB" w:rsidRPr="00326BAC" w14:paraId="5A1773B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7910E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8AF0A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-800955,30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ECBA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-981610,06</w:t>
            </w:r>
          </w:p>
        </w:tc>
      </w:tr>
      <w:tr w:rsidR="000D23EB" w:rsidRPr="00326BAC" w14:paraId="711F865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0C05B6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E8033C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-800947,28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FF2B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-981601,48</w:t>
            </w:r>
          </w:p>
        </w:tc>
      </w:tr>
      <w:tr w:rsidR="000D23EB" w:rsidRPr="00326BAC" w14:paraId="004E5F0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7176F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EEE1E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-800942,72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CA5B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-981602,77</w:t>
            </w:r>
          </w:p>
        </w:tc>
      </w:tr>
      <w:tr w:rsidR="000D23EB" w:rsidRPr="00326BAC" w14:paraId="56D73F6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9A091E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00AC05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-800936,61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07A0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-981603,16</w:t>
            </w:r>
          </w:p>
        </w:tc>
      </w:tr>
      <w:tr w:rsidR="000D23EB" w:rsidRPr="00326BAC" w14:paraId="5CB1B2C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A760F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40308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-800930,68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1D55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-981606,37</w:t>
            </w:r>
          </w:p>
        </w:tc>
      </w:tr>
      <w:tr w:rsidR="000D23EB" w:rsidRPr="00326BAC" w14:paraId="2944987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24967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AE58E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-800915,10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697A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-981611,88</w:t>
            </w:r>
          </w:p>
        </w:tc>
      </w:tr>
      <w:tr w:rsidR="000D23EB" w:rsidRPr="00326BAC" w14:paraId="3C18F92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798F86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7F2B1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-800871,03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63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-981636,39</w:t>
            </w:r>
          </w:p>
        </w:tc>
      </w:tr>
      <w:tr w:rsidR="000D23EB" w:rsidRPr="00326BAC" w14:paraId="4824980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1AB43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808F8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-800850,14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EF6F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-981650,07</w:t>
            </w:r>
          </w:p>
        </w:tc>
      </w:tr>
      <w:tr w:rsidR="000D23EB" w:rsidRPr="00326BAC" w14:paraId="6765286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E81C0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88253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-800834,94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8AD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-981665,83</w:t>
            </w:r>
          </w:p>
        </w:tc>
      </w:tr>
      <w:tr w:rsidR="000D23EB" w:rsidRPr="00326BAC" w14:paraId="5B4EDA9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ECACA6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C3E85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-800830,38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48B3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-981668,87</w:t>
            </w:r>
          </w:p>
        </w:tc>
      </w:tr>
      <w:tr w:rsidR="000D23EB" w:rsidRPr="00326BAC" w14:paraId="3673DF5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24792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148535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-800805,49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0FA0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-981683,50</w:t>
            </w:r>
          </w:p>
        </w:tc>
      </w:tr>
      <w:tr w:rsidR="000D23EB" w:rsidRPr="00326BAC" w14:paraId="76E910B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64AEFE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E35E9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-800786,50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FCA1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-981696,23</w:t>
            </w:r>
          </w:p>
        </w:tc>
      </w:tr>
      <w:tr w:rsidR="000D23EB" w:rsidRPr="00326BAC" w14:paraId="5C1957A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6337BC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202A6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-800754,96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88D1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-981705,92</w:t>
            </w:r>
          </w:p>
        </w:tc>
      </w:tr>
      <w:tr w:rsidR="000D23EB" w:rsidRPr="00326BAC" w14:paraId="4701AA2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43EF7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0468D9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-800728,18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36A4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-981717,12</w:t>
            </w:r>
          </w:p>
        </w:tc>
      </w:tr>
      <w:tr w:rsidR="000D23EB" w:rsidRPr="00326BAC" w14:paraId="6239F3C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EA152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3B4C3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-800707,47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7D74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-981727,57</w:t>
            </w:r>
          </w:p>
        </w:tc>
      </w:tr>
      <w:tr w:rsidR="000D23EB" w:rsidRPr="00326BAC" w14:paraId="0499452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4A6D0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lastRenderedPageBreak/>
              <w:t>209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645FE9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-800696,74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588A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-981719,69</w:t>
            </w:r>
          </w:p>
        </w:tc>
      </w:tr>
      <w:tr w:rsidR="000D23EB" w:rsidRPr="00326BAC" w14:paraId="75A89F1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FF40D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663C4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-800693,89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2A1D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-981714,27</w:t>
            </w:r>
          </w:p>
        </w:tc>
      </w:tr>
      <w:tr w:rsidR="000D23EB" w:rsidRPr="00326BAC" w14:paraId="065FC03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EBD5D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78C5E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-800671,57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DB68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-981720,35</w:t>
            </w:r>
          </w:p>
        </w:tc>
      </w:tr>
      <w:tr w:rsidR="000D23EB" w:rsidRPr="00326BAC" w14:paraId="6C9BECD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5EDFB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B95D7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-800651,81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3DDA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-981723,96</w:t>
            </w:r>
          </w:p>
        </w:tc>
      </w:tr>
      <w:tr w:rsidR="000D23EB" w:rsidRPr="00326BAC" w14:paraId="482C24B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DA00B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5B76F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-800642,13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03BA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-981735,26</w:t>
            </w:r>
          </w:p>
        </w:tc>
      </w:tr>
      <w:tr w:rsidR="000D23EB" w:rsidRPr="00326BAC" w14:paraId="67F47A4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8883A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02F5FF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-800641,56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1F08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-981745,14</w:t>
            </w:r>
          </w:p>
        </w:tc>
      </w:tr>
      <w:tr w:rsidR="000D23EB" w:rsidRPr="00326BAC" w14:paraId="68A5A37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03C17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2203F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-800547,14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FB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-981800,61</w:t>
            </w:r>
          </w:p>
        </w:tc>
      </w:tr>
      <w:tr w:rsidR="000D23EB" w:rsidRPr="00326BAC" w14:paraId="3CC0893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7BFF3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0FAC0A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-800538,70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E11D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-981792,68</w:t>
            </w:r>
          </w:p>
        </w:tc>
      </w:tr>
      <w:tr w:rsidR="000D23EB" w:rsidRPr="00326BAC" w14:paraId="538672C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15D618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672F0E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-800534,61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1841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-981788,83</w:t>
            </w:r>
          </w:p>
        </w:tc>
      </w:tr>
      <w:tr w:rsidR="000D23EB" w:rsidRPr="00326BAC" w14:paraId="3270AFA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EEFEB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AE569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-800516,18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CF42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-981797,35</w:t>
            </w:r>
          </w:p>
        </w:tc>
      </w:tr>
      <w:tr w:rsidR="000D23EB" w:rsidRPr="00326BAC" w14:paraId="7A5D2D9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0F67D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0EA81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-800494,71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2B10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-981807,26</w:t>
            </w:r>
          </w:p>
        </w:tc>
      </w:tr>
      <w:tr w:rsidR="000D23EB" w:rsidRPr="00326BAC" w14:paraId="43ED3C6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AA8C2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CF00D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-800410,56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0280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-981845,06</w:t>
            </w:r>
          </w:p>
        </w:tc>
      </w:tr>
      <w:tr w:rsidR="000D23EB" w:rsidRPr="00326BAC" w14:paraId="15D0435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F3453A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579112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-800403,34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3813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-981855,51</w:t>
            </w:r>
          </w:p>
        </w:tc>
      </w:tr>
      <w:tr w:rsidR="000D23EB" w:rsidRPr="00326BAC" w14:paraId="5F43AAF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1B3405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B7E8C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-800376,41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9E35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-981846,54</w:t>
            </w:r>
          </w:p>
        </w:tc>
      </w:tr>
      <w:tr w:rsidR="000D23EB" w:rsidRPr="00326BAC" w14:paraId="0C5D657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03AE1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3962D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-800367,44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1D9C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-981843,54</w:t>
            </w:r>
          </w:p>
        </w:tc>
      </w:tr>
      <w:tr w:rsidR="000D23EB" w:rsidRPr="00326BAC" w14:paraId="3971CEC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095CF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40636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-800357,75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2EB1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-981874,89</w:t>
            </w:r>
          </w:p>
        </w:tc>
      </w:tr>
      <w:tr w:rsidR="000D23EB" w:rsidRPr="00326BAC" w14:paraId="3DB1CCC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16D16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6C5B3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-800349,76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73E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-981890,72</w:t>
            </w:r>
          </w:p>
        </w:tc>
      </w:tr>
      <w:tr w:rsidR="000D23EB" w:rsidRPr="00326BAC" w14:paraId="3DBA00D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0A4ED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7FE97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-800349,65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D80F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-981890,70</w:t>
            </w:r>
          </w:p>
        </w:tc>
      </w:tr>
      <w:tr w:rsidR="000D23EB" w:rsidRPr="00326BAC" w14:paraId="2F989A0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BF01E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1B91E4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-800202,85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AC94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-981890,79</w:t>
            </w:r>
          </w:p>
        </w:tc>
      </w:tr>
      <w:tr w:rsidR="000D23EB" w:rsidRPr="00326BAC" w14:paraId="41AC9E1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592A2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B3C5F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-800202,34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180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-981920,17</w:t>
            </w:r>
          </w:p>
        </w:tc>
      </w:tr>
      <w:tr w:rsidR="000D23EB" w:rsidRPr="00326BAC" w14:paraId="44B7AD3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63967C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34F9A4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-800201,00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DA2B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-981950,28</w:t>
            </w:r>
          </w:p>
        </w:tc>
      </w:tr>
      <w:tr w:rsidR="000D23EB" w:rsidRPr="00326BAC" w14:paraId="6DDB78D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7D821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F51F3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-800191,24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AB5C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-982031,08</w:t>
            </w:r>
          </w:p>
        </w:tc>
      </w:tr>
      <w:tr w:rsidR="000D23EB" w:rsidRPr="00326BAC" w14:paraId="5AC8524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B8A8A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29E32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-800183,51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C57F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-982064,94</w:t>
            </w:r>
          </w:p>
        </w:tc>
      </w:tr>
      <w:tr w:rsidR="000D23EB" w:rsidRPr="00326BAC" w14:paraId="47BD425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0A92E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AB207C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-800177,62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113B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-982113,39</w:t>
            </w:r>
          </w:p>
        </w:tc>
      </w:tr>
      <w:tr w:rsidR="000D23EB" w:rsidRPr="00326BAC" w14:paraId="07C5077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A70A0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D38832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-800159,16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BB25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-982163,60</w:t>
            </w:r>
          </w:p>
        </w:tc>
      </w:tr>
      <w:tr w:rsidR="000D23EB" w:rsidRPr="00326BAC" w14:paraId="40656F01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BC875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A030E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-800159,30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FE44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-982170,63</w:t>
            </w:r>
          </w:p>
        </w:tc>
      </w:tr>
      <w:tr w:rsidR="000D23EB" w:rsidRPr="00326BAC" w14:paraId="526DEA9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6052D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56643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-800161,84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334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-982175,05</w:t>
            </w:r>
          </w:p>
        </w:tc>
      </w:tr>
      <w:tr w:rsidR="000D23EB" w:rsidRPr="00326BAC" w14:paraId="3835AC0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CDF34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0FBDD9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-800165,55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1A78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-982175,69</w:t>
            </w:r>
          </w:p>
        </w:tc>
      </w:tr>
      <w:tr w:rsidR="000D23EB" w:rsidRPr="00326BAC" w14:paraId="76377F2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E167B2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7ED6B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-800194,57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F0A3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-982174,93</w:t>
            </w:r>
          </w:p>
        </w:tc>
      </w:tr>
      <w:tr w:rsidR="000D23EB" w:rsidRPr="00326BAC" w14:paraId="0B2A311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15C43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0159C7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-800217,73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F7DC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-982178,10</w:t>
            </w:r>
          </w:p>
        </w:tc>
      </w:tr>
      <w:tr w:rsidR="000D23EB" w:rsidRPr="00326BAC" w14:paraId="4AD695E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AAE0E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81EC2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-800238,54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E95D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-982176,80</w:t>
            </w:r>
          </w:p>
        </w:tc>
      </w:tr>
      <w:tr w:rsidR="000D23EB" w:rsidRPr="00326BAC" w14:paraId="152D3F0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414EB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761BE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-800267,07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A0B3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-982173,43</w:t>
            </w:r>
          </w:p>
        </w:tc>
      </w:tr>
      <w:tr w:rsidR="000D23EB" w:rsidRPr="00326BAC" w14:paraId="68F6334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D8E28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276A10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-800326,91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CFA9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-982155,94</w:t>
            </w:r>
          </w:p>
        </w:tc>
      </w:tr>
      <w:tr w:rsidR="000D23EB" w:rsidRPr="00326BAC" w14:paraId="428757E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1AA62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165F5B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-800337,50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F965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-982154,47</w:t>
            </w:r>
          </w:p>
        </w:tc>
      </w:tr>
      <w:tr w:rsidR="000D23EB" w:rsidRPr="00326BAC" w14:paraId="3684E2E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45148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30B14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-800345,87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D691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-982153,31</w:t>
            </w:r>
          </w:p>
        </w:tc>
      </w:tr>
      <w:tr w:rsidR="000D23EB" w:rsidRPr="00326BAC" w14:paraId="17F33CCC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01B26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26D8C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-800372,21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6908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-982149,65</w:t>
            </w:r>
          </w:p>
        </w:tc>
      </w:tr>
      <w:tr w:rsidR="000D23EB" w:rsidRPr="00326BAC" w14:paraId="7EBE82CA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7028F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E050D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-800403,90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9278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-982140,14</w:t>
            </w:r>
          </w:p>
        </w:tc>
      </w:tr>
      <w:tr w:rsidR="000D23EB" w:rsidRPr="00326BAC" w14:paraId="4FF2F27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DAC7F4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9BEFC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-800416,60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9B00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-982133,71</w:t>
            </w:r>
          </w:p>
        </w:tc>
      </w:tr>
      <w:tr w:rsidR="000D23EB" w:rsidRPr="00326BAC" w14:paraId="7CB23E1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64D2EC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0856D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-800458,21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7778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-982132,13</w:t>
            </w:r>
          </w:p>
        </w:tc>
      </w:tr>
      <w:tr w:rsidR="000D23EB" w:rsidRPr="00326BAC" w14:paraId="1F13502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0467A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0911D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-800536,51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D2F7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-982154,13</w:t>
            </w:r>
          </w:p>
        </w:tc>
      </w:tr>
      <w:tr w:rsidR="000D23EB" w:rsidRPr="00326BAC" w14:paraId="1D35110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F6090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3C477B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-800542,18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166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-982156,08</w:t>
            </w:r>
          </w:p>
        </w:tc>
      </w:tr>
      <w:tr w:rsidR="000D23EB" w:rsidRPr="00326BAC" w14:paraId="62DDF26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DA5E4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5FC0D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-800548,08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65D1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-982158,10</w:t>
            </w:r>
          </w:p>
        </w:tc>
      </w:tr>
      <w:tr w:rsidR="000D23EB" w:rsidRPr="00326BAC" w14:paraId="1DE73F2D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AA2CD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872DD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-800553,49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7579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-982162,93</w:t>
            </w:r>
          </w:p>
        </w:tc>
      </w:tr>
      <w:tr w:rsidR="000D23EB" w:rsidRPr="00326BAC" w14:paraId="0A00099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6F719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65C2A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-800555,08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9C38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-982164,01</w:t>
            </w:r>
          </w:p>
        </w:tc>
      </w:tr>
      <w:tr w:rsidR="000D23EB" w:rsidRPr="00326BAC" w14:paraId="3142A23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7C81A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986CC6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-800560,40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CFC2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-982167,60</w:t>
            </w:r>
          </w:p>
        </w:tc>
      </w:tr>
      <w:tr w:rsidR="000D23EB" w:rsidRPr="00326BAC" w14:paraId="0DA088A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54D77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DBBE4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-800566,03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EE0B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-982174,64</w:t>
            </w:r>
          </w:p>
        </w:tc>
      </w:tr>
      <w:tr w:rsidR="000D23EB" w:rsidRPr="00326BAC" w14:paraId="56E39B7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2A842C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1644F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-800567,74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FFFC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-982184,50</w:t>
            </w:r>
          </w:p>
        </w:tc>
      </w:tr>
      <w:tr w:rsidR="000D23EB" w:rsidRPr="00326BAC" w14:paraId="7B31107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CF932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A4CE2C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-800565,98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4111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-982193,39</w:t>
            </w:r>
          </w:p>
        </w:tc>
      </w:tr>
      <w:tr w:rsidR="000D23EB" w:rsidRPr="00326BAC" w14:paraId="57B3566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51DFB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00C07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-800559,08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412D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-982203,43</w:t>
            </w:r>
          </w:p>
        </w:tc>
      </w:tr>
      <w:tr w:rsidR="000D23EB" w:rsidRPr="00326BAC" w14:paraId="1DE846D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606DC9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49CD5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-800520,28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9B2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-982234,85</w:t>
            </w:r>
          </w:p>
        </w:tc>
      </w:tr>
      <w:tr w:rsidR="000D23EB" w:rsidRPr="00326BAC" w14:paraId="55F7E31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F282D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C93538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-800451,08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8CDB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-982281,45</w:t>
            </w:r>
          </w:p>
        </w:tc>
      </w:tr>
      <w:tr w:rsidR="000D23EB" w:rsidRPr="00326BAC" w14:paraId="1019F52B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D05A8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2EA19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-800428,55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A444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-982309,98</w:t>
            </w:r>
          </w:p>
        </w:tc>
      </w:tr>
      <w:tr w:rsidR="000D23EB" w:rsidRPr="00326BAC" w14:paraId="1FE8172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EDF2DE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2F0514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-800395,58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BF02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-982347,51</w:t>
            </w:r>
          </w:p>
        </w:tc>
      </w:tr>
      <w:tr w:rsidR="000D23EB" w:rsidRPr="00326BAC" w14:paraId="3ADE447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CDF67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75C46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-800379,60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D20C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-982367,21</w:t>
            </w:r>
          </w:p>
        </w:tc>
      </w:tr>
      <w:tr w:rsidR="000D23EB" w:rsidRPr="00326BAC" w14:paraId="309868B4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F52D1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D0D85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-800351,92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7CEE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-982402,60</w:t>
            </w:r>
          </w:p>
        </w:tc>
      </w:tr>
      <w:tr w:rsidR="000D23EB" w:rsidRPr="00326BAC" w14:paraId="24F2A978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F588A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88182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-800326,82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4685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-982436,52</w:t>
            </w:r>
          </w:p>
        </w:tc>
      </w:tr>
      <w:tr w:rsidR="000D23EB" w:rsidRPr="00326BAC" w14:paraId="074D9952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5C235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5C52DD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-800291,87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BFAB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-982502,96</w:t>
            </w:r>
          </w:p>
        </w:tc>
      </w:tr>
      <w:tr w:rsidR="000D23EB" w:rsidRPr="00326BAC" w14:paraId="032D2D33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FF8EA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11129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-800289,67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2BD8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-982521,37</w:t>
            </w:r>
          </w:p>
        </w:tc>
      </w:tr>
      <w:tr w:rsidR="000D23EB" w:rsidRPr="00326BAC" w14:paraId="018F14D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2BB28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26BC27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-800288,89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FA08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-982527,94</w:t>
            </w:r>
          </w:p>
        </w:tc>
      </w:tr>
      <w:tr w:rsidR="000D23EB" w:rsidRPr="00326BAC" w14:paraId="3F9ECF7F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1F713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47478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-800287,44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F4D8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-982549,12</w:t>
            </w:r>
          </w:p>
        </w:tc>
      </w:tr>
      <w:tr w:rsidR="000D23EB" w:rsidRPr="00326BAC" w14:paraId="6CB173B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8B1A9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8822C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-800292,68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B9CF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-982548,30</w:t>
            </w:r>
          </w:p>
        </w:tc>
      </w:tr>
      <w:tr w:rsidR="000D23EB" w:rsidRPr="00326BAC" w14:paraId="43F968E0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EB01D7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67929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-800295,37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F401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-982561,95</w:t>
            </w:r>
          </w:p>
        </w:tc>
      </w:tr>
      <w:tr w:rsidR="000D23EB" w:rsidRPr="00326BAC" w14:paraId="12C1F6D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3922A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F3533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-800302,33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F43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-982566,69</w:t>
            </w:r>
          </w:p>
        </w:tc>
      </w:tr>
      <w:tr w:rsidR="000D23EB" w:rsidRPr="00326BAC" w14:paraId="5D6711E9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628530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07009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-800308,78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ED67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-982571,08</w:t>
            </w:r>
          </w:p>
        </w:tc>
      </w:tr>
      <w:tr w:rsidR="000D23EB" w:rsidRPr="00326BAC" w14:paraId="68506C2E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2700B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52797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-800312,27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AAB0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-982576,38</w:t>
            </w:r>
          </w:p>
        </w:tc>
      </w:tr>
      <w:tr w:rsidR="000D23EB" w:rsidRPr="00326BAC" w14:paraId="0F183FD7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05320D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01FA2C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-800322,78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5BCC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-982592,31</w:t>
            </w:r>
          </w:p>
        </w:tc>
      </w:tr>
      <w:tr w:rsidR="000D23EB" w:rsidRPr="00326BAC" w14:paraId="2440AC96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55E64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6F52E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-800353,95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D765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-982630,57</w:t>
            </w:r>
          </w:p>
        </w:tc>
      </w:tr>
      <w:tr w:rsidR="000D23EB" w:rsidRPr="00326BAC" w14:paraId="1A938E55" w14:textId="77777777" w:rsidTr="000D23EB">
        <w:trPr>
          <w:trHeight w:val="20"/>
        </w:trPr>
        <w:tc>
          <w:tcPr>
            <w:tcW w:w="16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29C1F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02376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-800382,86</w:t>
            </w:r>
          </w:p>
        </w:tc>
        <w:tc>
          <w:tcPr>
            <w:tcW w:w="16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3759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-982665,55</w:t>
            </w:r>
          </w:p>
        </w:tc>
      </w:tr>
    </w:tbl>
    <w:p w14:paraId="0590C9ED" w14:textId="77777777" w:rsidR="00461BD0" w:rsidRDefault="00461BD0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461BD0" w:rsidSect="00C63877">
          <w:type w:val="continuous"/>
          <w:pgSz w:w="11906" w:h="16838" w:code="9"/>
          <w:pgMar w:top="1418" w:right="1418" w:bottom="1418" w:left="1418" w:header="709" w:footer="851" w:gutter="0"/>
          <w:cols w:num="2" w:space="708"/>
          <w:docGrid w:linePitch="360"/>
        </w:sectPr>
      </w:pPr>
    </w:p>
    <w:p w14:paraId="680D0C34" w14:textId="579A115D" w:rsidR="00326BAC" w:rsidRPr="00326BAC" w:rsidRDefault="00326BAC" w:rsidP="006206E8">
      <w:pPr>
        <w:spacing w:after="60"/>
        <w:jc w:val="both"/>
        <w:rPr>
          <w:rFonts w:cs="Arial"/>
          <w:szCs w:val="22"/>
        </w:rPr>
      </w:pPr>
      <w:r w:rsidRPr="00326BAC">
        <w:rPr>
          <w:rFonts w:cs="Arial"/>
          <w:szCs w:val="22"/>
        </w:rPr>
        <w:t>lokalita Jánský vrch 2</w:t>
      </w:r>
    </w:p>
    <w:p w14:paraId="0E0FE5D4" w14:textId="77777777" w:rsidR="008778D5" w:rsidRDefault="008778D5" w:rsidP="008778D5">
      <w:pPr>
        <w:spacing w:before="240" w:after="60" w:line="20" w:lineRule="atLeast"/>
        <w:jc w:val="center"/>
        <w:rPr>
          <w:rFonts w:cs="Arial"/>
          <w:b/>
          <w:color w:val="000000"/>
          <w:sz w:val="20"/>
          <w:szCs w:val="20"/>
        </w:rPr>
        <w:sectPr w:rsidR="008778D5" w:rsidSect="00C63877">
          <w:type w:val="continuous"/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</w:p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455"/>
        <w:gridCol w:w="1429"/>
        <w:gridCol w:w="1447"/>
      </w:tblGrid>
      <w:tr w:rsidR="00326BAC" w:rsidRPr="00461BD0" w14:paraId="43E41C8B" w14:textId="77777777" w:rsidTr="000D23EB">
        <w:trPr>
          <w:trHeight w:val="20"/>
          <w:tblHeader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4A9C958" w14:textId="4F1C5C5B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b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09DFBA0" w14:textId="77777777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X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B0DFA" w14:textId="77777777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Y</w:t>
            </w:r>
          </w:p>
        </w:tc>
      </w:tr>
      <w:tr w:rsidR="00326BAC" w:rsidRPr="00326BAC" w14:paraId="563AAFE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991A2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8C7BC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-801836,59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5F4B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-982091,78</w:t>
            </w:r>
          </w:p>
        </w:tc>
      </w:tr>
      <w:tr w:rsidR="00326BAC" w:rsidRPr="00326BAC" w14:paraId="3CEE11A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7B286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CAD2F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-801831,82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B05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-982107,63</w:t>
            </w:r>
          </w:p>
        </w:tc>
      </w:tr>
      <w:tr w:rsidR="00326BAC" w:rsidRPr="00326BAC" w14:paraId="5F996AD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4294B3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36E18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-801823,09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7F25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-982133,01</w:t>
            </w:r>
          </w:p>
        </w:tc>
      </w:tr>
      <w:tr w:rsidR="00326BAC" w:rsidRPr="00326BAC" w14:paraId="2404710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A5B06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6C11A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-801813,93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88D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-982156,60</w:t>
            </w:r>
          </w:p>
        </w:tc>
      </w:tr>
      <w:tr w:rsidR="00326BAC" w:rsidRPr="00326BAC" w14:paraId="27881E5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970F9F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32BCE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-801810,40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5653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-982165,37</w:t>
            </w:r>
          </w:p>
        </w:tc>
      </w:tr>
      <w:tr w:rsidR="00326BAC" w:rsidRPr="00326BAC" w14:paraId="3BB2D3A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01782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6C3E7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-801804,95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67A6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-982175,15</w:t>
            </w:r>
          </w:p>
        </w:tc>
      </w:tr>
      <w:tr w:rsidR="00326BAC" w:rsidRPr="00326BAC" w14:paraId="71F61A6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6F834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0BA55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-801793,36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3BC9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-982192,00</w:t>
            </w:r>
          </w:p>
        </w:tc>
      </w:tr>
      <w:tr w:rsidR="00326BAC" w:rsidRPr="00326BAC" w14:paraId="3BD6709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60F5A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BD061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-801785,87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ECAC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-982204,80</w:t>
            </w:r>
          </w:p>
        </w:tc>
      </w:tr>
      <w:tr w:rsidR="00326BAC" w:rsidRPr="00326BAC" w14:paraId="2496F95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AA161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41E43E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-801778,83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FBCB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-982214,90</w:t>
            </w:r>
          </w:p>
        </w:tc>
      </w:tr>
      <w:tr w:rsidR="00326BAC" w:rsidRPr="00326BAC" w14:paraId="403BDA2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EE76D8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62548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-801762,67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1692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-982235,85</w:t>
            </w:r>
          </w:p>
        </w:tc>
      </w:tr>
      <w:tr w:rsidR="00326BAC" w:rsidRPr="00326BAC" w14:paraId="4C53FAF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2CF3F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E9836D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-801754,96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D272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-982247,10</w:t>
            </w:r>
          </w:p>
        </w:tc>
      </w:tr>
      <w:tr w:rsidR="00326BAC" w:rsidRPr="00326BAC" w14:paraId="5B480EE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CD033A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5B01B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-801748,06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D6DB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-982256,68</w:t>
            </w:r>
          </w:p>
        </w:tc>
      </w:tr>
      <w:tr w:rsidR="00326BAC" w:rsidRPr="00326BAC" w14:paraId="561E61C2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71926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E0B7B3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-801738,16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31DE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-982266,72</w:t>
            </w:r>
          </w:p>
        </w:tc>
      </w:tr>
      <w:tr w:rsidR="00326BAC" w:rsidRPr="00326BAC" w14:paraId="20F8C61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699369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CFA33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-801736,68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5011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-982267,99</w:t>
            </w:r>
          </w:p>
        </w:tc>
      </w:tr>
      <w:tr w:rsidR="00326BAC" w:rsidRPr="00326BAC" w14:paraId="0F97367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D3892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840F37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-801734,53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BC7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-982269,82</w:t>
            </w:r>
          </w:p>
        </w:tc>
      </w:tr>
      <w:tr w:rsidR="00326BAC" w:rsidRPr="00326BAC" w14:paraId="756EC592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1016D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F4A149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-801723,22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5E6A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-982279,49</w:t>
            </w:r>
          </w:p>
        </w:tc>
      </w:tr>
      <w:tr w:rsidR="00326BAC" w:rsidRPr="00326BAC" w14:paraId="4544679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9E6C9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B9EF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-801712,41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4FFC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-982290,49</w:t>
            </w:r>
          </w:p>
        </w:tc>
      </w:tr>
      <w:tr w:rsidR="00326BAC" w:rsidRPr="00326BAC" w14:paraId="349BE52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476CA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1FA66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-801712,17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044C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-982290,74</w:t>
            </w:r>
          </w:p>
        </w:tc>
      </w:tr>
      <w:tr w:rsidR="00326BAC" w:rsidRPr="00326BAC" w14:paraId="5150C06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B2047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62557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-801711,80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6C42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-982291,22</w:t>
            </w:r>
          </w:p>
        </w:tc>
      </w:tr>
      <w:tr w:rsidR="00326BAC" w:rsidRPr="00326BAC" w14:paraId="1966DD7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F2D39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AB1D7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-801709,47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65C7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-982294,23</w:t>
            </w:r>
          </w:p>
        </w:tc>
      </w:tr>
      <w:tr w:rsidR="00326BAC" w:rsidRPr="00326BAC" w14:paraId="39E741C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49C3D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E9F04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-801740,27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EAD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-982278,74</w:t>
            </w:r>
          </w:p>
        </w:tc>
      </w:tr>
      <w:tr w:rsidR="00326BAC" w:rsidRPr="00326BAC" w14:paraId="4DBB274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D3075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CDA09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-801743,73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5E69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-982276,56</w:t>
            </w:r>
          </w:p>
        </w:tc>
      </w:tr>
      <w:tr w:rsidR="00326BAC" w:rsidRPr="00326BAC" w14:paraId="7F00C05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DFEB6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57736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-801830,97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27F0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-982221,78</w:t>
            </w:r>
          </w:p>
        </w:tc>
      </w:tr>
      <w:tr w:rsidR="00326BAC" w:rsidRPr="00326BAC" w14:paraId="0C3B8AE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AE04A8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983DC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-801847,79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6536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-982191,92</w:t>
            </w:r>
          </w:p>
        </w:tc>
      </w:tr>
      <w:tr w:rsidR="00326BAC" w:rsidRPr="00326BAC" w14:paraId="2259D66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4BFDD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55A64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-801850,91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8B9B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-982187,06</w:t>
            </w:r>
          </w:p>
        </w:tc>
      </w:tr>
      <w:tr w:rsidR="00326BAC" w:rsidRPr="00326BAC" w14:paraId="6E910B4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B842D4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C9C52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-801851,58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E14C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-982186,17</w:t>
            </w:r>
          </w:p>
        </w:tc>
      </w:tr>
      <w:tr w:rsidR="00326BAC" w:rsidRPr="00326BAC" w14:paraId="5FDF4A2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D6AD17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5F2123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-801864,65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11E2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-982169,00</w:t>
            </w:r>
          </w:p>
        </w:tc>
      </w:tr>
      <w:tr w:rsidR="00326BAC" w:rsidRPr="00326BAC" w14:paraId="75F8C63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42DE2D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65177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-801867,98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13E1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-982165,05</w:t>
            </w:r>
          </w:p>
        </w:tc>
      </w:tr>
      <w:tr w:rsidR="00326BAC" w:rsidRPr="00326BAC" w14:paraId="7713823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D9D49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6BEB61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-801872,68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CAAD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-982160,66</w:t>
            </w:r>
          </w:p>
        </w:tc>
      </w:tr>
      <w:tr w:rsidR="00326BAC" w:rsidRPr="00326BAC" w14:paraId="4A9E898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77CFC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6ABD9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-801875,33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726F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-982111,54</w:t>
            </w:r>
          </w:p>
        </w:tc>
      </w:tr>
      <w:tr w:rsidR="00326BAC" w:rsidRPr="00326BAC" w14:paraId="0CE82D5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0FCC6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C22422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-801847,02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696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-982090,34</w:t>
            </w:r>
          </w:p>
        </w:tc>
      </w:tr>
      <w:tr w:rsidR="00326BAC" w:rsidRPr="00326BAC" w14:paraId="5B9A530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215BA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4C5A36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-801837,81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9A34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-982083,44</w:t>
            </w:r>
          </w:p>
        </w:tc>
      </w:tr>
    </w:tbl>
    <w:p w14:paraId="379741F2" w14:textId="77777777" w:rsidR="008778D5" w:rsidRDefault="008778D5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8778D5" w:rsidSect="00C63877">
          <w:type w:val="continuous"/>
          <w:pgSz w:w="11906" w:h="16838" w:code="9"/>
          <w:pgMar w:top="1418" w:right="1418" w:bottom="1418" w:left="1418" w:header="709" w:footer="851" w:gutter="0"/>
          <w:cols w:num="2" w:space="708"/>
          <w:docGrid w:linePitch="360"/>
        </w:sectPr>
      </w:pPr>
    </w:p>
    <w:p w14:paraId="1E22A605" w14:textId="12F0B688" w:rsidR="00326BAC" w:rsidRDefault="00326BAC" w:rsidP="00E74EDF">
      <w:pPr>
        <w:tabs>
          <w:tab w:val="left" w:pos="5103"/>
        </w:tabs>
        <w:spacing w:after="60" w:line="20" w:lineRule="atLeast"/>
        <w:jc w:val="both"/>
        <w:rPr>
          <w:rFonts w:cs="Arial"/>
          <w:szCs w:val="22"/>
        </w:rPr>
      </w:pPr>
      <w:r w:rsidRPr="0002167E">
        <w:rPr>
          <w:rFonts w:cs="Arial"/>
          <w:szCs w:val="22"/>
        </w:rPr>
        <w:t xml:space="preserve">lokalita </w:t>
      </w:r>
      <w:r w:rsidRPr="00326BAC">
        <w:rPr>
          <w:rFonts w:cs="Arial"/>
          <w:szCs w:val="22"/>
        </w:rPr>
        <w:t>Liščí skály</w:t>
      </w:r>
    </w:p>
    <w:p w14:paraId="694EE08D" w14:textId="77777777" w:rsidR="008778D5" w:rsidRDefault="008778D5" w:rsidP="008778D5">
      <w:pPr>
        <w:spacing w:before="240" w:after="60" w:line="20" w:lineRule="atLeast"/>
        <w:jc w:val="center"/>
        <w:rPr>
          <w:rFonts w:cs="Arial"/>
          <w:b/>
          <w:color w:val="000000"/>
          <w:sz w:val="20"/>
          <w:szCs w:val="20"/>
        </w:rPr>
        <w:sectPr w:rsidR="008778D5" w:rsidSect="00C63877">
          <w:type w:val="continuous"/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</w:p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455"/>
        <w:gridCol w:w="1429"/>
        <w:gridCol w:w="1447"/>
      </w:tblGrid>
      <w:tr w:rsidR="00326BAC" w:rsidRPr="00461BD0" w14:paraId="55C7E750" w14:textId="77777777" w:rsidTr="000D23EB">
        <w:trPr>
          <w:trHeight w:val="20"/>
          <w:tblHeader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03C1E97" w14:textId="76B3C30E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b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D6E5800" w14:textId="77777777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X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2ED56" w14:textId="77777777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Y</w:t>
            </w:r>
          </w:p>
        </w:tc>
      </w:tr>
      <w:tr w:rsidR="00326BAC" w:rsidRPr="00326BAC" w14:paraId="52F2664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A2998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E8CE3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-798715,11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C360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-980613,30</w:t>
            </w:r>
          </w:p>
        </w:tc>
      </w:tr>
      <w:tr w:rsidR="00326BAC" w:rsidRPr="00326BAC" w14:paraId="014D4A3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4B0F5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298F42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-798749,56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BF4D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-980581,32</w:t>
            </w:r>
          </w:p>
        </w:tc>
      </w:tr>
      <w:tr w:rsidR="00326BAC" w:rsidRPr="00326BAC" w14:paraId="33835AC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2576A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145A78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-798853,49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7E61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-980571,42</w:t>
            </w:r>
          </w:p>
        </w:tc>
      </w:tr>
      <w:tr w:rsidR="00326BAC" w:rsidRPr="00326BAC" w14:paraId="515634B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3E23E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F4948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-798864,60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22A8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-980528,56</w:t>
            </w:r>
          </w:p>
        </w:tc>
      </w:tr>
      <w:tr w:rsidR="00326BAC" w:rsidRPr="00326BAC" w14:paraId="73896AD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33128B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F5002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-798840,79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A1A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-980514,27</w:t>
            </w:r>
          </w:p>
        </w:tc>
      </w:tr>
      <w:tr w:rsidR="00326BAC" w:rsidRPr="00326BAC" w14:paraId="526E516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D398C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5992E2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-798838,92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CBE5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-980498,37</w:t>
            </w:r>
          </w:p>
        </w:tc>
      </w:tr>
      <w:tr w:rsidR="00326BAC" w:rsidRPr="00326BAC" w14:paraId="1B42CB1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D36327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3BBD3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-798901,21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72F6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-980440,54</w:t>
            </w:r>
          </w:p>
        </w:tc>
      </w:tr>
      <w:tr w:rsidR="00326BAC" w:rsidRPr="00326BAC" w14:paraId="391C716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75826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3177AF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-798919,71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5F4C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-980423,36</w:t>
            </w:r>
          </w:p>
        </w:tc>
      </w:tr>
      <w:tr w:rsidR="00326BAC" w:rsidRPr="00326BAC" w14:paraId="68E4F04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37409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9B6390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-798915,12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6764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-980412,48</w:t>
            </w:r>
          </w:p>
        </w:tc>
      </w:tr>
      <w:tr w:rsidR="00326BAC" w:rsidRPr="00326BAC" w14:paraId="7AB2B85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E3270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5CA00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-798910,35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391F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-980398,60</w:t>
            </w:r>
          </w:p>
        </w:tc>
      </w:tr>
      <w:tr w:rsidR="00326BAC" w:rsidRPr="00326BAC" w14:paraId="2DF0887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55FF9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3B7A4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-798894,66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FE77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-980369,03</w:t>
            </w:r>
          </w:p>
        </w:tc>
      </w:tr>
      <w:tr w:rsidR="00326BAC" w:rsidRPr="00326BAC" w14:paraId="66662D6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FB11AB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59FF1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-798887,57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C333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-980362,12</w:t>
            </w:r>
          </w:p>
        </w:tc>
      </w:tr>
      <w:tr w:rsidR="00326BAC" w:rsidRPr="00326BAC" w14:paraId="55126D5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E8D9D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FA6FB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-798879,25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B979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-980356,36</w:t>
            </w:r>
          </w:p>
        </w:tc>
      </w:tr>
      <w:tr w:rsidR="00326BAC" w:rsidRPr="00326BAC" w14:paraId="581FB02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F9908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2A506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-798868,22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C471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-980351,46</w:t>
            </w:r>
          </w:p>
        </w:tc>
      </w:tr>
      <w:tr w:rsidR="00326BAC" w:rsidRPr="00326BAC" w14:paraId="1137982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B63CA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41ED7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-798852,89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FF8C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-980346,93</w:t>
            </w:r>
          </w:p>
        </w:tc>
      </w:tr>
      <w:tr w:rsidR="00326BAC" w:rsidRPr="00326BAC" w14:paraId="313746D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CD4C9F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53D7C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-798834,27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8B93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-980341,36</w:t>
            </w:r>
          </w:p>
        </w:tc>
      </w:tr>
      <w:tr w:rsidR="00326BAC" w:rsidRPr="00326BAC" w14:paraId="4068E28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A6166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EB634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-798828,55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8405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-980342,08</w:t>
            </w:r>
          </w:p>
        </w:tc>
      </w:tr>
      <w:tr w:rsidR="00326BAC" w:rsidRPr="00326BAC" w14:paraId="6E948F3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C84E1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68561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-798819,54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AAD3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-980336,93</w:t>
            </w:r>
          </w:p>
        </w:tc>
      </w:tr>
      <w:tr w:rsidR="00326BAC" w:rsidRPr="00326BAC" w14:paraId="5C72E23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447289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EC189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-798812,52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94C5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-980329,03</w:t>
            </w:r>
          </w:p>
        </w:tc>
      </w:tr>
      <w:tr w:rsidR="00326BAC" w:rsidRPr="00326BAC" w14:paraId="226A091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5C9FA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64F34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-798811,39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5B41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-980321,24</w:t>
            </w:r>
          </w:p>
        </w:tc>
      </w:tr>
      <w:tr w:rsidR="00326BAC" w:rsidRPr="00326BAC" w14:paraId="2D0262F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EC373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0FDE3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-798800,76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E14D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-980306,01</w:t>
            </w:r>
          </w:p>
        </w:tc>
      </w:tr>
      <w:tr w:rsidR="00326BAC" w:rsidRPr="00326BAC" w14:paraId="3BAF89A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9C202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38A8AB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-798790,70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8E67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-980295,04</w:t>
            </w:r>
          </w:p>
        </w:tc>
      </w:tr>
      <w:tr w:rsidR="00326BAC" w:rsidRPr="00326BAC" w14:paraId="3E5CDF5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418F2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61CEAA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-798782,93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3310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-980287,87</w:t>
            </w:r>
          </w:p>
        </w:tc>
      </w:tr>
      <w:tr w:rsidR="00326BAC" w:rsidRPr="00326BAC" w14:paraId="5CD5A5B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F1DC8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A54C6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-798769,69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0075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-980276,89</w:t>
            </w:r>
          </w:p>
        </w:tc>
      </w:tr>
      <w:tr w:rsidR="00326BAC" w:rsidRPr="00326BAC" w14:paraId="0BE68A3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43178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7EB4D4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-798761,65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1249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-980270,21</w:t>
            </w:r>
          </w:p>
        </w:tc>
      </w:tr>
      <w:tr w:rsidR="00326BAC" w:rsidRPr="00326BAC" w14:paraId="7D8F9DB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51C23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93939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-798750,58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1CDC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-980259,39</w:t>
            </w:r>
          </w:p>
        </w:tc>
      </w:tr>
      <w:tr w:rsidR="00326BAC" w:rsidRPr="00326BAC" w14:paraId="2C29839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A324B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C45E3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-798743,33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F46B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-980251,23</w:t>
            </w:r>
          </w:p>
        </w:tc>
      </w:tr>
      <w:tr w:rsidR="00326BAC" w:rsidRPr="00326BAC" w14:paraId="0F33824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A959B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EE4C8D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-798739,74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9620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-980247,85</w:t>
            </w:r>
          </w:p>
        </w:tc>
      </w:tr>
      <w:tr w:rsidR="00326BAC" w:rsidRPr="00326BAC" w14:paraId="660640F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1A042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1D6F7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-798736,96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AA76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-980242,28</w:t>
            </w:r>
          </w:p>
        </w:tc>
      </w:tr>
      <w:tr w:rsidR="00326BAC" w:rsidRPr="00326BAC" w14:paraId="377D94E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F61B7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87993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-798728,48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E952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-980229,52</w:t>
            </w:r>
          </w:p>
        </w:tc>
      </w:tr>
      <w:tr w:rsidR="00326BAC" w:rsidRPr="00326BAC" w14:paraId="3963A04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C6F6B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F3307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-798714,36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7B76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-980208,02</w:t>
            </w:r>
          </w:p>
        </w:tc>
      </w:tr>
      <w:tr w:rsidR="00326BAC" w:rsidRPr="00326BAC" w14:paraId="0A6A457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0927B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045D32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-798704,39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33F9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-980196,04</w:t>
            </w:r>
          </w:p>
        </w:tc>
      </w:tr>
      <w:tr w:rsidR="00326BAC" w:rsidRPr="00326BAC" w14:paraId="168DCDD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F7B96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8FB7C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-798697,79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93A4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-980187,70</w:t>
            </w:r>
          </w:p>
        </w:tc>
      </w:tr>
      <w:tr w:rsidR="00326BAC" w:rsidRPr="00326BAC" w14:paraId="716B043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91DE02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2E3E5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-798694,45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9A21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-980178,21</w:t>
            </w:r>
          </w:p>
        </w:tc>
      </w:tr>
      <w:tr w:rsidR="00326BAC" w:rsidRPr="00326BAC" w14:paraId="18C5D582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8DD25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CAAF4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-798693,73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299E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-980169,39</w:t>
            </w:r>
          </w:p>
        </w:tc>
      </w:tr>
      <w:tr w:rsidR="00326BAC" w:rsidRPr="00326BAC" w14:paraId="4AC7D072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9C995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B4A46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-798694,52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3198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-980158,00</w:t>
            </w:r>
          </w:p>
        </w:tc>
      </w:tr>
      <w:tr w:rsidR="00326BAC" w:rsidRPr="00326BAC" w14:paraId="4153FBA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E94956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358C0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-798695,50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8E3B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-980151,17</w:t>
            </w:r>
          </w:p>
        </w:tc>
      </w:tr>
      <w:tr w:rsidR="00326BAC" w:rsidRPr="00326BAC" w14:paraId="6241203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DE932C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4D93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-798698,10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9A5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-980133,15</w:t>
            </w:r>
          </w:p>
        </w:tc>
      </w:tr>
      <w:tr w:rsidR="00326BAC" w:rsidRPr="00326BAC" w14:paraId="5B6DE8E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7E070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E01C4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-798699,35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214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-980116,82</w:t>
            </w:r>
          </w:p>
        </w:tc>
      </w:tr>
      <w:tr w:rsidR="00326BAC" w:rsidRPr="00326BAC" w14:paraId="32194E4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8C861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FFEAB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-798698,58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CD66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-980106,23</w:t>
            </w:r>
          </w:p>
        </w:tc>
      </w:tr>
      <w:tr w:rsidR="00326BAC" w:rsidRPr="00326BAC" w14:paraId="4C82A78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DC1FF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C2B5A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-798696,88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F6B4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-980098,29</w:t>
            </w:r>
          </w:p>
        </w:tc>
      </w:tr>
      <w:tr w:rsidR="00326BAC" w:rsidRPr="00326BAC" w14:paraId="7286BA1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61DD1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6C205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-798693,51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160A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-980087,13</w:t>
            </w:r>
          </w:p>
        </w:tc>
      </w:tr>
      <w:tr w:rsidR="00326BAC" w:rsidRPr="00326BAC" w14:paraId="1E5382D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59DFE1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92A7ED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-798689,95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0016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-980078,48</w:t>
            </w:r>
          </w:p>
        </w:tc>
      </w:tr>
      <w:tr w:rsidR="00326BAC" w:rsidRPr="00326BAC" w14:paraId="759F56E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CF86E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778EC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-798688,90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E5FD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-980075,92</w:t>
            </w:r>
          </w:p>
        </w:tc>
      </w:tr>
      <w:tr w:rsidR="00326BAC" w:rsidRPr="00326BAC" w14:paraId="1021646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D5C4A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E6AB9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-798682,69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08C4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-980065,69</w:t>
            </w:r>
          </w:p>
        </w:tc>
      </w:tr>
      <w:tr w:rsidR="00326BAC" w:rsidRPr="00326BAC" w14:paraId="154E233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1534C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97B2E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-798676,34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8241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-980057,42</w:t>
            </w:r>
          </w:p>
        </w:tc>
      </w:tr>
      <w:tr w:rsidR="00326BAC" w:rsidRPr="00326BAC" w14:paraId="5AE1D30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1AA7F3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DEAF8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-798670,28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0AC6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-980051,39</w:t>
            </w:r>
          </w:p>
        </w:tc>
      </w:tr>
      <w:tr w:rsidR="00326BAC" w:rsidRPr="00326BAC" w14:paraId="54D507B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6908C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81DF2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-798662,89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BC65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-980046,44</w:t>
            </w:r>
          </w:p>
        </w:tc>
      </w:tr>
      <w:tr w:rsidR="00326BAC" w:rsidRPr="00326BAC" w14:paraId="587941E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94F67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BFA23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-798659,80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F35A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-980044,53</w:t>
            </w:r>
          </w:p>
        </w:tc>
      </w:tr>
      <w:tr w:rsidR="00326BAC" w:rsidRPr="00326BAC" w14:paraId="5DF692B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E2CBC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DB18C3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-798655,02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C961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-980041,58</w:t>
            </w:r>
          </w:p>
        </w:tc>
      </w:tr>
      <w:tr w:rsidR="00326BAC" w:rsidRPr="00326BAC" w14:paraId="087AF27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68918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A4210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-798636,49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4688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-980032,11</w:t>
            </w:r>
          </w:p>
        </w:tc>
      </w:tr>
      <w:tr w:rsidR="00326BAC" w:rsidRPr="00326BAC" w14:paraId="3105EB7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B4769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36D4B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-798608,79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AC07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-980018,91</w:t>
            </w:r>
          </w:p>
        </w:tc>
      </w:tr>
      <w:tr w:rsidR="00326BAC" w:rsidRPr="00326BAC" w14:paraId="613FEE6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283A4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51B40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-798591,11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352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-980009,95</w:t>
            </w:r>
          </w:p>
        </w:tc>
      </w:tr>
      <w:tr w:rsidR="00326BAC" w:rsidRPr="00326BAC" w14:paraId="5EDA69B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AB10F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B671C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-798574,22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7B2F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-980000,15</w:t>
            </w:r>
          </w:p>
        </w:tc>
      </w:tr>
      <w:tr w:rsidR="00326BAC" w:rsidRPr="00326BAC" w14:paraId="24E59A7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15F76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1C1228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-798557,98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6757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-979990,26</w:t>
            </w:r>
          </w:p>
        </w:tc>
      </w:tr>
      <w:tr w:rsidR="00326BAC" w:rsidRPr="00326BAC" w14:paraId="75326B5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63BC9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845F1B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-798543,73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81BE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-979980,67</w:t>
            </w:r>
          </w:p>
        </w:tc>
      </w:tr>
      <w:tr w:rsidR="00326BAC" w:rsidRPr="00326BAC" w14:paraId="66D6AC7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4DCCD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B7357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-798529,00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B9B6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-979969,31</w:t>
            </w:r>
          </w:p>
        </w:tc>
      </w:tr>
      <w:tr w:rsidR="00326BAC" w:rsidRPr="00326BAC" w14:paraId="4E1524D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4A250F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087BA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-798519,27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D904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-979961,64</w:t>
            </w:r>
          </w:p>
        </w:tc>
      </w:tr>
      <w:tr w:rsidR="00326BAC" w:rsidRPr="00326BAC" w14:paraId="169F9F7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C337AF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E0213C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-798508,80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E7BC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-979954,07</w:t>
            </w:r>
          </w:p>
        </w:tc>
      </w:tr>
      <w:tr w:rsidR="00326BAC" w:rsidRPr="00326BAC" w14:paraId="7857A3F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B5831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7270D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-798499,68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04C3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-979948,40</w:t>
            </w:r>
          </w:p>
        </w:tc>
      </w:tr>
      <w:tr w:rsidR="00326BAC" w:rsidRPr="00326BAC" w14:paraId="1179403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3AA62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051B9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-798489,03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FEEC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-979943,05</w:t>
            </w:r>
          </w:p>
        </w:tc>
      </w:tr>
      <w:tr w:rsidR="00326BAC" w:rsidRPr="00326BAC" w14:paraId="1932C12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3A1164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DFB62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-798460,42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A9C8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-979929,66</w:t>
            </w:r>
          </w:p>
        </w:tc>
      </w:tr>
      <w:tr w:rsidR="00326BAC" w:rsidRPr="00326BAC" w14:paraId="6BB1074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28C95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BFDB3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-798450,83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A1FC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-979925,33</w:t>
            </w:r>
          </w:p>
        </w:tc>
      </w:tr>
      <w:tr w:rsidR="00326BAC" w:rsidRPr="00326BAC" w14:paraId="2D24534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1720D2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6F9ED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-798439,90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E23E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-979921,62</w:t>
            </w:r>
          </w:p>
        </w:tc>
      </w:tr>
      <w:tr w:rsidR="00326BAC" w:rsidRPr="00326BAC" w14:paraId="53DED19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59BEB2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lastRenderedPageBreak/>
              <w:t>65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9892D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-798426,06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5A52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-979918,02</w:t>
            </w:r>
          </w:p>
        </w:tc>
      </w:tr>
      <w:tr w:rsidR="00326BAC" w:rsidRPr="00326BAC" w14:paraId="63214D5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1A8B2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5A45F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-798412,06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A0D6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-979914,98</w:t>
            </w:r>
          </w:p>
        </w:tc>
      </w:tr>
      <w:tr w:rsidR="00326BAC" w:rsidRPr="00326BAC" w14:paraId="60FAAC5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A0AE1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42832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-798399,38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DC20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-979913,61</w:t>
            </w:r>
          </w:p>
        </w:tc>
      </w:tr>
      <w:tr w:rsidR="00326BAC" w:rsidRPr="00326BAC" w14:paraId="458EA18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B1647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66DB5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-798393,25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8F9A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-979910,76</w:t>
            </w:r>
          </w:p>
        </w:tc>
      </w:tr>
      <w:tr w:rsidR="00326BAC" w:rsidRPr="00326BAC" w14:paraId="16E5535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D8CAA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6E280F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-798385,59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A74F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-979904,40</w:t>
            </w:r>
          </w:p>
        </w:tc>
      </w:tr>
      <w:tr w:rsidR="00326BAC" w:rsidRPr="00326BAC" w14:paraId="553957F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BBDC6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02DEB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-798380,60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6EC0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-979896,00</w:t>
            </w:r>
          </w:p>
        </w:tc>
      </w:tr>
      <w:tr w:rsidR="00326BAC" w:rsidRPr="00326BAC" w14:paraId="5C13E94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F0FBB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F4A86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-798378,86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CDE2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-979892,28</w:t>
            </w:r>
          </w:p>
        </w:tc>
      </w:tr>
      <w:tr w:rsidR="00326BAC" w:rsidRPr="00326BAC" w14:paraId="7A074DD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E9BBA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D02A7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-798378,65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8FCC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-979892,28</w:t>
            </w:r>
          </w:p>
        </w:tc>
      </w:tr>
      <w:tr w:rsidR="00326BAC" w:rsidRPr="00326BAC" w14:paraId="79AB9DF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4122B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EDEA85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-798264,99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DF3B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-979894,78</w:t>
            </w:r>
          </w:p>
        </w:tc>
      </w:tr>
      <w:tr w:rsidR="00326BAC" w:rsidRPr="00326BAC" w14:paraId="3DF9709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7D777C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19DFF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-798230,92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29B3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-979899,36</w:t>
            </w:r>
          </w:p>
        </w:tc>
      </w:tr>
      <w:tr w:rsidR="00326BAC" w:rsidRPr="00326BAC" w14:paraId="65896C6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560073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001F76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-798192,03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D71F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-979907,49</w:t>
            </w:r>
          </w:p>
        </w:tc>
      </w:tr>
      <w:tr w:rsidR="00326BAC" w:rsidRPr="00326BAC" w14:paraId="3484D48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100E7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08F3A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-798175,51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74AF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-979899,36</w:t>
            </w:r>
          </w:p>
        </w:tc>
      </w:tr>
      <w:tr w:rsidR="00326BAC" w:rsidRPr="00326BAC" w14:paraId="1F5CD6B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6D937B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63B8C6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-798137,12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5F6E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-979928,34</w:t>
            </w:r>
          </w:p>
        </w:tc>
      </w:tr>
      <w:tr w:rsidR="00326BAC" w:rsidRPr="00326BAC" w14:paraId="2381240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7A57D6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2C7986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-798119,84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D862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-979925,29</w:t>
            </w:r>
          </w:p>
        </w:tc>
      </w:tr>
      <w:tr w:rsidR="00326BAC" w:rsidRPr="00326BAC" w14:paraId="2F9C4BA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4FAC1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7897A6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-798103,06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A3E1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-979950,20</w:t>
            </w:r>
          </w:p>
        </w:tc>
      </w:tr>
      <w:tr w:rsidR="00326BAC" w:rsidRPr="00326BAC" w14:paraId="26C714C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0E021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739C8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-798006,03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7BA6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-980008,72</w:t>
            </w:r>
          </w:p>
        </w:tc>
      </w:tr>
      <w:tr w:rsidR="00326BAC" w:rsidRPr="00326BAC" w14:paraId="66AAF8F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75E15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5219B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-798025,98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1AF9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-980017,56</w:t>
            </w:r>
          </w:p>
        </w:tc>
      </w:tr>
      <w:tr w:rsidR="00326BAC" w:rsidRPr="00326BAC" w14:paraId="68BDBDA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1E214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EE885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-798050,89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04CC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-980029,76</w:t>
            </w:r>
          </w:p>
        </w:tc>
      </w:tr>
      <w:tr w:rsidR="00326BAC" w:rsidRPr="00326BAC" w14:paraId="1EE02E8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22010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D8DE39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-798070,10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23D8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-980046,46</w:t>
            </w:r>
          </w:p>
        </w:tc>
      </w:tr>
      <w:tr w:rsidR="00326BAC" w:rsidRPr="00326BAC" w14:paraId="2DC9F76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66B96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4E2962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-798083,93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4C4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-980058,49</w:t>
            </w:r>
          </w:p>
        </w:tc>
      </w:tr>
      <w:tr w:rsidR="00326BAC" w:rsidRPr="00326BAC" w14:paraId="43CC9E2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25AEB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ACA36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-798115,91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6A3F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-980085,98</w:t>
            </w:r>
          </w:p>
        </w:tc>
      </w:tr>
      <w:tr w:rsidR="00326BAC" w:rsidRPr="00326BAC" w14:paraId="20979CE2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DD430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61F24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-798122,95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7B21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-980092,04</w:t>
            </w:r>
          </w:p>
        </w:tc>
      </w:tr>
      <w:tr w:rsidR="00326BAC" w:rsidRPr="00326BAC" w14:paraId="12CA7B8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36A47F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58B67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-798154,47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CA8F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-980095,85</w:t>
            </w:r>
          </w:p>
        </w:tc>
      </w:tr>
      <w:tr w:rsidR="00326BAC" w:rsidRPr="00326BAC" w14:paraId="2296CD9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F27AB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D5A4B3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-798182,82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478B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-980138,18</w:t>
            </w:r>
          </w:p>
        </w:tc>
      </w:tr>
      <w:tr w:rsidR="00326BAC" w:rsidRPr="00326BAC" w14:paraId="5D0D867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59983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31033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-798201,17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6412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-980154,78</w:t>
            </w:r>
          </w:p>
        </w:tc>
      </w:tr>
      <w:tr w:rsidR="00326BAC" w:rsidRPr="00326BAC" w14:paraId="22C435C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EDAB7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AD82C0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-798220,06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DF81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-980171,86</w:t>
            </w:r>
          </w:p>
        </w:tc>
      </w:tr>
      <w:tr w:rsidR="00326BAC" w:rsidRPr="00326BAC" w14:paraId="59BA4CA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C4F9A1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D8125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-798221,20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387B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-980204,65</w:t>
            </w:r>
          </w:p>
        </w:tc>
      </w:tr>
      <w:tr w:rsidR="00326BAC" w:rsidRPr="00326BAC" w14:paraId="407487C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1C507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8484B0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-798234,93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375A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-980205,03</w:t>
            </w:r>
          </w:p>
        </w:tc>
      </w:tr>
      <w:tr w:rsidR="00326BAC" w:rsidRPr="00326BAC" w14:paraId="5DD7718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8941B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AB0FA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-798235,18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545E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-980195,63</w:t>
            </w:r>
          </w:p>
        </w:tc>
      </w:tr>
      <w:tr w:rsidR="00326BAC" w:rsidRPr="00326BAC" w14:paraId="17CC36D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2B343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D7FED1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-798259,84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7588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-980186,86</w:t>
            </w:r>
          </w:p>
        </w:tc>
      </w:tr>
      <w:tr w:rsidR="00326BAC" w:rsidRPr="00326BAC" w14:paraId="6430DFD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60C35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B33271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-798268,86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F7D9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-980194,99</w:t>
            </w:r>
          </w:p>
        </w:tc>
      </w:tr>
      <w:tr w:rsidR="00326BAC" w:rsidRPr="00326BAC" w14:paraId="34063D5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0835D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00640D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-798287,37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13EE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-980209,83</w:t>
            </w:r>
          </w:p>
        </w:tc>
      </w:tr>
      <w:tr w:rsidR="00326BAC" w:rsidRPr="00326BAC" w14:paraId="35F4FC5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E6C194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11CCF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-798319,58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137C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-980235,66</w:t>
            </w:r>
          </w:p>
        </w:tc>
      </w:tr>
      <w:tr w:rsidR="00326BAC" w:rsidRPr="00326BAC" w14:paraId="2783258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829BC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9E33C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-798333,05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4112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-980230,07</w:t>
            </w:r>
          </w:p>
        </w:tc>
      </w:tr>
      <w:tr w:rsidR="00326BAC" w:rsidRPr="00326BAC" w14:paraId="7863934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D4307B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F8B5A8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-798344,49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DF59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-980235,15</w:t>
            </w:r>
          </w:p>
        </w:tc>
      </w:tr>
      <w:tr w:rsidR="00326BAC" w:rsidRPr="00326BAC" w14:paraId="05C0542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16A49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B5614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-798341,44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145D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-980245,19</w:t>
            </w:r>
          </w:p>
        </w:tc>
      </w:tr>
      <w:tr w:rsidR="00326BAC" w:rsidRPr="00326BAC" w14:paraId="193F41D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68D48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AE04A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-798336,73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54AB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-980251,55</w:t>
            </w:r>
          </w:p>
        </w:tc>
      </w:tr>
      <w:tr w:rsidR="00326BAC" w:rsidRPr="00326BAC" w14:paraId="4FDEBCD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ACDB15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19477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-798342,39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6CF6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-980255,93</w:t>
            </w:r>
          </w:p>
        </w:tc>
      </w:tr>
      <w:tr w:rsidR="00326BAC" w:rsidRPr="00326BAC" w14:paraId="72C1D2D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EFE6C1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185000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-798342,51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FC2D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-980255,86</w:t>
            </w:r>
          </w:p>
        </w:tc>
      </w:tr>
      <w:tr w:rsidR="00326BAC" w:rsidRPr="00326BAC" w14:paraId="4AD8F3D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C3940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A1269F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-798350,78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7327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-980250,98</w:t>
            </w:r>
          </w:p>
        </w:tc>
      </w:tr>
      <w:tr w:rsidR="00326BAC" w:rsidRPr="00326BAC" w14:paraId="289624E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00FB13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0E353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-798362,75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D501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-980264,25</w:t>
            </w:r>
          </w:p>
        </w:tc>
      </w:tr>
      <w:tr w:rsidR="00326BAC" w:rsidRPr="00326BAC" w14:paraId="75C0D332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3125B4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4496D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-798369,59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AE2E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-980271,82</w:t>
            </w:r>
          </w:p>
        </w:tc>
      </w:tr>
      <w:tr w:rsidR="00326BAC" w:rsidRPr="00326BAC" w14:paraId="238B3EA2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173266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995971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-798366,54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1F40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-980306,01</w:t>
            </w:r>
          </w:p>
        </w:tc>
      </w:tr>
      <w:tr w:rsidR="00326BAC" w:rsidRPr="00326BAC" w14:paraId="49FB2CB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EE8606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985E5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-798395,36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C285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-980317,69</w:t>
            </w:r>
          </w:p>
        </w:tc>
      </w:tr>
      <w:tr w:rsidR="00326BAC" w:rsidRPr="00326BAC" w14:paraId="4F62CDD2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EFAF3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20B98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-798396,66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B2C6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-980318,21</w:t>
            </w:r>
          </w:p>
        </w:tc>
      </w:tr>
      <w:tr w:rsidR="00326BAC" w:rsidRPr="00326BAC" w14:paraId="1500656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C7ED4C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B651F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-798417,03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3C2A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-980324,09</w:t>
            </w:r>
          </w:p>
        </w:tc>
      </w:tr>
      <w:tr w:rsidR="00326BAC" w:rsidRPr="00326BAC" w14:paraId="7D6C293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3EF23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DFF57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-798417,82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98264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-980331,50</w:t>
            </w:r>
          </w:p>
        </w:tc>
      </w:tr>
      <w:tr w:rsidR="00326BAC" w:rsidRPr="00326BAC" w14:paraId="48C7CC0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9752819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90251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-798444,81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C82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-980380,18</w:t>
            </w:r>
          </w:p>
        </w:tc>
      </w:tr>
      <w:tr w:rsidR="00326BAC" w:rsidRPr="00326BAC" w14:paraId="19CC081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3EBCB91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ED4008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-798486,08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623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-980409,28</w:t>
            </w:r>
          </w:p>
        </w:tc>
      </w:tr>
      <w:tr w:rsidR="00326BAC" w:rsidRPr="00326BAC" w14:paraId="559DF6B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5F483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961B14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-798561,23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BE2F0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-980459,56</w:t>
            </w:r>
          </w:p>
        </w:tc>
      </w:tr>
      <w:tr w:rsidR="00326BAC" w:rsidRPr="00326BAC" w14:paraId="29808E2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0EA91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7AA72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-798580,28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944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-980480,19</w:t>
            </w:r>
          </w:p>
        </w:tc>
      </w:tr>
      <w:tr w:rsidR="00326BAC" w:rsidRPr="00326BAC" w14:paraId="36C4313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DB4B42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EE306E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-798655,95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DBE2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-980539,46</w:t>
            </w:r>
          </w:p>
        </w:tc>
      </w:tr>
      <w:tr w:rsidR="00326BAC" w:rsidRPr="00326BAC" w14:paraId="19EDDD9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A0BF0F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CE5F2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-798670,65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4C6D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-980560,19</w:t>
            </w:r>
          </w:p>
        </w:tc>
      </w:tr>
      <w:tr w:rsidR="00326BAC" w:rsidRPr="00326BAC" w14:paraId="638426C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55A7A0A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08B477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-798678,06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0031C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-980586,90</w:t>
            </w:r>
          </w:p>
        </w:tc>
      </w:tr>
      <w:tr w:rsidR="00326BAC" w:rsidRPr="00326BAC" w14:paraId="7E95299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FCFB54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6AEFC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-798696,68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CECCD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-980602,12</w:t>
            </w:r>
          </w:p>
        </w:tc>
      </w:tr>
      <w:tr w:rsidR="00326BAC" w:rsidRPr="00326BAC" w14:paraId="4CDF333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69A41B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26BAC">
              <w:rPr>
                <w:rFonts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C96B43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-798712,88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4BFCE" w14:textId="77777777" w:rsidR="00326BAC" w:rsidRPr="00326BAC" w:rsidRDefault="00326BAC" w:rsidP="00326BAC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326BAC">
              <w:rPr>
                <w:rFonts w:cs="Arial"/>
                <w:sz w:val="20"/>
                <w:szCs w:val="20"/>
              </w:rPr>
              <w:t>-980615,37</w:t>
            </w:r>
          </w:p>
        </w:tc>
      </w:tr>
    </w:tbl>
    <w:p w14:paraId="0FABDBCF" w14:textId="77777777" w:rsidR="008778D5" w:rsidRDefault="008778D5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8778D5" w:rsidSect="00C63877">
          <w:type w:val="continuous"/>
          <w:pgSz w:w="11906" w:h="16838" w:code="9"/>
          <w:pgMar w:top="1418" w:right="1418" w:bottom="1418" w:left="1418" w:header="709" w:footer="851" w:gutter="0"/>
          <w:cols w:num="2" w:space="708"/>
          <w:docGrid w:linePitch="360"/>
        </w:sectPr>
      </w:pPr>
    </w:p>
    <w:p w14:paraId="40C99FC7" w14:textId="094BC6F5" w:rsidR="008778D5" w:rsidRDefault="008778D5" w:rsidP="00E74EDF">
      <w:pPr>
        <w:tabs>
          <w:tab w:val="left" w:pos="5103"/>
        </w:tabs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szCs w:val="22"/>
        </w:rPr>
        <w:t>l</w:t>
      </w:r>
      <w:r w:rsidRPr="0002167E">
        <w:rPr>
          <w:rFonts w:cs="Arial"/>
          <w:szCs w:val="22"/>
        </w:rPr>
        <w:t>okalita</w:t>
      </w:r>
      <w:r>
        <w:rPr>
          <w:rFonts w:cs="Arial"/>
          <w:szCs w:val="22"/>
        </w:rPr>
        <w:t xml:space="preserve"> </w:t>
      </w:r>
      <w:r w:rsidRPr="008778D5">
        <w:rPr>
          <w:rFonts w:cs="Arial"/>
          <w:szCs w:val="22"/>
        </w:rPr>
        <w:t>"Ostroh"</w:t>
      </w:r>
    </w:p>
    <w:p w14:paraId="5F342369" w14:textId="77777777" w:rsidR="008778D5" w:rsidRDefault="008778D5" w:rsidP="008778D5">
      <w:pPr>
        <w:spacing w:before="240" w:after="60" w:line="20" w:lineRule="atLeast"/>
        <w:jc w:val="center"/>
        <w:rPr>
          <w:rFonts w:cs="Arial"/>
          <w:b/>
          <w:color w:val="000000"/>
          <w:sz w:val="20"/>
          <w:szCs w:val="20"/>
        </w:rPr>
        <w:sectPr w:rsidR="008778D5" w:rsidSect="00C63877">
          <w:type w:val="continuous"/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</w:p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455"/>
        <w:gridCol w:w="1429"/>
        <w:gridCol w:w="1447"/>
      </w:tblGrid>
      <w:tr w:rsidR="008778D5" w:rsidRPr="00461BD0" w14:paraId="3EE30769" w14:textId="77777777" w:rsidTr="000D23EB">
        <w:trPr>
          <w:trHeight w:val="20"/>
          <w:tblHeader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C3E7C6B" w14:textId="4229F8A1" w:rsidR="008778D5" w:rsidRPr="00461BD0" w:rsidRDefault="008778D5" w:rsidP="008778D5">
            <w:pPr>
              <w:spacing w:after="0" w:line="20" w:lineRule="atLeast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b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438223A" w14:textId="77777777" w:rsidR="008778D5" w:rsidRPr="00461BD0" w:rsidRDefault="008778D5" w:rsidP="008778D5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X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5C4FD" w14:textId="77777777" w:rsidR="008778D5" w:rsidRPr="00461BD0" w:rsidRDefault="008778D5" w:rsidP="008778D5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Y</w:t>
            </w:r>
          </w:p>
        </w:tc>
      </w:tr>
      <w:tr w:rsidR="008778D5" w:rsidRPr="008778D5" w14:paraId="171A80A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73966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95DDF4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-799918,61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B72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-981360,71</w:t>
            </w:r>
          </w:p>
        </w:tc>
      </w:tr>
      <w:tr w:rsidR="008778D5" w:rsidRPr="008778D5" w14:paraId="30D3C68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EC720D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84400E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-799904,31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41A5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-981372,73</w:t>
            </w:r>
          </w:p>
        </w:tc>
      </w:tr>
      <w:tr w:rsidR="008778D5" w:rsidRPr="008778D5" w14:paraId="2D936E9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77364E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F3FA6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-799877,85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9B8C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-981410,30</w:t>
            </w:r>
          </w:p>
        </w:tc>
      </w:tr>
      <w:tr w:rsidR="008778D5" w:rsidRPr="008778D5" w14:paraId="11443E0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06295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6DA97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-799869,77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AAB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-981418,26</w:t>
            </w:r>
          </w:p>
        </w:tc>
      </w:tr>
      <w:tr w:rsidR="008778D5" w:rsidRPr="008778D5" w14:paraId="2B2BE06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0D06B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C83E5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-799841,87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D52B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-981445,75</w:t>
            </w:r>
          </w:p>
        </w:tc>
      </w:tr>
      <w:tr w:rsidR="008778D5" w:rsidRPr="008778D5" w14:paraId="7C0DDF5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D4C645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B191A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-799827,05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CA04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-981450,52</w:t>
            </w:r>
          </w:p>
        </w:tc>
      </w:tr>
      <w:tr w:rsidR="008778D5" w:rsidRPr="008778D5" w14:paraId="3A66667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3E101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FCAD4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-799809,06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817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-981438,35</w:t>
            </w:r>
          </w:p>
        </w:tc>
      </w:tr>
      <w:tr w:rsidR="008778D5" w:rsidRPr="008778D5" w14:paraId="4C41942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575612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1C2BE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-799726,24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CC22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-981502,40</w:t>
            </w:r>
          </w:p>
        </w:tc>
      </w:tr>
      <w:tr w:rsidR="008778D5" w:rsidRPr="008778D5" w14:paraId="3D539B8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DDBDA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C100C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-799752,74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1DE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-981554,42</w:t>
            </w:r>
          </w:p>
        </w:tc>
      </w:tr>
      <w:tr w:rsidR="008778D5" w:rsidRPr="008778D5" w14:paraId="3DB0136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8398F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8FF14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-799768,44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9124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-981572,69</w:t>
            </w:r>
          </w:p>
        </w:tc>
      </w:tr>
      <w:tr w:rsidR="008778D5" w:rsidRPr="008778D5" w14:paraId="670A78B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E6155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CC7A4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-799777,14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CA67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-981577,83</w:t>
            </w:r>
          </w:p>
        </w:tc>
      </w:tr>
      <w:tr w:rsidR="008778D5" w:rsidRPr="008778D5" w14:paraId="4DD172B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C7119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FB0F1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-799787,12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EF6D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-981582,26</w:t>
            </w:r>
          </w:p>
        </w:tc>
      </w:tr>
      <w:tr w:rsidR="008778D5" w:rsidRPr="008778D5" w14:paraId="19E6BDA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2BE9E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B8CE3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-799795,97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C97C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-981588,68</w:t>
            </w:r>
          </w:p>
        </w:tc>
      </w:tr>
      <w:tr w:rsidR="008778D5" w:rsidRPr="008778D5" w14:paraId="7382183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40670C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217C9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-799798,68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4FE0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-981594,82</w:t>
            </w:r>
          </w:p>
        </w:tc>
      </w:tr>
      <w:tr w:rsidR="008778D5" w:rsidRPr="008778D5" w14:paraId="31FA145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E8400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EE7B4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-799798,74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D42D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-981596,55</w:t>
            </w:r>
          </w:p>
        </w:tc>
      </w:tr>
      <w:tr w:rsidR="008778D5" w:rsidRPr="008778D5" w14:paraId="1930F6C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EB062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058CB8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-799804,18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407E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-981595,49</w:t>
            </w:r>
          </w:p>
        </w:tc>
      </w:tr>
      <w:tr w:rsidR="008778D5" w:rsidRPr="008778D5" w14:paraId="3F36ADE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78D8F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527271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-799829,27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33DC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-981585,68</w:t>
            </w:r>
          </w:p>
        </w:tc>
      </w:tr>
      <w:tr w:rsidR="008778D5" w:rsidRPr="008778D5" w14:paraId="30E9D3F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FBA34E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58BA44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-799859,35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94FD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-981566,42</w:t>
            </w:r>
          </w:p>
        </w:tc>
      </w:tr>
      <w:tr w:rsidR="008778D5" w:rsidRPr="008778D5" w14:paraId="235D63E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57555D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69F76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-799873,40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551B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-981557,43</w:t>
            </w:r>
          </w:p>
        </w:tc>
      </w:tr>
      <w:tr w:rsidR="008778D5" w:rsidRPr="008778D5" w14:paraId="15479B5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0CF51A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C7BD28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-799875,72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93A1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-981555,39</w:t>
            </w:r>
          </w:p>
        </w:tc>
      </w:tr>
      <w:tr w:rsidR="008778D5" w:rsidRPr="008778D5" w14:paraId="777C3C3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20326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3A574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-799881,78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44D0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-981550,06</w:t>
            </w:r>
          </w:p>
        </w:tc>
      </w:tr>
      <w:tr w:rsidR="008778D5" w:rsidRPr="008778D5" w14:paraId="5351BFA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1F040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EAC96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-799881,44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E33B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-981549,82</w:t>
            </w:r>
          </w:p>
        </w:tc>
      </w:tr>
      <w:tr w:rsidR="008778D5" w:rsidRPr="008778D5" w14:paraId="4B963AA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3245E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B09FC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-799916,48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DC47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-981514,55</w:t>
            </w:r>
          </w:p>
        </w:tc>
      </w:tr>
      <w:tr w:rsidR="008778D5" w:rsidRPr="008778D5" w14:paraId="72BCB8E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541DE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F0D45C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-799955,64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B732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-981454,22</w:t>
            </w:r>
          </w:p>
        </w:tc>
      </w:tr>
      <w:tr w:rsidR="008778D5" w:rsidRPr="008778D5" w14:paraId="5393AD02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D0DDEF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83079E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-799977,86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2A07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-981430,94</w:t>
            </w:r>
          </w:p>
        </w:tc>
      </w:tr>
      <w:tr w:rsidR="008778D5" w:rsidRPr="008778D5" w14:paraId="38BB7D5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60F82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A1C9C2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-799943,89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F4F8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-981361,45</w:t>
            </w:r>
          </w:p>
        </w:tc>
      </w:tr>
      <w:tr w:rsidR="008778D5" w:rsidRPr="008778D5" w14:paraId="6A3303E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BC5018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D92A8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-799943,96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7E1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-981357,39</w:t>
            </w:r>
          </w:p>
        </w:tc>
      </w:tr>
    </w:tbl>
    <w:p w14:paraId="0EA143E7" w14:textId="77777777" w:rsidR="008778D5" w:rsidRDefault="008778D5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8778D5" w:rsidSect="00C63877">
          <w:type w:val="continuous"/>
          <w:pgSz w:w="11906" w:h="16838" w:code="9"/>
          <w:pgMar w:top="1418" w:right="1418" w:bottom="1418" w:left="1418" w:header="709" w:footer="851" w:gutter="0"/>
          <w:cols w:num="2" w:space="708"/>
          <w:docGrid w:linePitch="360"/>
        </w:sectPr>
      </w:pPr>
    </w:p>
    <w:p w14:paraId="4AB1F60A" w14:textId="6E3F54B3" w:rsidR="00326BAC" w:rsidRDefault="00326BAC" w:rsidP="00E74EDF">
      <w:pPr>
        <w:tabs>
          <w:tab w:val="left" w:pos="5103"/>
        </w:tabs>
        <w:spacing w:after="60" w:line="20" w:lineRule="atLeast"/>
        <w:jc w:val="both"/>
        <w:rPr>
          <w:rFonts w:cs="Arial"/>
          <w:szCs w:val="22"/>
        </w:rPr>
      </w:pPr>
      <w:r w:rsidRPr="0002167E">
        <w:rPr>
          <w:rFonts w:cs="Arial"/>
          <w:szCs w:val="22"/>
        </w:rPr>
        <w:t xml:space="preserve">lokalita </w:t>
      </w:r>
      <w:r w:rsidRPr="00326BAC">
        <w:rPr>
          <w:rFonts w:cs="Arial"/>
          <w:szCs w:val="22"/>
        </w:rPr>
        <w:t>Pod Hovězí skálou</w:t>
      </w:r>
    </w:p>
    <w:p w14:paraId="29AE393C" w14:textId="77777777" w:rsidR="008778D5" w:rsidRDefault="008778D5" w:rsidP="008778D5">
      <w:pPr>
        <w:spacing w:before="240" w:after="60" w:line="20" w:lineRule="atLeast"/>
        <w:jc w:val="center"/>
        <w:rPr>
          <w:rFonts w:cs="Arial"/>
          <w:b/>
          <w:color w:val="000000"/>
          <w:sz w:val="20"/>
          <w:szCs w:val="20"/>
        </w:rPr>
        <w:sectPr w:rsidR="008778D5" w:rsidSect="00C63877">
          <w:type w:val="continuous"/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</w:p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455"/>
        <w:gridCol w:w="1429"/>
        <w:gridCol w:w="1447"/>
      </w:tblGrid>
      <w:tr w:rsidR="00326BAC" w:rsidRPr="00461BD0" w14:paraId="3FD9169B" w14:textId="77777777" w:rsidTr="000D23EB">
        <w:trPr>
          <w:trHeight w:val="20"/>
          <w:tblHeader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F8F8E52" w14:textId="5C9DB825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b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153CBE9" w14:textId="77777777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X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2879C" w14:textId="77777777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Y</w:t>
            </w:r>
          </w:p>
        </w:tc>
      </w:tr>
      <w:tr w:rsidR="008778D5" w:rsidRPr="008778D5" w14:paraId="5494F9F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4C4B7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7F900E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-802666,98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49FD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-983828,81</w:t>
            </w:r>
          </w:p>
        </w:tc>
      </w:tr>
      <w:tr w:rsidR="008778D5" w:rsidRPr="008778D5" w14:paraId="2125FE6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4619B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54BEE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-802661,08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B389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-983819,06</w:t>
            </w:r>
          </w:p>
        </w:tc>
      </w:tr>
      <w:tr w:rsidR="008778D5" w:rsidRPr="008778D5" w14:paraId="5BB5340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99E56D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A77501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-802648,84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9AE6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-983806,78</w:t>
            </w:r>
          </w:p>
        </w:tc>
      </w:tr>
      <w:tr w:rsidR="008778D5" w:rsidRPr="008778D5" w14:paraId="5131C6F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9B009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2724BD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-802641,14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5412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-983800,12</w:t>
            </w:r>
          </w:p>
        </w:tc>
      </w:tr>
      <w:tr w:rsidR="008778D5" w:rsidRPr="008778D5" w14:paraId="458842D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DAAE25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FBA4A6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-802637,49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4EB6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-983796,96</w:t>
            </w:r>
          </w:p>
        </w:tc>
      </w:tr>
      <w:tr w:rsidR="008778D5" w:rsidRPr="008778D5" w14:paraId="3C2ECCD2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78D2D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13DB72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-802624,80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7673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-983789,33</w:t>
            </w:r>
          </w:p>
        </w:tc>
      </w:tr>
      <w:tr w:rsidR="008778D5" w:rsidRPr="008778D5" w14:paraId="6FE51ED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A745E1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4A955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-802612,28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FDD3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-983784,50</w:t>
            </w:r>
          </w:p>
        </w:tc>
      </w:tr>
      <w:tr w:rsidR="008778D5" w:rsidRPr="008778D5" w14:paraId="6280F49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DD75A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F8433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-802598,65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6845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-983781,16</w:t>
            </w:r>
          </w:p>
        </w:tc>
      </w:tr>
      <w:tr w:rsidR="008778D5" w:rsidRPr="008778D5" w14:paraId="5CE3FF2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83555E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12C2B4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-802578,90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3E48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-983777,68</w:t>
            </w:r>
          </w:p>
        </w:tc>
      </w:tr>
      <w:tr w:rsidR="008778D5" w:rsidRPr="008778D5" w14:paraId="2B1AC7D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C0E2F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CFBA5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-802570,27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CF75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-983774,11</w:t>
            </w:r>
          </w:p>
        </w:tc>
      </w:tr>
      <w:tr w:rsidR="008778D5" w:rsidRPr="008778D5" w14:paraId="19E9975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712BC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9A9D66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-802567,30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3D89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-983771,65</w:t>
            </w:r>
          </w:p>
        </w:tc>
      </w:tr>
      <w:tr w:rsidR="008778D5" w:rsidRPr="008778D5" w14:paraId="42C05DB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15EAC3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01466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-802557,41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7568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-983763,47</w:t>
            </w:r>
          </w:p>
        </w:tc>
      </w:tr>
      <w:tr w:rsidR="008778D5" w:rsidRPr="008778D5" w14:paraId="4973B83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8D78D3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526EF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-802555,22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80C1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-983761,65</w:t>
            </w:r>
          </w:p>
        </w:tc>
      </w:tr>
      <w:tr w:rsidR="008778D5" w:rsidRPr="008778D5" w14:paraId="691CDA5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6E561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E8A65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-802537,50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21B4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-983738,55</w:t>
            </w:r>
          </w:p>
        </w:tc>
      </w:tr>
      <w:tr w:rsidR="008778D5" w:rsidRPr="008778D5" w14:paraId="5432175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2F219C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D286C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-802527,35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A858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-983725,75</w:t>
            </w:r>
          </w:p>
        </w:tc>
      </w:tr>
      <w:tr w:rsidR="008778D5" w:rsidRPr="008778D5" w14:paraId="69AE93F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B52E8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C6E26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-802519,16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8A92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-983713,08</w:t>
            </w:r>
          </w:p>
        </w:tc>
      </w:tr>
      <w:tr w:rsidR="008778D5" w:rsidRPr="008778D5" w14:paraId="33F228D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7021A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C9091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-802510,84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DD0D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-983699,53</w:t>
            </w:r>
          </w:p>
        </w:tc>
      </w:tr>
      <w:tr w:rsidR="008778D5" w:rsidRPr="008778D5" w14:paraId="463E437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14A9D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C5C8F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-802484,88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ACC5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-983754,25</w:t>
            </w:r>
          </w:p>
        </w:tc>
      </w:tr>
      <w:tr w:rsidR="008778D5" w:rsidRPr="008778D5" w14:paraId="44749BD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DAF94A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3E6DC1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-802483,86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6C0F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-983755,86</w:t>
            </w:r>
          </w:p>
        </w:tc>
      </w:tr>
      <w:tr w:rsidR="008778D5" w:rsidRPr="008778D5" w14:paraId="70B1AB8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8A789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4126A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-802481,51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3A5E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-983759,55</w:t>
            </w:r>
          </w:p>
        </w:tc>
      </w:tr>
      <w:tr w:rsidR="008778D5" w:rsidRPr="008778D5" w14:paraId="31359CB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B0F160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CCC708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-802477,51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65D4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-983764,39</w:t>
            </w:r>
          </w:p>
        </w:tc>
      </w:tr>
      <w:tr w:rsidR="008778D5" w:rsidRPr="008778D5" w14:paraId="516A89A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0CA51E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CB5E07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-802474,19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25E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-983767,51</w:t>
            </w:r>
          </w:p>
        </w:tc>
      </w:tr>
      <w:tr w:rsidR="008778D5" w:rsidRPr="008778D5" w14:paraId="6A36CBD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F30704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04F9FF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-802471,91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7C61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-983769,43</w:t>
            </w:r>
          </w:p>
        </w:tc>
      </w:tr>
      <w:tr w:rsidR="008778D5" w:rsidRPr="008778D5" w14:paraId="7B15EE2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364EB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5766A5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-802469,30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A7DB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-983771,32</w:t>
            </w:r>
          </w:p>
        </w:tc>
      </w:tr>
      <w:tr w:rsidR="008778D5" w:rsidRPr="008778D5" w14:paraId="413AAF1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35F61F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D3DC89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-802466,81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5723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-983772,95</w:t>
            </w:r>
          </w:p>
        </w:tc>
      </w:tr>
      <w:tr w:rsidR="008778D5" w:rsidRPr="008778D5" w14:paraId="57A7178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35D12A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4A0603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-802463,98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7DA8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-983774,50</w:t>
            </w:r>
          </w:p>
        </w:tc>
      </w:tr>
      <w:tr w:rsidR="008778D5" w:rsidRPr="008778D5" w14:paraId="1D966A0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03E6F8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648A36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-802461,32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2DD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-983775,81</w:t>
            </w:r>
          </w:p>
        </w:tc>
      </w:tr>
      <w:tr w:rsidR="008778D5" w:rsidRPr="008778D5" w14:paraId="0F47B85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E6D5F5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F032B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-802458,31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5D48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-983777,00</w:t>
            </w:r>
          </w:p>
        </w:tc>
      </w:tr>
      <w:tr w:rsidR="008778D5" w:rsidRPr="008778D5" w14:paraId="0DED1EB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D7754A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5F7078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-802456,51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8616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-983777,71</w:t>
            </w:r>
          </w:p>
        </w:tc>
      </w:tr>
      <w:tr w:rsidR="008778D5" w:rsidRPr="008778D5" w14:paraId="6138D0A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CBFD66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900BC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-802450,43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172A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-983779,27</w:t>
            </w:r>
          </w:p>
        </w:tc>
      </w:tr>
      <w:tr w:rsidR="008778D5" w:rsidRPr="008778D5" w14:paraId="3F25577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BA8876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B5F6F3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-802444,20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B0B1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-983780,06</w:t>
            </w:r>
          </w:p>
        </w:tc>
      </w:tr>
      <w:tr w:rsidR="008778D5" w:rsidRPr="008778D5" w14:paraId="1D51C90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699F9A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C0A573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-802437,92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24D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-983780,06</w:t>
            </w:r>
          </w:p>
        </w:tc>
      </w:tr>
      <w:tr w:rsidR="008778D5" w:rsidRPr="008778D5" w14:paraId="69D675B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59A26F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5D5197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-802431,69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E8DE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-983779,27</w:t>
            </w:r>
          </w:p>
        </w:tc>
      </w:tr>
      <w:tr w:rsidR="008778D5" w:rsidRPr="008778D5" w14:paraId="2BE1BC5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36EBA0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9E49D5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-802426,11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55F9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-983778,05</w:t>
            </w:r>
          </w:p>
        </w:tc>
      </w:tr>
      <w:tr w:rsidR="008778D5" w:rsidRPr="008778D5" w14:paraId="16B245C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021E5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52717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-802288,81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843E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-984063,38</w:t>
            </w:r>
          </w:p>
        </w:tc>
      </w:tr>
      <w:tr w:rsidR="008778D5" w:rsidRPr="008778D5" w14:paraId="2D2A4D4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02A83C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0E6FD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-802304,59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653D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-984071,38</w:t>
            </w:r>
          </w:p>
        </w:tc>
      </w:tr>
      <w:tr w:rsidR="008778D5" w:rsidRPr="008778D5" w14:paraId="3DD152C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E4245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520AB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-802321,35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31AA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-984078,51</w:t>
            </w:r>
          </w:p>
        </w:tc>
      </w:tr>
      <w:tr w:rsidR="008778D5" w:rsidRPr="008778D5" w14:paraId="1B24AA7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61704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1D921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-802335,17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B241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-984082,88</w:t>
            </w:r>
          </w:p>
        </w:tc>
      </w:tr>
      <w:tr w:rsidR="008778D5" w:rsidRPr="008778D5" w14:paraId="6A354C9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8ABCFD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250A78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-802349,15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7794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-984087,31</w:t>
            </w:r>
          </w:p>
        </w:tc>
      </w:tr>
      <w:tr w:rsidR="008778D5" w:rsidRPr="008778D5" w14:paraId="16345F5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C86A5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A36C0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-802379,56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3669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-984094,33</w:t>
            </w:r>
          </w:p>
        </w:tc>
      </w:tr>
      <w:tr w:rsidR="008778D5" w:rsidRPr="008778D5" w14:paraId="49B68DE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23B53D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0B5B6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-802400,87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D8C2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-984101,06</w:t>
            </w:r>
          </w:p>
        </w:tc>
      </w:tr>
      <w:tr w:rsidR="008778D5" w:rsidRPr="008778D5" w14:paraId="32BE951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B6FD4A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3EDC4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-802430,30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6155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-984107,00</w:t>
            </w:r>
          </w:p>
        </w:tc>
      </w:tr>
      <w:tr w:rsidR="008778D5" w:rsidRPr="008778D5" w14:paraId="7CECBD8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46B247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62EC8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-802449,44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7F3B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-984113,84</w:t>
            </w:r>
          </w:p>
        </w:tc>
      </w:tr>
      <w:tr w:rsidR="008778D5" w:rsidRPr="008778D5" w14:paraId="576A344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305B1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723098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-802469,14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2BC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-984126,70</w:t>
            </w:r>
          </w:p>
        </w:tc>
      </w:tr>
      <w:tr w:rsidR="008778D5" w:rsidRPr="008778D5" w14:paraId="164BB80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06596A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50C02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-802490,23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9A42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-984132,14</w:t>
            </w:r>
          </w:p>
        </w:tc>
      </w:tr>
      <w:tr w:rsidR="008778D5" w:rsidRPr="008778D5" w14:paraId="767693C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1E0879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DBD8C0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-802503,92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1FE5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-984128,93</w:t>
            </w:r>
          </w:p>
        </w:tc>
      </w:tr>
      <w:tr w:rsidR="008778D5" w:rsidRPr="008778D5" w14:paraId="20B9012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116E8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C8F98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-802520,96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A298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-984132,52</w:t>
            </w:r>
          </w:p>
        </w:tc>
      </w:tr>
      <w:tr w:rsidR="008778D5" w:rsidRPr="008778D5" w14:paraId="352064B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6F1E5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5EB1D1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-802536,24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8959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-984133,72</w:t>
            </w:r>
          </w:p>
        </w:tc>
      </w:tr>
      <w:tr w:rsidR="008778D5" w:rsidRPr="008778D5" w14:paraId="2DB8340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6C5125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15DFE4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-802549,45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0E61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-984134,66</w:t>
            </w:r>
          </w:p>
        </w:tc>
      </w:tr>
      <w:tr w:rsidR="008778D5" w:rsidRPr="008778D5" w14:paraId="06C842F3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EB106C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5DBB0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-802556,16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D31B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-984134,94</w:t>
            </w:r>
          </w:p>
        </w:tc>
      </w:tr>
      <w:tr w:rsidR="008778D5" w:rsidRPr="008778D5" w14:paraId="59D815D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BD0A4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E3FB01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-802567,75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23C1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-984131,58</w:t>
            </w:r>
          </w:p>
        </w:tc>
      </w:tr>
      <w:tr w:rsidR="008778D5" w:rsidRPr="008778D5" w14:paraId="6D42191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CBEBD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23A38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-802596,38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50E4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-984111,83</w:t>
            </w:r>
          </w:p>
        </w:tc>
      </w:tr>
      <w:tr w:rsidR="008778D5" w:rsidRPr="008778D5" w14:paraId="35C4C20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BC8F93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80CC06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-802629,80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E86C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-984097,36</w:t>
            </w:r>
          </w:p>
        </w:tc>
      </w:tr>
      <w:tr w:rsidR="008778D5" w:rsidRPr="008778D5" w14:paraId="66D7139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5462A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589D6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-802662,46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AFC8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-984073,04</w:t>
            </w:r>
          </w:p>
        </w:tc>
      </w:tr>
      <w:tr w:rsidR="008778D5" w:rsidRPr="008778D5" w14:paraId="5170973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417A9C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AD8FEE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-802687,88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8967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-984058,25</w:t>
            </w:r>
          </w:p>
        </w:tc>
      </w:tr>
      <w:tr w:rsidR="008778D5" w:rsidRPr="008778D5" w14:paraId="3CD6169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765DFE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4CD48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-802710,39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3015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-984038,87</w:t>
            </w:r>
          </w:p>
        </w:tc>
      </w:tr>
      <w:tr w:rsidR="008778D5" w:rsidRPr="008778D5" w14:paraId="5AE5D72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2E092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22287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-802742,99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7041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-984004,88</w:t>
            </w:r>
          </w:p>
        </w:tc>
      </w:tr>
      <w:tr w:rsidR="008778D5" w:rsidRPr="008778D5" w14:paraId="195E10B2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E7BCE8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EAE14D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-802750,59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434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-983996,96</w:t>
            </w:r>
          </w:p>
        </w:tc>
      </w:tr>
      <w:tr w:rsidR="008778D5" w:rsidRPr="008778D5" w14:paraId="5E951F0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8B34EB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DF71F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-802775,67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B08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-983975,87</w:t>
            </w:r>
          </w:p>
        </w:tc>
      </w:tr>
      <w:tr w:rsidR="008778D5" w:rsidRPr="008778D5" w14:paraId="1379D4F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D456A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20C982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-802784,51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63AC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-983971,88</w:t>
            </w:r>
          </w:p>
        </w:tc>
      </w:tr>
      <w:tr w:rsidR="008778D5" w:rsidRPr="008778D5" w14:paraId="619CFC3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ECBF9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C7E908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-802793,34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B0C8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-983967,89</w:t>
            </w:r>
          </w:p>
        </w:tc>
      </w:tr>
      <w:tr w:rsidR="008778D5" w:rsidRPr="008778D5" w14:paraId="28542F8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E85EF3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3764F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-802801,89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8B92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-983959,62</w:t>
            </w:r>
          </w:p>
        </w:tc>
      </w:tr>
      <w:tr w:rsidR="008778D5" w:rsidRPr="008778D5" w14:paraId="7034128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0B08C3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FFFCD9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-802793,91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F92E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-983947,94</w:t>
            </w:r>
          </w:p>
        </w:tc>
      </w:tr>
      <w:tr w:rsidR="008778D5" w:rsidRPr="008778D5" w14:paraId="1F3C7CC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8B7474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36CD1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-802785,79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75BE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-983942,38</w:t>
            </w:r>
          </w:p>
        </w:tc>
      </w:tr>
      <w:tr w:rsidR="008778D5" w:rsidRPr="008778D5" w14:paraId="619FB10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E8B1D4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EE2D5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-802767,26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E3DA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-983928,41</w:t>
            </w:r>
          </w:p>
        </w:tc>
      </w:tr>
      <w:tr w:rsidR="008778D5" w:rsidRPr="008778D5" w14:paraId="4BA6717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656CAC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AE3CD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-802752,54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CF7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-983917,26</w:t>
            </w:r>
          </w:p>
        </w:tc>
      </w:tr>
      <w:tr w:rsidR="008778D5" w:rsidRPr="008778D5" w14:paraId="1977A9CC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5B409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C9A55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-802738,55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8D53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-983906,66</w:t>
            </w:r>
          </w:p>
        </w:tc>
      </w:tr>
      <w:tr w:rsidR="008778D5" w:rsidRPr="008778D5" w14:paraId="2CCF75D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B9A74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3539F5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-802725,89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439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-983897,07</w:t>
            </w:r>
          </w:p>
        </w:tc>
      </w:tr>
      <w:tr w:rsidR="008778D5" w:rsidRPr="008778D5" w14:paraId="655F609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DE96FF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79E21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-802688,21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2D05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-983860,35</w:t>
            </w:r>
          </w:p>
        </w:tc>
      </w:tr>
      <w:tr w:rsidR="008778D5" w:rsidRPr="008778D5" w14:paraId="1BA06BC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084EA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BF1EE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-802675,58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299B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-983838,90</w:t>
            </w:r>
          </w:p>
        </w:tc>
      </w:tr>
      <w:tr w:rsidR="008778D5" w:rsidRPr="008778D5" w14:paraId="2DAD39F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453B11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9BEC77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-802674,92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69B3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-983832,10</w:t>
            </w:r>
          </w:p>
        </w:tc>
      </w:tr>
    </w:tbl>
    <w:p w14:paraId="10BE7C50" w14:textId="77777777" w:rsidR="008778D5" w:rsidRDefault="008778D5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8778D5" w:rsidSect="00C63877">
          <w:type w:val="continuous"/>
          <w:pgSz w:w="11906" w:h="16838" w:code="9"/>
          <w:pgMar w:top="1418" w:right="1418" w:bottom="1418" w:left="1418" w:header="709" w:footer="851" w:gutter="0"/>
          <w:cols w:num="2" w:space="708"/>
          <w:docGrid w:linePitch="360"/>
        </w:sectPr>
      </w:pPr>
    </w:p>
    <w:p w14:paraId="13C9342C" w14:textId="77777777" w:rsidR="00A86B01" w:rsidRDefault="00A86B01" w:rsidP="00A86B01">
      <w:pPr>
        <w:tabs>
          <w:tab w:val="left" w:pos="5103"/>
        </w:tabs>
        <w:spacing w:before="240" w:after="60" w:line="20" w:lineRule="atLeast"/>
        <w:jc w:val="both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35CCA06D" w14:textId="285303E5" w:rsidR="00136C63" w:rsidRPr="0002167E" w:rsidRDefault="00D3231F" w:rsidP="00A86B01">
      <w:pPr>
        <w:tabs>
          <w:tab w:val="left" w:pos="5103"/>
        </w:tabs>
        <w:spacing w:before="240" w:after="60" w:line="20" w:lineRule="atLeast"/>
        <w:jc w:val="both"/>
        <w:rPr>
          <w:rFonts w:cs="Arial"/>
          <w:szCs w:val="22"/>
        </w:rPr>
      </w:pPr>
      <w:r w:rsidRPr="0002167E">
        <w:rPr>
          <w:rFonts w:cs="Arial"/>
          <w:szCs w:val="22"/>
        </w:rPr>
        <w:lastRenderedPageBreak/>
        <w:t>lokalita U Červeného kříže</w:t>
      </w:r>
    </w:p>
    <w:p w14:paraId="7F0A7BF2" w14:textId="77777777" w:rsidR="008778D5" w:rsidRDefault="008778D5" w:rsidP="00E74EDF">
      <w:pPr>
        <w:spacing w:after="60" w:line="20" w:lineRule="atLeast"/>
        <w:jc w:val="center"/>
        <w:rPr>
          <w:rFonts w:cs="Arial"/>
          <w:b/>
          <w:color w:val="000000"/>
          <w:sz w:val="20"/>
          <w:szCs w:val="20"/>
        </w:rPr>
        <w:sectPr w:rsidR="008778D5" w:rsidSect="00C63877">
          <w:type w:val="continuous"/>
          <w:pgSz w:w="11906" w:h="16838" w:code="9"/>
          <w:pgMar w:top="1418" w:right="1418" w:bottom="1418" w:left="1418" w:header="709" w:footer="851" w:gutter="0"/>
          <w:cols w:space="708"/>
          <w:docGrid w:linePitch="360"/>
        </w:sectPr>
      </w:pPr>
    </w:p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455"/>
        <w:gridCol w:w="1429"/>
        <w:gridCol w:w="1447"/>
      </w:tblGrid>
      <w:tr w:rsidR="00326BAC" w:rsidRPr="00461BD0" w14:paraId="1D8B4EF8" w14:textId="77777777" w:rsidTr="000D23EB">
        <w:trPr>
          <w:trHeight w:val="20"/>
          <w:tblHeader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878FB52" w14:textId="47BB7F2B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61BD0">
              <w:rPr>
                <w:rFonts w:cs="Arial"/>
                <w:b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44E49F0" w14:textId="77777777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X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74B2A" w14:textId="77777777" w:rsidR="00326BAC" w:rsidRPr="00461BD0" w:rsidRDefault="00326BAC" w:rsidP="00326BAC">
            <w:pPr>
              <w:spacing w:after="0" w:line="20" w:lineRule="atLeast"/>
              <w:jc w:val="center"/>
              <w:rPr>
                <w:rFonts w:cs="Arial"/>
                <w:b/>
                <w:sz w:val="20"/>
                <w:szCs w:val="20"/>
              </w:rPr>
            </w:pPr>
            <w:r w:rsidRPr="00461BD0">
              <w:rPr>
                <w:rFonts w:cs="Arial"/>
                <w:b/>
                <w:sz w:val="20"/>
                <w:szCs w:val="20"/>
              </w:rPr>
              <w:t>Souřadnice Y</w:t>
            </w:r>
          </w:p>
        </w:tc>
      </w:tr>
      <w:tr w:rsidR="008778D5" w:rsidRPr="008778D5" w14:paraId="3291376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EBFAC9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A4BFE1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-799678,15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F497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-981784,57</w:t>
            </w:r>
          </w:p>
        </w:tc>
      </w:tr>
      <w:tr w:rsidR="008778D5" w:rsidRPr="008778D5" w14:paraId="294F3F2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8079C4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703F1B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-799699,69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BE43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-981804,30</w:t>
            </w:r>
          </w:p>
        </w:tc>
      </w:tr>
      <w:tr w:rsidR="008778D5" w:rsidRPr="008778D5" w14:paraId="788BD57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036192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66FB52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-799721,66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6482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-981826,42</w:t>
            </w:r>
          </w:p>
        </w:tc>
      </w:tr>
      <w:tr w:rsidR="008778D5" w:rsidRPr="008778D5" w14:paraId="19BB467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7891E6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5F5BA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-799744,14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C35D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-981847,10</w:t>
            </w:r>
          </w:p>
        </w:tc>
      </w:tr>
      <w:tr w:rsidR="008778D5" w:rsidRPr="008778D5" w14:paraId="45FF918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08AFB4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ED6A78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-799754,03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61D5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-981855,10</w:t>
            </w:r>
          </w:p>
        </w:tc>
      </w:tr>
      <w:tr w:rsidR="008778D5" w:rsidRPr="008778D5" w14:paraId="4500C9C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87DDD0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F9617B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-799762,59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9633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-981858,24</w:t>
            </w:r>
          </w:p>
        </w:tc>
      </w:tr>
      <w:tr w:rsidR="008778D5" w:rsidRPr="008778D5" w14:paraId="0829E7DE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493D4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C13EF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-799768,01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93F9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-981860,10</w:t>
            </w:r>
          </w:p>
        </w:tc>
      </w:tr>
      <w:tr w:rsidR="008778D5" w:rsidRPr="008778D5" w14:paraId="6FE80FB9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AB0D8E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D7F25E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-799771,27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D3FD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-981858,98</w:t>
            </w:r>
          </w:p>
        </w:tc>
      </w:tr>
      <w:tr w:rsidR="008778D5" w:rsidRPr="008778D5" w14:paraId="66D6A8D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4B0118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19C983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-799818,63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719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-981809,49</w:t>
            </w:r>
          </w:p>
        </w:tc>
      </w:tr>
      <w:tr w:rsidR="008778D5" w:rsidRPr="008778D5" w14:paraId="4C9CB9A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418C9F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6085AC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-799778,61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0370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-981776,95</w:t>
            </w:r>
          </w:p>
        </w:tc>
      </w:tr>
      <w:tr w:rsidR="008778D5" w:rsidRPr="008778D5" w14:paraId="29C1B0A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38A090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1899D4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-799726,68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35BB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-981756,97</w:t>
            </w:r>
          </w:p>
        </w:tc>
      </w:tr>
      <w:tr w:rsidR="008778D5" w:rsidRPr="008778D5" w14:paraId="0296CF9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6A1D8B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03E89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-799727,43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E588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-981754,34</w:t>
            </w:r>
          </w:p>
        </w:tc>
      </w:tr>
      <w:tr w:rsidR="008778D5" w:rsidRPr="008778D5" w14:paraId="16970DAB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EA6B58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C9029C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-799672,85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DD2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-981715,68</w:t>
            </w:r>
          </w:p>
        </w:tc>
      </w:tr>
      <w:tr w:rsidR="008778D5" w:rsidRPr="008778D5" w14:paraId="5446843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BF40D3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CAB1A3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-799682,17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9B52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-981706,85</w:t>
            </w:r>
          </w:p>
        </w:tc>
      </w:tr>
      <w:tr w:rsidR="008778D5" w:rsidRPr="008778D5" w14:paraId="3AD5D45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04AE190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BC11E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-799679,79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7946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-981704,06</w:t>
            </w:r>
          </w:p>
        </w:tc>
      </w:tr>
      <w:tr w:rsidR="008778D5" w:rsidRPr="008778D5" w14:paraId="2534FB0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83FF70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8F4B73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-799686,52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78A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-981704,00</w:t>
            </w:r>
          </w:p>
        </w:tc>
      </w:tr>
      <w:tr w:rsidR="008778D5" w:rsidRPr="008778D5" w14:paraId="275C9795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8E1D8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30F4E1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-799683,56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362A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-981698,44</w:t>
            </w:r>
          </w:p>
        </w:tc>
      </w:tr>
      <w:tr w:rsidR="008778D5" w:rsidRPr="008778D5" w14:paraId="45250C00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62FECB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7993486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-799676,18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0BEC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-981684,59</w:t>
            </w:r>
          </w:p>
        </w:tc>
      </w:tr>
      <w:tr w:rsidR="008778D5" w:rsidRPr="008778D5" w14:paraId="7BDC1A0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94A3F2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064BAB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-799667,94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CD81F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-981655,74</w:t>
            </w:r>
          </w:p>
        </w:tc>
      </w:tr>
      <w:tr w:rsidR="008778D5" w:rsidRPr="008778D5" w14:paraId="305C8AE1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5DEF5D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58A835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-799657,30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D5D9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-981654,95</w:t>
            </w:r>
          </w:p>
        </w:tc>
      </w:tr>
      <w:tr w:rsidR="008778D5" w:rsidRPr="008778D5" w14:paraId="564FB9C4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489A8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15DF1A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-799620,67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BA89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-981652,22</w:t>
            </w:r>
          </w:p>
        </w:tc>
      </w:tr>
      <w:tr w:rsidR="008778D5" w:rsidRPr="008778D5" w14:paraId="7BDDF83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96794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6B79A44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-799600,79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61E1D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-981700,34</w:t>
            </w:r>
          </w:p>
        </w:tc>
      </w:tr>
      <w:tr w:rsidR="008778D5" w:rsidRPr="008778D5" w14:paraId="2B3255A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D88C40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2D51D3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-799653,84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F2E5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-981748,92</w:t>
            </w:r>
          </w:p>
        </w:tc>
      </w:tr>
      <w:tr w:rsidR="008778D5" w:rsidRPr="008778D5" w14:paraId="7A10C1A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50D3738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270C3EB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-799655,68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F482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-981771,21</w:t>
            </w:r>
          </w:p>
        </w:tc>
      </w:tr>
      <w:tr w:rsidR="008778D5" w:rsidRPr="008778D5" w14:paraId="04750CF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FE3408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C2F2885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-799659,16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2806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-981773,28</w:t>
            </w:r>
          </w:p>
        </w:tc>
      </w:tr>
      <w:tr w:rsidR="008778D5" w:rsidRPr="008778D5" w14:paraId="21DEB128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98045B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90038D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-799666,06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1F13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-981777,38</w:t>
            </w:r>
          </w:p>
        </w:tc>
      </w:tr>
      <w:tr w:rsidR="008778D5" w:rsidRPr="008778D5" w14:paraId="434D600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73F028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78D5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750DB5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-799668,63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AB06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-981778,91</w:t>
            </w:r>
          </w:p>
        </w:tc>
      </w:tr>
      <w:tr w:rsidR="00932D8D" w:rsidRPr="008778D5" w14:paraId="7613B8DC" w14:textId="77777777" w:rsidTr="000D23E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76C98" w14:textId="77777777" w:rsidR="00932D8D" w:rsidRDefault="00932D8D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</w:p>
          <w:p w14:paraId="33A5AE12" w14:textId="2DB23EFE" w:rsidR="00932D8D" w:rsidRPr="00932D8D" w:rsidRDefault="00932D8D" w:rsidP="00932D8D">
            <w:pPr>
              <w:spacing w:after="0" w:line="20" w:lineRule="atLeast"/>
              <w:jc w:val="both"/>
              <w:rPr>
                <w:rFonts w:cs="Arial"/>
                <w:b/>
                <w:sz w:val="20"/>
                <w:szCs w:val="20"/>
              </w:rPr>
            </w:pPr>
            <w:r w:rsidRPr="00932D8D">
              <w:rPr>
                <w:rFonts w:cs="Arial"/>
                <w:b/>
                <w:sz w:val="20"/>
                <w:szCs w:val="20"/>
              </w:rPr>
              <w:t>vnitřní polygon, který není součástí smluvně chráněného území</w:t>
            </w:r>
          </w:p>
        </w:tc>
      </w:tr>
      <w:tr w:rsidR="008778D5" w:rsidRPr="008778D5" w14:paraId="32C978C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6DA7C555" w14:textId="1BFE3B6F" w:rsidR="00932D8D" w:rsidRPr="008778D5" w:rsidRDefault="00932D8D" w:rsidP="00932D8D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84A3FF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-799639,61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5E5B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-981667,68</w:t>
            </w:r>
          </w:p>
        </w:tc>
      </w:tr>
      <w:tr w:rsidR="008778D5" w:rsidRPr="008778D5" w14:paraId="5C97DE2A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762BADC7" w14:textId="53233D8D" w:rsidR="008778D5" w:rsidRPr="008778D5" w:rsidRDefault="00932D8D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4B6A7A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-799636,93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B5F67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-981670,28</w:t>
            </w:r>
          </w:p>
        </w:tc>
      </w:tr>
      <w:tr w:rsidR="008778D5" w:rsidRPr="008778D5" w14:paraId="5B72502D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932D2E4" w14:textId="64A7F2B0" w:rsidR="008778D5" w:rsidRPr="008778D5" w:rsidRDefault="00932D8D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DD1424E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-799633,18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97D22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-981666,36</w:t>
            </w:r>
          </w:p>
        </w:tc>
      </w:tr>
      <w:tr w:rsidR="008778D5" w:rsidRPr="008778D5" w14:paraId="13A5CD76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B7AAB7C" w14:textId="1A1640A0" w:rsidR="008778D5" w:rsidRPr="008778D5" w:rsidRDefault="00932D8D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3C11856B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-799639,93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83DC1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-981660,19</w:t>
            </w:r>
          </w:p>
        </w:tc>
      </w:tr>
      <w:tr w:rsidR="008778D5" w:rsidRPr="008778D5" w14:paraId="139881F7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AC7F21F" w14:textId="62BA092C" w:rsidR="008778D5" w:rsidRPr="008778D5" w:rsidRDefault="00932D8D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43A06953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-799643,53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7BBA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-981663,90</w:t>
            </w:r>
          </w:p>
        </w:tc>
      </w:tr>
      <w:tr w:rsidR="008778D5" w:rsidRPr="008778D5" w14:paraId="5FA2AC3F" w14:textId="77777777" w:rsidTr="000D23EB">
        <w:trPr>
          <w:trHeight w:val="20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5CBE89B7" w14:textId="15FECF07" w:rsidR="008778D5" w:rsidRPr="008778D5" w:rsidRDefault="00932D8D" w:rsidP="008778D5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14B61909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-799641,57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B22CC" w14:textId="77777777" w:rsidR="008778D5" w:rsidRPr="008778D5" w:rsidRDefault="008778D5" w:rsidP="008778D5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 w:rsidRPr="008778D5">
              <w:rPr>
                <w:rFonts w:cs="Arial"/>
                <w:sz w:val="20"/>
                <w:szCs w:val="20"/>
              </w:rPr>
              <w:t>-981665,79</w:t>
            </w:r>
          </w:p>
        </w:tc>
      </w:tr>
    </w:tbl>
    <w:p w14:paraId="0A1ED9FF" w14:textId="77777777" w:rsidR="008778D5" w:rsidRDefault="008778D5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b/>
          <w:szCs w:val="22"/>
        </w:rPr>
        <w:sectPr w:rsidR="008778D5" w:rsidSect="00C63877">
          <w:type w:val="continuous"/>
          <w:pgSz w:w="11906" w:h="16838" w:code="9"/>
          <w:pgMar w:top="1418" w:right="1418" w:bottom="1418" w:left="1418" w:header="709" w:footer="851" w:gutter="0"/>
          <w:cols w:num="2" w:space="708"/>
          <w:docGrid w:linePitch="360"/>
        </w:sectPr>
      </w:pPr>
    </w:p>
    <w:p w14:paraId="3247D8E5" w14:textId="5041DF42" w:rsidR="00326BAC" w:rsidRDefault="00326BAC" w:rsidP="00136C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b/>
          <w:szCs w:val="22"/>
        </w:rPr>
      </w:pPr>
    </w:p>
    <w:p w14:paraId="779280C9" w14:textId="77777777" w:rsidR="006A4927" w:rsidRDefault="006A4927">
      <w:pPr>
        <w:spacing w:after="0"/>
        <w:rPr>
          <w:rFonts w:cs="Arial"/>
          <w:b/>
          <w:szCs w:val="22"/>
          <w:highlight w:val="cyan"/>
        </w:rPr>
      </w:pPr>
      <w:r>
        <w:rPr>
          <w:rFonts w:cs="Arial"/>
          <w:b/>
          <w:szCs w:val="22"/>
          <w:highlight w:val="cyan"/>
        </w:rPr>
        <w:br w:type="page"/>
      </w:r>
    </w:p>
    <w:p w14:paraId="14170806" w14:textId="77777777" w:rsidR="000D23EB" w:rsidRPr="0002167E" w:rsidRDefault="000D23EB" w:rsidP="000D23EB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 w:rsidRPr="000D23EB">
        <w:rPr>
          <w:rFonts w:cs="Arial"/>
          <w:b/>
          <w:szCs w:val="22"/>
        </w:rPr>
        <w:lastRenderedPageBreak/>
        <w:t>Příloha 4.</w:t>
      </w:r>
      <w:r w:rsidRPr="000D23EB">
        <w:rPr>
          <w:rFonts w:cs="Arial"/>
          <w:szCs w:val="22"/>
        </w:rPr>
        <w:t xml:space="preserve"> – vymezení ploch výběrného lesa za pomocí souřadnic lomových bodů v souřadnicovém geodetickém referenčním systému S-JTSK / </w:t>
      </w:r>
      <w:proofErr w:type="spellStart"/>
      <w:r w:rsidRPr="000D23EB">
        <w:rPr>
          <w:rFonts w:cs="Arial"/>
          <w:szCs w:val="22"/>
        </w:rPr>
        <w:t>Krovak</w:t>
      </w:r>
      <w:proofErr w:type="spellEnd"/>
      <w:r w:rsidRPr="000D23EB">
        <w:rPr>
          <w:rFonts w:cs="Arial"/>
          <w:szCs w:val="22"/>
        </w:rPr>
        <w:t xml:space="preserve"> East </w:t>
      </w:r>
      <w:proofErr w:type="spellStart"/>
      <w:r w:rsidRPr="000D23EB">
        <w:rPr>
          <w:rFonts w:cs="Arial"/>
          <w:szCs w:val="22"/>
        </w:rPr>
        <w:t>North</w:t>
      </w:r>
      <w:proofErr w:type="spellEnd"/>
      <w:r w:rsidRPr="000D23EB">
        <w:rPr>
          <w:rFonts w:cs="Arial"/>
          <w:szCs w:val="22"/>
        </w:rPr>
        <w:t xml:space="preserve"> (Souřadnicový systém Jednotné trigonometrické sítě katastrální v Křovákově zobrazení s matematickou orientací os), kód EPSG 5514.</w:t>
      </w:r>
    </w:p>
    <w:p w14:paraId="529B8B52" w14:textId="77777777" w:rsidR="000D23EB" w:rsidRPr="0002167E" w:rsidRDefault="000D23EB" w:rsidP="000D23EB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>
        <w:rPr>
          <w:rFonts w:cs="Arial"/>
          <w:szCs w:val="22"/>
        </w:rPr>
        <w:t>polygon 1</w:t>
      </w:r>
    </w:p>
    <w:p w14:paraId="343CAB05" w14:textId="77777777" w:rsidR="000D23EB" w:rsidRDefault="000D23EB" w:rsidP="000D23EB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0D23E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4E421477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1679BDA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576E6E0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4280477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23026D0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5818059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14:paraId="2C9ACB4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-799717,05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14:paraId="4974DB0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-980429,85</w:t>
            </w:r>
          </w:p>
        </w:tc>
      </w:tr>
      <w:tr w:rsidR="000D23EB" w:rsidRPr="00D3231F" w14:paraId="4F0983E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F1DCA8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EFC29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-799726,56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07CB2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-980421,94</w:t>
            </w:r>
          </w:p>
        </w:tc>
      </w:tr>
      <w:tr w:rsidR="000D23EB" w:rsidRPr="00D3231F" w14:paraId="4B15605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158AC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7AFDE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-799727,31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6AF3B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-980418,86</w:t>
            </w:r>
          </w:p>
        </w:tc>
      </w:tr>
      <w:tr w:rsidR="000D23EB" w:rsidRPr="00D3231F" w14:paraId="1D78BBB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1CE84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07D85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-799732,35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04493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-980398,27</w:t>
            </w:r>
          </w:p>
        </w:tc>
      </w:tr>
      <w:tr w:rsidR="000D23EB" w:rsidRPr="00D3231F" w14:paraId="0DE2EBE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C6FA8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86081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-799739,03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F0A47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-980370,94</w:t>
            </w:r>
          </w:p>
        </w:tc>
      </w:tr>
      <w:tr w:rsidR="000D23EB" w:rsidRPr="00D3231F" w14:paraId="6FD0B8B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8017D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1F6BA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-799737,59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7273C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-980355,55</w:t>
            </w:r>
          </w:p>
        </w:tc>
      </w:tr>
      <w:tr w:rsidR="000D23EB" w:rsidRPr="00D3231F" w14:paraId="6908F32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4C18E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63511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-799740,30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29F78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-980352,40</w:t>
            </w:r>
          </w:p>
        </w:tc>
      </w:tr>
      <w:tr w:rsidR="000D23EB" w:rsidRPr="00D3231F" w14:paraId="2A4C872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649FC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520D6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-799747,27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D9E5A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-980344,30</w:t>
            </w:r>
          </w:p>
        </w:tc>
      </w:tr>
      <w:tr w:rsidR="000D23EB" w:rsidRPr="00D3231F" w14:paraId="0B22B92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E96ED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4EAE4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-799754,61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81017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-980326,84</w:t>
            </w:r>
          </w:p>
        </w:tc>
      </w:tr>
      <w:tr w:rsidR="000D23EB" w:rsidRPr="00D3231F" w14:paraId="7492C5C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25F57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46D07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-799752,53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B73C5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-980313,25</w:t>
            </w:r>
          </w:p>
        </w:tc>
      </w:tr>
      <w:tr w:rsidR="000D23EB" w:rsidRPr="00D3231F" w14:paraId="5F271CB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DBA138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8CBAC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-799756,16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E7153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-980303,18</w:t>
            </w:r>
          </w:p>
        </w:tc>
      </w:tr>
      <w:tr w:rsidR="000D23EB" w:rsidRPr="00D3231F" w14:paraId="2E651B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85FBB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17584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-799753,32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A274B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-980276,66</w:t>
            </w:r>
          </w:p>
        </w:tc>
      </w:tr>
      <w:tr w:rsidR="000D23EB" w:rsidRPr="00D3231F" w14:paraId="1A64B02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CC97E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ED016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-799766,38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5C20D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-980263,90</w:t>
            </w:r>
          </w:p>
        </w:tc>
      </w:tr>
      <w:tr w:rsidR="000D23EB" w:rsidRPr="00D3231F" w14:paraId="784DC2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C665B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38008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-799753,02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78407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-980243,96</w:t>
            </w:r>
          </w:p>
        </w:tc>
      </w:tr>
      <w:tr w:rsidR="000D23EB" w:rsidRPr="00D3231F" w14:paraId="3C7C264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A28244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05055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-799748,07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A9FDD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-980239,14</w:t>
            </w:r>
          </w:p>
        </w:tc>
      </w:tr>
      <w:tr w:rsidR="000D23EB" w:rsidRPr="00D3231F" w14:paraId="61E9E68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D45CD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FA53A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-799729,48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69478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-980245,94</w:t>
            </w:r>
          </w:p>
        </w:tc>
      </w:tr>
      <w:tr w:rsidR="000D23EB" w:rsidRPr="00D3231F" w14:paraId="49524F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3E874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D80DF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-799691,91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9CF43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-980247,15</w:t>
            </w:r>
          </w:p>
        </w:tc>
      </w:tr>
      <w:tr w:rsidR="000D23EB" w:rsidRPr="00D3231F" w14:paraId="527B030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AF9AD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D3D9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-799661,12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5B954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-980236,00</w:t>
            </w:r>
          </w:p>
        </w:tc>
      </w:tr>
      <w:tr w:rsidR="000D23EB" w:rsidRPr="00D3231F" w14:paraId="536A51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30513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A8F9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-799623,06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7AB47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-980222,67</w:t>
            </w:r>
          </w:p>
        </w:tc>
      </w:tr>
      <w:tr w:rsidR="000D23EB" w:rsidRPr="00D3231F" w14:paraId="0D96116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C1FF9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77F5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-799584,76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0053A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-980197,70</w:t>
            </w:r>
          </w:p>
        </w:tc>
      </w:tr>
      <w:tr w:rsidR="000D23EB" w:rsidRPr="00D3231F" w14:paraId="6104CA8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12646D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7805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-799579,67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784B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-980220,25</w:t>
            </w:r>
          </w:p>
        </w:tc>
      </w:tr>
      <w:tr w:rsidR="000D23EB" w:rsidRPr="00D3231F" w14:paraId="79D3AA7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DAE00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D0785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-799566,82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A512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-980223,15</w:t>
            </w:r>
          </w:p>
        </w:tc>
      </w:tr>
      <w:tr w:rsidR="000D23EB" w:rsidRPr="00D3231F" w14:paraId="700132F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409D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F6AA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-799564,20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E91C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-980212,31</w:t>
            </w:r>
          </w:p>
        </w:tc>
      </w:tr>
      <w:tr w:rsidR="000D23EB" w:rsidRPr="00D3231F" w14:paraId="60DCF2D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90DFF0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FEB2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-799557,42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1A45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-980232,20</w:t>
            </w:r>
          </w:p>
        </w:tc>
      </w:tr>
      <w:tr w:rsidR="000D23EB" w:rsidRPr="00D3231F" w14:paraId="2E27BA9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5D08F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2E6E1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-799553,31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4200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-980247,02</w:t>
            </w:r>
          </w:p>
        </w:tc>
      </w:tr>
      <w:tr w:rsidR="000D23EB" w:rsidRPr="00D3231F" w14:paraId="3C90AF4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52EBFA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7A258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-799551,42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FDB1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-980259,28</w:t>
            </w:r>
          </w:p>
        </w:tc>
      </w:tr>
      <w:tr w:rsidR="000D23EB" w:rsidRPr="00D3231F" w14:paraId="45DB326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A1472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348A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-799548,95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AD56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-980279,65</w:t>
            </w:r>
          </w:p>
        </w:tc>
      </w:tr>
      <w:tr w:rsidR="000D23EB" w:rsidRPr="00D3231F" w14:paraId="0BDC48C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28859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9996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-799546,74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3DB88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-980299,76</w:t>
            </w:r>
          </w:p>
        </w:tc>
      </w:tr>
      <w:tr w:rsidR="000D23EB" w:rsidRPr="00D3231F" w14:paraId="3C4E371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E1470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6D87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-799543,69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FE4F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-980312,30</w:t>
            </w:r>
          </w:p>
        </w:tc>
      </w:tr>
      <w:tr w:rsidR="000D23EB" w:rsidRPr="00D3231F" w14:paraId="19B6955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FA4DD2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C3F8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-799538,31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100C5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-980329,73</w:t>
            </w:r>
          </w:p>
        </w:tc>
      </w:tr>
      <w:tr w:rsidR="000D23EB" w:rsidRPr="00D3231F" w14:paraId="335A121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8AF5E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07A5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-799537,51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5509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-980331,72</w:t>
            </w:r>
          </w:p>
        </w:tc>
      </w:tr>
      <w:tr w:rsidR="000D23EB" w:rsidRPr="00D3231F" w14:paraId="6591FEE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741A9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2C51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-799532,40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45E5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-980344,44</w:t>
            </w:r>
          </w:p>
        </w:tc>
      </w:tr>
      <w:tr w:rsidR="000D23EB" w:rsidRPr="00D3231F" w14:paraId="16EC9D6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ED976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D6F57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-799524,26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9360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-980361,35</w:t>
            </w:r>
          </w:p>
        </w:tc>
      </w:tr>
      <w:tr w:rsidR="000D23EB" w:rsidRPr="00D3231F" w14:paraId="4FCBE1E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60370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2B54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-799520,73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61B0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-980366,91</w:t>
            </w:r>
          </w:p>
        </w:tc>
      </w:tr>
      <w:tr w:rsidR="000D23EB" w:rsidRPr="00D3231F" w14:paraId="4F1589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BA7761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6B7D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-799515,81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B948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-980374,64</w:t>
            </w:r>
          </w:p>
        </w:tc>
      </w:tr>
      <w:tr w:rsidR="000D23EB" w:rsidRPr="00D3231F" w14:paraId="2D7A828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37B4B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1C365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-799503,25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5D25A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-980393,41</w:t>
            </w:r>
          </w:p>
        </w:tc>
      </w:tr>
      <w:tr w:rsidR="000D23EB" w:rsidRPr="00D3231F" w14:paraId="08225B4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EDA55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EC0A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-799496,41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5947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-980406,29</w:t>
            </w:r>
          </w:p>
        </w:tc>
      </w:tr>
      <w:tr w:rsidR="000D23EB" w:rsidRPr="00D3231F" w14:paraId="1ED0C5E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158EF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1B36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-799490,77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0AC91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-980417,68</w:t>
            </w:r>
          </w:p>
        </w:tc>
      </w:tr>
      <w:tr w:rsidR="000D23EB" w:rsidRPr="00D3231F" w14:paraId="4E26C38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A450D4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1A44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-799486,94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BE78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-980429,88</w:t>
            </w:r>
          </w:p>
        </w:tc>
      </w:tr>
      <w:tr w:rsidR="000D23EB" w:rsidRPr="00D3231F" w14:paraId="49FA4AC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28FD3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8736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-799486,38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558C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-980432,36</w:t>
            </w:r>
          </w:p>
        </w:tc>
      </w:tr>
      <w:tr w:rsidR="000D23EB" w:rsidRPr="00D3231F" w14:paraId="20178D1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13B22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A72D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-799484,22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8101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-980441,82</w:t>
            </w:r>
          </w:p>
        </w:tc>
      </w:tr>
      <w:tr w:rsidR="000D23EB" w:rsidRPr="00D3231F" w14:paraId="4FDAB43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8B9E1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3DAF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-799481,49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89645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-980459,33</w:t>
            </w:r>
          </w:p>
        </w:tc>
      </w:tr>
      <w:tr w:rsidR="000D23EB" w:rsidRPr="00D3231F" w14:paraId="7F5648A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41B00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09C5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-799610,18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D917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-980437,48</w:t>
            </w:r>
          </w:p>
        </w:tc>
      </w:tr>
      <w:tr w:rsidR="000D23EB" w:rsidRPr="00D3231F" w14:paraId="6B49645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2F17D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B1C0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-799651,05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36FB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-980451,37</w:t>
            </w:r>
          </w:p>
        </w:tc>
      </w:tr>
      <w:tr w:rsidR="000D23EB" w:rsidRPr="00D3231F" w14:paraId="7612C89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99BD9F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05A9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-799659,97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476C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-980464,97</w:t>
            </w:r>
          </w:p>
        </w:tc>
      </w:tr>
      <w:tr w:rsidR="000D23EB" w:rsidRPr="00D3231F" w14:paraId="582BF42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9A579E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419B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-799704,68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0508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-980471,54</w:t>
            </w:r>
          </w:p>
        </w:tc>
      </w:tr>
      <w:tr w:rsidR="000D23EB" w:rsidRPr="00D3231F" w14:paraId="6EBC474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4335D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747A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-799707,69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7D15D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-980469,20</w:t>
            </w:r>
          </w:p>
        </w:tc>
      </w:tr>
      <w:tr w:rsidR="000D23EB" w:rsidRPr="00D3231F" w14:paraId="345F56D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083F8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79B68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-799709,32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5CDB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-980466,28</w:t>
            </w:r>
          </w:p>
        </w:tc>
      </w:tr>
      <w:tr w:rsidR="000D23EB" w:rsidRPr="00D3231F" w14:paraId="6A6D559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92320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95B6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-799719,19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778D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-980448,64</w:t>
            </w:r>
          </w:p>
        </w:tc>
      </w:tr>
    </w:tbl>
    <w:p w14:paraId="7F78992D" w14:textId="77777777" w:rsidR="000D23EB" w:rsidRDefault="000D23EB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0995D11" w14:textId="77777777" w:rsidR="000D23EB" w:rsidRPr="00471BDF" w:rsidRDefault="000D23EB" w:rsidP="00A86B01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 w:rsidRPr="00471BDF">
        <w:rPr>
          <w:rFonts w:cs="Arial"/>
          <w:szCs w:val="22"/>
        </w:rPr>
        <w:t>polygon 2</w:t>
      </w:r>
    </w:p>
    <w:p w14:paraId="2694299F" w14:textId="77777777" w:rsidR="000D23EB" w:rsidRDefault="000D23EB" w:rsidP="00E74EDF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237CBA66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1D0D877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2B11A2E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5EA2B81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332B2B8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03079A7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14:paraId="55BCD48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-799902,94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14:paraId="4831A24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-982288,48</w:t>
            </w:r>
          </w:p>
        </w:tc>
      </w:tr>
      <w:tr w:rsidR="000D23EB" w:rsidRPr="00D3231F" w14:paraId="0C2983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A309FB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6B537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-799944,46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6DFA5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-982324,84</w:t>
            </w:r>
          </w:p>
        </w:tc>
      </w:tr>
      <w:tr w:rsidR="000D23EB" w:rsidRPr="00D3231F" w14:paraId="3C6B7AC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FAB1E3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B3DBD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-799970,16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0553C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-982419,30</w:t>
            </w:r>
          </w:p>
        </w:tc>
      </w:tr>
      <w:tr w:rsidR="000D23EB" w:rsidRPr="00D3231F" w14:paraId="74CE92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52898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71BF7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-799977,48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CB8C3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-982420,38</w:t>
            </w:r>
          </w:p>
        </w:tc>
      </w:tr>
      <w:tr w:rsidR="000D23EB" w:rsidRPr="00D3231F" w14:paraId="086A033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D3B91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704D0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-799981,71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4886D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-982421,44</w:t>
            </w:r>
          </w:p>
        </w:tc>
      </w:tr>
      <w:tr w:rsidR="000D23EB" w:rsidRPr="00D3231F" w14:paraId="7257DAA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60AC47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1F5DB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-799987,61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5A616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-982422,41</w:t>
            </w:r>
          </w:p>
        </w:tc>
      </w:tr>
      <w:tr w:rsidR="000D23EB" w:rsidRPr="00D3231F" w14:paraId="7180C21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F6B120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9F719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-799987,78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D52F3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-982421,44</w:t>
            </w:r>
          </w:p>
        </w:tc>
      </w:tr>
      <w:tr w:rsidR="000D23EB" w:rsidRPr="00D3231F" w14:paraId="03ED842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A200C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03F29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-799966,12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7F265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-982400,53</w:t>
            </w:r>
          </w:p>
        </w:tc>
      </w:tr>
      <w:tr w:rsidR="000D23EB" w:rsidRPr="00D3231F" w14:paraId="5A813C0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9F3DC1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4FCF0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-799964,31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C6038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-982394,77</w:t>
            </w:r>
          </w:p>
        </w:tc>
      </w:tr>
      <w:tr w:rsidR="000D23EB" w:rsidRPr="00D3231F" w14:paraId="205D1C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E90CB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9ACF4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-799965,21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0FCDF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-982394,15</w:t>
            </w:r>
          </w:p>
        </w:tc>
      </w:tr>
      <w:tr w:rsidR="000D23EB" w:rsidRPr="00D3231F" w14:paraId="2CEBAEB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F09F5B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2442E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-799966,34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274E1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-982394,28</w:t>
            </w:r>
          </w:p>
        </w:tc>
      </w:tr>
      <w:tr w:rsidR="000D23EB" w:rsidRPr="00D3231F" w14:paraId="7D22563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9A343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D2E3D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-799987,25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7CC86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-982407,40</w:t>
            </w:r>
          </w:p>
        </w:tc>
      </w:tr>
      <w:tr w:rsidR="000D23EB" w:rsidRPr="00D3231F" w14:paraId="4D456F9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525A9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6B22C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-799989,47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2151A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-982407,38</w:t>
            </w:r>
          </w:p>
        </w:tc>
      </w:tr>
      <w:tr w:rsidR="000D23EB" w:rsidRPr="00D3231F" w14:paraId="702FE0B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BD604F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8931C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-799992,04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48569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-982405,02</w:t>
            </w:r>
          </w:p>
        </w:tc>
      </w:tr>
      <w:tr w:rsidR="000D23EB" w:rsidRPr="00D3231F" w14:paraId="5CADEAA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CD775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6940B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-799986,03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E4982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-982402,88</w:t>
            </w:r>
          </w:p>
        </w:tc>
      </w:tr>
      <w:tr w:rsidR="000D23EB" w:rsidRPr="00D3231F" w14:paraId="587403E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10FF3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1C86E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-799969,06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70FBA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-982390,96</w:t>
            </w:r>
          </w:p>
        </w:tc>
      </w:tr>
      <w:tr w:rsidR="000D23EB" w:rsidRPr="00D3231F" w14:paraId="6CC3798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C7710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48739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-799960,48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870B2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-982367,70</w:t>
            </w:r>
          </w:p>
        </w:tc>
      </w:tr>
      <w:tr w:rsidR="000D23EB" w:rsidRPr="00D3231F" w14:paraId="2D2DE6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1B4B1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1CEA8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-799968,06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5D2A5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-982365,87</w:t>
            </w:r>
          </w:p>
        </w:tc>
      </w:tr>
      <w:tr w:rsidR="000D23EB" w:rsidRPr="00D3231F" w14:paraId="43CA049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DF857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112DE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-799965,64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19FB4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-982353,94</w:t>
            </w:r>
          </w:p>
        </w:tc>
      </w:tr>
      <w:tr w:rsidR="000D23EB" w:rsidRPr="00D3231F" w14:paraId="174B182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1F3CB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684D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-799965,62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79F8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-982331,70</w:t>
            </w:r>
          </w:p>
        </w:tc>
      </w:tr>
      <w:tr w:rsidR="000D23EB" w:rsidRPr="00D3231F" w14:paraId="15E0DCF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EA932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1BB9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-799967,35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A458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-982313,51</w:t>
            </w:r>
          </w:p>
        </w:tc>
      </w:tr>
      <w:tr w:rsidR="000D23EB" w:rsidRPr="00D3231F" w14:paraId="7D82343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8985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E30C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-799967,49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6317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-982311,84</w:t>
            </w:r>
          </w:p>
        </w:tc>
      </w:tr>
      <w:tr w:rsidR="000D23EB" w:rsidRPr="00D3231F" w14:paraId="0DD37B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71A589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C518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-799968,20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5A43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-982303,16</w:t>
            </w:r>
          </w:p>
        </w:tc>
      </w:tr>
      <w:tr w:rsidR="000D23EB" w:rsidRPr="00D3231F" w14:paraId="77AAA29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3A362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3CB3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-799975,18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D0C1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-982282,57</w:t>
            </w:r>
          </w:p>
        </w:tc>
      </w:tr>
      <w:tr w:rsidR="000D23EB" w:rsidRPr="00D3231F" w14:paraId="33709A4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2C4A2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24B4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-799975,14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35E3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-982280,32</w:t>
            </w:r>
          </w:p>
        </w:tc>
      </w:tr>
      <w:tr w:rsidR="000D23EB" w:rsidRPr="00D3231F" w14:paraId="0D3D672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DB136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83EA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-799905,06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D09DA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-982285,79</w:t>
            </w:r>
          </w:p>
        </w:tc>
      </w:tr>
    </w:tbl>
    <w:p w14:paraId="07AB7906" w14:textId="77777777" w:rsidR="000D23EB" w:rsidRDefault="000D23EB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84E8896" w14:textId="77777777" w:rsidR="000D23EB" w:rsidRPr="00471BDF" w:rsidRDefault="000D23EB" w:rsidP="00E74EDF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 w:rsidRPr="00471BDF">
        <w:rPr>
          <w:rFonts w:cs="Arial"/>
          <w:szCs w:val="22"/>
        </w:rPr>
        <w:t xml:space="preserve">polygon </w:t>
      </w:r>
      <w:r>
        <w:rPr>
          <w:rFonts w:cs="Arial"/>
          <w:szCs w:val="22"/>
        </w:rPr>
        <w:t>3</w:t>
      </w:r>
    </w:p>
    <w:p w14:paraId="57DABF2D" w14:textId="77777777" w:rsidR="000D23EB" w:rsidRDefault="000D23EB" w:rsidP="000D23EB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04B11AFD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7DE515A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587BE47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23F8390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68404D1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1965140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14:paraId="55BE529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-800661,25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14:paraId="01745DD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-980804,43</w:t>
            </w:r>
          </w:p>
        </w:tc>
      </w:tr>
      <w:tr w:rsidR="000D23EB" w:rsidRPr="00D3231F" w14:paraId="415B280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DADC6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46275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-800644,28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5F4EB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-980783,39</w:t>
            </w:r>
          </w:p>
        </w:tc>
      </w:tr>
      <w:tr w:rsidR="000D23EB" w:rsidRPr="00D3231F" w14:paraId="0F768F3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1B903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79BCD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-800625,25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4D886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-980761,74</w:t>
            </w:r>
          </w:p>
        </w:tc>
      </w:tr>
      <w:tr w:rsidR="000D23EB" w:rsidRPr="00D3231F" w14:paraId="398EA2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61FD5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41A95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-800598,90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0A05D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-980733,60</w:t>
            </w:r>
          </w:p>
        </w:tc>
      </w:tr>
      <w:tr w:rsidR="000D23EB" w:rsidRPr="00D3231F" w14:paraId="367266B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FEBDF9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ED319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-800578,91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936AB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-980714,05</w:t>
            </w:r>
          </w:p>
        </w:tc>
      </w:tr>
      <w:tr w:rsidR="000D23EB" w:rsidRPr="00D3231F" w14:paraId="7A4451B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DB721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B3CC1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-800570,41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AA81D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-980706,53</w:t>
            </w:r>
          </w:p>
        </w:tc>
      </w:tr>
      <w:tr w:rsidR="000D23EB" w:rsidRPr="00D3231F" w14:paraId="5FD54AB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FF213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A9DEB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-800558,12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D22B5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-980807,80</w:t>
            </w:r>
          </w:p>
        </w:tc>
      </w:tr>
      <w:tr w:rsidR="000D23EB" w:rsidRPr="00D3231F" w14:paraId="3C3A117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9F816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33439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-800567,52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B52AD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-980838,07</w:t>
            </w:r>
          </w:p>
        </w:tc>
      </w:tr>
      <w:tr w:rsidR="000D23EB" w:rsidRPr="00D3231F" w14:paraId="7E17D17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ABBD58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FB355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-800669,12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3B401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-980815,07</w:t>
            </w:r>
          </w:p>
        </w:tc>
      </w:tr>
      <w:tr w:rsidR="000D23EB" w:rsidRPr="00D3231F" w14:paraId="4612302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CB5A6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59219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-798014,42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69E8B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-979476,61</w:t>
            </w:r>
          </w:p>
        </w:tc>
      </w:tr>
      <w:tr w:rsidR="000D23EB" w:rsidRPr="00D3231F" w14:paraId="7545AAA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CE9A1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FB491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-798017,60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2FC92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-979495,26</w:t>
            </w:r>
          </w:p>
        </w:tc>
      </w:tr>
      <w:tr w:rsidR="000D23EB" w:rsidRPr="00D3231F" w14:paraId="240C351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B174D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DBDC0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-798033,87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94F1C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-979519,08</w:t>
            </w:r>
          </w:p>
        </w:tc>
      </w:tr>
      <w:tr w:rsidR="000D23EB" w:rsidRPr="00D3231F" w14:paraId="789E338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5D660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1F2C7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-798050,28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F9FE5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-979523,73</w:t>
            </w:r>
          </w:p>
        </w:tc>
      </w:tr>
      <w:tr w:rsidR="000D23EB" w:rsidRPr="00D3231F" w14:paraId="4128E9E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2BB48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B9B43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-798051,08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43E15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-979513,36</w:t>
            </w:r>
          </w:p>
        </w:tc>
      </w:tr>
      <w:tr w:rsidR="000D23EB" w:rsidRPr="00D3231F" w14:paraId="02059F6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A1085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CA0D3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-798091,50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6A748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-979494,55</w:t>
            </w:r>
          </w:p>
        </w:tc>
      </w:tr>
      <w:tr w:rsidR="000D23EB" w:rsidRPr="00D3231F" w14:paraId="0CAC064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C056D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D0EAB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-798104,62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CA946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-979476,99</w:t>
            </w:r>
          </w:p>
        </w:tc>
      </w:tr>
      <w:tr w:rsidR="000D23EB" w:rsidRPr="00D3231F" w14:paraId="42F272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7A1AA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5E37D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-798110,31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91EB0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-979469,38</w:t>
            </w:r>
          </w:p>
        </w:tc>
      </w:tr>
      <w:tr w:rsidR="000D23EB" w:rsidRPr="00D3231F" w14:paraId="5842271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A1944A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6C8F3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-798128,92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BF202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-979461,17</w:t>
            </w:r>
          </w:p>
        </w:tc>
      </w:tr>
      <w:tr w:rsidR="000D23EB" w:rsidRPr="00D3231F" w14:paraId="0D11BDB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E2F8A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6AAB5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-798139,71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3CD05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-979456,42</w:t>
            </w:r>
          </w:p>
        </w:tc>
      </w:tr>
      <w:tr w:rsidR="000D23EB" w:rsidRPr="00D3231F" w14:paraId="50E8237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A74DE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6545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-798129,55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1605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-979441,71</w:t>
            </w:r>
          </w:p>
        </w:tc>
      </w:tr>
      <w:tr w:rsidR="000D23EB" w:rsidRPr="00D3231F" w14:paraId="264A80E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A48DF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E787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-798128,47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3A0E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-979438,78</w:t>
            </w:r>
          </w:p>
        </w:tc>
      </w:tr>
      <w:tr w:rsidR="000D23EB" w:rsidRPr="00D3231F" w14:paraId="55358A7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4070F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3B8D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-798125,03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BF91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-979429,41</w:t>
            </w:r>
          </w:p>
        </w:tc>
      </w:tr>
      <w:tr w:rsidR="000D23EB" w:rsidRPr="00D3231F" w14:paraId="07B762E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0DD51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B5AA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-798121,59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5054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-979415,01</w:t>
            </w:r>
          </w:p>
        </w:tc>
      </w:tr>
      <w:tr w:rsidR="000D23EB" w:rsidRPr="00D3231F" w14:paraId="7BC7A20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5A229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EED4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-798119,32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49C9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-979398,84</w:t>
            </w:r>
          </w:p>
        </w:tc>
      </w:tr>
      <w:tr w:rsidR="000D23EB" w:rsidRPr="00D3231F" w14:paraId="3F28361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9F262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888B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-798117,81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5C90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-979386,82</w:t>
            </w:r>
          </w:p>
        </w:tc>
      </w:tr>
      <w:tr w:rsidR="000D23EB" w:rsidRPr="00D3231F" w14:paraId="6979CFD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4B0BF8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B001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-798116,72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3BF6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-979372,26</w:t>
            </w:r>
          </w:p>
        </w:tc>
      </w:tr>
      <w:tr w:rsidR="000D23EB" w:rsidRPr="00D3231F" w14:paraId="6744456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27C32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756F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-798117,34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4EE8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-979353,24</w:t>
            </w:r>
          </w:p>
        </w:tc>
      </w:tr>
      <w:tr w:rsidR="000D23EB" w:rsidRPr="00D3231F" w14:paraId="11EF6BF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273B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26BC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-798118,85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1BF7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-979339,01</w:t>
            </w:r>
          </w:p>
        </w:tc>
      </w:tr>
      <w:tr w:rsidR="000D23EB" w:rsidRPr="00D3231F" w14:paraId="2145FD7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0D76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90F73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-798122,16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69E3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-979319,13</w:t>
            </w:r>
          </w:p>
        </w:tc>
      </w:tr>
      <w:tr w:rsidR="000D23EB" w:rsidRPr="00D3231F" w14:paraId="5B30270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19EB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7F2B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-798124,74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AF82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-979302,99</w:t>
            </w:r>
          </w:p>
        </w:tc>
      </w:tr>
    </w:tbl>
    <w:p w14:paraId="6156F0AB" w14:textId="77777777" w:rsidR="000D23EB" w:rsidRDefault="000D23EB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F5BACE1" w14:textId="77777777" w:rsidR="000D23EB" w:rsidRPr="00471BDF" w:rsidRDefault="000D23EB" w:rsidP="00E74EDF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 w:rsidRPr="00471BDF">
        <w:rPr>
          <w:rFonts w:cs="Arial"/>
          <w:szCs w:val="22"/>
        </w:rPr>
        <w:t xml:space="preserve">polygon </w:t>
      </w:r>
      <w:r>
        <w:rPr>
          <w:rFonts w:cs="Arial"/>
          <w:szCs w:val="22"/>
        </w:rPr>
        <w:t>4</w:t>
      </w:r>
    </w:p>
    <w:p w14:paraId="5B042EFE" w14:textId="77777777" w:rsidR="000D23EB" w:rsidRDefault="000D23EB" w:rsidP="000D23EB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78D1273F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4A8BBEC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6E21F54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27CCD9E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17270AD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0ADB870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D8348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-801495,14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639A6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-982673,26</w:t>
            </w:r>
          </w:p>
        </w:tc>
      </w:tr>
      <w:tr w:rsidR="000D23EB" w:rsidRPr="00D3231F" w14:paraId="4F93C53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D8383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F0985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-801530,21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1090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-982678,50</w:t>
            </w:r>
          </w:p>
        </w:tc>
      </w:tr>
      <w:tr w:rsidR="000D23EB" w:rsidRPr="00D3231F" w14:paraId="353FB76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01738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BA8DE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-801558,10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E30B9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-982678,46</w:t>
            </w:r>
          </w:p>
        </w:tc>
      </w:tr>
      <w:tr w:rsidR="000D23EB" w:rsidRPr="00D3231F" w14:paraId="2708D33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6BE2A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E3F52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-801599,67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404E4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-982678,55</w:t>
            </w:r>
          </w:p>
        </w:tc>
      </w:tr>
      <w:tr w:rsidR="000D23EB" w:rsidRPr="00D3231F" w14:paraId="70CC840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9BA68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50F9D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-801606,35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8E652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-982678,44</w:t>
            </w:r>
          </w:p>
        </w:tc>
      </w:tr>
      <w:tr w:rsidR="000D23EB" w:rsidRPr="00D3231F" w14:paraId="680C114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0F1029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FD27C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-801609,82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ECF8A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-982654,59</w:t>
            </w:r>
          </w:p>
        </w:tc>
      </w:tr>
      <w:tr w:rsidR="000D23EB" w:rsidRPr="00D3231F" w14:paraId="764CF5F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00DA1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BB8EC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-801585,09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60594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-982603,43</w:t>
            </w:r>
          </w:p>
        </w:tc>
      </w:tr>
      <w:tr w:rsidR="000D23EB" w:rsidRPr="00D3231F" w14:paraId="08D552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84FF6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46602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-801568,36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E3237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-982606,10</w:t>
            </w:r>
          </w:p>
        </w:tc>
      </w:tr>
      <w:tr w:rsidR="000D23EB" w:rsidRPr="00D3231F" w14:paraId="0392912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CF59E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B9D3D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-801526,79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005A3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-982587,92</w:t>
            </w:r>
          </w:p>
        </w:tc>
      </w:tr>
      <w:tr w:rsidR="000D23EB" w:rsidRPr="00D3231F" w14:paraId="650B62A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D676F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9E51E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-801509,33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B9980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-982615,07</w:t>
            </w:r>
          </w:p>
        </w:tc>
      </w:tr>
      <w:tr w:rsidR="000D23EB" w:rsidRPr="00D3231F" w14:paraId="6C49AB3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D537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C0F89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-801493,82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0E511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-982625,98</w:t>
            </w:r>
          </w:p>
        </w:tc>
      </w:tr>
      <w:tr w:rsidR="000D23EB" w:rsidRPr="00D3231F" w14:paraId="043DED2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3A6CF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72BA9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-801481,94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6BEBB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-982634,34</w:t>
            </w:r>
          </w:p>
        </w:tc>
      </w:tr>
      <w:tr w:rsidR="000D23EB" w:rsidRPr="00D3231F" w14:paraId="2AE963A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BF8A5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2B2D0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-801468,24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6A73C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-982648,65</w:t>
            </w:r>
          </w:p>
        </w:tc>
      </w:tr>
      <w:tr w:rsidR="000D23EB" w:rsidRPr="00D3231F" w14:paraId="707982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A0D1E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A0D19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-801463,28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95B62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-982654,15</w:t>
            </w:r>
          </w:p>
        </w:tc>
      </w:tr>
      <w:tr w:rsidR="000D23EB" w:rsidRPr="00D3231F" w14:paraId="16D9DD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8034E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7A2A4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-801482,22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B5C88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-982671,23</w:t>
            </w:r>
          </w:p>
        </w:tc>
      </w:tr>
    </w:tbl>
    <w:p w14:paraId="3F1F9CC7" w14:textId="77777777" w:rsidR="000D23EB" w:rsidRDefault="000D23EB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ACE4FD1" w14:textId="77777777" w:rsidR="000D23EB" w:rsidRPr="00F17FE9" w:rsidRDefault="000D23EB" w:rsidP="00A86B01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 w:rsidRPr="00F17FE9">
        <w:rPr>
          <w:rFonts w:cs="Arial"/>
          <w:szCs w:val="22"/>
        </w:rPr>
        <w:t>polygon 5</w:t>
      </w:r>
    </w:p>
    <w:p w14:paraId="17D8D062" w14:textId="77777777" w:rsidR="000D23EB" w:rsidRDefault="000D23EB" w:rsidP="000D23EB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7BE461CF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73BEEFB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7EFEBDC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0DC28E9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20E2FEC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03893C3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D6A5D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-801468,70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A465D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-981548,47</w:t>
            </w:r>
          </w:p>
        </w:tc>
      </w:tr>
      <w:tr w:rsidR="000D23EB" w:rsidRPr="00D3231F" w14:paraId="5C1B583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55222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0C612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-801474,07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F6E77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-981540,45</w:t>
            </w:r>
          </w:p>
        </w:tc>
      </w:tr>
      <w:tr w:rsidR="000D23EB" w:rsidRPr="00D3231F" w14:paraId="37E083E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14EDF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FA9D8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-801481,41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79709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-981535,46</w:t>
            </w:r>
          </w:p>
        </w:tc>
      </w:tr>
      <w:tr w:rsidR="000D23EB" w:rsidRPr="00D3231F" w14:paraId="175164D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31204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B09BE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-801490,30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59279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-981531,78</w:t>
            </w:r>
          </w:p>
        </w:tc>
      </w:tr>
      <w:tr w:rsidR="000D23EB" w:rsidRPr="00D3231F" w14:paraId="67D8515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96456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F23EB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-801504,56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5CBD5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-981527,79</w:t>
            </w:r>
          </w:p>
        </w:tc>
      </w:tr>
      <w:tr w:rsidR="000D23EB" w:rsidRPr="00D3231F" w14:paraId="12290FA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0B4C91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94A0A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-801525,70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E3D9D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-981520,29</w:t>
            </w:r>
          </w:p>
        </w:tc>
      </w:tr>
      <w:tr w:rsidR="000D23EB" w:rsidRPr="00D3231F" w14:paraId="05A5AA0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497D8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60E54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-801539,68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47C03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-981512,93</w:t>
            </w:r>
          </w:p>
        </w:tc>
      </w:tr>
      <w:tr w:rsidR="000D23EB" w:rsidRPr="00D3231F" w14:paraId="37ECF8B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7913F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004F9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-801548,85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F916C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-981504,93</w:t>
            </w:r>
          </w:p>
        </w:tc>
      </w:tr>
      <w:tr w:rsidR="000D23EB" w:rsidRPr="00D3231F" w14:paraId="39BA390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0D4A9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F31D6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-801553,38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BAF79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-981497,73</w:t>
            </w:r>
          </w:p>
        </w:tc>
      </w:tr>
      <w:tr w:rsidR="000D23EB" w:rsidRPr="00D3231F" w14:paraId="20E3731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2A5FB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A7B73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-801558,04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2CA5D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-981481,01</w:t>
            </w:r>
          </w:p>
        </w:tc>
      </w:tr>
      <w:tr w:rsidR="000D23EB" w:rsidRPr="00D3231F" w14:paraId="19A47BA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C3EDF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8DBD3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-801556,34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A059D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-981472,15</w:t>
            </w:r>
          </w:p>
        </w:tc>
      </w:tr>
      <w:tr w:rsidR="000D23EB" w:rsidRPr="00D3231F" w14:paraId="72A9960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28A5F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74991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-801561,26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224B2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-981460,43</w:t>
            </w:r>
          </w:p>
        </w:tc>
      </w:tr>
      <w:tr w:rsidR="000D23EB" w:rsidRPr="00D3231F" w14:paraId="7F8F6D3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EE086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C51A2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-801569,96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8A2A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-981455,48</w:t>
            </w:r>
          </w:p>
        </w:tc>
      </w:tr>
      <w:tr w:rsidR="000D23EB" w:rsidRPr="00D3231F" w14:paraId="2AB2955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5EAD7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3205F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-801575,02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1B12F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-981447,59</w:t>
            </w:r>
          </w:p>
        </w:tc>
      </w:tr>
      <w:tr w:rsidR="000D23EB" w:rsidRPr="00D3231F" w14:paraId="730B45B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1748A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4BDF2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-801576,26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BDA26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-981442,85</w:t>
            </w:r>
          </w:p>
        </w:tc>
      </w:tr>
      <w:tr w:rsidR="000D23EB" w:rsidRPr="00D3231F" w14:paraId="071B615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27D8B1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4CD71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-801575,12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E3F42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-981436,21</w:t>
            </w:r>
          </w:p>
        </w:tc>
      </w:tr>
      <w:tr w:rsidR="000D23EB" w:rsidRPr="00D3231F" w14:paraId="586908E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728EF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E3685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-801571,71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264D1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-981431,97</w:t>
            </w:r>
          </w:p>
        </w:tc>
      </w:tr>
      <w:tr w:rsidR="000D23EB" w:rsidRPr="00D3231F" w14:paraId="0670C55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878F0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8743E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-801565,16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45DE6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-981429,21</w:t>
            </w:r>
          </w:p>
        </w:tc>
      </w:tr>
      <w:tr w:rsidR="000D23EB" w:rsidRPr="00D3231F" w14:paraId="01CB3E7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F4F8AD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8E846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-801558,35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7AD1B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-981429,58</w:t>
            </w:r>
          </w:p>
        </w:tc>
      </w:tr>
      <w:tr w:rsidR="000D23EB" w:rsidRPr="00D3231F" w14:paraId="6A2559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D27C91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5A9F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-801547,02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A88C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-981429,69</w:t>
            </w:r>
          </w:p>
        </w:tc>
      </w:tr>
      <w:tr w:rsidR="000D23EB" w:rsidRPr="00D3231F" w14:paraId="779B945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D6924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B5A0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-801534,85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DA52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-981427,94</w:t>
            </w:r>
          </w:p>
        </w:tc>
      </w:tr>
      <w:tr w:rsidR="000D23EB" w:rsidRPr="00D3231F" w14:paraId="1B3AB47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97F03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E7DA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-801519,52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BD17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-981423,71</w:t>
            </w:r>
          </w:p>
        </w:tc>
      </w:tr>
      <w:tr w:rsidR="000D23EB" w:rsidRPr="00D3231F" w14:paraId="10BCDAA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29C02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BC5A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-801501,14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E3EB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-981417,08</w:t>
            </w:r>
          </w:p>
        </w:tc>
      </w:tr>
      <w:tr w:rsidR="000D23EB" w:rsidRPr="00D3231F" w14:paraId="2ABF38B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1C90A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E6570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-801483,10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A53A6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-981411,06</w:t>
            </w:r>
          </w:p>
        </w:tc>
      </w:tr>
      <w:tr w:rsidR="000D23EB" w:rsidRPr="00D3231F" w14:paraId="5EEB345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4F0C65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F6A2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-801460,56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C4AB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-981405,43</w:t>
            </w:r>
          </w:p>
        </w:tc>
      </w:tr>
      <w:tr w:rsidR="000D23EB" w:rsidRPr="00D3231F" w14:paraId="756159B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43788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745A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-801444,79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B7C08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-981402,16</w:t>
            </w:r>
          </w:p>
        </w:tc>
      </w:tr>
      <w:tr w:rsidR="000D23EB" w:rsidRPr="00D3231F" w14:paraId="5ABFCA5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BB086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3D88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-801427,90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9FA6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-981400,25</w:t>
            </w:r>
          </w:p>
        </w:tc>
      </w:tr>
      <w:tr w:rsidR="000D23EB" w:rsidRPr="00D3231F" w14:paraId="31A46B8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AC2F88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C502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-801410,01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10D4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-981400,06</w:t>
            </w:r>
          </w:p>
        </w:tc>
      </w:tr>
      <w:tr w:rsidR="000D23EB" w:rsidRPr="00D3231F" w14:paraId="75474B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BBD6A8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AD03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-801406,39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78B1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-981400,08</w:t>
            </w:r>
          </w:p>
        </w:tc>
      </w:tr>
      <w:tr w:rsidR="000D23EB" w:rsidRPr="00D3231F" w14:paraId="7B1798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2244D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B7A5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-801373,99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635D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-981400,26</w:t>
            </w:r>
          </w:p>
        </w:tc>
      </w:tr>
      <w:tr w:rsidR="000D23EB" w:rsidRPr="00D3231F" w14:paraId="7C713D4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4ED24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E6094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-801337,16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FE72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-981400,77</w:t>
            </w:r>
          </w:p>
        </w:tc>
      </w:tr>
      <w:tr w:rsidR="000D23EB" w:rsidRPr="00D3231F" w14:paraId="17A2AE6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F49236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DF6F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-801336,97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B9B00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-981400,78</w:t>
            </w:r>
          </w:p>
        </w:tc>
      </w:tr>
      <w:tr w:rsidR="000D23EB" w:rsidRPr="00D3231F" w14:paraId="4A4583D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08445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32583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-801323,97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6EAF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-981401,56</w:t>
            </w:r>
          </w:p>
        </w:tc>
      </w:tr>
      <w:tr w:rsidR="000D23EB" w:rsidRPr="00D3231F" w14:paraId="552EEEF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7DE958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1A78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-801317,21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A056C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-981402,79</w:t>
            </w:r>
          </w:p>
        </w:tc>
      </w:tr>
      <w:tr w:rsidR="000D23EB" w:rsidRPr="00D3231F" w14:paraId="4A54A60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49209D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9058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-801310,57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B1F0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-981404,00</w:t>
            </w:r>
          </w:p>
        </w:tc>
      </w:tr>
      <w:tr w:rsidR="000D23EB" w:rsidRPr="00D3231F" w14:paraId="0F1B416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7153A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A3C9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-801293,48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6789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-981408,54</w:t>
            </w:r>
          </w:p>
        </w:tc>
      </w:tr>
      <w:tr w:rsidR="000D23EB" w:rsidRPr="00D3231F" w14:paraId="4BD5F3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A97D1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309F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-801270,86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5CB6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-981415,74</w:t>
            </w:r>
          </w:p>
        </w:tc>
      </w:tr>
      <w:tr w:rsidR="000D23EB" w:rsidRPr="00D3231F" w14:paraId="531C2D2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DA5A5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C9B2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-801254,90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DC1B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-981422,66</w:t>
            </w:r>
          </w:p>
        </w:tc>
      </w:tr>
      <w:tr w:rsidR="000D23EB" w:rsidRPr="00D3231F" w14:paraId="524E4B4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FDFAC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8A7F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-801229,24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4C4D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-981435,59</w:t>
            </w:r>
          </w:p>
        </w:tc>
      </w:tr>
      <w:tr w:rsidR="000D23EB" w:rsidRPr="00D3231F" w14:paraId="357699A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ABE9C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33FC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-801209,89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74A8A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-981447,34</w:t>
            </w:r>
          </w:p>
        </w:tc>
      </w:tr>
      <w:tr w:rsidR="000D23EB" w:rsidRPr="00D3231F" w14:paraId="623F66A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F29CF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7BEF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-801192,30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B1C0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-981457,45</w:t>
            </w:r>
          </w:p>
        </w:tc>
      </w:tr>
      <w:tr w:rsidR="000D23EB" w:rsidRPr="00D3231F" w14:paraId="5ABEAB1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51BBD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A09A5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-801178,20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4D2C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-981465,03</w:t>
            </w:r>
          </w:p>
        </w:tc>
      </w:tr>
      <w:tr w:rsidR="000D23EB" w:rsidRPr="00D3231F" w14:paraId="5FDE3C0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B59F6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B08E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-801168,69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5B8A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-981468,90</w:t>
            </w:r>
          </w:p>
        </w:tc>
      </w:tr>
      <w:tr w:rsidR="000D23EB" w:rsidRPr="00D3231F" w14:paraId="1373D7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BB2A4D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6B08C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-801158,47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3C7C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-981471,57</w:t>
            </w:r>
          </w:p>
        </w:tc>
      </w:tr>
      <w:tr w:rsidR="000D23EB" w:rsidRPr="00D3231F" w14:paraId="4B826E6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E1B98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B86F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-801149,33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95B6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-981473,23</w:t>
            </w:r>
          </w:p>
        </w:tc>
      </w:tr>
      <w:tr w:rsidR="000D23EB" w:rsidRPr="00D3231F" w14:paraId="61DD412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D2EE2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06AA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-801135,46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D35E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-981475,06</w:t>
            </w:r>
          </w:p>
        </w:tc>
      </w:tr>
      <w:tr w:rsidR="000D23EB" w:rsidRPr="00D3231F" w14:paraId="219F5BF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1910D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A6FC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-801123,15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3ABE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-981479,31</w:t>
            </w:r>
          </w:p>
        </w:tc>
      </w:tr>
      <w:tr w:rsidR="000D23EB" w:rsidRPr="00D3231F" w14:paraId="57F17D4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998818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ADED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-801113,23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8164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-981483,58</w:t>
            </w:r>
          </w:p>
        </w:tc>
      </w:tr>
      <w:tr w:rsidR="000D23EB" w:rsidRPr="00D3231F" w14:paraId="56EF045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6607D3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B162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-801097,85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1FA4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-981492,02</w:t>
            </w:r>
          </w:p>
        </w:tc>
      </w:tr>
      <w:tr w:rsidR="000D23EB" w:rsidRPr="00D3231F" w14:paraId="740DCE2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85C2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88C2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-801087,18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AAE4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-981499,84</w:t>
            </w:r>
          </w:p>
        </w:tc>
      </w:tr>
      <w:tr w:rsidR="000D23EB" w:rsidRPr="00D3231F" w14:paraId="659C705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A9C5F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1B95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-801064,99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405F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-981519,00</w:t>
            </w:r>
          </w:p>
        </w:tc>
      </w:tr>
      <w:tr w:rsidR="000D23EB" w:rsidRPr="00D3231F" w14:paraId="7D6334E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D8F88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8146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-801044,81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7C234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-981534,57</w:t>
            </w:r>
          </w:p>
        </w:tc>
      </w:tr>
      <w:tr w:rsidR="000D23EB" w:rsidRPr="00D3231F" w14:paraId="7F387AD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F0C2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581C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-801029,80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4207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-981548,18</w:t>
            </w:r>
          </w:p>
        </w:tc>
      </w:tr>
      <w:tr w:rsidR="000D23EB" w:rsidRPr="00D3231F" w14:paraId="688E85B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CDDB2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5D5E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-801015,13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1187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-981562,65</w:t>
            </w:r>
          </w:p>
        </w:tc>
      </w:tr>
      <w:tr w:rsidR="000D23EB" w:rsidRPr="00D3231F" w14:paraId="40363F6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AC61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2EB2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-801002,95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9326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-981573,75</w:t>
            </w:r>
          </w:p>
        </w:tc>
      </w:tr>
      <w:tr w:rsidR="000D23EB" w:rsidRPr="00D3231F" w14:paraId="7796ABD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2A11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F319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-800993,89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24CB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-981580,68</w:t>
            </w:r>
          </w:p>
        </w:tc>
      </w:tr>
      <w:tr w:rsidR="000D23EB" w:rsidRPr="00D3231F" w14:paraId="082573D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A4C5E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CD9D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-800984,84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1E72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-981587,00</w:t>
            </w:r>
          </w:p>
        </w:tc>
      </w:tr>
      <w:tr w:rsidR="000D23EB" w:rsidRPr="00D3231F" w14:paraId="29EE537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FD9C0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AD23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-800974,77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46DF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-981592,13</w:t>
            </w:r>
          </w:p>
        </w:tc>
      </w:tr>
      <w:tr w:rsidR="000D23EB" w:rsidRPr="00D3231F" w14:paraId="2EBEB51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04DA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335B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-800957,39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3AAA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-981598,62</w:t>
            </w:r>
          </w:p>
        </w:tc>
      </w:tr>
      <w:tr w:rsidR="000D23EB" w:rsidRPr="00D3231F" w14:paraId="66C371A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3696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3FBB8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-800947,28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09D8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-981601,48</w:t>
            </w:r>
          </w:p>
        </w:tc>
      </w:tr>
      <w:tr w:rsidR="000D23EB" w:rsidRPr="00D3231F" w14:paraId="7D20425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EBF4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1759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-800955,30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D0B7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-981610,06</w:t>
            </w:r>
          </w:p>
        </w:tc>
      </w:tr>
      <w:tr w:rsidR="000D23EB" w:rsidRPr="00D3231F" w14:paraId="4D898F6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9E1B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8005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-800965,54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6D77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-981621,00</w:t>
            </w:r>
          </w:p>
        </w:tc>
      </w:tr>
      <w:tr w:rsidR="000D23EB" w:rsidRPr="00D3231F" w14:paraId="65A384B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4ED0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995C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-800969,00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6B8A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-981622,96</w:t>
            </w:r>
          </w:p>
        </w:tc>
      </w:tr>
      <w:tr w:rsidR="000D23EB" w:rsidRPr="00D3231F" w14:paraId="08CC1EA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26C3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3499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-800972,37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01EC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-981624,87</w:t>
            </w:r>
          </w:p>
        </w:tc>
      </w:tr>
      <w:tr w:rsidR="000D23EB" w:rsidRPr="00D3231F" w14:paraId="07A4A4F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BFD7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B4D7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-800997,94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C40FF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-981639,34</w:t>
            </w:r>
          </w:p>
        </w:tc>
      </w:tr>
      <w:tr w:rsidR="000D23EB" w:rsidRPr="00D3231F" w14:paraId="222F48E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5A2A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2B5F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-801009,64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0A6E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-981630,55</w:t>
            </w:r>
          </w:p>
        </w:tc>
      </w:tr>
      <w:tr w:rsidR="000D23EB" w:rsidRPr="00D3231F" w14:paraId="7AC0035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B0C44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A9A4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-801058,03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23FD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-981594,19</w:t>
            </w:r>
          </w:p>
        </w:tc>
      </w:tr>
      <w:tr w:rsidR="000D23EB" w:rsidRPr="00D3231F" w14:paraId="18703F9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4E03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D6909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-801108,44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75A6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-981562,44</w:t>
            </w:r>
          </w:p>
        </w:tc>
      </w:tr>
      <w:tr w:rsidR="000D23EB" w:rsidRPr="00D3231F" w14:paraId="12E9868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543D8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C60D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-801140,58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1104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-981549,74</w:t>
            </w:r>
          </w:p>
        </w:tc>
      </w:tr>
      <w:tr w:rsidR="000D23EB" w:rsidRPr="00D3231F" w14:paraId="1248691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DB681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356C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-801235,84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947B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-981527,91</w:t>
            </w:r>
          </w:p>
        </w:tc>
      </w:tr>
      <w:tr w:rsidR="000D23EB" w:rsidRPr="00D3231F" w14:paraId="760D374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EF55F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6AA0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-801269,97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ACC4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-981513,23</w:t>
            </w:r>
          </w:p>
        </w:tc>
      </w:tr>
      <w:tr w:rsidR="000D23EB" w:rsidRPr="00D3231F" w14:paraId="62A1D94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0DBEA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58319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-801306,08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73196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-981502,51</w:t>
            </w:r>
          </w:p>
        </w:tc>
      </w:tr>
      <w:tr w:rsidR="000D23EB" w:rsidRPr="00D3231F" w14:paraId="1EE0485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18A1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ED14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-801314,51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428B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-981502,21</w:t>
            </w:r>
          </w:p>
        </w:tc>
      </w:tr>
      <w:tr w:rsidR="000D23EB" w:rsidRPr="00D3231F" w14:paraId="5D50EEA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D449C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462A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-801350,53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E9FB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-981500,92</w:t>
            </w:r>
          </w:p>
        </w:tc>
      </w:tr>
      <w:tr w:rsidR="000D23EB" w:rsidRPr="00D3231F" w14:paraId="2A97EBC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4E12B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443B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-801370,53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B4C2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-981507,32</w:t>
            </w:r>
          </w:p>
        </w:tc>
      </w:tr>
      <w:tr w:rsidR="000D23EB" w:rsidRPr="00D3231F" w14:paraId="78E014C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3DA5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FF7E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-801385,26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AE11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-981512,37</w:t>
            </w:r>
          </w:p>
        </w:tc>
      </w:tr>
      <w:tr w:rsidR="000D23EB" w:rsidRPr="00D3231F" w14:paraId="010239C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8948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A45B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-801384,60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69FC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-981527,91</w:t>
            </w:r>
          </w:p>
        </w:tc>
      </w:tr>
      <w:tr w:rsidR="000D23EB" w:rsidRPr="00D3231F" w14:paraId="3D4598C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7016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230D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-801370,59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D033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-981620,81</w:t>
            </w:r>
          </w:p>
        </w:tc>
      </w:tr>
      <w:tr w:rsidR="000D23EB" w:rsidRPr="00D3231F" w14:paraId="4C88508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0301C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690A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-801391,11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D0924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-981658,52</w:t>
            </w:r>
          </w:p>
        </w:tc>
      </w:tr>
      <w:tr w:rsidR="000D23EB" w:rsidRPr="00D3231F" w14:paraId="77D2DFD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48762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DD9F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-801408,30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3A2C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-981659,75</w:t>
            </w:r>
          </w:p>
        </w:tc>
      </w:tr>
      <w:tr w:rsidR="000D23EB" w:rsidRPr="00D3231F" w14:paraId="1B96B32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FE145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389F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-801428,50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4921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-981668,95</w:t>
            </w:r>
          </w:p>
        </w:tc>
      </w:tr>
      <w:tr w:rsidR="000D23EB" w:rsidRPr="00D3231F" w14:paraId="00EAC7F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F635A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86372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-801433,49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FD9F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-981653,96</w:t>
            </w:r>
          </w:p>
        </w:tc>
      </w:tr>
      <w:tr w:rsidR="000D23EB" w:rsidRPr="00D3231F" w14:paraId="34689C2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A0516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30D4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-801441,05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4D815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-981637,90</w:t>
            </w:r>
          </w:p>
        </w:tc>
      </w:tr>
      <w:tr w:rsidR="000D23EB" w:rsidRPr="00D3231F" w14:paraId="08D8EFA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3AAB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E197C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-801450,46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89A0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-981617,44</w:t>
            </w:r>
          </w:p>
        </w:tc>
      </w:tr>
      <w:tr w:rsidR="000D23EB" w:rsidRPr="00D3231F" w14:paraId="2B44E35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6F20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3438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-801456,31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5EA7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-981599,08</w:t>
            </w:r>
          </w:p>
        </w:tc>
      </w:tr>
      <w:tr w:rsidR="000D23EB" w:rsidRPr="00D3231F" w14:paraId="7A43247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D2DE3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A4D5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-801460,30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A350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-981579,53</w:t>
            </w:r>
          </w:p>
        </w:tc>
      </w:tr>
      <w:tr w:rsidR="000D23EB" w:rsidRPr="00D3231F" w14:paraId="695FA62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DBD5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A721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-801461,01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AE8C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-981576,38</w:t>
            </w:r>
          </w:p>
        </w:tc>
      </w:tr>
      <w:tr w:rsidR="000D23EB" w:rsidRPr="00D3231F" w14:paraId="752E7C1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75D6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BE258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-801465,20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B288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-981557,74</w:t>
            </w:r>
          </w:p>
        </w:tc>
      </w:tr>
    </w:tbl>
    <w:p w14:paraId="135C6989" w14:textId="77777777" w:rsidR="000D23EB" w:rsidRDefault="000D23EB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B497021" w14:textId="1BC81D4D" w:rsidR="000D23EB" w:rsidRPr="00F17FE9" w:rsidRDefault="000D23EB" w:rsidP="00467C51">
      <w:pPr>
        <w:keepNext/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 w:rsidRPr="00F17FE9">
        <w:rPr>
          <w:rFonts w:cs="Arial"/>
          <w:szCs w:val="22"/>
        </w:rPr>
        <w:t>polygon 6</w:t>
      </w:r>
    </w:p>
    <w:p w14:paraId="2B5F8725" w14:textId="77777777" w:rsidR="000D23EB" w:rsidRDefault="000D23EB" w:rsidP="000D23EB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2179BB92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0AD0522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74ECBFD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3987955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63B2E79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561D9F0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6A212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-798712,88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87116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-980615,37</w:t>
            </w:r>
          </w:p>
        </w:tc>
      </w:tr>
      <w:tr w:rsidR="000D23EB" w:rsidRPr="00D3231F" w14:paraId="076A9A0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6B89E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9590D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-798696,68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E398D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-980602,12</w:t>
            </w:r>
          </w:p>
        </w:tc>
      </w:tr>
      <w:tr w:rsidR="000D23EB" w:rsidRPr="00D3231F" w14:paraId="75B4B4D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FA34A3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640E9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-798678,06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91213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-980586,90</w:t>
            </w:r>
          </w:p>
        </w:tc>
      </w:tr>
      <w:tr w:rsidR="000D23EB" w:rsidRPr="00D3231F" w14:paraId="0A8B9C4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8B79B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C9765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-798670,65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CEA48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-980560,19</w:t>
            </w:r>
          </w:p>
        </w:tc>
      </w:tr>
      <w:tr w:rsidR="000D23EB" w:rsidRPr="00D3231F" w14:paraId="5B679BB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F613B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5F7D3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-798655,95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52AA9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-980539,46</w:t>
            </w:r>
          </w:p>
        </w:tc>
      </w:tr>
      <w:tr w:rsidR="000D23EB" w:rsidRPr="00D3231F" w14:paraId="2508832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CD265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45277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-798580,28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07886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-980480,19</w:t>
            </w:r>
          </w:p>
        </w:tc>
      </w:tr>
      <w:tr w:rsidR="000D23EB" w:rsidRPr="00D3231F" w14:paraId="68992FB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9D322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9B10E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-798561,23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E5953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-980459,56</w:t>
            </w:r>
          </w:p>
        </w:tc>
      </w:tr>
      <w:tr w:rsidR="000D23EB" w:rsidRPr="00D3231F" w14:paraId="2B78B8A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C8AB8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68C29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-798486,08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FDFA5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-980409,29</w:t>
            </w:r>
          </w:p>
        </w:tc>
      </w:tr>
      <w:tr w:rsidR="000D23EB" w:rsidRPr="00D3231F" w14:paraId="55681FF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1501C8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62722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-798444,81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C2349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-980380,18</w:t>
            </w:r>
          </w:p>
        </w:tc>
      </w:tr>
      <w:tr w:rsidR="000D23EB" w:rsidRPr="00D3231F" w14:paraId="0C03142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9FB09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461A2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-798417,82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65EB5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-980331,50</w:t>
            </w:r>
          </w:p>
        </w:tc>
      </w:tr>
      <w:tr w:rsidR="000D23EB" w:rsidRPr="00D3231F" w14:paraId="06BB2DA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D29971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96A65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-798417,03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787F6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-980324,09</w:t>
            </w:r>
          </w:p>
        </w:tc>
      </w:tr>
      <w:tr w:rsidR="000D23EB" w:rsidRPr="00D3231F" w14:paraId="50B807C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D3978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698B1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-798396,66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0A06E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-980318,21</w:t>
            </w:r>
          </w:p>
        </w:tc>
      </w:tr>
      <w:tr w:rsidR="000D23EB" w:rsidRPr="00D3231F" w14:paraId="110016B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0EABF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E8F52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-798395,36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12D19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-980317,69</w:t>
            </w:r>
          </w:p>
        </w:tc>
      </w:tr>
      <w:tr w:rsidR="000D23EB" w:rsidRPr="00D3231F" w14:paraId="41CA233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74BB4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42821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-798366,54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8595A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-980306,01</w:t>
            </w:r>
          </w:p>
        </w:tc>
      </w:tr>
      <w:tr w:rsidR="000D23EB" w:rsidRPr="00D3231F" w14:paraId="53CBD70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B5099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3E745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-798369,59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02498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-980271,82</w:t>
            </w:r>
          </w:p>
        </w:tc>
      </w:tr>
      <w:tr w:rsidR="000D23EB" w:rsidRPr="00D3231F" w14:paraId="72655B4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04DB3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5BC01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-798362,75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E5727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-980264,25</w:t>
            </w:r>
          </w:p>
        </w:tc>
      </w:tr>
      <w:tr w:rsidR="000D23EB" w:rsidRPr="00D3231F" w14:paraId="622E70A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6CA6F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4E0D4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-798350,78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6105F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-980250,98</w:t>
            </w:r>
          </w:p>
        </w:tc>
      </w:tr>
      <w:tr w:rsidR="000D23EB" w:rsidRPr="00D3231F" w14:paraId="78F6AB1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A5938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19BDD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-798342,52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93ECF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-980255,86</w:t>
            </w:r>
          </w:p>
        </w:tc>
      </w:tr>
      <w:tr w:rsidR="000D23EB" w:rsidRPr="00D3231F" w14:paraId="53B6493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0EE97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1EB4E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-798342,39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0F9AE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-980255,93</w:t>
            </w:r>
          </w:p>
        </w:tc>
      </w:tr>
      <w:tr w:rsidR="000D23EB" w14:paraId="6960961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24814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804BA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-798336,73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E2E46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-980251,55</w:t>
            </w:r>
          </w:p>
        </w:tc>
      </w:tr>
      <w:tr w:rsidR="000D23EB" w14:paraId="7F3511E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6AA7F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BA0C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-798341,44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8F30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-980245,19</w:t>
            </w:r>
          </w:p>
        </w:tc>
      </w:tr>
      <w:tr w:rsidR="000D23EB" w14:paraId="7CA9536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FD07E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246D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-798344,49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7E20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-980235,15</w:t>
            </w:r>
          </w:p>
        </w:tc>
      </w:tr>
      <w:tr w:rsidR="000D23EB" w14:paraId="3DADB8E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6F284A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D868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-798333,05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30515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-980230,07</w:t>
            </w:r>
          </w:p>
        </w:tc>
      </w:tr>
      <w:tr w:rsidR="000D23EB" w14:paraId="45459A4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9B02C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C77B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-798319,58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EB98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-980235,66</w:t>
            </w:r>
          </w:p>
        </w:tc>
      </w:tr>
      <w:tr w:rsidR="000D23EB" w14:paraId="70A98D0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A3D39D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E1AE7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-798287,37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EF33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-980209,83</w:t>
            </w:r>
          </w:p>
        </w:tc>
      </w:tr>
      <w:tr w:rsidR="000D23EB" w14:paraId="252946E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9440E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89AA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-798268,86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632F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-980194,99</w:t>
            </w:r>
          </w:p>
        </w:tc>
      </w:tr>
      <w:tr w:rsidR="000D23EB" w14:paraId="344E6F6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930A0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F57C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-798259,84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BBC3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-980186,86</w:t>
            </w:r>
          </w:p>
        </w:tc>
      </w:tr>
      <w:tr w:rsidR="000D23EB" w14:paraId="06F9418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13CA9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508B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-798235,18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049C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-980195,63</w:t>
            </w:r>
          </w:p>
        </w:tc>
      </w:tr>
      <w:tr w:rsidR="000D23EB" w14:paraId="4C1DFE7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54844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6391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-798234,93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D68E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-980205,03</w:t>
            </w:r>
          </w:p>
        </w:tc>
      </w:tr>
      <w:tr w:rsidR="000D23EB" w14:paraId="11441A6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B7AA3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09E6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-798221,20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D909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-980204,65</w:t>
            </w:r>
          </w:p>
        </w:tc>
      </w:tr>
      <w:tr w:rsidR="000D23EB" w14:paraId="077EE79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B52EC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CFF7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-798220,06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48BC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-980171,86</w:t>
            </w:r>
          </w:p>
        </w:tc>
      </w:tr>
      <w:tr w:rsidR="000D23EB" w14:paraId="6138A3E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86BE9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4B0F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-798201,17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A767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-980154,78</w:t>
            </w:r>
          </w:p>
        </w:tc>
      </w:tr>
      <w:tr w:rsidR="000D23EB" w14:paraId="2679C0E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F4E24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9AC1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-798182,82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F191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-980138,18</w:t>
            </w:r>
          </w:p>
        </w:tc>
      </w:tr>
      <w:tr w:rsidR="000D23EB" w14:paraId="01111C6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7E9D6F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E8063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-798154,47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4423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-980095,85</w:t>
            </w:r>
          </w:p>
        </w:tc>
      </w:tr>
      <w:tr w:rsidR="000D23EB" w14:paraId="08F821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7BF15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E660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-798122,95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105E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-980092,04</w:t>
            </w:r>
          </w:p>
        </w:tc>
      </w:tr>
      <w:tr w:rsidR="000D23EB" w14:paraId="0D51B88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3640D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616F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-798115,91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FA09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-980085,98</w:t>
            </w:r>
          </w:p>
        </w:tc>
      </w:tr>
      <w:tr w:rsidR="000D23EB" w14:paraId="139DD5C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20802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E187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-798083,93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1534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-980058,49</w:t>
            </w:r>
          </w:p>
        </w:tc>
      </w:tr>
      <w:tr w:rsidR="000D23EB" w14:paraId="45E43A8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1FECC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CC00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-798070,10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4EAA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-980046,47</w:t>
            </w:r>
          </w:p>
        </w:tc>
      </w:tr>
      <w:tr w:rsidR="000D23EB" w14:paraId="0B510ED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A5F1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3E393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-798050,89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257D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-980029,76</w:t>
            </w:r>
          </w:p>
        </w:tc>
      </w:tr>
      <w:tr w:rsidR="000D23EB" w14:paraId="5FD48A4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B1F12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7CD9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-798025,98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9ED1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-980017,56</w:t>
            </w:r>
          </w:p>
        </w:tc>
      </w:tr>
      <w:tr w:rsidR="000D23EB" w14:paraId="5DFDFCF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C8A2A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1590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-798006,03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470E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-980008,72</w:t>
            </w:r>
          </w:p>
        </w:tc>
      </w:tr>
      <w:tr w:rsidR="000D23EB" w14:paraId="5AD15D1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DE760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6202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-798015,77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FCE4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-980023,69</w:t>
            </w:r>
          </w:p>
        </w:tc>
      </w:tr>
      <w:tr w:rsidR="000D23EB" w14:paraId="54ED059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EDE42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564B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-798034,91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A091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-980067,08</w:t>
            </w:r>
          </w:p>
        </w:tc>
      </w:tr>
      <w:tr w:rsidR="000D23EB" w14:paraId="250D061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FD5BB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B327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-798052,88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0DE4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-980103,86</w:t>
            </w:r>
          </w:p>
        </w:tc>
      </w:tr>
      <w:tr w:rsidR="000D23EB" w14:paraId="62E2B00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FB0969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8F36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-798063,83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3A91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-980136,86</w:t>
            </w:r>
          </w:p>
        </w:tc>
      </w:tr>
      <w:tr w:rsidR="000D23EB" w14:paraId="30DFE7D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D87882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7F464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-798071,59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B863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-980160,25</w:t>
            </w:r>
          </w:p>
        </w:tc>
      </w:tr>
      <w:tr w:rsidR="000D23EB" w14:paraId="484FCDB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CD757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208B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-798090,67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90F6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-980185,68</w:t>
            </w:r>
          </w:p>
        </w:tc>
      </w:tr>
      <w:tr w:rsidR="000D23EB" w14:paraId="102F564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94232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1452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-798106,91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A244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-980221,40</w:t>
            </w:r>
          </w:p>
        </w:tc>
      </w:tr>
      <w:tr w:rsidR="000D23EB" w14:paraId="6EA901B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0E162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746B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-798152,56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4524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-980286,11</w:t>
            </w:r>
          </w:p>
        </w:tc>
      </w:tr>
      <w:tr w:rsidR="000D23EB" w14:paraId="1B5EA4D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B369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F655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-798174,35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3CA3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-980311,12</w:t>
            </w:r>
          </w:p>
        </w:tc>
      </w:tr>
      <w:tr w:rsidR="000D23EB" w14:paraId="02B0F37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E7AD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04FF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-798183,98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BB54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-980326,43</w:t>
            </w:r>
          </w:p>
        </w:tc>
      </w:tr>
      <w:tr w:rsidR="000D23EB" w14:paraId="7E2CFBB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7928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21CA8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-798198,94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6393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-980328,54</w:t>
            </w:r>
          </w:p>
        </w:tc>
      </w:tr>
      <w:tr w:rsidR="000D23EB" w14:paraId="0DF2210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EC1D2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A25C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-798231,59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C2DF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-980330,85</w:t>
            </w:r>
          </w:p>
        </w:tc>
      </w:tr>
      <w:tr w:rsidR="000D23EB" w14:paraId="10C1AD0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E9C0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7B15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-798238,15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E89C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-980332,32</w:t>
            </w:r>
          </w:p>
        </w:tc>
      </w:tr>
      <w:tr w:rsidR="000D23EB" w14:paraId="2F76CB8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11720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5655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-798247,81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26542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-980336,61</w:t>
            </w:r>
          </w:p>
        </w:tc>
      </w:tr>
      <w:tr w:rsidR="000D23EB" w14:paraId="7DD6BCF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B6B14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F1A7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-798254,37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BFA98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-980341,33</w:t>
            </w:r>
          </w:p>
        </w:tc>
      </w:tr>
      <w:tr w:rsidR="000D23EB" w14:paraId="14E646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1D0AC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3453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-798258,00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623D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-980347,19</w:t>
            </w:r>
          </w:p>
        </w:tc>
      </w:tr>
      <w:tr w:rsidR="000D23EB" w14:paraId="2F38E36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3934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9821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-798259,52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424A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-980350,23</w:t>
            </w:r>
          </w:p>
        </w:tc>
      </w:tr>
      <w:tr w:rsidR="000D23EB" w14:paraId="3E713C2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781A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9B33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-798266,16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20DAA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-980363,51</w:t>
            </w:r>
          </w:p>
        </w:tc>
      </w:tr>
      <w:tr w:rsidR="000D23EB" w14:paraId="3FAA79F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1E0E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320A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-798267,80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BC58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-980365,03</w:t>
            </w:r>
          </w:p>
        </w:tc>
      </w:tr>
      <w:tr w:rsidR="000D23EB" w14:paraId="31BA2FC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A16DF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82CC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-798297,71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F861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-980392,88</w:t>
            </w:r>
          </w:p>
        </w:tc>
      </w:tr>
      <w:tr w:rsidR="000D23EB" w14:paraId="54A5C4C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C7A68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4D77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-798310,21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EC0C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-980399,69</w:t>
            </w:r>
          </w:p>
        </w:tc>
      </w:tr>
      <w:tr w:rsidR="000D23EB" w14:paraId="4B3E8A2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7A16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BB26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-798318,99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B420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-980404,47</w:t>
            </w:r>
          </w:p>
        </w:tc>
      </w:tr>
      <w:tr w:rsidR="000D23EB" w14:paraId="40252F1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470E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137C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-798329,21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A59A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-980412,89</w:t>
            </w:r>
          </w:p>
        </w:tc>
      </w:tr>
      <w:tr w:rsidR="000D23EB" w14:paraId="37F0D45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D8C52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3B893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-798402,21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0BA6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-980473,05</w:t>
            </w:r>
          </w:p>
        </w:tc>
      </w:tr>
      <w:tr w:rsidR="000D23EB" w14:paraId="51A2D1B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D1003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65E7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-798455,29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75F0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-980522,22</w:t>
            </w:r>
          </w:p>
        </w:tc>
      </w:tr>
      <w:tr w:rsidR="000D23EB" w14:paraId="78CC83E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5447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5AFE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-798487,15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EC8C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-980563,43</w:t>
            </w:r>
          </w:p>
        </w:tc>
      </w:tr>
      <w:tr w:rsidR="000D23EB" w14:paraId="19A80F9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ED38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9472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-798534,52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FC64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-980610,25</w:t>
            </w:r>
          </w:p>
        </w:tc>
      </w:tr>
      <w:tr w:rsidR="000D23EB" w14:paraId="2AF138E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6BCB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72B8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-798546,76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0F31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-980632,69</w:t>
            </w:r>
          </w:p>
        </w:tc>
      </w:tr>
      <w:tr w:rsidR="000D23EB" w14:paraId="4E7E253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1FB5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7D1E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-798555,76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0AE8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-980649,93</w:t>
            </w:r>
          </w:p>
        </w:tc>
      </w:tr>
      <w:tr w:rsidR="000D23EB" w14:paraId="0E7850C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6784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531F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-798581,41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EE6A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-980675,55</w:t>
            </w:r>
          </w:p>
        </w:tc>
      </w:tr>
      <w:tr w:rsidR="000D23EB" w14:paraId="2C4025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C060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46BA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-798583,89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604B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-980678,03</w:t>
            </w:r>
          </w:p>
        </w:tc>
      </w:tr>
      <w:tr w:rsidR="000D23EB" w14:paraId="4A6D18A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E533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F4A3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-798597,16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4404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-980691,29</w:t>
            </w:r>
          </w:p>
        </w:tc>
      </w:tr>
      <w:tr w:rsidR="000D23EB" w14:paraId="5F7EE9F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58D3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AE45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-798603,56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B0F3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-980697,68</w:t>
            </w:r>
          </w:p>
        </w:tc>
      </w:tr>
      <w:tr w:rsidR="000D23EB" w14:paraId="4E6C800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E25B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EF8F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-798613,80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59D5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-980706,31</w:t>
            </w:r>
          </w:p>
        </w:tc>
      </w:tr>
      <w:tr w:rsidR="000D23EB" w14:paraId="474711F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7862D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75755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-798668,40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23D8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-980658,58</w:t>
            </w:r>
          </w:p>
        </w:tc>
      </w:tr>
    </w:tbl>
    <w:p w14:paraId="0C89C85E" w14:textId="77777777" w:rsidR="000D23EB" w:rsidRDefault="000D23EB" w:rsidP="00467C51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b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CD86D22" w14:textId="06D33759" w:rsidR="000D23EB" w:rsidRPr="00E74EDF" w:rsidRDefault="000D23EB" w:rsidP="00467C51">
      <w:pPr>
        <w:keepNext/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 w:rsidRPr="00E74EDF">
        <w:rPr>
          <w:rFonts w:cs="Arial"/>
          <w:szCs w:val="22"/>
        </w:rPr>
        <w:t>polygon 7</w:t>
      </w:r>
    </w:p>
    <w:p w14:paraId="35DF608F" w14:textId="77777777" w:rsidR="000D23EB" w:rsidRPr="00E74EDF" w:rsidRDefault="000D23EB" w:rsidP="000D23EB">
      <w:pPr>
        <w:spacing w:after="0" w:line="20" w:lineRule="atLeast"/>
        <w:jc w:val="center"/>
        <w:rPr>
          <w:rFonts w:cs="Arial"/>
          <w:bCs/>
          <w:color w:val="000000"/>
          <w:sz w:val="20"/>
          <w:szCs w:val="20"/>
        </w:rPr>
        <w:sectPr w:rsidR="000D23EB" w:rsidRPr="00E74EDF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67F6F7BE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5588120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6029A78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390DF82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19A0E34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088B179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15582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-798454,10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E35E2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-978482,36</w:t>
            </w:r>
          </w:p>
        </w:tc>
      </w:tr>
      <w:tr w:rsidR="000D23EB" w:rsidRPr="00D3231F" w14:paraId="6815538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3BE91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6A107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-798485,07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0586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-978492,29</w:t>
            </w:r>
          </w:p>
        </w:tc>
      </w:tr>
      <w:tr w:rsidR="000D23EB" w:rsidRPr="00D3231F" w14:paraId="36EB368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32A62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1C276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-798512,18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1FF44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-978501,49</w:t>
            </w:r>
          </w:p>
        </w:tc>
      </w:tr>
      <w:tr w:rsidR="000D23EB" w:rsidRPr="00D3231F" w14:paraId="05FC0A2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98119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E7B64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-798524,31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49B04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-978505,73</w:t>
            </w:r>
          </w:p>
        </w:tc>
      </w:tr>
      <w:tr w:rsidR="000D23EB" w:rsidRPr="00D3231F" w14:paraId="6668C3E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1D5D4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8FEC4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-798535,48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67E27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-978508,44</w:t>
            </w:r>
          </w:p>
        </w:tc>
      </w:tr>
      <w:tr w:rsidR="000D23EB" w:rsidRPr="00D3231F" w14:paraId="4627504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31583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12A6F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-798543,08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9B981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-978509,95</w:t>
            </w:r>
          </w:p>
        </w:tc>
      </w:tr>
      <w:tr w:rsidR="000D23EB" w:rsidRPr="00D3231F" w14:paraId="3BACE28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D40638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38004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-798545,29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7048F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-978510,39</w:t>
            </w:r>
          </w:p>
        </w:tc>
      </w:tr>
      <w:tr w:rsidR="000D23EB" w:rsidRPr="00D3231F" w14:paraId="14194BC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7B665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11861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-798551,11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514D8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-978510,74</w:t>
            </w:r>
          </w:p>
        </w:tc>
      </w:tr>
      <w:tr w:rsidR="000D23EB" w:rsidRPr="00D3231F" w14:paraId="6323531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7DFB0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14D3B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-798557,37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0A59C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-978511,71</w:t>
            </w:r>
          </w:p>
        </w:tc>
      </w:tr>
      <w:tr w:rsidR="000D23EB" w:rsidRPr="00D3231F" w14:paraId="614197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37F99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6FEED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-798562,13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29F8F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-978512,64</w:t>
            </w:r>
          </w:p>
        </w:tc>
      </w:tr>
      <w:tr w:rsidR="000D23EB" w:rsidRPr="00D3231F" w14:paraId="3AE2DE8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57BC7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E7307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-798564,12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3A7D3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-978511,02</w:t>
            </w:r>
          </w:p>
        </w:tc>
      </w:tr>
      <w:tr w:rsidR="000D23EB" w:rsidRPr="00D3231F" w14:paraId="6C506AC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80C82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8C30F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-798566,98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3FBD5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-978509,28</w:t>
            </w:r>
          </w:p>
        </w:tc>
      </w:tr>
      <w:tr w:rsidR="000D23EB" w:rsidRPr="00D3231F" w14:paraId="466E577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1C636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1D3E0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-798568,84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E2734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-978505,12</w:t>
            </w:r>
          </w:p>
        </w:tc>
      </w:tr>
      <w:tr w:rsidR="000D23EB" w:rsidRPr="00D3231F" w14:paraId="2740AAA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21E723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1120E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-798567,30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27B46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-978503,30</w:t>
            </w:r>
          </w:p>
        </w:tc>
      </w:tr>
      <w:tr w:rsidR="000D23EB" w:rsidRPr="00D3231F" w14:paraId="431F9D6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DEF32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23D58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-798564,33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C336F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-978500,45</w:t>
            </w:r>
          </w:p>
        </w:tc>
      </w:tr>
      <w:tr w:rsidR="000D23EB" w:rsidRPr="00D3231F" w14:paraId="25F285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EE6812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F5EEB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-798559,66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D2CC4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-978487,24</w:t>
            </w:r>
          </w:p>
        </w:tc>
      </w:tr>
      <w:tr w:rsidR="000D23EB" w:rsidRPr="00D3231F" w14:paraId="058C24B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04A99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EA2F8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-798556,55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2E916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-978472,99</w:t>
            </w:r>
          </w:p>
        </w:tc>
      </w:tr>
      <w:tr w:rsidR="000D23EB" w:rsidRPr="00D3231F" w14:paraId="0D6CD59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C681D5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3BB08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-798551,77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EF53C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-978463,50</w:t>
            </w:r>
          </w:p>
        </w:tc>
      </w:tr>
      <w:tr w:rsidR="000D23EB" w:rsidRPr="00D3231F" w14:paraId="4E1172C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4A46A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85AE9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-798537,41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86BD1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-978447,56</w:t>
            </w:r>
          </w:p>
        </w:tc>
      </w:tr>
      <w:tr w:rsidR="000D23EB" w14:paraId="031598F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6CF81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763B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-798521,55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E429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-978434,28</w:t>
            </w:r>
          </w:p>
        </w:tc>
      </w:tr>
      <w:tr w:rsidR="000D23EB" w14:paraId="259C165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99B37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879D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-798496,95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9EEA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-978412,34</w:t>
            </w:r>
          </w:p>
        </w:tc>
      </w:tr>
      <w:tr w:rsidR="000D23EB" w14:paraId="662AE4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011675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B54D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-798457,58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79F7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-978372,43</w:t>
            </w:r>
          </w:p>
        </w:tc>
      </w:tr>
      <w:tr w:rsidR="000D23EB" w14:paraId="7F73836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91877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05F88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-798444,89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1C44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-978351,52</w:t>
            </w:r>
          </w:p>
        </w:tc>
      </w:tr>
      <w:tr w:rsidR="000D23EB" w14:paraId="5EEB6EE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D85B23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126B5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-798443,22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AD3C3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-978339,78</w:t>
            </w:r>
          </w:p>
        </w:tc>
      </w:tr>
      <w:tr w:rsidR="000D23EB" w14:paraId="36B2638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0B8AB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D5315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-798446,79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D202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-978320,35</w:t>
            </w:r>
          </w:p>
        </w:tc>
      </w:tr>
      <w:tr w:rsidR="000D23EB" w14:paraId="57D9F6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A0607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A0D6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-798466,64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5855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-978277,21</w:t>
            </w:r>
          </w:p>
        </w:tc>
      </w:tr>
      <w:tr w:rsidR="000D23EB" w14:paraId="2A5355B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DEE7B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6CA2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-798471,75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9305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-978261,04</w:t>
            </w:r>
          </w:p>
        </w:tc>
      </w:tr>
      <w:tr w:rsidR="000D23EB" w14:paraId="280E21B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A0BC35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52B2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-798469,76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A92C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-978252,65</w:t>
            </w:r>
          </w:p>
        </w:tc>
      </w:tr>
      <w:tr w:rsidR="000D23EB" w14:paraId="24629DC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30206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57EE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-798463,93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6E31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-978246,43</w:t>
            </w:r>
          </w:p>
        </w:tc>
      </w:tr>
      <w:tr w:rsidR="000D23EB" w14:paraId="46C6F23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4C188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571F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-798451,45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5CC3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-978244,19</w:t>
            </w:r>
          </w:p>
        </w:tc>
      </w:tr>
      <w:tr w:rsidR="000D23EB" w14:paraId="4CB327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46AA0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F4BE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-798441,68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3E3C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-978248,13</w:t>
            </w:r>
          </w:p>
        </w:tc>
      </w:tr>
      <w:tr w:rsidR="000D23EB" w14:paraId="7D8F77C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EE4CA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008E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-798430,07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5720B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-978259,58</w:t>
            </w:r>
          </w:p>
        </w:tc>
      </w:tr>
      <w:tr w:rsidR="000D23EB" w14:paraId="73B0AEE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F20E7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20CB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-798419,97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1CC4A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-978277,77</w:t>
            </w:r>
          </w:p>
        </w:tc>
      </w:tr>
      <w:tr w:rsidR="000D23EB" w14:paraId="14FE664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32C04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06BD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-798411,77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9B1E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-978298,03</w:t>
            </w:r>
          </w:p>
        </w:tc>
      </w:tr>
      <w:tr w:rsidR="000D23EB" w14:paraId="664CF4D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EA5A4B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AC66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-798408,56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D5F6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-978317,75</w:t>
            </w:r>
          </w:p>
        </w:tc>
      </w:tr>
      <w:tr w:rsidR="000D23EB" w14:paraId="41916B1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59A4D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1674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-798397,50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6FC2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-978337,96</w:t>
            </w:r>
          </w:p>
        </w:tc>
      </w:tr>
      <w:tr w:rsidR="000D23EB" w14:paraId="767BDCC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C6672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6F87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-798356,75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A949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-978378,18</w:t>
            </w:r>
          </w:p>
        </w:tc>
      </w:tr>
      <w:tr w:rsidR="000D23EB" w14:paraId="36F1A3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D2300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88BC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-798340,28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A249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-978388,96</w:t>
            </w:r>
          </w:p>
        </w:tc>
      </w:tr>
      <w:tr w:rsidR="000D23EB" w14:paraId="03E5C7A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F0930D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A2AE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-798328,47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1B7F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-978391,81</w:t>
            </w:r>
          </w:p>
        </w:tc>
      </w:tr>
      <w:tr w:rsidR="000D23EB" w14:paraId="3F8F6B9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281DE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107D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-798297,84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A06D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-978395,21</w:t>
            </w:r>
          </w:p>
        </w:tc>
      </w:tr>
      <w:tr w:rsidR="000D23EB" w14:paraId="636D7BB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1F302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885A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-798281,55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173C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-978397,29</w:t>
            </w:r>
          </w:p>
        </w:tc>
      </w:tr>
      <w:tr w:rsidR="000D23EB" w14:paraId="20443F9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31149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EFEC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-798295,05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5595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-978410,46</w:t>
            </w:r>
          </w:p>
        </w:tc>
      </w:tr>
      <w:tr w:rsidR="000D23EB" w14:paraId="2057665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49115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2C51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-798346,14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346D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-978417,32</w:t>
            </w:r>
          </w:p>
        </w:tc>
      </w:tr>
      <w:tr w:rsidR="000D23EB" w14:paraId="459F989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FCD1D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0C24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-798374,86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DEC1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-978425,64</w:t>
            </w:r>
          </w:p>
        </w:tc>
      </w:tr>
      <w:tr w:rsidR="000D23EB" w14:paraId="4144AAE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AE709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2120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-798382,74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ED6B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-978450,81</w:t>
            </w:r>
          </w:p>
        </w:tc>
      </w:tr>
      <w:tr w:rsidR="000D23EB" w14:paraId="287E862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5CA10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9B60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-798373,50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DA230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-978474,70</w:t>
            </w:r>
          </w:p>
        </w:tc>
      </w:tr>
      <w:tr w:rsidR="000D23EB" w14:paraId="65F169C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ED725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4955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-798393,39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6A37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-978471,58</w:t>
            </w:r>
          </w:p>
        </w:tc>
      </w:tr>
      <w:tr w:rsidR="000D23EB" w14:paraId="68F258E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972C9F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BB9D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-798404,44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8B2A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-978470,69</w:t>
            </w:r>
          </w:p>
        </w:tc>
      </w:tr>
      <w:tr w:rsidR="000D23EB" w14:paraId="62BA0F2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48F55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F84A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-798413,42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4DA4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-978470,91</w:t>
            </w:r>
          </w:p>
        </w:tc>
      </w:tr>
      <w:tr w:rsidR="000D23EB" w14:paraId="2D0651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E3D1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D640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-798421,09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7066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-978472,33</w:t>
            </w:r>
          </w:p>
        </w:tc>
      </w:tr>
      <w:tr w:rsidR="000D23EB" w14:paraId="03DF9A3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66B3E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50CC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-798432,21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CB509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-978475,35</w:t>
            </w:r>
          </w:p>
        </w:tc>
      </w:tr>
      <w:tr w:rsidR="000D23EB" w14:paraId="75F04D6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2BA5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7B7C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-798437,17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50DB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-978476,94</w:t>
            </w:r>
          </w:p>
        </w:tc>
      </w:tr>
      <w:tr w:rsidR="000D23EB" w14:paraId="61ED68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ED62D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9993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-798449,72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C32E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-978480,95</w:t>
            </w:r>
          </w:p>
        </w:tc>
      </w:tr>
    </w:tbl>
    <w:p w14:paraId="6BCB6433" w14:textId="77777777" w:rsidR="000D23EB" w:rsidRDefault="000D23EB" w:rsidP="00467C51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4CFF37B" w14:textId="77777777" w:rsidR="000D23EB" w:rsidRPr="00F17FE9" w:rsidRDefault="000D23EB" w:rsidP="00A86B01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 w:rsidRPr="00F17FE9">
        <w:rPr>
          <w:rFonts w:cs="Arial"/>
          <w:szCs w:val="22"/>
        </w:rPr>
        <w:t xml:space="preserve">polygon </w:t>
      </w:r>
      <w:r>
        <w:rPr>
          <w:rFonts w:cs="Arial"/>
          <w:szCs w:val="22"/>
        </w:rPr>
        <w:t>8</w:t>
      </w:r>
    </w:p>
    <w:p w14:paraId="68BCB8BB" w14:textId="77777777" w:rsidR="000D23EB" w:rsidRDefault="000D23EB" w:rsidP="000D23EB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049F6A40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2B07D24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661B8AD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49A972A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27F5796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72BBD1F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73043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-803022,66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74914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-983860,70</w:t>
            </w:r>
          </w:p>
        </w:tc>
      </w:tr>
      <w:tr w:rsidR="000D23EB" w:rsidRPr="00D3231F" w14:paraId="64CEA74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402C6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F360A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-803021,20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CFB13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-983857,84</w:t>
            </w:r>
          </w:p>
        </w:tc>
      </w:tr>
      <w:tr w:rsidR="000D23EB" w:rsidRPr="00D3231F" w14:paraId="21EF547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6F44B3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F7A4C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-803014,38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7927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-983858,30</w:t>
            </w:r>
          </w:p>
        </w:tc>
      </w:tr>
      <w:tr w:rsidR="000D23EB" w:rsidRPr="00D3231F" w14:paraId="6469F35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87559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EB097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-803003,67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D83B5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-983862,98</w:t>
            </w:r>
          </w:p>
        </w:tc>
      </w:tr>
      <w:tr w:rsidR="000D23EB" w:rsidRPr="00D3231F" w14:paraId="48AAB90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A83B6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FC85A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-802982,71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9F8B2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-983874,23</w:t>
            </w:r>
          </w:p>
        </w:tc>
      </w:tr>
      <w:tr w:rsidR="000D23EB" w:rsidRPr="00D3231F" w14:paraId="3C950E2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8820A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5A40F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-802965,35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7C60A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-983882,31</w:t>
            </w:r>
          </w:p>
        </w:tc>
      </w:tr>
      <w:tr w:rsidR="000D23EB" w:rsidRPr="00D3231F" w14:paraId="4361591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D4C06E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B233A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-802952,47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75203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-983885,97</w:t>
            </w:r>
          </w:p>
        </w:tc>
      </w:tr>
      <w:tr w:rsidR="000D23EB" w:rsidRPr="00D3231F" w14:paraId="4D297CB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A4686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4714F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-802940,85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FBE26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-983888,11</w:t>
            </w:r>
          </w:p>
        </w:tc>
      </w:tr>
      <w:tr w:rsidR="000D23EB" w:rsidRPr="00D3231F" w14:paraId="4CEBEF0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A300A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5DD88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-802929,14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4840D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-983889,33</w:t>
            </w:r>
          </w:p>
        </w:tc>
      </w:tr>
      <w:tr w:rsidR="000D23EB" w:rsidRPr="00D3231F" w14:paraId="3F71647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23E2D6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5F6E1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-802894,68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0EC39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-983889,06</w:t>
            </w:r>
          </w:p>
        </w:tc>
      </w:tr>
      <w:tr w:rsidR="000D23EB" w:rsidRPr="00D3231F" w14:paraId="31A2FCA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2844C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E389C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-802888,37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2A023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-983888,97</w:t>
            </w:r>
          </w:p>
        </w:tc>
      </w:tr>
      <w:tr w:rsidR="000D23EB" w:rsidRPr="00D3231F" w14:paraId="3A44A45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C346E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8389D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-802869,80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4B13D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-983891,51</w:t>
            </w:r>
          </w:p>
        </w:tc>
      </w:tr>
      <w:tr w:rsidR="000D23EB" w:rsidRPr="00D3231F" w14:paraId="05557A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61DFB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D16E1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-802858,11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78475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-983894,68</w:t>
            </w:r>
          </w:p>
        </w:tc>
      </w:tr>
      <w:tr w:rsidR="000D23EB" w:rsidRPr="00D3231F" w14:paraId="54D3F28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55963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6FAFB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-802846,39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B4D81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-983895,59</w:t>
            </w:r>
          </w:p>
        </w:tc>
      </w:tr>
      <w:tr w:rsidR="000D23EB" w:rsidRPr="00D3231F" w14:paraId="75B92F6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0C1A0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4E86F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-802835,06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9C42B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-983892,42</w:t>
            </w:r>
          </w:p>
        </w:tc>
      </w:tr>
      <w:tr w:rsidR="000D23EB" w:rsidRPr="00D3231F" w14:paraId="4E04C40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5CDEC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DB806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-802819,99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DB241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-983887,50</w:t>
            </w:r>
          </w:p>
        </w:tc>
      </w:tr>
      <w:tr w:rsidR="000D23EB" w:rsidRPr="00D3231F" w14:paraId="60BB8D0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7E0039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F5F47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-802808,12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B17AA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-983881,38</w:t>
            </w:r>
          </w:p>
        </w:tc>
      </w:tr>
      <w:tr w:rsidR="000D23EB" w:rsidRPr="00D3231F" w14:paraId="72B31E9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1DDAA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5ADAD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-802793,10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8B3D1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-983872,71</w:t>
            </w:r>
          </w:p>
        </w:tc>
      </w:tr>
      <w:tr w:rsidR="000D23EB" w:rsidRPr="00D3231F" w14:paraId="567E67B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A8E65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9951A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-802777,87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DF2AE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-983863,96</w:t>
            </w:r>
          </w:p>
        </w:tc>
      </w:tr>
      <w:tr w:rsidR="000D23EB" w:rsidRPr="00D3231F" w14:paraId="3AD77AE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A5EACD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1A16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-802766,93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D6E33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-983857,73</w:t>
            </w:r>
          </w:p>
        </w:tc>
      </w:tr>
      <w:tr w:rsidR="000D23EB" w:rsidRPr="00D3231F" w14:paraId="74E97D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92425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08B2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-802752,66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C1BF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-983847,95</w:t>
            </w:r>
          </w:p>
        </w:tc>
      </w:tr>
      <w:tr w:rsidR="000D23EB" w:rsidRPr="00D3231F" w14:paraId="4B44AD1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8E4A3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C141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-802743,65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0BBC5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-983842,85</w:t>
            </w:r>
          </w:p>
        </w:tc>
      </w:tr>
      <w:tr w:rsidR="000D23EB" w:rsidRPr="00D3231F" w14:paraId="33EF12B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4B05B1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A43DA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-802733,44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DD180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-983839,72</w:t>
            </w:r>
          </w:p>
        </w:tc>
      </w:tr>
      <w:tr w:rsidR="000D23EB" w:rsidRPr="00D3231F" w14:paraId="59D0C2C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ADD85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513D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-802720,04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B5E9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-983838,44</w:t>
            </w:r>
          </w:p>
        </w:tc>
      </w:tr>
      <w:tr w:rsidR="000D23EB" w:rsidRPr="00D3231F" w14:paraId="176F1BD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CCCE0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0850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-802703,30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F628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-983840,21</w:t>
            </w:r>
          </w:p>
        </w:tc>
      </w:tr>
      <w:tr w:rsidR="000D23EB" w:rsidRPr="00D3231F" w14:paraId="04866EA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8AC48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A1E0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-802690,13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2EAB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-983837,03</w:t>
            </w:r>
          </w:p>
        </w:tc>
      </w:tr>
      <w:tr w:rsidR="000D23EB" w:rsidRPr="00D3231F" w14:paraId="12642F2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4ECD9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30D4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-802674,92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4955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-983832,10</w:t>
            </w:r>
          </w:p>
        </w:tc>
      </w:tr>
      <w:tr w:rsidR="000D23EB" w:rsidRPr="00D3231F" w14:paraId="122A63F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71F41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ACDE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-802675,58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D478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-983838,90</w:t>
            </w:r>
          </w:p>
        </w:tc>
      </w:tr>
      <w:tr w:rsidR="000D23EB" w:rsidRPr="00D3231F" w14:paraId="3C8AE80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F4A470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94F1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-802688,21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F2469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-983860,35</w:t>
            </w:r>
          </w:p>
        </w:tc>
      </w:tr>
      <w:tr w:rsidR="000D23EB" w:rsidRPr="00D3231F" w14:paraId="5B8CF41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F3E7A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0AB1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-802725,89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42D9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-983897,07</w:t>
            </w:r>
          </w:p>
        </w:tc>
      </w:tr>
      <w:tr w:rsidR="000D23EB" w:rsidRPr="00D3231F" w14:paraId="647A921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97D6E6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0026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-802738,55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C09E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-983906,66</w:t>
            </w:r>
          </w:p>
        </w:tc>
      </w:tr>
      <w:tr w:rsidR="000D23EB" w:rsidRPr="00D3231F" w14:paraId="540DA96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441EC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5D93A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-802752,54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F571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-983917,26</w:t>
            </w:r>
          </w:p>
        </w:tc>
      </w:tr>
      <w:tr w:rsidR="000D23EB" w:rsidRPr="00D3231F" w14:paraId="7DFAF0A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B27EA5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551D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-802767,26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6670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-983928,41</w:t>
            </w:r>
          </w:p>
        </w:tc>
      </w:tr>
      <w:tr w:rsidR="000D23EB" w:rsidRPr="00D3231F" w14:paraId="67ED74E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EEF2AA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444F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-802785,79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B4D8C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-983942,38</w:t>
            </w:r>
          </w:p>
        </w:tc>
      </w:tr>
      <w:tr w:rsidR="000D23EB" w:rsidRPr="00D3231F" w14:paraId="1103646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AAB29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92EB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-802793,91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693A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-983947,94</w:t>
            </w:r>
          </w:p>
        </w:tc>
      </w:tr>
      <w:tr w:rsidR="000D23EB" w:rsidRPr="00D3231F" w14:paraId="32EE869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A2EDD5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EF29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-802801,89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256D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-983959,62</w:t>
            </w:r>
          </w:p>
        </w:tc>
      </w:tr>
      <w:tr w:rsidR="000D23EB" w:rsidRPr="00D3231F" w14:paraId="6112B80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AECE9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3828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-802793,34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63B4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-983967,89</w:t>
            </w:r>
          </w:p>
        </w:tc>
      </w:tr>
      <w:tr w:rsidR="000D23EB" w:rsidRPr="00D3231F" w14:paraId="6A59F5C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29C0F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DCFCA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-802784,51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D5779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-983971,88</w:t>
            </w:r>
          </w:p>
        </w:tc>
      </w:tr>
      <w:tr w:rsidR="000D23EB" w:rsidRPr="00D3231F" w14:paraId="74B42FE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35F0E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6807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-802775,67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0389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-983975,87</w:t>
            </w:r>
          </w:p>
        </w:tc>
      </w:tr>
      <w:tr w:rsidR="000D23EB" w:rsidRPr="00D3231F" w14:paraId="1D4F7A4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9F068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CAB0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-802750,59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E4EC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-983996,96</w:t>
            </w:r>
          </w:p>
        </w:tc>
      </w:tr>
      <w:tr w:rsidR="000D23EB" w:rsidRPr="00D3231F" w14:paraId="4E00129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D11C2D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6D7B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-802742,99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2477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-984004,88</w:t>
            </w:r>
          </w:p>
        </w:tc>
      </w:tr>
      <w:tr w:rsidR="000D23EB" w:rsidRPr="00D3231F" w14:paraId="517DFF4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D60F2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1160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-802710,39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A58F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-984038,87</w:t>
            </w:r>
          </w:p>
        </w:tc>
      </w:tr>
      <w:tr w:rsidR="000D23EB" w:rsidRPr="00D3231F" w14:paraId="64F16C6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B73D5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B8A6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-802687,88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EB32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-984058,25</w:t>
            </w:r>
          </w:p>
        </w:tc>
      </w:tr>
      <w:tr w:rsidR="000D23EB" w:rsidRPr="00D3231F" w14:paraId="187B8E3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D9574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F63C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-802662,46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6E53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-984073,04</w:t>
            </w:r>
          </w:p>
        </w:tc>
      </w:tr>
      <w:tr w:rsidR="000D23EB" w:rsidRPr="00D3231F" w14:paraId="1BC1297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0CC6F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393D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-802629,80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0206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-984097,36</w:t>
            </w:r>
          </w:p>
        </w:tc>
      </w:tr>
      <w:tr w:rsidR="000D23EB" w:rsidRPr="00D3231F" w14:paraId="4147A51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61359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52B1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-802596,38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6BE5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-984111,83</w:t>
            </w:r>
          </w:p>
        </w:tc>
      </w:tr>
      <w:tr w:rsidR="000D23EB" w:rsidRPr="00D3231F" w14:paraId="4E97F6D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963EF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F9BB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-802567,75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AC6B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-984131,58</w:t>
            </w:r>
          </w:p>
        </w:tc>
      </w:tr>
      <w:tr w:rsidR="000D23EB" w:rsidRPr="00D3231F" w14:paraId="04F1CA3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E53BA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2E19D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-802556,16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A2DC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-984134,94</w:t>
            </w:r>
          </w:p>
        </w:tc>
      </w:tr>
      <w:tr w:rsidR="000D23EB" w:rsidRPr="00D3231F" w14:paraId="5472FD5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AE807F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8629A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-802549,45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F7E75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-984134,66</w:t>
            </w:r>
          </w:p>
        </w:tc>
      </w:tr>
      <w:tr w:rsidR="000D23EB" w:rsidRPr="00D3231F" w14:paraId="2FAD5CC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A6E2C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9FBD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-802536,24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4672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-984133,72</w:t>
            </w:r>
          </w:p>
        </w:tc>
      </w:tr>
      <w:tr w:rsidR="000D23EB" w:rsidRPr="00D3231F" w14:paraId="0F3AB79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CC67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BDB2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-802520,96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6524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-984132,52</w:t>
            </w:r>
          </w:p>
        </w:tc>
      </w:tr>
      <w:tr w:rsidR="000D23EB" w:rsidRPr="00D3231F" w14:paraId="2B4097F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AA0D3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EFD3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-802503,92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8F58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-984128,93</w:t>
            </w:r>
          </w:p>
        </w:tc>
      </w:tr>
      <w:tr w:rsidR="000D23EB" w:rsidRPr="00D3231F" w14:paraId="49422D5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1343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027B9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-802490,23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4C11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-984132,14</w:t>
            </w:r>
          </w:p>
        </w:tc>
      </w:tr>
      <w:tr w:rsidR="000D23EB" w:rsidRPr="00D3231F" w14:paraId="79A6563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AD345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114A2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-802469,14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578C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-984126,70</w:t>
            </w:r>
          </w:p>
        </w:tc>
      </w:tr>
      <w:tr w:rsidR="000D23EB" w:rsidRPr="00D3231F" w14:paraId="002EAA0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D45C86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26FE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-802449,44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1171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-984113,85</w:t>
            </w:r>
          </w:p>
        </w:tc>
      </w:tr>
      <w:tr w:rsidR="000D23EB" w:rsidRPr="00D3231F" w14:paraId="68D3AD4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3DA5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072E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-802430,30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7EDC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-984107,00</w:t>
            </w:r>
          </w:p>
        </w:tc>
      </w:tr>
      <w:tr w:rsidR="000D23EB" w:rsidRPr="00D3231F" w14:paraId="3F92E7D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AC7C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2E3B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-802400,87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AB09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-984101,06</w:t>
            </w:r>
          </w:p>
        </w:tc>
      </w:tr>
      <w:tr w:rsidR="000D23EB" w:rsidRPr="00D3231F" w14:paraId="6CD1ED2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D3E4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FCE52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-802379,56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EF3B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-984094,33</w:t>
            </w:r>
          </w:p>
        </w:tc>
      </w:tr>
      <w:tr w:rsidR="000D23EB" w:rsidRPr="00D3231F" w14:paraId="08ADABF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8515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A5A2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-802349,15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52E8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-984087,31</w:t>
            </w:r>
          </w:p>
        </w:tc>
      </w:tr>
      <w:tr w:rsidR="000D23EB" w:rsidRPr="00D3231F" w14:paraId="6C2D6F5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AA47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7637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-802335,17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4CD25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-984082,88</w:t>
            </w:r>
          </w:p>
        </w:tc>
      </w:tr>
      <w:tr w:rsidR="000D23EB" w:rsidRPr="00D3231F" w14:paraId="5BE0598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15A8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E200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-802321,35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473C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-984078,51</w:t>
            </w:r>
          </w:p>
        </w:tc>
      </w:tr>
      <w:tr w:rsidR="000D23EB" w:rsidRPr="00D3231F" w14:paraId="1282F43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D702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78A7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-802304,59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CDA6C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-984071,38</w:t>
            </w:r>
          </w:p>
        </w:tc>
      </w:tr>
      <w:tr w:rsidR="000D23EB" w:rsidRPr="00D3231F" w14:paraId="587A107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4DE80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E6F9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-802288,81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0A69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-984063,38</w:t>
            </w:r>
          </w:p>
        </w:tc>
      </w:tr>
      <w:tr w:rsidR="000D23EB" w:rsidRPr="00D3231F" w14:paraId="4D47969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D5CD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3BF9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-802426,11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E2B50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-983778,05</w:t>
            </w:r>
          </w:p>
        </w:tc>
      </w:tr>
      <w:tr w:rsidR="000D23EB" w:rsidRPr="00D3231F" w14:paraId="0CAFF1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6949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2BAB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-802374,73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57E3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-983766,68</w:t>
            </w:r>
          </w:p>
        </w:tc>
      </w:tr>
      <w:tr w:rsidR="000D23EB" w:rsidRPr="00D3231F" w14:paraId="3E6AF68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BF57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96BE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-802334,09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0741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-983757,69</w:t>
            </w:r>
          </w:p>
        </w:tc>
      </w:tr>
      <w:tr w:rsidR="000D23EB" w:rsidRPr="00D3231F" w14:paraId="28CDC02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812C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9159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-802299,09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25C3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-983749,94</w:t>
            </w:r>
          </w:p>
        </w:tc>
      </w:tr>
      <w:tr w:rsidR="000D23EB" w:rsidRPr="00D3231F" w14:paraId="752D8CC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50EC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95CE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-802290,36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1EAF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-983748,00</w:t>
            </w:r>
          </w:p>
        </w:tc>
      </w:tr>
      <w:tr w:rsidR="000D23EB" w:rsidRPr="00D3231F" w14:paraId="468E041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F7EF4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8156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-802252,10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E32E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-983739,51</w:t>
            </w:r>
          </w:p>
        </w:tc>
      </w:tr>
      <w:tr w:rsidR="000D23EB" w:rsidRPr="00D3231F" w14:paraId="7F39231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14097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FF7C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-802221,18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4FBE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-983732,62</w:t>
            </w:r>
          </w:p>
        </w:tc>
      </w:tr>
      <w:tr w:rsidR="000D23EB" w:rsidRPr="00D3231F" w14:paraId="2E66079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0558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2679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-802221,18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0FE8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-983732,62</w:t>
            </w:r>
          </w:p>
        </w:tc>
      </w:tr>
      <w:tr w:rsidR="000D23EB" w:rsidRPr="00D3231F" w14:paraId="3E4A091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3DC5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BC9E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-802181,28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2A77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-983723,73</w:t>
            </w:r>
          </w:p>
        </w:tc>
      </w:tr>
      <w:tr w:rsidR="000D23EB" w:rsidRPr="00D3231F" w14:paraId="0E3CF29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4B8B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3946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-802149,11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4EDB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-983716,56</w:t>
            </w:r>
          </w:p>
        </w:tc>
      </w:tr>
      <w:tr w:rsidR="000D23EB" w:rsidRPr="00D3231F" w14:paraId="4769883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32B53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5EC1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-802101,33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274AB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-983705,91</w:t>
            </w:r>
          </w:p>
        </w:tc>
      </w:tr>
      <w:tr w:rsidR="000D23EB" w:rsidRPr="00D3231F" w14:paraId="32D2642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9AD7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56CE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-802098,24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4C93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-983705,05</w:t>
            </w:r>
          </w:p>
        </w:tc>
      </w:tr>
      <w:tr w:rsidR="000D23EB" w:rsidRPr="00D3231F" w14:paraId="037BE16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59DDB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9BF8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-802096,24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8899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-983704,49</w:t>
            </w:r>
          </w:p>
        </w:tc>
      </w:tr>
      <w:tr w:rsidR="000D23EB" w:rsidRPr="00D3231F" w14:paraId="0E61FF3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8313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966C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-802091,33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CD3B1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-983702,54</w:t>
            </w:r>
          </w:p>
        </w:tc>
      </w:tr>
      <w:tr w:rsidR="000D23EB" w:rsidRPr="00D3231F" w14:paraId="6C93F8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0878FA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9E00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-802086,65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80A05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-983700,08</w:t>
            </w:r>
          </w:p>
        </w:tc>
      </w:tr>
      <w:tr w:rsidR="000D23EB" w:rsidRPr="00D3231F" w14:paraId="16DAF07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A011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D58C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-802083,57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6E7D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-983698,25</w:t>
            </w:r>
          </w:p>
        </w:tc>
      </w:tr>
      <w:tr w:rsidR="000D23EB" w:rsidRPr="00D3231F" w14:paraId="19AC2E2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47C4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3D95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-802040,95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A27D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-983672,91</w:t>
            </w:r>
          </w:p>
        </w:tc>
      </w:tr>
      <w:tr w:rsidR="000D23EB" w:rsidRPr="00D3231F" w14:paraId="3DB368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D73A4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8ADD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-802026,78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56F9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-983664,48</w:t>
            </w:r>
          </w:p>
        </w:tc>
      </w:tr>
      <w:tr w:rsidR="000D23EB" w:rsidRPr="00D3231F" w14:paraId="3DAEC0F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B767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FF81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-801984,73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2AE5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-983639,47</w:t>
            </w:r>
          </w:p>
        </w:tc>
      </w:tr>
      <w:tr w:rsidR="000D23EB" w:rsidRPr="00D3231F" w14:paraId="28472D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2D67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E759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-801967,99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5169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-983629,51</w:t>
            </w:r>
          </w:p>
        </w:tc>
      </w:tr>
      <w:tr w:rsidR="000D23EB" w:rsidRPr="00D3231F" w14:paraId="6E1875E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9848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215A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-801967,99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A21B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-983629,51</w:t>
            </w:r>
          </w:p>
        </w:tc>
      </w:tr>
      <w:tr w:rsidR="000D23EB" w:rsidRPr="00D3231F" w14:paraId="13D1E24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6FF3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D245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-801966,76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CC5B2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-983628,76</w:t>
            </w:r>
          </w:p>
        </w:tc>
      </w:tr>
      <w:tr w:rsidR="000D23EB" w:rsidRPr="00D3231F" w14:paraId="0373170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E281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A138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-801961,68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10AA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-983625,07</w:t>
            </w:r>
          </w:p>
        </w:tc>
      </w:tr>
      <w:tr w:rsidR="000D23EB" w:rsidRPr="00D3231F" w14:paraId="410B679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147903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7416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-801957,10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8561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-983620,77</w:t>
            </w:r>
          </w:p>
        </w:tc>
      </w:tr>
      <w:tr w:rsidR="000D23EB" w:rsidRPr="00D3231F" w14:paraId="0A2CE97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D90F9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C706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-801953,10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595C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-983615,93</w:t>
            </w:r>
          </w:p>
        </w:tc>
      </w:tr>
      <w:tr w:rsidR="000D23EB" w:rsidRPr="00D3231F" w14:paraId="238BE67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0446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13796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-801949,74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2500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-983610,63</w:t>
            </w:r>
          </w:p>
        </w:tc>
      </w:tr>
      <w:tr w:rsidR="000D23EB" w:rsidRPr="00D3231F" w14:paraId="5F772F6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9157F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B63B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-801947,06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11C9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-983604,95</w:t>
            </w:r>
          </w:p>
        </w:tc>
      </w:tr>
      <w:tr w:rsidR="000D23EB" w:rsidRPr="00D3231F" w14:paraId="576EE9F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61BD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A0B4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-801945,57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3327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-983600,37</w:t>
            </w:r>
          </w:p>
        </w:tc>
      </w:tr>
      <w:tr w:rsidR="000D23EB" w:rsidRPr="00D3231F" w14:paraId="3C37E9F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121E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2D59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-801945,57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C511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-983600,37</w:t>
            </w:r>
          </w:p>
        </w:tc>
      </w:tr>
      <w:tr w:rsidR="000D23EB" w:rsidRPr="00D3231F" w14:paraId="18A97A5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175F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C328B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-801932,22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FDEE3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-983612,40</w:t>
            </w:r>
          </w:p>
        </w:tc>
      </w:tr>
      <w:tr w:rsidR="000D23EB" w:rsidRPr="00D3231F" w14:paraId="23BF852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C84A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E5C9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-801921,28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7320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-983619,54</w:t>
            </w:r>
          </w:p>
        </w:tc>
      </w:tr>
      <w:tr w:rsidR="000D23EB" w:rsidRPr="00D3231F" w14:paraId="5BF5DC9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636F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C993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-801916,40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236C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-983622,73</w:t>
            </w:r>
          </w:p>
        </w:tc>
      </w:tr>
      <w:tr w:rsidR="000D23EB" w:rsidRPr="00D3231F" w14:paraId="69DF298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1D1F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612C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-801911,55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F584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-983625,90</w:t>
            </w:r>
          </w:p>
        </w:tc>
      </w:tr>
      <w:tr w:rsidR="000D23EB" w:rsidRPr="00D3231F" w14:paraId="3245452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48BB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5B0F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-801897,92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7C1B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-983641,16</w:t>
            </w:r>
          </w:p>
        </w:tc>
      </w:tr>
      <w:tr w:rsidR="000D23EB" w:rsidRPr="00D3231F" w14:paraId="46561E9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79A8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48DC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-801851,58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478F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-983680,09</w:t>
            </w:r>
          </w:p>
        </w:tc>
      </w:tr>
      <w:tr w:rsidR="000D23EB" w:rsidRPr="00D3231F" w14:paraId="687C54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0E15A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6B2E6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-801838,38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DF6D9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-983698,00</w:t>
            </w:r>
          </w:p>
        </w:tc>
      </w:tr>
      <w:tr w:rsidR="000D23EB" w:rsidRPr="00D3231F" w14:paraId="1D184B6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4B196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E37D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-801837,15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50A0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-983703,84</w:t>
            </w:r>
          </w:p>
        </w:tc>
      </w:tr>
      <w:tr w:rsidR="000D23EB" w:rsidRPr="00D3231F" w14:paraId="1169C58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1118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D8DF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-801847,49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F476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-983708,80</w:t>
            </w:r>
          </w:p>
        </w:tc>
      </w:tr>
      <w:tr w:rsidR="000D23EB" w:rsidRPr="00D3231F" w14:paraId="3BD233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CC8A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EC96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-801849,49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460F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-983706,27</w:t>
            </w:r>
          </w:p>
        </w:tc>
      </w:tr>
      <w:tr w:rsidR="000D23EB" w:rsidRPr="00D3231F" w14:paraId="79B7185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A1C44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7825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-801850,76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4AB2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-983707,93</w:t>
            </w:r>
          </w:p>
        </w:tc>
      </w:tr>
      <w:tr w:rsidR="000D23EB" w:rsidRPr="00D3231F" w14:paraId="5020CD1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2D46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F2A8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-801853,25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4549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-983709,78</w:t>
            </w:r>
          </w:p>
        </w:tc>
      </w:tr>
      <w:tr w:rsidR="000D23EB" w:rsidRPr="00D3231F" w14:paraId="1D14471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6820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A83D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-801857,79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5077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-983711,60</w:t>
            </w:r>
          </w:p>
        </w:tc>
      </w:tr>
      <w:tr w:rsidR="000D23EB" w:rsidRPr="00D3231F" w14:paraId="668D5FD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DF7E7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8BBC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-801843,37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C4160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-983730,92</w:t>
            </w:r>
          </w:p>
        </w:tc>
      </w:tr>
      <w:tr w:rsidR="000D23EB" w:rsidRPr="00D3231F" w14:paraId="177795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A25A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6B3E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-801831,71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5BDE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-983756,11</w:t>
            </w:r>
          </w:p>
        </w:tc>
      </w:tr>
      <w:tr w:rsidR="000D23EB" w:rsidRPr="00D3231F" w14:paraId="263B7F8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A9B4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90AA6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-801826,26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E5BAC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-983784,06</w:t>
            </w:r>
          </w:p>
        </w:tc>
      </w:tr>
      <w:tr w:rsidR="000D23EB" w:rsidRPr="00D3231F" w14:paraId="4C70279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98DF1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B48A1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-801826,60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2383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-983795,73</w:t>
            </w:r>
          </w:p>
        </w:tc>
      </w:tr>
      <w:tr w:rsidR="000D23EB" w:rsidRPr="00D3231F" w14:paraId="42572D5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AB9BC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8500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-801839,01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6D76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-983832,98</w:t>
            </w:r>
          </w:p>
        </w:tc>
      </w:tr>
      <w:tr w:rsidR="000D23EB" w:rsidRPr="00D3231F" w14:paraId="7011892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57226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3493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-801843,30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FDC2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-983835,81</w:t>
            </w:r>
          </w:p>
        </w:tc>
      </w:tr>
      <w:tr w:rsidR="000D23EB" w:rsidRPr="00D3231F" w14:paraId="020937F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BC7AC0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207DE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-801852,38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8B31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-983857,00</w:t>
            </w:r>
          </w:p>
        </w:tc>
      </w:tr>
      <w:tr w:rsidR="000D23EB" w:rsidRPr="00D3231F" w14:paraId="704E477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B4A0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84CB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-801852,17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73E6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-983865,48</w:t>
            </w:r>
          </w:p>
        </w:tc>
      </w:tr>
      <w:tr w:rsidR="000D23EB" w:rsidRPr="00D3231F" w14:paraId="678F530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6193F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94E2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-801858,43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B721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-983886,84</w:t>
            </w:r>
          </w:p>
        </w:tc>
      </w:tr>
      <w:tr w:rsidR="000D23EB" w:rsidRPr="00D3231F" w14:paraId="2A98A13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70F2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1348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-801859,25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D8EA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-983892,65</w:t>
            </w:r>
          </w:p>
        </w:tc>
      </w:tr>
      <w:tr w:rsidR="000D23EB" w:rsidRPr="00D3231F" w14:paraId="2173504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6DE0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476B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-801861,10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F2CB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-983905,89</w:t>
            </w:r>
          </w:p>
        </w:tc>
      </w:tr>
      <w:tr w:rsidR="000D23EB" w:rsidRPr="00D3231F" w14:paraId="06EF104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DC278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E587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-801861,01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9AF6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-983906,27</w:t>
            </w:r>
          </w:p>
        </w:tc>
      </w:tr>
      <w:tr w:rsidR="000D23EB" w:rsidRPr="00D3231F" w14:paraId="7A6D39B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4F1D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39DD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-801907,19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FF3A5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-983945,10</w:t>
            </w:r>
          </w:p>
        </w:tc>
      </w:tr>
      <w:tr w:rsidR="000D23EB" w:rsidRPr="00D3231F" w14:paraId="7B858D5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4D4C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6B455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-801926,50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502AC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-983965,64</w:t>
            </w:r>
          </w:p>
        </w:tc>
      </w:tr>
      <w:tr w:rsidR="000D23EB" w:rsidRPr="00D3231F" w14:paraId="4358290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8B87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CB40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-801995,71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7158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-984027,36</w:t>
            </w:r>
          </w:p>
        </w:tc>
      </w:tr>
      <w:tr w:rsidR="000D23EB" w:rsidRPr="00D3231F" w14:paraId="28E9BB8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2AB65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A184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-802049,54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695B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-984062,95</w:t>
            </w:r>
          </w:p>
        </w:tc>
      </w:tr>
      <w:tr w:rsidR="000D23EB" w:rsidRPr="00D3231F" w14:paraId="59014B0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CC610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B2C60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-802151,96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6399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-984144,27</w:t>
            </w:r>
          </w:p>
        </w:tc>
      </w:tr>
      <w:tr w:rsidR="000D23EB" w:rsidRPr="00D3231F" w14:paraId="54FBDC5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A91F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3861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-802247,66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1209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-984222,47</w:t>
            </w:r>
          </w:p>
        </w:tc>
      </w:tr>
      <w:tr w:rsidR="000D23EB" w:rsidRPr="00D3231F" w14:paraId="14F79E6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41AC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7A3C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-802260,95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8193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-984214,12</w:t>
            </w:r>
          </w:p>
        </w:tc>
      </w:tr>
      <w:tr w:rsidR="000D23EB" w:rsidRPr="00D3231F" w14:paraId="10BBE40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83CD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63EE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-802282,27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CDF1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-984204,21</w:t>
            </w:r>
          </w:p>
        </w:tc>
      </w:tr>
      <w:tr w:rsidR="000D23EB" w:rsidRPr="00D3231F" w14:paraId="389141B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2733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E47C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-802319,31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8C0B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-984213,72</w:t>
            </w:r>
          </w:p>
        </w:tc>
      </w:tr>
      <w:tr w:rsidR="000D23EB" w:rsidRPr="00D3231F" w14:paraId="1F40242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9339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FFFE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-802332,03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D3C5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-984203,14</w:t>
            </w:r>
          </w:p>
        </w:tc>
      </w:tr>
      <w:tr w:rsidR="000D23EB" w:rsidRPr="00D3231F" w14:paraId="7635A0E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B850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FF9C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-802358,29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328C1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-984184,01</w:t>
            </w:r>
          </w:p>
        </w:tc>
      </w:tr>
      <w:tr w:rsidR="000D23EB" w:rsidRPr="00D3231F" w14:paraId="78980D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6AA7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A864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-802364,02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13AB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-984179,83</w:t>
            </w:r>
          </w:p>
        </w:tc>
      </w:tr>
      <w:tr w:rsidR="000D23EB" w:rsidRPr="00D3231F" w14:paraId="539FA87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58B6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4DA1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-802374,36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466B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-984176,41</w:t>
            </w:r>
          </w:p>
        </w:tc>
      </w:tr>
      <w:tr w:rsidR="000D23EB" w:rsidRPr="00D3231F" w14:paraId="4006046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F0DEA2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DC40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-802392,07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B349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-984170,59</w:t>
            </w:r>
          </w:p>
        </w:tc>
      </w:tr>
      <w:tr w:rsidR="000D23EB" w:rsidRPr="00D3231F" w14:paraId="42779F6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E318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26BB6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-802407,68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F10C7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-984165,46</w:t>
            </w:r>
          </w:p>
        </w:tc>
      </w:tr>
      <w:tr w:rsidR="000D23EB" w:rsidRPr="00D3231F" w14:paraId="1730C02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2ADD0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6F23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-802436,11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A34F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-984178,74</w:t>
            </w:r>
          </w:p>
        </w:tc>
      </w:tr>
      <w:tr w:rsidR="000D23EB" w:rsidRPr="00D3231F" w14:paraId="3D8F458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44854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DB1B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-802461,20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BA27A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-984204,97</w:t>
            </w:r>
          </w:p>
        </w:tc>
      </w:tr>
      <w:tr w:rsidR="000D23EB" w:rsidRPr="00D3231F" w14:paraId="50E054F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6BE1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B9BCD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-802473,71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8D4D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-984237,34</w:t>
            </w:r>
          </w:p>
        </w:tc>
      </w:tr>
      <w:tr w:rsidR="000D23EB" w:rsidRPr="00D3231F" w14:paraId="7ECE1B5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927958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A0AF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-802499,05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879E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-984255,50</w:t>
            </w:r>
          </w:p>
        </w:tc>
      </w:tr>
      <w:tr w:rsidR="000D23EB" w:rsidRPr="00D3231F" w14:paraId="139FE6C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3FAE3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E7D6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-802546,06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2D4A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-984283,19</w:t>
            </w:r>
          </w:p>
        </w:tc>
      </w:tr>
      <w:tr w:rsidR="000D23EB" w:rsidRPr="00D3231F" w14:paraId="498540B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6505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9D964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-802558,85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9B93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-984285,48</w:t>
            </w:r>
          </w:p>
        </w:tc>
      </w:tr>
      <w:tr w:rsidR="000D23EB" w:rsidRPr="00D3231F" w14:paraId="5809944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113B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1311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-802568,74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943D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-984275,47</w:t>
            </w:r>
          </w:p>
        </w:tc>
      </w:tr>
      <w:tr w:rsidR="000D23EB" w:rsidRPr="00D3231F" w14:paraId="6F6FD9A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8A23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86E9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-802604,03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AF3AC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-984250,73</w:t>
            </w:r>
          </w:p>
        </w:tc>
      </w:tr>
      <w:tr w:rsidR="000D23EB" w:rsidRPr="00D3231F" w14:paraId="3168BD8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FDAAA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8840C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-802616,88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2ACF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-984242,33</w:t>
            </w:r>
          </w:p>
        </w:tc>
      </w:tr>
      <w:tr w:rsidR="000D23EB" w:rsidRPr="00D3231F" w14:paraId="2F0BBDA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A3B6F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3A3FA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-802637,03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A911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-984235,87</w:t>
            </w:r>
          </w:p>
        </w:tc>
      </w:tr>
      <w:tr w:rsidR="000D23EB" w:rsidRPr="00D3231F" w14:paraId="4FD686C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0788C1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A2F39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-802658,49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67F2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-984229,06</w:t>
            </w:r>
          </w:p>
        </w:tc>
      </w:tr>
      <w:tr w:rsidR="000D23EB" w:rsidRPr="00D3231F" w14:paraId="2EE9AB5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FC901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31F8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-802665,82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1E42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-984229,55</w:t>
            </w:r>
          </w:p>
        </w:tc>
      </w:tr>
      <w:tr w:rsidR="000D23EB" w:rsidRPr="00D3231F" w14:paraId="23407D5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5F4B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DD631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-802673,28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3083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-984235,55</w:t>
            </w:r>
          </w:p>
        </w:tc>
      </w:tr>
      <w:tr w:rsidR="000D23EB" w:rsidRPr="00D3231F" w14:paraId="3D2079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1495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AB7F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-802685,83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43FB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-984254,58</w:t>
            </w:r>
          </w:p>
        </w:tc>
      </w:tr>
      <w:tr w:rsidR="000D23EB" w:rsidRPr="00D3231F" w14:paraId="658066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EFCD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A02D6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-802688,33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FA25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-984257,32</w:t>
            </w:r>
          </w:p>
        </w:tc>
      </w:tr>
      <w:tr w:rsidR="000D23EB" w:rsidRPr="00D3231F" w14:paraId="74B5BFC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F662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32A5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-802746,72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036E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-984287,49</w:t>
            </w:r>
          </w:p>
        </w:tc>
      </w:tr>
      <w:tr w:rsidR="000D23EB" w:rsidRPr="00D3231F" w14:paraId="3CC4F19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B8B7F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ADDA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-802768,80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B1B04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-984297,21</w:t>
            </w:r>
          </w:p>
        </w:tc>
      </w:tr>
      <w:tr w:rsidR="000D23EB" w:rsidRPr="00D3231F" w14:paraId="12777EC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A74AD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3BA48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-802783,82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23A4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-984297,80</w:t>
            </w:r>
          </w:p>
        </w:tc>
      </w:tr>
      <w:tr w:rsidR="000D23EB" w:rsidRPr="00D3231F" w14:paraId="346F29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D46AA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FD2D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-802786,32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B6AF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-984296,30</w:t>
            </w:r>
          </w:p>
        </w:tc>
      </w:tr>
      <w:tr w:rsidR="000D23EB" w:rsidRPr="00D3231F" w14:paraId="3F47B0B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7927D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F2B5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-802805,61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3C81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-984293,90</w:t>
            </w:r>
          </w:p>
        </w:tc>
      </w:tr>
      <w:tr w:rsidR="000D23EB" w:rsidRPr="00D3231F" w14:paraId="6BFF23B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5392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18FB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-802846,22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6371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-984288,39</w:t>
            </w:r>
          </w:p>
        </w:tc>
      </w:tr>
      <w:tr w:rsidR="000D23EB" w:rsidRPr="00D3231F" w14:paraId="725DCFC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0AF8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EB53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-802856,02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DD5D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-984313,61</w:t>
            </w:r>
          </w:p>
        </w:tc>
      </w:tr>
      <w:tr w:rsidR="000D23EB" w:rsidRPr="00D3231F" w14:paraId="7943398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F869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FC97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-802864,25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53AD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-984324,88</w:t>
            </w:r>
          </w:p>
        </w:tc>
      </w:tr>
      <w:tr w:rsidR="000D23EB" w:rsidRPr="00D3231F" w14:paraId="58427EB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02DC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C7F5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-802869,52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12408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-984332,09</w:t>
            </w:r>
          </w:p>
        </w:tc>
      </w:tr>
      <w:tr w:rsidR="000D23EB" w:rsidRPr="00D3231F" w14:paraId="11C4495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A032B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AFBB2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-802885,09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ACAF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-984366,21</w:t>
            </w:r>
          </w:p>
        </w:tc>
      </w:tr>
      <w:tr w:rsidR="000D23EB" w:rsidRPr="00D3231F" w14:paraId="2D7F66B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3D2F6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500B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-802893,41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D28D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-984387,60</w:t>
            </w:r>
          </w:p>
        </w:tc>
      </w:tr>
      <w:tr w:rsidR="000D23EB" w:rsidRPr="00D3231F" w14:paraId="37169B6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B956D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A8D95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-802894,66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A626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-984390,87</w:t>
            </w:r>
          </w:p>
        </w:tc>
      </w:tr>
      <w:tr w:rsidR="000D23EB" w:rsidRPr="00D3231F" w14:paraId="094F67F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95487B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E6AA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-802926,02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1D68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-984471,88</w:t>
            </w:r>
          </w:p>
        </w:tc>
      </w:tr>
      <w:tr w:rsidR="000D23EB" w:rsidRPr="00D3231F" w14:paraId="17BB03B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653A7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5DEF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-802929,83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CC7B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-984471,12</w:t>
            </w:r>
          </w:p>
        </w:tc>
      </w:tr>
      <w:tr w:rsidR="000D23EB" w:rsidRPr="00D3231F" w14:paraId="28FCB41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8A94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7A04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-802932,12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1573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-984476,02</w:t>
            </w:r>
          </w:p>
        </w:tc>
      </w:tr>
      <w:tr w:rsidR="000D23EB" w:rsidRPr="00D3231F" w14:paraId="1FD366E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94BD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3102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-802928,17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4C36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-984477,40</w:t>
            </w:r>
          </w:p>
        </w:tc>
      </w:tr>
      <w:tr w:rsidR="000D23EB" w:rsidRPr="00D3231F" w14:paraId="74438B2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1E76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C108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-802929,89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7B17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-984482,04</w:t>
            </w:r>
          </w:p>
        </w:tc>
      </w:tr>
      <w:tr w:rsidR="000D23EB" w:rsidRPr="00D3231F" w14:paraId="36A8E44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E3F79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3033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-802924,03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4769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-984520,33</w:t>
            </w:r>
          </w:p>
        </w:tc>
      </w:tr>
      <w:tr w:rsidR="000D23EB" w:rsidRPr="00D3231F" w14:paraId="2CEE934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49FE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BC74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-802929,54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D55A1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-984538,65</w:t>
            </w:r>
          </w:p>
        </w:tc>
      </w:tr>
      <w:tr w:rsidR="000D23EB" w:rsidRPr="00D3231F" w14:paraId="28BD6C0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95D4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080E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-802932,43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1E1F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-984547,62</w:t>
            </w:r>
          </w:p>
        </w:tc>
      </w:tr>
      <w:tr w:rsidR="000D23EB" w:rsidRPr="00D3231F" w14:paraId="18C5D07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E5F0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4771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-802958,47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D66A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-984568,07</w:t>
            </w:r>
          </w:p>
        </w:tc>
      </w:tr>
      <w:tr w:rsidR="000D23EB" w:rsidRPr="00D3231F" w14:paraId="76A55EA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DB82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3BB2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-802975,62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2A1C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-984549,84</w:t>
            </w:r>
          </w:p>
        </w:tc>
      </w:tr>
      <w:tr w:rsidR="000D23EB" w:rsidRPr="00D3231F" w14:paraId="5CBBEEA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2D3E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D119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-803006,52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D490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-984519,32</w:t>
            </w:r>
          </w:p>
        </w:tc>
      </w:tr>
      <w:tr w:rsidR="000D23EB" w:rsidRPr="00D3231F" w14:paraId="3106392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BFA2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C0A8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-803012,67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FFA2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-984513,18</w:t>
            </w:r>
          </w:p>
        </w:tc>
      </w:tr>
      <w:tr w:rsidR="000D23EB" w:rsidRPr="00D3231F" w14:paraId="6A889D8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CAC6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3F9D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-803015,40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8F60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-984510,45</w:t>
            </w:r>
          </w:p>
        </w:tc>
      </w:tr>
      <w:tr w:rsidR="000D23EB" w:rsidRPr="00D3231F" w14:paraId="459E6AD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1039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6D89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-803021,62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486D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-984511,93</w:t>
            </w:r>
          </w:p>
        </w:tc>
      </w:tr>
      <w:tr w:rsidR="000D23EB" w:rsidRPr="00D3231F" w14:paraId="7FC53EF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74DC8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3CB92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-803046,56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98CB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-984517,87</w:t>
            </w:r>
          </w:p>
        </w:tc>
      </w:tr>
      <w:tr w:rsidR="000D23EB" w:rsidRPr="00D3231F" w14:paraId="2C9DD46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0CFD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77D92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-803077,27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D280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-984525,59</w:t>
            </w:r>
          </w:p>
        </w:tc>
      </w:tr>
      <w:tr w:rsidR="000D23EB" w:rsidRPr="00D3231F" w14:paraId="5CD032C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DE9DE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12CD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-803087,84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5ED2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-984528,28</w:t>
            </w:r>
          </w:p>
        </w:tc>
      </w:tr>
      <w:tr w:rsidR="000D23EB" w:rsidRPr="00D3231F" w14:paraId="76FADC7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A3A0A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AD53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-803116,38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7B79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-984535,55</w:t>
            </w:r>
          </w:p>
        </w:tc>
      </w:tr>
      <w:tr w:rsidR="000D23EB" w:rsidRPr="00D3231F" w14:paraId="5DDD93B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0E7DA8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B65FA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-803138,02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806C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-984536,64</w:t>
            </w:r>
          </w:p>
        </w:tc>
      </w:tr>
      <w:tr w:rsidR="000D23EB" w:rsidRPr="00D3231F" w14:paraId="5F9637A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795C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D5E6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-803223,61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F802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-984527,19</w:t>
            </w:r>
          </w:p>
        </w:tc>
      </w:tr>
      <w:tr w:rsidR="000D23EB" w:rsidRPr="00D3231F" w14:paraId="7CD120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E24A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475C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-803267,94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BE3A5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-984498,45</w:t>
            </w:r>
          </w:p>
        </w:tc>
      </w:tr>
      <w:tr w:rsidR="000D23EB" w:rsidRPr="00D3231F" w14:paraId="1CFDF32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DE53D3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69EC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-803269,87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955C2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-984498,07</w:t>
            </w:r>
          </w:p>
        </w:tc>
      </w:tr>
      <w:tr w:rsidR="000D23EB" w:rsidRPr="00D3231F" w14:paraId="3CC6112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66F4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BD61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-803289,27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4DB2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-984494,31</w:t>
            </w:r>
          </w:p>
        </w:tc>
      </w:tr>
      <w:tr w:rsidR="000D23EB" w:rsidRPr="00D3231F" w14:paraId="27A4228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8BC1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920D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-803317,10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2AFF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-984488,90</w:t>
            </w:r>
          </w:p>
        </w:tc>
      </w:tr>
      <w:tr w:rsidR="000D23EB" w:rsidRPr="00D3231F" w14:paraId="6123DB6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ECC90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C4A62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-803321,14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2623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-984492,51</w:t>
            </w:r>
          </w:p>
        </w:tc>
      </w:tr>
      <w:tr w:rsidR="000D23EB" w:rsidRPr="00D3231F" w14:paraId="3F067C7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A476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64D64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-803325,32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7DB1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-984496,24</w:t>
            </w:r>
          </w:p>
        </w:tc>
      </w:tr>
      <w:tr w:rsidR="000D23EB" w:rsidRPr="00D3231F" w14:paraId="245F34D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E261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BFD4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-803329,25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38FD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-984500,00</w:t>
            </w:r>
          </w:p>
        </w:tc>
      </w:tr>
      <w:tr w:rsidR="000D23EB" w:rsidRPr="00D3231F" w14:paraId="2AEB2AF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7AC15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5831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-803354,39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6AF2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-984519,16</w:t>
            </w:r>
          </w:p>
        </w:tc>
      </w:tr>
      <w:tr w:rsidR="000D23EB" w:rsidRPr="00D3231F" w14:paraId="2AEFD83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ADCE2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DFE5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-803362,00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7CC0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-984525,56</w:t>
            </w:r>
          </w:p>
        </w:tc>
      </w:tr>
      <w:tr w:rsidR="000D23EB" w:rsidRPr="00D3231F" w14:paraId="6E6A590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477B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6125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-803374,53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F5A2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-984511,03</w:t>
            </w:r>
          </w:p>
        </w:tc>
      </w:tr>
      <w:tr w:rsidR="000D23EB" w:rsidRPr="00D3231F" w14:paraId="0A24A6F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E594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880F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-803418,41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D979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-984439,96</w:t>
            </w:r>
          </w:p>
        </w:tc>
      </w:tr>
      <w:tr w:rsidR="000D23EB" w:rsidRPr="00D3231F" w14:paraId="059FE29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25A8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BBF4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-803427,99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8DAF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-984421,67</w:t>
            </w:r>
          </w:p>
        </w:tc>
      </w:tr>
      <w:tr w:rsidR="000D23EB" w:rsidRPr="00D3231F" w14:paraId="0FF4576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C55F4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E5E4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-803436,08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812E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-984406,26</w:t>
            </w:r>
          </w:p>
        </w:tc>
      </w:tr>
      <w:tr w:rsidR="000D23EB" w:rsidRPr="00D3231F" w14:paraId="4372F5A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BCB07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F452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-803439,96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1089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-984399,41</w:t>
            </w:r>
          </w:p>
        </w:tc>
      </w:tr>
      <w:tr w:rsidR="000D23EB" w:rsidRPr="00D3231F" w14:paraId="0621E3B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46CF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A568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-803440,41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99CB8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-984396,03</w:t>
            </w:r>
          </w:p>
        </w:tc>
      </w:tr>
      <w:tr w:rsidR="000D23EB" w:rsidRPr="00D3231F" w14:paraId="589C5B7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28DB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7EC9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-803433,87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17DD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-984388,19</w:t>
            </w:r>
          </w:p>
        </w:tc>
      </w:tr>
      <w:tr w:rsidR="000D23EB" w:rsidRPr="00D3231F" w14:paraId="065A825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6DE9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993F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-803431,02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2E54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-984387,72</w:t>
            </w:r>
          </w:p>
        </w:tc>
      </w:tr>
      <w:tr w:rsidR="000D23EB" w:rsidRPr="00D3231F" w14:paraId="273FCCC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47D9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7ECA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-803424,31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38206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-984386,60</w:t>
            </w:r>
          </w:p>
        </w:tc>
      </w:tr>
      <w:tr w:rsidR="000D23EB" w:rsidRPr="00D3231F" w14:paraId="0827EBA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A00B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F41D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-803417,05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0DB6B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-984390,50</w:t>
            </w:r>
          </w:p>
        </w:tc>
      </w:tr>
      <w:tr w:rsidR="000D23EB" w:rsidRPr="00D3231F" w14:paraId="4B15E04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E87C5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C2C1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-803405,49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8C79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-984397,45</w:t>
            </w:r>
          </w:p>
        </w:tc>
      </w:tr>
      <w:tr w:rsidR="000D23EB" w:rsidRPr="00D3231F" w14:paraId="4AFD803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48E57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980D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-803390,26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5835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-984405,00</w:t>
            </w:r>
          </w:p>
        </w:tc>
      </w:tr>
      <w:tr w:rsidR="000D23EB" w:rsidRPr="00D3231F" w14:paraId="089CE81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2C17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9B81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-803377,00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D14D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-984410,89</w:t>
            </w:r>
          </w:p>
        </w:tc>
      </w:tr>
      <w:tr w:rsidR="000D23EB" w:rsidRPr="00D3231F" w14:paraId="71A93CC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681A8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30F6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-803351,07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7222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-984422,25</w:t>
            </w:r>
          </w:p>
        </w:tc>
      </w:tr>
      <w:tr w:rsidR="000D23EB" w:rsidRPr="00D3231F" w14:paraId="100954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48DC1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3C03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-803328,73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6D8E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-984432,02</w:t>
            </w:r>
          </w:p>
        </w:tc>
      </w:tr>
      <w:tr w:rsidR="000D23EB" w:rsidRPr="00D3231F" w14:paraId="0B758B4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EA78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2910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-803307,07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6C3D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-984440,62</w:t>
            </w:r>
          </w:p>
        </w:tc>
      </w:tr>
      <w:tr w:rsidR="000D23EB" w:rsidRPr="00D3231F" w14:paraId="17E6F4E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6DC9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D4A31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-803286,88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80F9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-984447,07</w:t>
            </w:r>
          </w:p>
        </w:tc>
      </w:tr>
      <w:tr w:rsidR="000D23EB" w:rsidRPr="00D3231F" w14:paraId="212FFBB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24EF86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9D16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-803268,93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6CBA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-984452,48</w:t>
            </w:r>
          </w:p>
        </w:tc>
      </w:tr>
      <w:tr w:rsidR="000D23EB" w:rsidRPr="00D3231F" w14:paraId="77CB9BC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D75B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E182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-803244,06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60EF5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-984460,08</w:t>
            </w:r>
          </w:p>
        </w:tc>
      </w:tr>
      <w:tr w:rsidR="000D23EB" w:rsidRPr="00D3231F" w14:paraId="62F0B64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24D9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AE19C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-803231,61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1FB8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-984463,18</w:t>
            </w:r>
          </w:p>
        </w:tc>
      </w:tr>
      <w:tr w:rsidR="000D23EB" w:rsidRPr="00D3231F" w14:paraId="6137D42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8EA51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60BD5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-803216,86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4BDB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-984464,53</w:t>
            </w:r>
          </w:p>
        </w:tc>
      </w:tr>
      <w:tr w:rsidR="000D23EB" w:rsidRPr="00D3231F" w14:paraId="04872A4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D338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23FB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-803205,76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743E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-984463,44</w:t>
            </w:r>
          </w:p>
        </w:tc>
      </w:tr>
      <w:tr w:rsidR="000D23EB" w:rsidRPr="00D3231F" w14:paraId="7563912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6CCA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8EE3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-803195,75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B8B7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-984460,79</w:t>
            </w:r>
          </w:p>
        </w:tc>
      </w:tr>
      <w:tr w:rsidR="000D23EB" w:rsidRPr="00D3231F" w14:paraId="548954E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7C514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A708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-803187,94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05F4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-984454,76</w:t>
            </w:r>
          </w:p>
        </w:tc>
      </w:tr>
      <w:tr w:rsidR="000D23EB" w:rsidRPr="00D3231F" w14:paraId="24A613D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8B5F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D547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-803183,19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1C2A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-984447,76</w:t>
            </w:r>
          </w:p>
        </w:tc>
      </w:tr>
      <w:tr w:rsidR="000D23EB" w:rsidRPr="00D3231F" w14:paraId="1768692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254F7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A6D6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-803182,64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76CB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-984437,56</w:t>
            </w:r>
          </w:p>
        </w:tc>
      </w:tr>
      <w:tr w:rsidR="000D23EB" w:rsidRPr="00D3231F" w14:paraId="09F4333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95C2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5FD6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-803186,53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A52E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-984428,76</w:t>
            </w:r>
          </w:p>
        </w:tc>
      </w:tr>
      <w:tr w:rsidR="000D23EB" w:rsidRPr="00D3231F" w14:paraId="38F59C0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5EAB3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DB20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-803212,58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82EE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-984391,85</w:t>
            </w:r>
          </w:p>
        </w:tc>
      </w:tr>
      <w:tr w:rsidR="000D23EB" w:rsidRPr="00D3231F" w14:paraId="6DF6953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6EF1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42604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-803232,91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74D40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-984362,94</w:t>
            </w:r>
          </w:p>
        </w:tc>
      </w:tr>
      <w:tr w:rsidR="000D23EB" w:rsidRPr="00D3231F" w14:paraId="6A60F60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7C6365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1EA0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-803246,60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F508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-984346,03</w:t>
            </w:r>
          </w:p>
        </w:tc>
      </w:tr>
      <w:tr w:rsidR="000D23EB" w:rsidRPr="00D3231F" w14:paraId="0CA4FC1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4CC11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219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C0F3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-803254,78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4CE2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-984333,47</w:t>
            </w:r>
          </w:p>
        </w:tc>
      </w:tr>
      <w:tr w:rsidR="000D23EB" w:rsidRPr="00D3231F" w14:paraId="682F782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677AE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E308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-803258,60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D73C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-984324,88</w:t>
            </w:r>
          </w:p>
        </w:tc>
      </w:tr>
      <w:tr w:rsidR="000D23EB" w:rsidRPr="00D3231F" w14:paraId="713CBCE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2087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EF50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-803260,31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F5AE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-984321,02</w:t>
            </w:r>
          </w:p>
        </w:tc>
      </w:tr>
      <w:tr w:rsidR="000D23EB" w:rsidRPr="00D3231F" w14:paraId="1D8FFBB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27F7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61410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-803262,60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07C7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-984310,01</w:t>
            </w:r>
          </w:p>
        </w:tc>
      </w:tr>
      <w:tr w:rsidR="000D23EB" w:rsidRPr="00D3231F" w14:paraId="5D49E9B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B88E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36D16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-803262,57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0BF1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-984293,75</w:t>
            </w:r>
          </w:p>
        </w:tc>
      </w:tr>
      <w:tr w:rsidR="000D23EB" w:rsidRPr="00D3231F" w14:paraId="46ACEA6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983A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09D1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-803262,27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C110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-984277,76</w:t>
            </w:r>
          </w:p>
        </w:tc>
      </w:tr>
      <w:tr w:rsidR="000D23EB" w:rsidRPr="00D3231F" w14:paraId="0A2407C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A911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1398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-803261,45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C3DD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-984263,76</w:t>
            </w:r>
          </w:p>
        </w:tc>
      </w:tr>
      <w:tr w:rsidR="000D23EB" w:rsidRPr="00D3231F" w14:paraId="6DE6991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4A837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A1DB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-803261,20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610A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-984259,45</w:t>
            </w:r>
          </w:p>
        </w:tc>
      </w:tr>
      <w:tr w:rsidR="000D23EB" w:rsidRPr="00D3231F" w14:paraId="3E770EB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8C78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F6A7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-803260,34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9328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-984253,93</w:t>
            </w:r>
          </w:p>
        </w:tc>
      </w:tr>
      <w:tr w:rsidR="000D23EB" w:rsidRPr="00D3231F" w14:paraId="07B5408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7D74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FB83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-803260,23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E2A3D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-984251,52</w:t>
            </w:r>
          </w:p>
        </w:tc>
      </w:tr>
      <w:tr w:rsidR="000D23EB" w:rsidRPr="00D3231F" w14:paraId="4A4525A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7892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9403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-803260,05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57402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-984247,64</w:t>
            </w:r>
          </w:p>
        </w:tc>
      </w:tr>
      <w:tr w:rsidR="000D23EB" w:rsidRPr="00D3231F" w14:paraId="482055A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C18F4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A309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-803256,11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A1615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-984235,10</w:t>
            </w:r>
          </w:p>
        </w:tc>
      </w:tr>
      <w:tr w:rsidR="000D23EB" w:rsidRPr="00D3231F" w14:paraId="48F1F9E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826B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59DEC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-803252,54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C35D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-984221,64</w:t>
            </w:r>
          </w:p>
        </w:tc>
      </w:tr>
      <w:tr w:rsidR="000D23EB" w:rsidRPr="00D3231F" w14:paraId="1A285F5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60D05D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A694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-803249,42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A83C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-984210,68</w:t>
            </w:r>
          </w:p>
        </w:tc>
      </w:tr>
      <w:tr w:rsidR="000D23EB" w:rsidRPr="00D3231F" w14:paraId="0292C09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DD7BB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DF2A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-803246,22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653AE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-984201,40</w:t>
            </w:r>
          </w:p>
        </w:tc>
      </w:tr>
      <w:tr w:rsidR="000D23EB" w:rsidRPr="00D3231F" w14:paraId="7DB3432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F210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7A928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-803240,36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5486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-984188,17</w:t>
            </w:r>
          </w:p>
        </w:tc>
      </w:tr>
      <w:tr w:rsidR="000D23EB" w:rsidRPr="00D3231F" w14:paraId="75BA45C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24E15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E50E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-803235,57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5E038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-984177,56</w:t>
            </w:r>
          </w:p>
        </w:tc>
      </w:tr>
      <w:tr w:rsidR="000D23EB" w:rsidRPr="00D3231F" w14:paraId="379D25E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614E2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2FF9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-803233,68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830D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-984166,34</w:t>
            </w:r>
          </w:p>
        </w:tc>
      </w:tr>
      <w:tr w:rsidR="000D23EB" w:rsidRPr="00D3231F" w14:paraId="1A47A39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C2FAD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1EA6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-803233,31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F03C5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-984151,70</w:t>
            </w:r>
          </w:p>
        </w:tc>
      </w:tr>
      <w:tr w:rsidR="000D23EB" w:rsidRPr="00D3231F" w14:paraId="2C6C7C9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95C4E8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3D1C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-803233,84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8138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-984138,61</w:t>
            </w:r>
          </w:p>
        </w:tc>
      </w:tr>
      <w:tr w:rsidR="000D23EB" w:rsidRPr="00D3231F" w14:paraId="41B625C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F58E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5805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-803236,33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E1A6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-984125,29</w:t>
            </w:r>
          </w:p>
        </w:tc>
      </w:tr>
      <w:tr w:rsidR="000D23EB" w:rsidRPr="00D3231F" w14:paraId="16CB78B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D502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BC07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-803239,23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892E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-984113,42</w:t>
            </w:r>
          </w:p>
        </w:tc>
      </w:tr>
      <w:tr w:rsidR="000D23EB" w:rsidRPr="00D3231F" w14:paraId="6264A74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E2E5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9454A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-803244,07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8098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-984100,07</w:t>
            </w:r>
          </w:p>
        </w:tc>
      </w:tr>
      <w:tr w:rsidR="000D23EB" w:rsidRPr="00D3231F" w14:paraId="0F37978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A7217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EFDEA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-803253,38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3DAD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-984076,37</w:t>
            </w:r>
          </w:p>
        </w:tc>
      </w:tr>
      <w:tr w:rsidR="000D23EB" w:rsidRPr="00D3231F" w14:paraId="21931D9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BCA3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EBA5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-803256,31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43BC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-984066,90</w:t>
            </w:r>
          </w:p>
        </w:tc>
      </w:tr>
      <w:tr w:rsidR="000D23EB" w:rsidRPr="00D3231F" w14:paraId="5F6F55D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E3DB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6541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-803258,28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7BB8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-984053,88</w:t>
            </w:r>
          </w:p>
        </w:tc>
      </w:tr>
      <w:tr w:rsidR="000D23EB" w:rsidRPr="00D3231F" w14:paraId="186E1B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3D00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439F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-803261,04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4879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-984031,77</w:t>
            </w:r>
          </w:p>
        </w:tc>
      </w:tr>
      <w:tr w:rsidR="000D23EB" w:rsidRPr="00D3231F" w14:paraId="4FC121E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10C9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11A5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-803263,51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09F9C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-984009,32</w:t>
            </w:r>
          </w:p>
        </w:tc>
      </w:tr>
      <w:tr w:rsidR="000D23EB" w:rsidRPr="00D3231F" w14:paraId="29E71F0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3ECB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1E31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-803264,39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6C18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-983987,89</w:t>
            </w:r>
          </w:p>
        </w:tc>
      </w:tr>
      <w:tr w:rsidR="000D23EB" w:rsidRPr="00D3231F" w14:paraId="783E87F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9D41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F435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-803262,87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C442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-983978,25</w:t>
            </w:r>
          </w:p>
        </w:tc>
      </w:tr>
      <w:tr w:rsidR="000D23EB" w:rsidRPr="00D3231F" w14:paraId="4DBFFDF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F2F3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74A7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-803259,45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5A35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-983969,82</w:t>
            </w:r>
          </w:p>
        </w:tc>
      </w:tr>
      <w:tr w:rsidR="000D23EB" w:rsidRPr="00D3231F" w14:paraId="3DA7AE4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7E0F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377B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-803253,44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9837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-983962,51</w:t>
            </w:r>
          </w:p>
        </w:tc>
      </w:tr>
      <w:tr w:rsidR="000D23EB" w:rsidRPr="00D3231F" w14:paraId="72B0AFF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D6F3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50F7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-803245,10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223D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-983954,11</w:t>
            </w:r>
          </w:p>
        </w:tc>
      </w:tr>
      <w:tr w:rsidR="000D23EB" w:rsidRPr="00D3231F" w14:paraId="58C5D8F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F5C1C4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B6BA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-803224,37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18A6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-983936,50</w:t>
            </w:r>
          </w:p>
        </w:tc>
      </w:tr>
      <w:tr w:rsidR="000D23EB" w:rsidRPr="00D3231F" w14:paraId="01994E9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20E7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6C51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-803215,24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6DF6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-983927,66</w:t>
            </w:r>
          </w:p>
        </w:tc>
      </w:tr>
      <w:tr w:rsidR="000D23EB" w:rsidRPr="00D3231F" w14:paraId="3E2A051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16944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7CC62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-803208,49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CA2C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-983917,52</w:t>
            </w:r>
          </w:p>
        </w:tc>
      </w:tr>
      <w:tr w:rsidR="000D23EB" w:rsidRPr="00D3231F" w14:paraId="51E1D5C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D1330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2F1E1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-803199,45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A1D7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-983901,00</w:t>
            </w:r>
          </w:p>
        </w:tc>
      </w:tr>
      <w:tr w:rsidR="000D23EB" w:rsidRPr="00D3231F" w14:paraId="249DF42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D407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4372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-803191,67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7AD0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-983892,71</w:t>
            </w:r>
          </w:p>
        </w:tc>
      </w:tr>
      <w:tr w:rsidR="000D23EB" w:rsidRPr="00D3231F" w14:paraId="034F41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AAB54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E318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-803183,60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25F5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-983888,36</w:t>
            </w:r>
          </w:p>
        </w:tc>
      </w:tr>
      <w:tr w:rsidR="000D23EB" w:rsidRPr="00D3231F" w14:paraId="0B8AE92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29CE9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C27F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-803171,45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AF63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-983884,88</w:t>
            </w:r>
          </w:p>
        </w:tc>
      </w:tr>
      <w:tr w:rsidR="000D23EB" w:rsidRPr="00D3231F" w14:paraId="296A009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B1F10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D732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-803149,56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B72D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-983879,55</w:t>
            </w:r>
          </w:p>
        </w:tc>
      </w:tr>
      <w:tr w:rsidR="000D23EB" w:rsidRPr="00D3231F" w14:paraId="41D834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A587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54F9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-803121,03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0145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-983873,20</w:t>
            </w:r>
          </w:p>
        </w:tc>
      </w:tr>
      <w:tr w:rsidR="000D23EB" w:rsidRPr="00D3231F" w14:paraId="59D833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E5D91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9C15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-803093,40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F8A4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-983866,13</w:t>
            </w:r>
          </w:p>
        </w:tc>
      </w:tr>
      <w:tr w:rsidR="000D23EB" w:rsidRPr="00D3231F" w14:paraId="5B0E769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2C6C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5867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-803061,32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8742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-983859,59</w:t>
            </w:r>
          </w:p>
        </w:tc>
      </w:tr>
      <w:tr w:rsidR="000D23EB" w:rsidRPr="00D3231F" w14:paraId="4EC1289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E8B1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FEFC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-803044,48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223E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-983857,24</w:t>
            </w:r>
          </w:p>
        </w:tc>
      </w:tr>
      <w:tr w:rsidR="000D23EB" w:rsidRPr="00D3231F" w14:paraId="154BE16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33E4E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560F5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-803037,03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98499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-983858,42</w:t>
            </w:r>
          </w:p>
        </w:tc>
      </w:tr>
      <w:tr w:rsidR="000D23EB" w:rsidRPr="00D3231F" w14:paraId="20ACCBF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13D59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F59D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-803021,91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B3B8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-983862,18</w:t>
            </w:r>
          </w:p>
        </w:tc>
      </w:tr>
    </w:tbl>
    <w:p w14:paraId="2018CE98" w14:textId="77777777" w:rsidR="000D23EB" w:rsidRDefault="000D23EB" w:rsidP="00467C51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2BA623A" w14:textId="77777777" w:rsidR="000D23EB" w:rsidRPr="00F17FE9" w:rsidRDefault="000D23EB" w:rsidP="00A86B01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 w:rsidRPr="00F17FE9">
        <w:rPr>
          <w:rFonts w:cs="Arial"/>
          <w:szCs w:val="22"/>
        </w:rPr>
        <w:t xml:space="preserve">polygon </w:t>
      </w:r>
      <w:r>
        <w:rPr>
          <w:rFonts w:cs="Arial"/>
          <w:szCs w:val="22"/>
        </w:rPr>
        <w:t>9</w:t>
      </w:r>
    </w:p>
    <w:p w14:paraId="73573012" w14:textId="77777777" w:rsidR="000D23EB" w:rsidRDefault="000D23EB" w:rsidP="000D23EB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0DD9D3AB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72DC1D0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01532E9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6F2F8A4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787954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7899F36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1B9DA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-801837,81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7C8EA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-982083,44</w:t>
            </w:r>
          </w:p>
        </w:tc>
      </w:tr>
      <w:tr w:rsidR="000D23EB" w:rsidRPr="00D3231F" w14:paraId="69990A0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B984F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2EDA1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-801847,02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7250F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-982090,34</w:t>
            </w:r>
          </w:p>
        </w:tc>
      </w:tr>
      <w:tr w:rsidR="000D23EB" w:rsidRPr="00D3231F" w14:paraId="5FC3B11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F231A9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BF0CF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-801875,33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60FC8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-982111,54</w:t>
            </w:r>
          </w:p>
        </w:tc>
      </w:tr>
      <w:tr w:rsidR="000D23EB" w:rsidRPr="00D3231F" w14:paraId="52A4885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16E6DB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72F61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-801872,68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56D13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-982160,66</w:t>
            </w:r>
          </w:p>
        </w:tc>
      </w:tr>
      <w:tr w:rsidR="000D23EB" w:rsidRPr="00D3231F" w14:paraId="2FA85C3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D1034C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C5535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-801874,33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1C02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-982159,31</w:t>
            </w:r>
          </w:p>
        </w:tc>
      </w:tr>
      <w:tr w:rsidR="000D23EB" w:rsidRPr="00D3231F" w14:paraId="2C26FE4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E787D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52603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-801874,34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41675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-982159,30</w:t>
            </w:r>
          </w:p>
        </w:tc>
      </w:tr>
      <w:tr w:rsidR="000D23EB" w:rsidRPr="00D3231F" w14:paraId="1100B6C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F6AD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6D1BC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-801877,34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CF1FB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-982157,13</w:t>
            </w:r>
          </w:p>
        </w:tc>
      </w:tr>
      <w:tr w:rsidR="000D23EB" w:rsidRPr="00D3231F" w14:paraId="73A311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371B1F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C4FBE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-801879,03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00254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-982155,92</w:t>
            </w:r>
          </w:p>
        </w:tc>
      </w:tr>
      <w:tr w:rsidR="000D23EB" w:rsidRPr="00D3231F" w14:paraId="77E43A9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1E7F24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466ED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-801879,17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16771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-982155,81</w:t>
            </w:r>
          </w:p>
        </w:tc>
      </w:tr>
      <w:tr w:rsidR="000D23EB" w:rsidRPr="00D3231F" w14:paraId="37D8D5E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A7E53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11DB6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-801880,37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19F50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-982155,15</w:t>
            </w:r>
          </w:p>
        </w:tc>
      </w:tr>
      <w:tr w:rsidR="000D23EB" w:rsidRPr="00D3231F" w14:paraId="3153F2D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92845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EACDE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-801881,70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E9CC6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-982154,42</w:t>
            </w:r>
          </w:p>
        </w:tc>
      </w:tr>
      <w:tr w:rsidR="000D23EB" w:rsidRPr="00D3231F" w14:paraId="5F29DF2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99324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2B6CE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-801884,25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FE4F0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-982153,02</w:t>
            </w:r>
          </w:p>
        </w:tc>
      </w:tr>
      <w:tr w:rsidR="000D23EB" w:rsidRPr="00D3231F" w14:paraId="2BC75DC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63F7A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20728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-801884,67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D642A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-982152,79</w:t>
            </w:r>
          </w:p>
        </w:tc>
      </w:tr>
      <w:tr w:rsidR="000D23EB" w:rsidRPr="00D3231F" w14:paraId="7327E3D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A64766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1E22B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-801886,28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27425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-982152,15</w:t>
            </w:r>
          </w:p>
        </w:tc>
      </w:tr>
      <w:tr w:rsidR="000D23EB" w:rsidRPr="00D3231F" w14:paraId="5C7E0E8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5D3ED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41C3A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-801889,78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FBEB4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-982150,77</w:t>
            </w:r>
          </w:p>
        </w:tc>
      </w:tr>
      <w:tr w:rsidR="000D23EB" w:rsidRPr="00D3231F" w14:paraId="17135F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B007CD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C2A44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-801892,09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2596B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-982150,07</w:t>
            </w:r>
          </w:p>
        </w:tc>
      </w:tr>
      <w:tr w:rsidR="000D23EB" w:rsidRPr="00D3231F" w14:paraId="162C69E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509CE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9F8BE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-801895,55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C6014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-982149,18</w:t>
            </w:r>
          </w:p>
        </w:tc>
      </w:tr>
      <w:tr w:rsidR="000D23EB" w:rsidRPr="00D3231F" w14:paraId="35A1847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E7534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71AF0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-801898,00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54147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-982148,74</w:t>
            </w:r>
          </w:p>
        </w:tc>
      </w:tr>
      <w:tr w:rsidR="000D23EB" w:rsidRPr="00D3231F" w14:paraId="798A91F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0640A2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E7094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-801901,48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5B099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-982148,30</w:t>
            </w:r>
          </w:p>
        </w:tc>
      </w:tr>
      <w:tr w:rsidR="000D23EB" w:rsidRPr="00D3231F" w14:paraId="0F218E8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0E4A2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3EDA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-801902,82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61E1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-982148,13</w:t>
            </w:r>
          </w:p>
        </w:tc>
      </w:tr>
      <w:tr w:rsidR="000D23EB" w:rsidRPr="00D3231F" w14:paraId="581E1EE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64DAC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2AF8E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-801903,98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9BE7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-982148,13</w:t>
            </w:r>
          </w:p>
        </w:tc>
      </w:tr>
      <w:tr w:rsidR="000D23EB" w:rsidRPr="00D3231F" w14:paraId="60F8207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957F8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4959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-801907,52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E9EB6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-982148,13</w:t>
            </w:r>
          </w:p>
        </w:tc>
      </w:tr>
      <w:tr w:rsidR="000D23EB" w:rsidRPr="00D3231F" w14:paraId="39CE7F5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03365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4910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-801909,10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F8ED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-982148,13</w:t>
            </w:r>
          </w:p>
        </w:tc>
      </w:tr>
      <w:tr w:rsidR="000D23EB" w:rsidRPr="00D3231F" w14:paraId="3B8EB25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F704B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7BD1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-801909,96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32DE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-982148,24</w:t>
            </w:r>
          </w:p>
        </w:tc>
      </w:tr>
      <w:tr w:rsidR="000D23EB" w:rsidRPr="00D3231F" w14:paraId="25A7FB0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C5B6A6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0E966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-801913,62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AC36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-982148,70</w:t>
            </w:r>
          </w:p>
        </w:tc>
      </w:tr>
      <w:tr w:rsidR="000D23EB" w:rsidRPr="00D3231F" w14:paraId="0DBF8AA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55ED8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85E7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-801915,33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FEA2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-982148,92</w:t>
            </w:r>
          </w:p>
        </w:tc>
      </w:tr>
      <w:tr w:rsidR="000D23EB" w:rsidRPr="00D3231F" w14:paraId="7005D15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36A16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DAAE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-801916,53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656C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-982149,16</w:t>
            </w:r>
          </w:p>
        </w:tc>
      </w:tr>
      <w:tr w:rsidR="000D23EB" w:rsidRPr="00D3231F" w14:paraId="02247D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3D5A9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CA08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-801916,53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BBFE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-982149,16</w:t>
            </w:r>
          </w:p>
        </w:tc>
      </w:tr>
      <w:tr w:rsidR="000D23EB" w:rsidRPr="00D3231F" w14:paraId="3EFD939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F3FE7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764D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-801917,20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7EE4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-982149,30</w:t>
            </w:r>
          </w:p>
        </w:tc>
      </w:tr>
      <w:tr w:rsidR="000D23EB" w:rsidRPr="00D3231F" w14:paraId="5CDA491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14D00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7DFF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-801928,23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D0F1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-982151,31</w:t>
            </w:r>
          </w:p>
        </w:tc>
      </w:tr>
      <w:tr w:rsidR="000D23EB" w:rsidRPr="00D3231F" w14:paraId="3FFF536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D324FC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2BFC2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-801928,67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765D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-982150,88</w:t>
            </w:r>
          </w:p>
        </w:tc>
      </w:tr>
      <w:tr w:rsidR="000D23EB" w:rsidRPr="00D3231F" w14:paraId="49EA364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2F504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26FC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-801938,53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BFCB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-982143,81</w:t>
            </w:r>
          </w:p>
        </w:tc>
      </w:tr>
      <w:tr w:rsidR="000D23EB" w:rsidRPr="00D3231F" w14:paraId="565352A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32480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01C10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-801954,38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581C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-982137,16</w:t>
            </w:r>
          </w:p>
        </w:tc>
      </w:tr>
      <w:tr w:rsidR="000D23EB" w:rsidRPr="00D3231F" w14:paraId="6DF9706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96C24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A745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-801963,23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31864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-982133,77</w:t>
            </w:r>
          </w:p>
        </w:tc>
      </w:tr>
      <w:tr w:rsidR="000D23EB" w:rsidRPr="00D3231F" w14:paraId="635368B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5A80C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0C20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-801968,19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4F3F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-982131,39</w:t>
            </w:r>
          </w:p>
        </w:tc>
      </w:tr>
      <w:tr w:rsidR="000D23EB" w:rsidRPr="00D3231F" w14:paraId="7B01EF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E43E1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2EF8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-801985,47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0DD7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-982125,34</w:t>
            </w:r>
          </w:p>
        </w:tc>
      </w:tr>
      <w:tr w:rsidR="000D23EB" w:rsidRPr="00D3231F" w14:paraId="62CA015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5BCEF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1EF5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-801998,21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CA81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-982121,72</w:t>
            </w:r>
          </w:p>
        </w:tc>
      </w:tr>
      <w:tr w:rsidR="000D23EB" w:rsidRPr="00D3231F" w14:paraId="73728A4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A28C0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E384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-802001,97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62AC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-982120,33</w:t>
            </w:r>
          </w:p>
        </w:tc>
      </w:tr>
      <w:tr w:rsidR="000D23EB" w:rsidRPr="00D3231F" w14:paraId="0597E0F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300EF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BB5B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-802012,33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AF06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-982116,50</w:t>
            </w:r>
          </w:p>
        </w:tc>
      </w:tr>
      <w:tr w:rsidR="000D23EB" w:rsidRPr="00D3231F" w14:paraId="027A17C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E9E469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05CC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-802017,95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7751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-982112,97</w:t>
            </w:r>
          </w:p>
        </w:tc>
      </w:tr>
      <w:tr w:rsidR="000D23EB" w:rsidRPr="00D3231F" w14:paraId="5FB6CF7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EF452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3D89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-802022,60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E1D5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-982107,83</w:t>
            </w:r>
          </w:p>
        </w:tc>
      </w:tr>
      <w:tr w:rsidR="000D23EB" w:rsidRPr="00D3231F" w14:paraId="6D14E0E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41616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431C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-802027,06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A020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-982101,92</w:t>
            </w:r>
          </w:p>
        </w:tc>
      </w:tr>
      <w:tr w:rsidR="000D23EB" w:rsidRPr="00D3231F" w14:paraId="590E51A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03F91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76FF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-802030,74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37BB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-982093,07</w:t>
            </w:r>
          </w:p>
        </w:tc>
      </w:tr>
      <w:tr w:rsidR="000D23EB" w:rsidRPr="00D3231F" w14:paraId="5603F70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5F85A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9645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-802033,48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E332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-982080,34</w:t>
            </w:r>
          </w:p>
        </w:tc>
      </w:tr>
      <w:tr w:rsidR="000D23EB" w:rsidRPr="00D3231F" w14:paraId="36D5E6A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128034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12CF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-802034,05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A1D7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-982066,00</w:t>
            </w:r>
          </w:p>
        </w:tc>
      </w:tr>
      <w:tr w:rsidR="000D23EB" w:rsidRPr="00D3231F" w14:paraId="63DF64B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6FF612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3DE02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-802033,61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CCA4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-982048,60</w:t>
            </w:r>
          </w:p>
        </w:tc>
      </w:tr>
      <w:tr w:rsidR="000D23EB" w:rsidRPr="00D3231F" w14:paraId="2C2E91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26E9A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DDFE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-802033,19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75E7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-982039,40</w:t>
            </w:r>
          </w:p>
        </w:tc>
      </w:tr>
      <w:tr w:rsidR="000D23EB" w:rsidRPr="00D3231F" w14:paraId="7A6C5B7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8089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29C5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-802030,18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8BCE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-982024,04</w:t>
            </w:r>
          </w:p>
        </w:tc>
      </w:tr>
      <w:tr w:rsidR="000D23EB" w:rsidRPr="00D3231F" w14:paraId="3E74FEF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FD5AB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8DF5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-802025,42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1A77D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-982012,53</w:t>
            </w:r>
          </w:p>
        </w:tc>
      </w:tr>
      <w:tr w:rsidR="000D23EB" w:rsidRPr="00D3231F" w14:paraId="344B630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667E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086D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-802019,40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4E2E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-982003,71</w:t>
            </w:r>
          </w:p>
        </w:tc>
      </w:tr>
      <w:tr w:rsidR="000D23EB" w:rsidRPr="00D3231F" w14:paraId="0272284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21E2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049A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-802010,51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B61C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-981993,77</w:t>
            </w:r>
          </w:p>
        </w:tc>
      </w:tr>
      <w:tr w:rsidR="000D23EB" w:rsidRPr="00D3231F" w14:paraId="64BD90F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07F60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A2A6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-802000,45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E199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-981985,16</w:t>
            </w:r>
          </w:p>
        </w:tc>
      </w:tr>
      <w:tr w:rsidR="000D23EB" w:rsidRPr="00D3231F" w14:paraId="25CB6E8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6F09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D6098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-801988,61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3866C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-981977,03</w:t>
            </w:r>
          </w:p>
        </w:tc>
      </w:tr>
      <w:tr w:rsidR="000D23EB" w:rsidRPr="00D3231F" w14:paraId="174B139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5C1E8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0B86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-801973,02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42C9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-981967,29</w:t>
            </w:r>
          </w:p>
        </w:tc>
      </w:tr>
      <w:tr w:rsidR="000D23EB" w:rsidRPr="00D3231F" w14:paraId="7FC6393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3AB8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B6C0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-801959,82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F09D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-981960,85</w:t>
            </w:r>
          </w:p>
        </w:tc>
      </w:tr>
      <w:tr w:rsidR="000D23EB" w:rsidRPr="00D3231F" w14:paraId="736661E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8DDA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16AD8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-801940,25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0B95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-981954,06</w:t>
            </w:r>
          </w:p>
        </w:tc>
      </w:tr>
      <w:tr w:rsidR="000D23EB" w:rsidRPr="00D3231F" w14:paraId="2E061FE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C66EC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9481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-801922,59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263D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-981950,64</w:t>
            </w:r>
          </w:p>
        </w:tc>
      </w:tr>
      <w:tr w:rsidR="000D23EB" w:rsidRPr="00D3231F" w14:paraId="7BE8B94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027C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7481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-801901,66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9381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-981947,75</w:t>
            </w:r>
          </w:p>
        </w:tc>
      </w:tr>
      <w:tr w:rsidR="000D23EB" w:rsidRPr="00D3231F" w14:paraId="709B1E2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1968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C189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-801884,92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B5EE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-981946,34</w:t>
            </w:r>
          </w:p>
        </w:tc>
      </w:tr>
      <w:tr w:rsidR="000D23EB" w:rsidRPr="00D3231F" w14:paraId="6798F07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E0E9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6EA9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-801873,82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6BD3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-981946,91</w:t>
            </w:r>
          </w:p>
        </w:tc>
      </w:tr>
      <w:tr w:rsidR="000D23EB" w:rsidRPr="00D3231F" w14:paraId="1C402D0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14D5F3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4BA3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-801864,06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D952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-981948,13</w:t>
            </w:r>
          </w:p>
        </w:tc>
      </w:tr>
      <w:tr w:rsidR="000D23EB" w:rsidRPr="00D3231F" w14:paraId="61B3A91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0C6E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06D2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-801852,98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BDE9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-981950,04</w:t>
            </w:r>
          </w:p>
        </w:tc>
      </w:tr>
      <w:tr w:rsidR="000D23EB" w:rsidRPr="00D3231F" w14:paraId="3352DFB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469DB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1C4D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-801845,26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D2BA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-981951,73</w:t>
            </w:r>
          </w:p>
        </w:tc>
      </w:tr>
      <w:tr w:rsidR="000D23EB" w:rsidRPr="00D3231F" w14:paraId="59DC05A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D5C6C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C9DC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-801820,55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2DBD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-981961,07</w:t>
            </w:r>
          </w:p>
        </w:tc>
      </w:tr>
      <w:tr w:rsidR="000D23EB" w:rsidRPr="00D3231F" w14:paraId="69123B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D2190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1827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-801804,90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A38A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-981968,01</w:t>
            </w:r>
          </w:p>
        </w:tc>
      </w:tr>
      <w:tr w:rsidR="000D23EB" w:rsidRPr="00D3231F" w14:paraId="728A5EC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B7C2F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41F30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-801786,24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1653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-981975,32</w:t>
            </w:r>
          </w:p>
        </w:tc>
      </w:tr>
      <w:tr w:rsidR="000D23EB" w:rsidRPr="00D3231F" w14:paraId="15A6E78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63A3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8F0A3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-801774,48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88DD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-981979,04</w:t>
            </w:r>
          </w:p>
        </w:tc>
      </w:tr>
      <w:tr w:rsidR="000D23EB" w:rsidRPr="00D3231F" w14:paraId="194CA73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0BC5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9592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-801762,37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11A0A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-981984,54</w:t>
            </w:r>
          </w:p>
        </w:tc>
      </w:tr>
      <w:tr w:rsidR="000D23EB" w:rsidRPr="00D3231F" w14:paraId="67BB36F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B6E70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CADF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-801757,36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E45C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-981985,70</w:t>
            </w:r>
          </w:p>
        </w:tc>
      </w:tr>
      <w:tr w:rsidR="000D23EB" w:rsidRPr="00D3231F" w14:paraId="4A89C72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395C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ACFC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-801748,84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6C29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-981982,15</w:t>
            </w:r>
          </w:p>
        </w:tc>
      </w:tr>
      <w:tr w:rsidR="000D23EB" w:rsidRPr="00D3231F" w14:paraId="48D48A2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AAAD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CD76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-801729,03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54C9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-981980,47</w:t>
            </w:r>
          </w:p>
        </w:tc>
      </w:tr>
      <w:tr w:rsidR="000D23EB" w:rsidRPr="00D3231F" w14:paraId="7B294E7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C4E5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9E24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-801704,84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EC09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-981980,28</w:t>
            </w:r>
          </w:p>
        </w:tc>
      </w:tr>
      <w:tr w:rsidR="000D23EB" w:rsidRPr="00D3231F" w14:paraId="733CD2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B488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EAF2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-801685,81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5A09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-981980,11</w:t>
            </w:r>
          </w:p>
        </w:tc>
      </w:tr>
      <w:tr w:rsidR="000D23EB" w:rsidRPr="00D3231F" w14:paraId="6976D8E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F7196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A05F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-801665,41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8F608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-981980,25</w:t>
            </w:r>
          </w:p>
        </w:tc>
      </w:tr>
      <w:tr w:rsidR="000D23EB" w:rsidRPr="00D3231F" w14:paraId="3277FCF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6D24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1122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-801637,56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728C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-981982,28</w:t>
            </w:r>
          </w:p>
        </w:tc>
      </w:tr>
      <w:tr w:rsidR="000D23EB" w:rsidRPr="00D3231F" w14:paraId="37CFFDD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30D4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631E8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-801621,18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968D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-981984,29</w:t>
            </w:r>
          </w:p>
        </w:tc>
      </w:tr>
      <w:tr w:rsidR="000D23EB" w:rsidRPr="00D3231F" w14:paraId="192C2E4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48F5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F72B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-801616,28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40D4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-981985,00</w:t>
            </w:r>
          </w:p>
        </w:tc>
      </w:tr>
      <w:tr w:rsidR="000D23EB" w:rsidRPr="00D3231F" w14:paraId="629FA9C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F7C7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B659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-801608,75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9E0E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-981986,08</w:t>
            </w:r>
          </w:p>
        </w:tc>
      </w:tr>
      <w:tr w:rsidR="000D23EB" w:rsidRPr="00D3231F" w14:paraId="770EB66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4130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F260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-801599,43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74D4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-981988,51</w:t>
            </w:r>
          </w:p>
        </w:tc>
      </w:tr>
      <w:tr w:rsidR="000D23EB" w:rsidRPr="00D3231F" w14:paraId="548E30F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A7950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0F8E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-801591,19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D175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-981992,11</w:t>
            </w:r>
          </w:p>
        </w:tc>
      </w:tr>
      <w:tr w:rsidR="000D23EB" w:rsidRPr="00D3231F" w14:paraId="0F956B4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DF84D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CF05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-801584,10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0381C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-981996,76</w:t>
            </w:r>
          </w:p>
        </w:tc>
      </w:tr>
      <w:tr w:rsidR="000D23EB" w:rsidRPr="00D3231F" w14:paraId="09C3307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417C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4E4D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-801572,44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0743D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-982005,98</w:t>
            </w:r>
          </w:p>
        </w:tc>
      </w:tr>
      <w:tr w:rsidR="000D23EB" w:rsidRPr="00D3231F" w14:paraId="0AA5B1E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27A5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F91FB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-801555,35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42A4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-982021,28</w:t>
            </w:r>
          </w:p>
        </w:tc>
      </w:tr>
      <w:tr w:rsidR="000D23EB" w:rsidRPr="00D3231F" w14:paraId="5257643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A6D0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A8C3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-801547,70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5545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-982028,34</w:t>
            </w:r>
          </w:p>
        </w:tc>
      </w:tr>
      <w:tr w:rsidR="000D23EB" w:rsidRPr="00D3231F" w14:paraId="36419CF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DAD48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D0EB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-801543,02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E578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-982032,79</w:t>
            </w:r>
          </w:p>
        </w:tc>
      </w:tr>
      <w:tr w:rsidR="000D23EB" w:rsidRPr="00D3231F" w14:paraId="669E562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2E7D8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9366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-801538,65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C8C7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-982031,95</w:t>
            </w:r>
          </w:p>
        </w:tc>
      </w:tr>
      <w:tr w:rsidR="000D23EB" w:rsidRPr="00D3231F" w14:paraId="0C43527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35C15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C4AC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-801528,32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272F0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-982029,95</w:t>
            </w:r>
          </w:p>
        </w:tc>
      </w:tr>
      <w:tr w:rsidR="000D23EB" w:rsidRPr="00D3231F" w14:paraId="5A96F39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DBE96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9D20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-801525,11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F1A6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-982023,34</w:t>
            </w:r>
          </w:p>
        </w:tc>
      </w:tr>
      <w:tr w:rsidR="000D23EB" w:rsidRPr="00D3231F" w14:paraId="07CA355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C0B812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67AA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-801522,29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0BE7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-982017,54</w:t>
            </w:r>
          </w:p>
        </w:tc>
      </w:tr>
      <w:tr w:rsidR="000D23EB" w:rsidRPr="00D3231F" w14:paraId="07606AD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6E20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D648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-801513,22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AA25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-982000,24</w:t>
            </w:r>
          </w:p>
        </w:tc>
      </w:tr>
      <w:tr w:rsidR="000D23EB" w:rsidRPr="00D3231F" w14:paraId="39AD7C3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F079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6D30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-801512,06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EDED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-981998,02</w:t>
            </w:r>
          </w:p>
        </w:tc>
      </w:tr>
      <w:tr w:rsidR="000D23EB" w:rsidRPr="00D3231F" w14:paraId="5CBD50C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8279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6DE7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-801498,87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5973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-981975,28</w:t>
            </w:r>
          </w:p>
        </w:tc>
      </w:tr>
      <w:tr w:rsidR="000D23EB" w:rsidRPr="00D3231F" w14:paraId="75432CC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D198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D6F9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-801492,35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3047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-981960,77</w:t>
            </w:r>
          </w:p>
        </w:tc>
      </w:tr>
      <w:tr w:rsidR="000D23EB" w:rsidRPr="00D3231F" w14:paraId="2D89C7D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D1AA4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13FF4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-801490,13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362D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-981955,10</w:t>
            </w:r>
          </w:p>
        </w:tc>
      </w:tr>
      <w:tr w:rsidR="000D23EB" w:rsidRPr="00D3231F" w14:paraId="39DF2D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C4F7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4D17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-801433,94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83DD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-981996,89</w:t>
            </w:r>
          </w:p>
        </w:tc>
      </w:tr>
      <w:tr w:rsidR="000D23EB" w:rsidRPr="00D3231F" w14:paraId="01CE4BE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EDC3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5FD9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-801435,88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2439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-982011,43</w:t>
            </w:r>
          </w:p>
        </w:tc>
      </w:tr>
      <w:tr w:rsidR="000D23EB" w:rsidRPr="00D3231F" w14:paraId="7FB958E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43AA5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EAFD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-801423,76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1416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-982017,25</w:t>
            </w:r>
          </w:p>
        </w:tc>
      </w:tr>
      <w:tr w:rsidR="000D23EB" w:rsidRPr="00D3231F" w14:paraId="6BC8AC7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49392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5975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-801413,46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07DD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-982021,13</w:t>
            </w:r>
          </w:p>
        </w:tc>
      </w:tr>
      <w:tr w:rsidR="000D23EB" w:rsidRPr="00D3231F" w14:paraId="19219E0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8E64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C085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-801372,73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D4D5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-982026,34</w:t>
            </w:r>
          </w:p>
        </w:tc>
      </w:tr>
      <w:tr w:rsidR="000D23EB" w:rsidRPr="00D3231F" w14:paraId="4FA13E4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B8540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7C501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-801384,61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1910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-982054,95</w:t>
            </w:r>
          </w:p>
        </w:tc>
      </w:tr>
      <w:tr w:rsidR="000D23EB" w:rsidRPr="00D3231F" w14:paraId="47834CD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DEC83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B3B61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-801384,48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5CFD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-982054,97</w:t>
            </w:r>
          </w:p>
        </w:tc>
      </w:tr>
      <w:tr w:rsidR="000D23EB" w:rsidRPr="00D3231F" w14:paraId="093212A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27BA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2059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-801368,97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119FF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-982056,89</w:t>
            </w:r>
          </w:p>
        </w:tc>
      </w:tr>
      <w:tr w:rsidR="000D23EB" w:rsidRPr="00D3231F" w14:paraId="028ABF0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0287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1AFC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-801358,00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590E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-982057,49</w:t>
            </w:r>
          </w:p>
        </w:tc>
      </w:tr>
      <w:tr w:rsidR="000D23EB" w:rsidRPr="00D3231F" w14:paraId="3345437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FCED3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8FB1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-801347,03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AB22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-982058,10</w:t>
            </w:r>
          </w:p>
        </w:tc>
      </w:tr>
      <w:tr w:rsidR="000D23EB" w:rsidRPr="00D3231F" w14:paraId="55C7E1D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399B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2169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-801347,15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D2E5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-982105,37</w:t>
            </w:r>
          </w:p>
        </w:tc>
      </w:tr>
      <w:tr w:rsidR="000D23EB" w:rsidRPr="00D3231F" w14:paraId="34C2E5F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02FB7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93B4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-801316,61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8393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-982113,01</w:t>
            </w:r>
          </w:p>
        </w:tc>
      </w:tr>
      <w:tr w:rsidR="000D23EB" w:rsidRPr="00D3231F" w14:paraId="6656CEE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FE3A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0623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-801340,49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9814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-982141,37</w:t>
            </w:r>
          </w:p>
        </w:tc>
      </w:tr>
      <w:tr w:rsidR="000D23EB" w:rsidRPr="00D3231F" w14:paraId="573CA33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B4C8F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372B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-801300,05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7CA7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-982179,93</w:t>
            </w:r>
          </w:p>
        </w:tc>
      </w:tr>
      <w:tr w:rsidR="000D23EB" w:rsidRPr="00D3231F" w14:paraId="0233328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4EDB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48ED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-801280,49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BC48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-982198,59</w:t>
            </w:r>
          </w:p>
        </w:tc>
      </w:tr>
      <w:tr w:rsidR="000D23EB" w:rsidRPr="00D3231F" w14:paraId="00B8DF7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2515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ADB7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-801292,12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63E7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-982216,53</w:t>
            </w:r>
          </w:p>
        </w:tc>
      </w:tr>
      <w:tr w:rsidR="000D23EB" w:rsidRPr="00D3231F" w14:paraId="1AE3B4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6085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E4157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-801289,21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17F3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-982225,63</w:t>
            </w:r>
          </w:p>
        </w:tc>
      </w:tr>
      <w:tr w:rsidR="000D23EB" w:rsidRPr="00D3231F" w14:paraId="7EC4E5B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7F74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9D61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-801281,82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A1EB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-982248,77</w:t>
            </w:r>
          </w:p>
        </w:tc>
      </w:tr>
      <w:tr w:rsidR="000D23EB" w:rsidRPr="00D3231F" w14:paraId="15FCA59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AD69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C1EDD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-801246,79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CD31C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-982298,10</w:t>
            </w:r>
          </w:p>
        </w:tc>
      </w:tr>
      <w:tr w:rsidR="000D23EB" w:rsidRPr="00D3231F" w14:paraId="7C58BF5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6998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0C50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-801246,76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65E0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-982298,10</w:t>
            </w:r>
          </w:p>
        </w:tc>
      </w:tr>
      <w:tr w:rsidR="000D23EB" w:rsidRPr="00D3231F" w14:paraId="02B92AC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B0EF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E7AA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-801244,99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94E8F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-982297,80</w:t>
            </w:r>
          </w:p>
        </w:tc>
      </w:tr>
      <w:tr w:rsidR="000D23EB" w:rsidRPr="00D3231F" w14:paraId="453D692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AB34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0C66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-801244,91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C387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-982298,64</w:t>
            </w:r>
          </w:p>
        </w:tc>
      </w:tr>
      <w:tr w:rsidR="000D23EB" w:rsidRPr="00D3231F" w14:paraId="7D1460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F831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9953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-801245,10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3039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-982299,13</w:t>
            </w:r>
          </w:p>
        </w:tc>
      </w:tr>
      <w:tr w:rsidR="000D23EB" w:rsidRPr="00D3231F" w14:paraId="22EE49C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CB9F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B03F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-801258,14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90BE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-982333,24</w:t>
            </w:r>
          </w:p>
        </w:tc>
      </w:tr>
      <w:tr w:rsidR="000D23EB" w:rsidRPr="00D3231F" w14:paraId="5AFCD4E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9069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2A2F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-801266,18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73E3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-982330,89</w:t>
            </w:r>
          </w:p>
        </w:tc>
      </w:tr>
      <w:tr w:rsidR="000D23EB" w:rsidRPr="00D3231F" w14:paraId="3B6F7A2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801E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20B4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-801296,49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A762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-982317,80</w:t>
            </w:r>
          </w:p>
        </w:tc>
      </w:tr>
      <w:tr w:rsidR="000D23EB" w:rsidRPr="00D3231F" w14:paraId="2D7EE5F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ADD7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1FDF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-801311,03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E0FE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-982344,71</w:t>
            </w:r>
          </w:p>
        </w:tc>
      </w:tr>
      <w:tr w:rsidR="000D23EB" w:rsidRPr="00D3231F" w14:paraId="17BB957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499CE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1652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-801310,79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7AAF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-982381,07</w:t>
            </w:r>
          </w:p>
        </w:tc>
      </w:tr>
      <w:tr w:rsidR="000D23EB" w:rsidRPr="00D3231F" w14:paraId="17915D1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26136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7EDC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-801292,61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E9E8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-982424,95</w:t>
            </w:r>
          </w:p>
        </w:tc>
      </w:tr>
      <w:tr w:rsidR="000D23EB" w:rsidRPr="00D3231F" w14:paraId="0EE3C43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AD26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A813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-801288,00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F13D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-982443,37</w:t>
            </w:r>
          </w:p>
        </w:tc>
      </w:tr>
      <w:tr w:rsidR="000D23EB" w:rsidRPr="00D3231F" w14:paraId="72C2B4D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EB39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0568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-801302,85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915D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-982442,09</w:t>
            </w:r>
          </w:p>
        </w:tc>
      </w:tr>
      <w:tr w:rsidR="000D23EB" w:rsidRPr="00D3231F" w14:paraId="1BD9727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9FBE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5713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-801315,59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9449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-982433,09</w:t>
            </w:r>
          </w:p>
        </w:tc>
      </w:tr>
      <w:tr w:rsidR="000D23EB" w:rsidRPr="00D3231F" w14:paraId="5F8F687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0821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F764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-801324,34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DC755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-982424,09</w:t>
            </w:r>
          </w:p>
        </w:tc>
      </w:tr>
      <w:tr w:rsidR="000D23EB" w:rsidRPr="00D3231F" w14:paraId="40B1C06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A6BA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49C4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-801350,83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11CB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-982423,09</w:t>
            </w:r>
          </w:p>
        </w:tc>
      </w:tr>
      <w:tr w:rsidR="000D23EB" w:rsidRPr="00D3231F" w14:paraId="6B3CA38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E2E67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3C52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-801402,05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2C44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-982417,10</w:t>
            </w:r>
          </w:p>
        </w:tc>
      </w:tr>
      <w:tr w:rsidR="000D23EB" w:rsidRPr="00D3231F" w14:paraId="6E8B53F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0598FD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EEF37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-801419,64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FEA1A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-982439,19</w:t>
            </w:r>
          </w:p>
        </w:tc>
      </w:tr>
      <w:tr w:rsidR="000D23EB" w:rsidRPr="00D3231F" w14:paraId="15B623D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20E0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4705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-801430,79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AE105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-982453,74</w:t>
            </w:r>
          </w:p>
        </w:tc>
      </w:tr>
      <w:tr w:rsidR="000D23EB" w:rsidRPr="00D3231F" w14:paraId="228C9A4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789AC1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9C0F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-801434,30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06BC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-982453,74</w:t>
            </w:r>
          </w:p>
        </w:tc>
      </w:tr>
      <w:tr w:rsidR="000D23EB" w:rsidRPr="00D3231F" w14:paraId="55AD47D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706D5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2E16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-801445,46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114C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-982441,98</w:t>
            </w:r>
          </w:p>
        </w:tc>
      </w:tr>
      <w:tr w:rsidR="000D23EB" w:rsidRPr="00D3231F" w14:paraId="321E393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AABC8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0F7F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-801460,49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A1FAC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-982442,71</w:t>
            </w:r>
          </w:p>
        </w:tc>
      </w:tr>
      <w:tr w:rsidR="000D23EB" w:rsidRPr="00D3231F" w14:paraId="0332FAF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8527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3624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-801462,67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1607B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-982422,83</w:t>
            </w:r>
          </w:p>
        </w:tc>
      </w:tr>
      <w:tr w:rsidR="000D23EB" w:rsidRPr="00D3231F" w14:paraId="1B0F6A1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D3408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606B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-801476,49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07A9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-982421,37</w:t>
            </w:r>
          </w:p>
        </w:tc>
      </w:tr>
      <w:tr w:rsidR="000D23EB" w:rsidRPr="00D3231F" w14:paraId="4184ECD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6642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0B9D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-801477,21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A17E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-982382,34</w:t>
            </w:r>
          </w:p>
        </w:tc>
      </w:tr>
      <w:tr w:rsidR="000D23EB" w:rsidRPr="00D3231F" w14:paraId="0DD4846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7FC1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2DAA4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-801506,55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EA3A8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-982388,65</w:t>
            </w:r>
          </w:p>
        </w:tc>
      </w:tr>
      <w:tr w:rsidR="000D23EB" w:rsidRPr="00D3231F" w14:paraId="1386E7B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E7DC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FE25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-801555,76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FF8B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-982374,59</w:t>
            </w:r>
          </w:p>
        </w:tc>
      </w:tr>
      <w:tr w:rsidR="000D23EB" w:rsidRPr="00D3231F" w14:paraId="48B82C3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7417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B5351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-801608,94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C21B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-982358,23</w:t>
            </w:r>
          </w:p>
        </w:tc>
      </w:tr>
      <w:tr w:rsidR="000D23EB" w:rsidRPr="00D3231F" w14:paraId="0E907CA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8652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11AB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-801633,98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E183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-982326,04</w:t>
            </w:r>
          </w:p>
        </w:tc>
      </w:tr>
      <w:tr w:rsidR="000D23EB" w:rsidRPr="00D3231F" w14:paraId="7A4513B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0B48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F289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-801638,08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99685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-982321,39</w:t>
            </w:r>
          </w:p>
        </w:tc>
      </w:tr>
      <w:tr w:rsidR="000D23EB" w:rsidRPr="00D3231F" w14:paraId="51BF0A3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1352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401B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-801642,72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657ED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-982317,29</w:t>
            </w:r>
          </w:p>
        </w:tc>
      </w:tr>
      <w:tr w:rsidR="000D23EB" w:rsidRPr="00D3231F" w14:paraId="1F1C1E3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F6D3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27CB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-801647,83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C9A0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-982313,79</w:t>
            </w:r>
          </w:p>
        </w:tc>
      </w:tr>
      <w:tr w:rsidR="000D23EB" w:rsidRPr="00D3231F" w14:paraId="0D9E7FB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BFC25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8ED9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-801662,33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4073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-982305,14</w:t>
            </w:r>
          </w:p>
        </w:tc>
      </w:tr>
      <w:tr w:rsidR="000D23EB" w:rsidRPr="00D3231F" w14:paraId="096578B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960A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10A4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-801667,53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8B77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-982302,44</w:t>
            </w:r>
          </w:p>
        </w:tc>
      </w:tr>
      <w:tr w:rsidR="000D23EB" w:rsidRPr="00D3231F" w14:paraId="600342C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D3DA0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5FC2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-801673,01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BEAD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-982300,36</w:t>
            </w:r>
          </w:p>
        </w:tc>
      </w:tr>
      <w:tr w:rsidR="000D23EB" w:rsidRPr="00D3231F" w14:paraId="7049195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262DC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B60DF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-801678,70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41C5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-982298,94</w:t>
            </w:r>
          </w:p>
        </w:tc>
      </w:tr>
      <w:tr w:rsidR="000D23EB" w:rsidRPr="00D3231F" w14:paraId="6E4D962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5E38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9F31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-801684,51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2E891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-982298,20</w:t>
            </w:r>
          </w:p>
        </w:tc>
      </w:tr>
      <w:tr w:rsidR="000D23EB" w:rsidRPr="00D3231F" w14:paraId="029612A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8691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7CC6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-801703,51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DE34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-982296,89</w:t>
            </w:r>
          </w:p>
        </w:tc>
      </w:tr>
      <w:tr w:rsidR="000D23EB" w:rsidRPr="00D3231F" w14:paraId="73A04D2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5573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4CD8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-801709,92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1AF7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-982288,55</w:t>
            </w:r>
          </w:p>
        </w:tc>
      </w:tr>
      <w:tr w:rsidR="000D23EB" w:rsidRPr="00D3231F" w14:paraId="2749AC4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7BBE1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D6189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-801721,55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79F8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-982277,40</w:t>
            </w:r>
          </w:p>
        </w:tc>
      </w:tr>
      <w:tr w:rsidR="000D23EB" w:rsidRPr="00D3231F" w14:paraId="6AEB951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6407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731C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-801735,65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12FF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-982264,84</w:t>
            </w:r>
          </w:p>
        </w:tc>
      </w:tr>
      <w:tr w:rsidR="000D23EB" w:rsidRPr="00D3231F" w14:paraId="6B5B39F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AC464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461E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-801745,75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0AF4B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-982254,47</w:t>
            </w:r>
          </w:p>
        </w:tc>
      </w:tr>
      <w:tr w:rsidR="000D23EB" w:rsidRPr="00D3231F" w14:paraId="71394CC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5CBB3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C4C3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-801752,73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7DC6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-982245,26</w:t>
            </w:r>
          </w:p>
        </w:tc>
      </w:tr>
      <w:tr w:rsidR="000D23EB" w:rsidRPr="00D3231F" w14:paraId="0DCF190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433C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7B45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-801760,56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37C0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-982234,01</w:t>
            </w:r>
          </w:p>
        </w:tc>
      </w:tr>
      <w:tr w:rsidR="000D23EB" w:rsidRPr="00D3231F" w14:paraId="58CF0D7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FFC9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E146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-801776,91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56CB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-982212,80</w:t>
            </w:r>
          </w:p>
        </w:tc>
      </w:tr>
      <w:tr w:rsidR="000D23EB" w:rsidRPr="00D3231F" w14:paraId="1C53CC1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A44AC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8B56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-801783,34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8D21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-982203,18</w:t>
            </w:r>
          </w:p>
        </w:tc>
      </w:tr>
      <w:tr w:rsidR="000D23EB" w:rsidRPr="00D3231F" w14:paraId="44439B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C866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0ED4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-801791,10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035E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-982190,07</w:t>
            </w:r>
          </w:p>
        </w:tc>
      </w:tr>
      <w:tr w:rsidR="000D23EB" w:rsidRPr="00D3231F" w14:paraId="02FF3FC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0A078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2F152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-801802,42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4AC1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-982173,64</w:t>
            </w:r>
          </w:p>
        </w:tc>
      </w:tr>
      <w:tr w:rsidR="000D23EB" w:rsidRPr="00D3231F" w14:paraId="5381C34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3E67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06E2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-801807,61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1C3D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-982164,13</w:t>
            </w:r>
          </w:p>
        </w:tc>
      </w:tr>
      <w:tr w:rsidR="000D23EB" w:rsidRPr="00D3231F" w14:paraId="292CF08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2D94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B40D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-801811,40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7E16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-982155,06</w:t>
            </w:r>
          </w:p>
        </w:tc>
      </w:tr>
      <w:tr w:rsidR="000D23EB" w:rsidRPr="00D3231F" w14:paraId="293FFFF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1490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EC41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-801820,26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A530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-982132,24</w:t>
            </w:r>
          </w:p>
        </w:tc>
      </w:tr>
      <w:tr w:rsidR="000D23EB" w:rsidRPr="00D3231F" w14:paraId="65A71C6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4AB6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532E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-801828,56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3E5D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-982107,48</w:t>
            </w:r>
          </w:p>
        </w:tc>
      </w:tr>
      <w:tr w:rsidR="000D23EB" w:rsidRPr="00D3231F" w14:paraId="1EE8B57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F96F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2B61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-801833,48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39D6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-982091,04</w:t>
            </w:r>
          </w:p>
        </w:tc>
      </w:tr>
    </w:tbl>
    <w:p w14:paraId="608672B1" w14:textId="77777777" w:rsidR="000D23EB" w:rsidRDefault="000D23EB" w:rsidP="00467C51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0EACFB0" w14:textId="77777777" w:rsidR="000D23EB" w:rsidRPr="00471BDF" w:rsidRDefault="000D23EB" w:rsidP="00A86B01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 w:rsidRPr="00471BDF">
        <w:rPr>
          <w:rFonts w:cs="Arial"/>
          <w:szCs w:val="22"/>
        </w:rPr>
        <w:t>polygon 10</w:t>
      </w:r>
    </w:p>
    <w:p w14:paraId="6B2E4F2D" w14:textId="77777777" w:rsidR="000D23EB" w:rsidRDefault="000D23EB" w:rsidP="000D23EB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2779494D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6AA0730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286A7D6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1858F34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4FF5237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72FDE16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BCB20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-800385,98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06F51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-982289,42</w:t>
            </w:r>
          </w:p>
        </w:tc>
      </w:tr>
      <w:tr w:rsidR="000D23EB" w:rsidRPr="00D3231F" w14:paraId="1CF2D9F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A5E30E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85AE0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-800365,00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724CA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-982283,85</w:t>
            </w:r>
          </w:p>
        </w:tc>
      </w:tr>
      <w:tr w:rsidR="000D23EB" w:rsidRPr="00D3231F" w14:paraId="12B4838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BA1916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541C1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-800409,17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C6B25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-982320,21</w:t>
            </w:r>
          </w:p>
        </w:tc>
      </w:tr>
      <w:tr w:rsidR="000D23EB" w:rsidRPr="00D3231F" w14:paraId="36F59A1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27B12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C42BD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-800427,54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D1B40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-982298,79</w:t>
            </w:r>
          </w:p>
        </w:tc>
      </w:tr>
      <w:tr w:rsidR="000D23EB" w:rsidRPr="00D3231F" w14:paraId="76F7BC0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7241FF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EB43D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-800448,14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9735C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-982272,35</w:t>
            </w:r>
          </w:p>
        </w:tc>
      </w:tr>
      <w:tr w:rsidR="000D23EB" w:rsidRPr="00D3231F" w14:paraId="698DC94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F47DF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90E2C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-800516,23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584CF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-982226,40</w:t>
            </w:r>
          </w:p>
        </w:tc>
      </w:tr>
      <w:tr w:rsidR="000D23EB" w:rsidRPr="00D3231F" w14:paraId="70804D5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F701E1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3FE62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-800553,35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6E034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-982198,24</w:t>
            </w:r>
          </w:p>
        </w:tc>
      </w:tr>
      <w:tr w:rsidR="000D23EB" w:rsidRPr="00D3231F" w14:paraId="19212F1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25378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CF7C1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-800559,16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D9A1C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-982189,78</w:t>
            </w:r>
          </w:p>
        </w:tc>
      </w:tr>
      <w:tr w:rsidR="000D23EB" w:rsidRPr="00D3231F" w14:paraId="7DDFB37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180AE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67045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-800559,52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1DDE2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-982179,22</w:t>
            </w:r>
          </w:p>
        </w:tc>
      </w:tr>
      <w:tr w:rsidR="000D23EB" w:rsidRPr="00D3231F" w14:paraId="6F003A1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F4B27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6FA87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-800556,35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9FD02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-982173,94</w:t>
            </w:r>
          </w:p>
        </w:tc>
      </w:tr>
      <w:tr w:rsidR="000D23EB" w:rsidRPr="00D3231F" w14:paraId="0259DE9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C21FE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4E078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-800553,70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83AB9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-982171,48</w:t>
            </w:r>
          </w:p>
        </w:tc>
      </w:tr>
      <w:tr w:rsidR="000D23EB" w:rsidRPr="00D3231F" w14:paraId="1C002EE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BD764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6ECAA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-800548,96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6118C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-982167,07</w:t>
            </w:r>
          </w:p>
        </w:tc>
      </w:tr>
      <w:tr w:rsidR="000D23EB" w:rsidRPr="00D3231F" w14:paraId="081A6C7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1559D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24973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-800540,87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C9504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-982164,08</w:t>
            </w:r>
          </w:p>
        </w:tc>
      </w:tr>
      <w:tr w:rsidR="000D23EB" w:rsidRPr="00D3231F" w14:paraId="3AF5F94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C010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5581E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-800534,58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654AD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-982162,46</w:t>
            </w:r>
          </w:p>
        </w:tc>
      </w:tr>
      <w:tr w:rsidR="000D23EB" w:rsidRPr="00D3231F" w14:paraId="472C3C5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69998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32828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-800516,23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C5D29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-982157,74</w:t>
            </w:r>
          </w:p>
        </w:tc>
      </w:tr>
      <w:tr w:rsidR="000D23EB" w:rsidRPr="00D3231F" w14:paraId="3EC95E7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7131DB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6795A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-800492,00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E3F20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-982149,95</w:t>
            </w:r>
          </w:p>
        </w:tc>
      </w:tr>
      <w:tr w:rsidR="000D23EB" w:rsidRPr="00D3231F" w14:paraId="3298F05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391C1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F6C48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-800459,53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DDDDF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-982139,52</w:t>
            </w:r>
          </w:p>
        </w:tc>
      </w:tr>
      <w:tr w:rsidR="000D23EB" w:rsidRPr="00D3231F" w14:paraId="1A4072B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485E5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5826A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-800416,25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D039A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-982141,28</w:t>
            </w:r>
          </w:p>
        </w:tc>
      </w:tr>
      <w:tr w:rsidR="000D23EB" w:rsidRPr="00D3231F" w14:paraId="28EF509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7EA9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48FCA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-800407,10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12590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-982145,88</w:t>
            </w:r>
          </w:p>
        </w:tc>
      </w:tr>
      <w:tr w:rsidR="000D23EB" w:rsidRPr="00D3231F" w14:paraId="7EA2D8D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FF491C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88FA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-800404,61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F622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-982147,13</w:t>
            </w:r>
          </w:p>
        </w:tc>
      </w:tr>
      <w:tr w:rsidR="000D23EB" w:rsidRPr="00D3231F" w14:paraId="0660C5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66527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76009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-800376,36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0149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-982155,68</w:t>
            </w:r>
          </w:p>
        </w:tc>
      </w:tr>
      <w:tr w:rsidR="000D23EB" w:rsidRPr="00D3231F" w14:paraId="266D9DF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991E2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BAB2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-800332,92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4D1D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-982161,99</w:t>
            </w:r>
          </w:p>
        </w:tc>
      </w:tr>
      <w:tr w:rsidR="000D23EB" w:rsidRPr="00D3231F" w14:paraId="364A4D0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5199E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8AA5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-800329,67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E939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-982162,47</w:t>
            </w:r>
          </w:p>
        </w:tc>
      </w:tr>
      <w:tr w:rsidR="000D23EB" w:rsidRPr="00D3231F" w14:paraId="6C2B210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B79A76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1844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-800325,93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174E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-982163,01</w:t>
            </w:r>
          </w:p>
        </w:tc>
      </w:tr>
      <w:tr w:rsidR="000D23EB" w:rsidRPr="00D3231F" w14:paraId="44B3E2F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9FAB2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755F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-800323,24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E00F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-982163,40</w:t>
            </w:r>
          </w:p>
        </w:tc>
      </w:tr>
      <w:tr w:rsidR="000D23EB" w:rsidRPr="00D3231F" w14:paraId="529689C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417992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5B46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-800321,16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B749C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-982163,70</w:t>
            </w:r>
          </w:p>
        </w:tc>
      </w:tr>
      <w:tr w:rsidR="000D23EB" w:rsidRPr="00D3231F" w14:paraId="013A57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303E0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C88F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-800273,20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2B612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-982180,00</w:t>
            </w:r>
          </w:p>
        </w:tc>
      </w:tr>
      <w:tr w:rsidR="000D23EB" w:rsidRPr="00D3231F" w14:paraId="6868E93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2A77A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3DD5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-800241,35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2826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-982184,16</w:t>
            </w:r>
          </w:p>
        </w:tc>
      </w:tr>
      <w:tr w:rsidR="000D23EB" w:rsidRPr="00D3231F" w14:paraId="08A8536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C7F4D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09B5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-800250,19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7A3D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-982207,78</w:t>
            </w:r>
          </w:p>
        </w:tc>
      </w:tr>
      <w:tr w:rsidR="000D23EB" w:rsidRPr="00D3231F" w14:paraId="2164BB3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933C2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7779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-800251,41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7A8C4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-982211,06</w:t>
            </w:r>
          </w:p>
        </w:tc>
      </w:tr>
      <w:tr w:rsidR="000D23EB" w:rsidRPr="00D3231F" w14:paraId="2E99046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6E052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C814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-800259,65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CF73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-982233,06</w:t>
            </w:r>
          </w:p>
        </w:tc>
      </w:tr>
      <w:tr w:rsidR="000D23EB" w:rsidRPr="00D3231F" w14:paraId="499290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4A302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26B2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-800262,35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8DFF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-982240,29</w:t>
            </w:r>
          </w:p>
        </w:tc>
      </w:tr>
      <w:tr w:rsidR="000D23EB" w:rsidRPr="00D3231F" w14:paraId="322C239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AE3BC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3782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-800325,01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8DC0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-982250,93</w:t>
            </w:r>
          </w:p>
        </w:tc>
      </w:tr>
      <w:tr w:rsidR="000D23EB" w:rsidRPr="00D3231F" w14:paraId="57A813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5F359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98EA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-800353,10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70E2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-982274,05</w:t>
            </w:r>
          </w:p>
        </w:tc>
      </w:tr>
      <w:tr w:rsidR="000D23EB" w:rsidRPr="00D3231F" w14:paraId="0BF86C3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605A9E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5304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-800341,76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EF64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-982259,46</w:t>
            </w:r>
          </w:p>
        </w:tc>
      </w:tr>
      <w:tr w:rsidR="000D23EB" w:rsidRPr="00D3231F" w14:paraId="2228E87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5B9A3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38514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-800415,92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93D3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-982226,34</w:t>
            </w:r>
          </w:p>
        </w:tc>
      </w:tr>
      <w:tr w:rsidR="000D23EB" w:rsidRPr="00D3231F" w14:paraId="07B4B11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6A5E2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AA67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-800436,91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4499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-982216,50</w:t>
            </w:r>
          </w:p>
        </w:tc>
      </w:tr>
      <w:tr w:rsidR="000D23EB" w:rsidRPr="00D3231F" w14:paraId="2DFB57D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FB324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C47C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-800464,01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EDCD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-982214,21</w:t>
            </w:r>
          </w:p>
        </w:tc>
      </w:tr>
      <w:tr w:rsidR="000D23EB" w:rsidRPr="00D3231F" w14:paraId="11DE2E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E653D6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F072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-800476,25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5819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-982229,16</w:t>
            </w:r>
          </w:p>
        </w:tc>
      </w:tr>
      <w:tr w:rsidR="000D23EB" w:rsidRPr="00D3231F" w14:paraId="5D7940C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A731D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2FA1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-800479,14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4DE5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-982232,69</w:t>
            </w:r>
          </w:p>
        </w:tc>
      </w:tr>
      <w:tr w:rsidR="000D23EB" w:rsidRPr="00D3231F" w14:paraId="1CBD6EE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B61FA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E926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-800421,76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883D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-982267,70</w:t>
            </w:r>
          </w:p>
        </w:tc>
      </w:tr>
    </w:tbl>
    <w:p w14:paraId="2A54E678" w14:textId="77777777" w:rsidR="000D23EB" w:rsidRDefault="000D23EB" w:rsidP="00467C51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61A4CCF" w14:textId="77777777" w:rsidR="000D23EB" w:rsidRPr="00471BDF" w:rsidRDefault="000D23EB" w:rsidP="00A86B01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 w:rsidRPr="00471BDF">
        <w:rPr>
          <w:rFonts w:cs="Arial"/>
          <w:szCs w:val="22"/>
        </w:rPr>
        <w:t>polygon 1</w:t>
      </w:r>
      <w:r>
        <w:rPr>
          <w:rFonts w:cs="Arial"/>
          <w:szCs w:val="22"/>
        </w:rPr>
        <w:t>1</w:t>
      </w:r>
    </w:p>
    <w:p w14:paraId="0A01520E" w14:textId="77777777" w:rsidR="000D23EB" w:rsidRDefault="000D23EB" w:rsidP="000D23EB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10A458C4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6FB5A70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26D6478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0583140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7791181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0BEE133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64382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-800230,43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CA8D0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-982263,43</w:t>
            </w:r>
          </w:p>
        </w:tc>
      </w:tr>
      <w:tr w:rsidR="000D23EB" w:rsidRPr="00D3231F" w14:paraId="609CCB3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56F0F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672B3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-800225,59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F2B88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-982252,31</w:t>
            </w:r>
          </w:p>
        </w:tc>
      </w:tr>
      <w:tr w:rsidR="000D23EB" w:rsidRPr="00D3231F" w14:paraId="2FE0188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2C9FB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F9470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-800180,65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263C3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-982265,57</w:t>
            </w:r>
          </w:p>
        </w:tc>
      </w:tr>
      <w:tr w:rsidR="000D23EB" w:rsidRPr="00D3231F" w14:paraId="074D631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31A3FD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0F456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-800140,79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E5C89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-982277,37</w:t>
            </w:r>
          </w:p>
        </w:tc>
      </w:tr>
      <w:tr w:rsidR="000D23EB" w:rsidRPr="00D3231F" w14:paraId="3C35E9F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DE093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1584B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-800134,00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91174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-982279,20</w:t>
            </w:r>
          </w:p>
        </w:tc>
      </w:tr>
      <w:tr w:rsidR="000D23EB" w:rsidRPr="00D3231F" w14:paraId="786CDAC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B5E4C6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A6D04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-800108,65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9230F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-982285,78</w:t>
            </w:r>
          </w:p>
        </w:tc>
      </w:tr>
      <w:tr w:rsidR="000D23EB" w:rsidRPr="00D3231F" w14:paraId="5E1058B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11F1E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7A6DF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-800062,17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D9229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-982314,14</w:t>
            </w:r>
          </w:p>
        </w:tc>
      </w:tr>
      <w:tr w:rsidR="000D23EB" w:rsidRPr="00D3231F" w14:paraId="77153E5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27385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AA659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-800062,09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07F38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-982327,65</w:t>
            </w:r>
          </w:p>
        </w:tc>
      </w:tr>
      <w:tr w:rsidR="000D23EB" w:rsidRPr="00D3231F" w14:paraId="37AD86D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050BA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9C2E1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-800059,83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A0822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-982334,12</w:t>
            </w:r>
          </w:p>
        </w:tc>
      </w:tr>
      <w:tr w:rsidR="000D23EB" w:rsidRPr="00D3231F" w14:paraId="4C570E3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1B48F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CBEC0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-800053,66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2B75E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-982350,52</w:t>
            </w:r>
          </w:p>
        </w:tc>
      </w:tr>
      <w:tr w:rsidR="000D23EB" w:rsidRPr="00D3231F" w14:paraId="025C0E9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C8172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2D63E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-800051,16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5F416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-982362,78</w:t>
            </w:r>
          </w:p>
        </w:tc>
      </w:tr>
      <w:tr w:rsidR="000D23EB" w:rsidRPr="00D3231F" w14:paraId="074E18E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A977D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679F5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-800049,04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59BA5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-982363,02</w:t>
            </w:r>
          </w:p>
        </w:tc>
      </w:tr>
      <w:tr w:rsidR="000D23EB" w:rsidRPr="00D3231F" w14:paraId="45F412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A1E67C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81166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-800048,37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45AC6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-982370,44</w:t>
            </w:r>
          </w:p>
        </w:tc>
      </w:tr>
      <w:tr w:rsidR="000D23EB" w:rsidRPr="00D3231F" w14:paraId="1265353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65A21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0838A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-800047,63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713E0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-982370,29</w:t>
            </w:r>
          </w:p>
        </w:tc>
      </w:tr>
      <w:tr w:rsidR="000D23EB" w:rsidRPr="00D3231F" w14:paraId="5292092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B81C7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28904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-800045,34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34544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-982381,49</w:t>
            </w:r>
          </w:p>
        </w:tc>
      </w:tr>
      <w:tr w:rsidR="000D23EB" w:rsidRPr="00D3231F" w14:paraId="1443F2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74E89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0BCC2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-800023,12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A3280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-982393,25</w:t>
            </w:r>
          </w:p>
        </w:tc>
      </w:tr>
      <w:tr w:rsidR="000D23EB" w:rsidRPr="00D3231F" w14:paraId="40DA3F1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DC892A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ADE08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-800013,71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8ADA0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-982399,15</w:t>
            </w:r>
          </w:p>
        </w:tc>
      </w:tr>
      <w:tr w:rsidR="000D23EB" w:rsidRPr="00D3231F" w14:paraId="113AEA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B3305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5180E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-800011,45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CAB97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-982401,54</w:t>
            </w:r>
          </w:p>
        </w:tc>
      </w:tr>
      <w:tr w:rsidR="000D23EB" w:rsidRPr="00D3231F" w14:paraId="701E9C5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47930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E149E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-800009,16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DC867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-982402,32</w:t>
            </w:r>
          </w:p>
        </w:tc>
      </w:tr>
      <w:tr w:rsidR="000D23EB" w:rsidRPr="00D3231F" w14:paraId="7290183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61254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E0D78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-800006,89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B87C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-982402,06</w:t>
            </w:r>
          </w:p>
        </w:tc>
      </w:tr>
      <w:tr w:rsidR="000D23EB" w:rsidRPr="00D3231F" w14:paraId="03ABD61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FF2AF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2005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-800005,19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8B22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-982408,05</w:t>
            </w:r>
          </w:p>
        </w:tc>
      </w:tr>
      <w:tr w:rsidR="000D23EB" w:rsidRPr="00D3231F" w14:paraId="0797685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4223B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606B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-800004,63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1A7F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-982409,51</w:t>
            </w:r>
          </w:p>
        </w:tc>
      </w:tr>
      <w:tr w:rsidR="000D23EB" w:rsidRPr="00D3231F" w14:paraId="4A7F53E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89BE9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61BE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-799994,03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E4D2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-982405,73</w:t>
            </w:r>
          </w:p>
        </w:tc>
      </w:tr>
      <w:tr w:rsidR="000D23EB" w:rsidRPr="00D3231F" w14:paraId="64AA39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C1D76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7042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-799990,67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ABBE2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-982408,07</w:t>
            </w:r>
          </w:p>
        </w:tc>
      </w:tr>
      <w:tr w:rsidR="000D23EB" w:rsidRPr="00D3231F" w14:paraId="1A46ACE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179504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08D0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-799989,28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3138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-982409,03</w:t>
            </w:r>
          </w:p>
        </w:tc>
      </w:tr>
      <w:tr w:rsidR="000D23EB" w:rsidRPr="00D3231F" w14:paraId="1820BCE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463539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897F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-799986,81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F2CF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-982408,96</w:t>
            </w:r>
          </w:p>
        </w:tc>
      </w:tr>
      <w:tr w:rsidR="000D23EB" w:rsidRPr="00D3231F" w14:paraId="4071DCB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AFAB32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B851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-799967,89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20AB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-982397,59</w:t>
            </w:r>
          </w:p>
        </w:tc>
      </w:tr>
      <w:tr w:rsidR="000D23EB" w:rsidRPr="00D3231F" w14:paraId="243CB41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B2D95A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D3D9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-799966,97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5E14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-982397,60</w:t>
            </w:r>
          </w:p>
        </w:tc>
      </w:tr>
      <w:tr w:rsidR="000D23EB" w:rsidRPr="00D3231F" w14:paraId="2D5E4C2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D4ECE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9250D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-799966,98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34DF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-982398,52</w:t>
            </w:r>
          </w:p>
        </w:tc>
      </w:tr>
      <w:tr w:rsidR="000D23EB" w:rsidRPr="00D3231F" w14:paraId="3144C1E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9CE1E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93B5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-799990,03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97CA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-982420,52</w:t>
            </w:r>
          </w:p>
        </w:tc>
      </w:tr>
      <w:tr w:rsidR="000D23EB" w:rsidRPr="00D3231F" w14:paraId="79B497D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CF7EB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3D8E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-799990,29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83F7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-982421,97</w:t>
            </w:r>
          </w:p>
        </w:tc>
      </w:tr>
      <w:tr w:rsidR="000D23EB" w:rsidRPr="00D3231F" w14:paraId="0A12396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32588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7B97F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-799989,59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811B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-982423,64</w:t>
            </w:r>
          </w:p>
        </w:tc>
      </w:tr>
      <w:tr w:rsidR="000D23EB" w:rsidRPr="00D3231F" w14:paraId="282CE8F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30845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522E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-799988,66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BDEC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-982424,57</w:t>
            </w:r>
          </w:p>
        </w:tc>
      </w:tr>
      <w:tr w:rsidR="000D23EB" w:rsidRPr="00D3231F" w14:paraId="49D27F3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F0F4F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F351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-799987,47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8768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-982424,66</w:t>
            </w:r>
          </w:p>
        </w:tc>
      </w:tr>
      <w:tr w:rsidR="000D23EB" w:rsidRPr="00D3231F" w14:paraId="0F7C7BF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B66E5E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8F8E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-799982,94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5A1F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-982424,04</w:t>
            </w:r>
          </w:p>
        </w:tc>
      </w:tr>
      <w:tr w:rsidR="000D23EB" w:rsidRPr="00D3231F" w14:paraId="1B2E7CC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ACA51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4584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-799976,95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F5F7C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-982422,59</w:t>
            </w:r>
          </w:p>
        </w:tc>
      </w:tr>
      <w:tr w:rsidR="000D23EB" w:rsidRPr="00D3231F" w14:paraId="0FCAF57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74E9A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33A6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-799970,78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853E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-982421,55</w:t>
            </w:r>
          </w:p>
        </w:tc>
      </w:tr>
      <w:tr w:rsidR="000D23EB" w:rsidRPr="00D3231F" w14:paraId="1AAEE5D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36BB8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C41A5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-799977,65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32FA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-982446,42</w:t>
            </w:r>
          </w:p>
        </w:tc>
      </w:tr>
      <w:tr w:rsidR="000D23EB" w:rsidRPr="00D3231F" w14:paraId="59C6EDA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B52AC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36BF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-799986,47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5B909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-982478,35</w:t>
            </w:r>
          </w:p>
        </w:tc>
      </w:tr>
      <w:tr w:rsidR="000D23EB" w:rsidRPr="00D3231F" w14:paraId="5DD6496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9943F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D047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-799989,33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568F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-982488,72</w:t>
            </w:r>
          </w:p>
        </w:tc>
      </w:tr>
      <w:tr w:rsidR="000D23EB" w:rsidRPr="00D3231F" w14:paraId="1D1084D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CB40F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8865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-799996,69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B07F4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-982494,47</w:t>
            </w:r>
          </w:p>
        </w:tc>
      </w:tr>
      <w:tr w:rsidR="000D23EB" w:rsidRPr="00D3231F" w14:paraId="550FEB5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DC47E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3D700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-800001,36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FF45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-982490,81</w:t>
            </w:r>
          </w:p>
        </w:tc>
      </w:tr>
      <w:tr w:rsidR="000D23EB" w:rsidRPr="00D3231F" w14:paraId="15691A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EC402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966F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-800008,68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50661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-982489,48</w:t>
            </w:r>
          </w:p>
        </w:tc>
      </w:tr>
      <w:tr w:rsidR="000D23EB" w:rsidRPr="00D3231F" w14:paraId="6413CB9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1970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FF35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-800011,19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BCE1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-982491,99</w:t>
            </w:r>
          </w:p>
        </w:tc>
      </w:tr>
      <w:tr w:rsidR="000D23EB" w:rsidRPr="00D3231F" w14:paraId="0B2F655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676BF2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8FAD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-800014,99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ECF2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-982496,12</w:t>
            </w:r>
          </w:p>
        </w:tc>
      </w:tr>
      <w:tr w:rsidR="000D23EB" w:rsidRPr="00D3231F" w14:paraId="59C08DC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501AF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2662F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-800019,34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AEBE1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-982499,46</w:t>
            </w:r>
          </w:p>
        </w:tc>
      </w:tr>
      <w:tr w:rsidR="000D23EB" w:rsidRPr="00D3231F" w14:paraId="766C2CA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0C87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B722C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-800088,58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BDE7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-982444,97</w:t>
            </w:r>
          </w:p>
        </w:tc>
      </w:tr>
      <w:tr w:rsidR="000D23EB" w:rsidRPr="00D3231F" w14:paraId="6EDD0F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EFA1E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6067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-800135,32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7E57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-982406,22</w:t>
            </w:r>
          </w:p>
        </w:tc>
      </w:tr>
      <w:tr w:rsidR="000D23EB" w:rsidRPr="00D3231F" w14:paraId="6738EE1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A263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C0EF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-800192,68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A67D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-982362,13</w:t>
            </w:r>
          </w:p>
        </w:tc>
      </w:tr>
      <w:tr w:rsidR="000D23EB" w:rsidRPr="00D3231F" w14:paraId="0D479AC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12ED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1FDF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-800181,83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D6F3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-982348,03</w:t>
            </w:r>
          </w:p>
        </w:tc>
      </w:tr>
      <w:tr w:rsidR="000D23EB" w:rsidRPr="00D3231F" w14:paraId="6BC9E6A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0906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39168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-800185,67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23218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-982345,09</w:t>
            </w:r>
          </w:p>
        </w:tc>
      </w:tr>
      <w:tr w:rsidR="000D23EB" w:rsidRPr="00D3231F" w14:paraId="4F18749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A247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9F86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-800183,71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ED13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-982342,54</w:t>
            </w:r>
          </w:p>
        </w:tc>
      </w:tr>
      <w:tr w:rsidR="000D23EB" w:rsidRPr="00D3231F" w14:paraId="749DBC2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3DAD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28AB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-800187,01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4365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-982340,00</w:t>
            </w:r>
          </w:p>
        </w:tc>
      </w:tr>
      <w:tr w:rsidR="000D23EB" w:rsidRPr="00D3231F" w14:paraId="585C6C3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4823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99C2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-800188,99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D9EC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-982342,53</w:t>
            </w:r>
          </w:p>
        </w:tc>
      </w:tr>
      <w:tr w:rsidR="000D23EB" w:rsidRPr="00D3231F" w14:paraId="127279C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CB0A4D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AFC5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-800193,15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2B8A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-982339,32</w:t>
            </w:r>
          </w:p>
        </w:tc>
      </w:tr>
      <w:tr w:rsidR="000D23EB" w:rsidRPr="00D3231F" w14:paraId="76DC50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B612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009C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-800194,63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8016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-982341,25</w:t>
            </w:r>
          </w:p>
        </w:tc>
      </w:tr>
      <w:tr w:rsidR="000D23EB" w:rsidRPr="00D3231F" w14:paraId="4E8FC23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D05D4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C4F5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-800206,60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04BB3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-982327,13</w:t>
            </w:r>
          </w:p>
        </w:tc>
      </w:tr>
      <w:tr w:rsidR="000D23EB" w:rsidRPr="00D3231F" w14:paraId="03752BB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1A94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C072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-800219,44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EDF8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-982318,50</w:t>
            </w:r>
          </w:p>
        </w:tc>
      </w:tr>
      <w:tr w:rsidR="000D23EB" w:rsidRPr="00D3231F" w14:paraId="651EC8A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1BF6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C135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-800233,35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2C9A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-982308,70</w:t>
            </w:r>
          </w:p>
        </w:tc>
      </w:tr>
      <w:tr w:rsidR="000D23EB" w:rsidRPr="00D3231F" w14:paraId="25EB65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057A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3A532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-800244,23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95BFC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-982317,23</w:t>
            </w:r>
          </w:p>
        </w:tc>
      </w:tr>
      <w:tr w:rsidR="000D23EB" w:rsidRPr="00D3231F" w14:paraId="00374BB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9168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69F9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-800247,14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886F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-982312,27</w:t>
            </w:r>
          </w:p>
        </w:tc>
      </w:tr>
      <w:tr w:rsidR="000D23EB" w:rsidRPr="00D3231F" w14:paraId="26D77A1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5FB5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B613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-800249,75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1FBE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-982303,78</w:t>
            </w:r>
          </w:p>
        </w:tc>
      </w:tr>
      <w:tr w:rsidR="000D23EB" w:rsidRPr="00D3231F" w14:paraId="6E971C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7378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E5B6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-800249,00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A107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-982299,43</w:t>
            </w:r>
          </w:p>
        </w:tc>
      </w:tr>
      <w:tr w:rsidR="000D23EB" w:rsidRPr="00D3231F" w14:paraId="0DAE294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3B20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4D58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-800245,51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415D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-982296,76</w:t>
            </w:r>
          </w:p>
        </w:tc>
      </w:tr>
      <w:tr w:rsidR="000D23EB" w:rsidRPr="00D3231F" w14:paraId="28DD974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D71B6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79BB5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-800243,36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144D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-982290,21</w:t>
            </w:r>
          </w:p>
        </w:tc>
      </w:tr>
      <w:tr w:rsidR="000D23EB" w:rsidRPr="00D3231F" w14:paraId="42A14B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01AD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56BE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-800231,74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E67E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-982266,73</w:t>
            </w:r>
          </w:p>
        </w:tc>
      </w:tr>
      <w:tr w:rsidR="000D23EB" w:rsidRPr="00D3231F" w14:paraId="6659081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CA22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9843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-800231,85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677D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-982266,62</w:t>
            </w:r>
          </w:p>
        </w:tc>
      </w:tr>
      <w:tr w:rsidR="000D23EB" w:rsidRPr="00D3231F" w14:paraId="5EE7BF8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98F2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A22B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-800231,70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5BE83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-982266,64</w:t>
            </w:r>
          </w:p>
        </w:tc>
      </w:tr>
    </w:tbl>
    <w:p w14:paraId="7BAAA3AA" w14:textId="77777777" w:rsidR="000D23EB" w:rsidRDefault="000D23EB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C55A113" w14:textId="77777777" w:rsidR="000D23EB" w:rsidRPr="00471BDF" w:rsidRDefault="000D23EB" w:rsidP="00E74EDF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>
        <w:rPr>
          <w:rFonts w:cs="Arial"/>
          <w:szCs w:val="22"/>
        </w:rPr>
        <w:t>polygon 12</w:t>
      </w:r>
    </w:p>
    <w:p w14:paraId="5C113A88" w14:textId="77777777" w:rsidR="000D23EB" w:rsidRDefault="000D23EB" w:rsidP="000D23EB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15CADFF4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1BFF4B1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2BEFDF5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2C56B78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24715DC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22FE526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AD280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-799493,46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E5FEE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-981300,44</w:t>
            </w:r>
          </w:p>
        </w:tc>
      </w:tr>
      <w:tr w:rsidR="000D23EB" w:rsidRPr="00D3231F" w14:paraId="53FD444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2878E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B34AA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-799493,32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43B18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-981296,19</w:t>
            </w:r>
          </w:p>
        </w:tc>
      </w:tr>
      <w:tr w:rsidR="000D23EB" w:rsidRPr="00D3231F" w14:paraId="369D2B9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3059C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F07A1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-799490,50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89701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-981288,69</w:t>
            </w:r>
          </w:p>
        </w:tc>
      </w:tr>
      <w:tr w:rsidR="000D23EB" w:rsidRPr="00D3231F" w14:paraId="01E12E3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69E43E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9EEA8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-799485,60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98041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-981287,49</w:t>
            </w:r>
          </w:p>
        </w:tc>
      </w:tr>
      <w:tr w:rsidR="000D23EB" w:rsidRPr="00D3231F" w14:paraId="60C1FB0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B78BC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799B1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-799472,29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40D89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-981295,28</w:t>
            </w:r>
          </w:p>
        </w:tc>
      </w:tr>
      <w:tr w:rsidR="000D23EB" w:rsidRPr="00D3231F" w14:paraId="664E71F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C779F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9F6E7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-799462,26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5ECF9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-981303,01</w:t>
            </w:r>
          </w:p>
        </w:tc>
      </w:tr>
      <w:tr w:rsidR="000D23EB" w:rsidRPr="00D3231F" w14:paraId="6AF439E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A775E6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6DACC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-799452,67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89FE7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-981323,96</w:t>
            </w:r>
          </w:p>
        </w:tc>
      </w:tr>
      <w:tr w:rsidR="000D23EB" w:rsidRPr="00D3231F" w14:paraId="1F6A7A7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5F39D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3B9FC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-799451,14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6DCD5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-981329,37</w:t>
            </w:r>
          </w:p>
        </w:tc>
      </w:tr>
      <w:tr w:rsidR="000D23EB" w:rsidRPr="00D3231F" w14:paraId="598354E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E8D92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DEC62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-799444,54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64364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-981339,20</w:t>
            </w:r>
          </w:p>
        </w:tc>
      </w:tr>
      <w:tr w:rsidR="000D23EB" w:rsidRPr="00D3231F" w14:paraId="702FC64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E5C04B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2DF48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-799441,02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0B28F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-981362,90</w:t>
            </w:r>
          </w:p>
        </w:tc>
      </w:tr>
      <w:tr w:rsidR="000D23EB" w:rsidRPr="00D3231F" w14:paraId="4F8B5C0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D75CC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0E176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-799455,07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A59D2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-981403,51</w:t>
            </w:r>
          </w:p>
        </w:tc>
      </w:tr>
      <w:tr w:rsidR="000D23EB" w:rsidRPr="00D3231F" w14:paraId="1744B56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56577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66C27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-799460,32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3FB66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-981411,74</w:t>
            </w:r>
          </w:p>
        </w:tc>
      </w:tr>
      <w:tr w:rsidR="000D23EB" w:rsidRPr="00D3231F" w14:paraId="4E3BF39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EF13A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D2614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-799465,76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EA0E8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-981415,16</w:t>
            </w:r>
          </w:p>
        </w:tc>
      </w:tr>
      <w:tr w:rsidR="000D23EB" w:rsidRPr="00D3231F" w14:paraId="164A40C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CFC913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5BCF0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-799468,94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216C7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-981417,16</w:t>
            </w:r>
          </w:p>
        </w:tc>
      </w:tr>
      <w:tr w:rsidR="000D23EB" w:rsidRPr="00D3231F" w14:paraId="393A38A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A3292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6F368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-799500,06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8BC61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-981419,99</w:t>
            </w:r>
          </w:p>
        </w:tc>
      </w:tr>
      <w:tr w:rsidR="000D23EB" w:rsidRPr="00D3231F" w14:paraId="3FED704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9CBE5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3E7DE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-799502,96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71A5A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-981420,25</w:t>
            </w:r>
          </w:p>
        </w:tc>
      </w:tr>
      <w:tr w:rsidR="000D23EB" w:rsidRPr="00D3231F" w14:paraId="178D56B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2F947D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46844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-799515,73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4CC0C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-981420,96</w:t>
            </w:r>
          </w:p>
        </w:tc>
      </w:tr>
      <w:tr w:rsidR="000D23EB" w:rsidRPr="00D3231F" w14:paraId="29207BB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4453F7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A18C6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-799565,94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943E2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-981423,75</w:t>
            </w:r>
          </w:p>
        </w:tc>
      </w:tr>
      <w:tr w:rsidR="000D23EB" w:rsidRPr="00D3231F" w14:paraId="3259B01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E36DB6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8B893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-799609,25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1B961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-981438,62</w:t>
            </w:r>
          </w:p>
        </w:tc>
      </w:tr>
      <w:tr w:rsidR="000D23EB" w:rsidRPr="00D3231F" w14:paraId="6BE40B4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C65EE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34260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-799645,54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A4A1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-981469,93</w:t>
            </w:r>
          </w:p>
        </w:tc>
      </w:tr>
      <w:tr w:rsidR="000D23EB" w:rsidRPr="00D3231F" w14:paraId="4F8CD30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92C13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0B74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-799681,28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7BC04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-981530,39</w:t>
            </w:r>
          </w:p>
        </w:tc>
      </w:tr>
      <w:tr w:rsidR="000D23EB" w:rsidRPr="00D3231F" w14:paraId="54AC53B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88FFA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C455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-799748,18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FFB4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-981557,56</w:t>
            </w:r>
          </w:p>
        </w:tc>
      </w:tr>
      <w:tr w:rsidR="000D23EB" w:rsidRPr="00D3231F" w14:paraId="1829000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151F6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63610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-799735,72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8F22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-981533,08</w:t>
            </w:r>
          </w:p>
        </w:tc>
      </w:tr>
      <w:tr w:rsidR="000D23EB" w:rsidRPr="00D3231F" w14:paraId="0B4C544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F3B2A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18EE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-799709,05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8B5B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-981480,70</w:t>
            </w:r>
          </w:p>
        </w:tc>
      </w:tr>
      <w:tr w:rsidR="000D23EB" w:rsidRPr="00D3231F" w14:paraId="51E0AD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A492A9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F3A8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-799675,23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9B4C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-981437,11</w:t>
            </w:r>
          </w:p>
        </w:tc>
      </w:tr>
      <w:tr w:rsidR="000D23EB" w:rsidRPr="00D3231F" w14:paraId="49C6AC6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7954F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BC5A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-799657,47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E895C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-981430,22</w:t>
            </w:r>
          </w:p>
        </w:tc>
      </w:tr>
      <w:tr w:rsidR="000D23EB" w:rsidRPr="00D3231F" w14:paraId="6CDAD13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D03B8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88F4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-799644,37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12E4A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-981422,74</w:t>
            </w:r>
          </w:p>
        </w:tc>
      </w:tr>
      <w:tr w:rsidR="000D23EB" w:rsidRPr="00D3231F" w14:paraId="490FE71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98AAD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DFE95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-799631,05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071D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-981412,44</w:t>
            </w:r>
          </w:p>
        </w:tc>
      </w:tr>
      <w:tr w:rsidR="000D23EB" w:rsidRPr="00D3231F" w14:paraId="58972DC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223DF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B025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-799626,99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936B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-981409,30</w:t>
            </w:r>
          </w:p>
        </w:tc>
      </w:tr>
      <w:tr w:rsidR="000D23EB" w:rsidRPr="00D3231F" w14:paraId="22F3297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AC337C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3EBD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-799542,53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F8E8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-981383,83</w:t>
            </w:r>
          </w:p>
        </w:tc>
      </w:tr>
      <w:tr w:rsidR="000D23EB" w:rsidRPr="00D3231F" w14:paraId="010FE92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8B371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CE2E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-799514,58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E62B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-981383,15</w:t>
            </w:r>
          </w:p>
        </w:tc>
      </w:tr>
      <w:tr w:rsidR="000D23EB" w:rsidRPr="00D3231F" w14:paraId="63F585C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A71125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D8F6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-799511,75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6579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-981383,55</w:t>
            </w:r>
          </w:p>
        </w:tc>
      </w:tr>
      <w:tr w:rsidR="000D23EB" w:rsidRPr="00D3231F" w14:paraId="0D339F0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19A51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DF4A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-799487,36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4C61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-981387,03</w:t>
            </w:r>
          </w:p>
        </w:tc>
      </w:tr>
      <w:tr w:rsidR="000D23EB" w:rsidRPr="00D3231F" w14:paraId="2743B84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06822E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0F3C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-799472,61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9BF6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-981383,34</w:t>
            </w:r>
          </w:p>
        </w:tc>
      </w:tr>
      <w:tr w:rsidR="000D23EB" w:rsidRPr="00D3231F" w14:paraId="3C1D91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C02548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7091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-799467,27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8F5E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-981376,16</w:t>
            </w:r>
          </w:p>
        </w:tc>
      </w:tr>
      <w:tr w:rsidR="000D23EB" w:rsidRPr="00D3231F" w14:paraId="1F74791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603C8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FF5A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-799464,26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399E2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-981369,85</w:t>
            </w:r>
          </w:p>
        </w:tc>
      </w:tr>
      <w:tr w:rsidR="000D23EB" w:rsidRPr="00D3231F" w14:paraId="323D58B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5608B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988E5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-799463,67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99C5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-981357,87</w:t>
            </w:r>
          </w:p>
        </w:tc>
      </w:tr>
      <w:tr w:rsidR="000D23EB" w:rsidRPr="00D3231F" w14:paraId="469504A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80527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E7B8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-799479,50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A0E5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-981340,28</w:t>
            </w:r>
          </w:p>
        </w:tc>
      </w:tr>
      <w:tr w:rsidR="000D23EB" w:rsidRPr="00D3231F" w14:paraId="4BCFB40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DFA3D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9CC1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-799482,98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C586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-981335,25</w:t>
            </w:r>
          </w:p>
        </w:tc>
      </w:tr>
      <w:tr w:rsidR="000D23EB" w:rsidRPr="00D3231F" w14:paraId="7808716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39DAB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8963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-799486,96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CCFC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-981324,09</w:t>
            </w:r>
          </w:p>
        </w:tc>
      </w:tr>
      <w:tr w:rsidR="000D23EB" w:rsidRPr="00D3231F" w14:paraId="4DB957C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F2F2E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5D5F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-799488,90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1A65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-981316,78</w:t>
            </w:r>
          </w:p>
        </w:tc>
      </w:tr>
      <w:tr w:rsidR="000D23EB" w:rsidRPr="00D3231F" w14:paraId="5ECDF1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A6977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15E1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-799490,47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81E22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-981310,83</w:t>
            </w:r>
          </w:p>
        </w:tc>
      </w:tr>
      <w:tr w:rsidR="000D23EB" w:rsidRPr="00D3231F" w14:paraId="17F583C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DC3D9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6C17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-799491,82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C3FE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-981305,34</w:t>
            </w:r>
          </w:p>
        </w:tc>
      </w:tr>
    </w:tbl>
    <w:p w14:paraId="40CC267B" w14:textId="77777777" w:rsidR="000D23EB" w:rsidRDefault="000D23EB" w:rsidP="00E74EDF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2ED0C54" w14:textId="77777777" w:rsidR="000D23EB" w:rsidRPr="00F17FE9" w:rsidRDefault="000D23EB" w:rsidP="00467C51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 w:rsidRPr="00F17FE9">
        <w:rPr>
          <w:rFonts w:cs="Arial"/>
          <w:szCs w:val="22"/>
        </w:rPr>
        <w:t xml:space="preserve">polygon </w:t>
      </w:r>
      <w:r>
        <w:rPr>
          <w:rFonts w:cs="Arial"/>
          <w:szCs w:val="22"/>
        </w:rPr>
        <w:t>13</w:t>
      </w:r>
    </w:p>
    <w:p w14:paraId="0AFEF5F2" w14:textId="77777777" w:rsidR="000D23EB" w:rsidRDefault="000D23EB" w:rsidP="000D23EB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44C30BEE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722DE91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6654806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52CE05D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5DAB231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09AD88D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67A91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-799502,16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CE193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-981275,48</w:t>
            </w:r>
          </w:p>
        </w:tc>
      </w:tr>
      <w:tr w:rsidR="000D23EB" w:rsidRPr="00D3231F" w14:paraId="5EB8B21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6EBCD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50665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-799503,27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73F63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-981277,64</w:t>
            </w:r>
          </w:p>
        </w:tc>
      </w:tr>
      <w:tr w:rsidR="000D23EB" w:rsidRPr="00D3231F" w14:paraId="46526D4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959CC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ABAE5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-799519,27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4C472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-981274,12</w:t>
            </w:r>
          </w:p>
        </w:tc>
      </w:tr>
      <w:tr w:rsidR="000D23EB" w:rsidRPr="00D3231F" w14:paraId="1B477F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336E2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9E506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-799543,51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7F721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-981271,09</w:t>
            </w:r>
          </w:p>
        </w:tc>
      </w:tr>
      <w:tr w:rsidR="000D23EB" w:rsidRPr="00D3231F" w14:paraId="78E2912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00458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773D0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-799573,38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6C32B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-981268,32</w:t>
            </w:r>
          </w:p>
        </w:tc>
      </w:tr>
      <w:tr w:rsidR="000D23EB" w:rsidRPr="00D3231F" w14:paraId="26D37B4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E6D2D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32735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-799578,12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80B60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-981267,79</w:t>
            </w:r>
          </w:p>
        </w:tc>
      </w:tr>
      <w:tr w:rsidR="000D23EB" w:rsidRPr="00D3231F" w14:paraId="25E7EA6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A2CB05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754B1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-799596,25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CDF97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-981273,44</w:t>
            </w:r>
          </w:p>
        </w:tc>
      </w:tr>
      <w:tr w:rsidR="000D23EB" w:rsidRPr="00D3231F" w14:paraId="44D5354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173BC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5DA93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-799609,10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30C3D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-981270,02</w:t>
            </w:r>
          </w:p>
        </w:tc>
      </w:tr>
      <w:tr w:rsidR="000D23EB" w:rsidRPr="00D3231F" w14:paraId="144F736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6953B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BD371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-799624,19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F6921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-981269,09</w:t>
            </w:r>
          </w:p>
        </w:tc>
      </w:tr>
      <w:tr w:rsidR="000D23EB" w:rsidRPr="00D3231F" w14:paraId="490FE56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0B9B6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55757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-799634,11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8929A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-981259,74</w:t>
            </w:r>
          </w:p>
        </w:tc>
      </w:tr>
      <w:tr w:rsidR="000D23EB" w:rsidRPr="00D3231F" w14:paraId="4792560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E166C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31CF5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-799645,12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ED1D8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-981259,74</w:t>
            </w:r>
          </w:p>
        </w:tc>
      </w:tr>
      <w:tr w:rsidR="000D23EB" w:rsidRPr="00D3231F" w14:paraId="154657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FB14C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59B02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-799661,67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C86E9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-981253,48</w:t>
            </w:r>
          </w:p>
        </w:tc>
      </w:tr>
      <w:tr w:rsidR="000D23EB" w:rsidRPr="00D3231F" w14:paraId="2407E77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69173F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1A3F3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-799682,68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F715B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-981231,68</w:t>
            </w:r>
          </w:p>
        </w:tc>
      </w:tr>
      <w:tr w:rsidR="000D23EB" w:rsidRPr="00D3231F" w14:paraId="7852298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E46A01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7925A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-799690,13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A5EBC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-981218,82</w:t>
            </w:r>
          </w:p>
        </w:tc>
      </w:tr>
      <w:tr w:rsidR="000D23EB" w:rsidRPr="00D3231F" w14:paraId="39B82B7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0FCE6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6EFB6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-799694,51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AF3CB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-981206,16</w:t>
            </w:r>
          </w:p>
        </w:tc>
      </w:tr>
      <w:tr w:rsidR="000D23EB" w:rsidRPr="00D3231F" w14:paraId="144B41C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6853E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68101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-799697,28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3F667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-981198,15</w:t>
            </w:r>
          </w:p>
        </w:tc>
      </w:tr>
      <w:tr w:rsidR="000D23EB" w:rsidRPr="00D3231F" w14:paraId="795CD2E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26E82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A5D65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-799705,02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1DD40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-981193,37</w:t>
            </w:r>
          </w:p>
        </w:tc>
      </w:tr>
      <w:tr w:rsidR="000D23EB" w:rsidRPr="00D3231F" w14:paraId="22C7E28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91311F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A5709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-799715,87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DE64A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-981169,59</w:t>
            </w:r>
          </w:p>
        </w:tc>
      </w:tr>
      <w:tr w:rsidR="000D23EB" w:rsidRPr="00D3231F" w14:paraId="40CF1D2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4A7E6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DF3C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-799715,68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23145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-981167,54</w:t>
            </w:r>
          </w:p>
        </w:tc>
      </w:tr>
      <w:tr w:rsidR="000D23EB" w:rsidRPr="00D3231F" w14:paraId="1C7573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9E1DB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E69F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-799692,73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93A0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-981171,59</w:t>
            </w:r>
          </w:p>
        </w:tc>
      </w:tr>
      <w:tr w:rsidR="000D23EB" w:rsidRPr="00D3231F" w14:paraId="1D2F85A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0D7580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59DD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-799661,61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90EF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-981181,43</w:t>
            </w:r>
          </w:p>
        </w:tc>
      </w:tr>
      <w:tr w:rsidR="000D23EB" w:rsidRPr="00D3231F" w14:paraId="62056D9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32695B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4B06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-799658,21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4F73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-981191,82</w:t>
            </w:r>
          </w:p>
        </w:tc>
      </w:tr>
      <w:tr w:rsidR="000D23EB" w:rsidRPr="00D3231F" w14:paraId="766D582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49FFC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E5C7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-799651,18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2C66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-981210,00</w:t>
            </w:r>
          </w:p>
        </w:tc>
      </w:tr>
      <w:tr w:rsidR="000D23EB" w:rsidRPr="00D3231F" w14:paraId="765239B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BDB4FD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93DB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-799625,00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6AE7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-981199,09</w:t>
            </w:r>
          </w:p>
        </w:tc>
      </w:tr>
      <w:tr w:rsidR="000D23EB" w:rsidRPr="00D3231F" w14:paraId="44C223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7CD76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6168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-799620,33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EF48A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-981191,90</w:t>
            </w:r>
          </w:p>
        </w:tc>
      </w:tr>
      <w:tr w:rsidR="000D23EB" w:rsidRPr="00D3231F" w14:paraId="756A8AF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6C880E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05A7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-799617,06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00A9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-981186,85</w:t>
            </w:r>
          </w:p>
        </w:tc>
      </w:tr>
      <w:tr w:rsidR="000D23EB" w:rsidRPr="00D3231F" w14:paraId="07EE353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6209D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2023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-799606,39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11AB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-981173,28</w:t>
            </w:r>
          </w:p>
        </w:tc>
      </w:tr>
      <w:tr w:rsidR="000D23EB" w:rsidRPr="00D3231F" w14:paraId="08880D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7CF48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BD75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-799591,61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46DC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-981115,82</w:t>
            </w:r>
          </w:p>
        </w:tc>
      </w:tr>
      <w:tr w:rsidR="000D23EB" w:rsidRPr="00D3231F" w14:paraId="4FC9EAE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66980E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837F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-799584,82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AC15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-981117,03</w:t>
            </w:r>
          </w:p>
        </w:tc>
      </w:tr>
      <w:tr w:rsidR="000D23EB" w:rsidRPr="00D3231F" w14:paraId="01A488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046004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8491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-799584,33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BBD9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-981110,49</w:t>
            </w:r>
          </w:p>
        </w:tc>
      </w:tr>
      <w:tr w:rsidR="000D23EB" w:rsidRPr="00D3231F" w14:paraId="63D8C17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0FDF6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FB46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-799570,51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D2EC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-981080,18</w:t>
            </w:r>
          </w:p>
        </w:tc>
      </w:tr>
      <w:tr w:rsidR="000D23EB" w:rsidRPr="00D3231F" w14:paraId="769688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D81CCC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98C8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-799552,09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5E2A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-981081,88</w:t>
            </w:r>
          </w:p>
        </w:tc>
      </w:tr>
      <w:tr w:rsidR="000D23EB" w:rsidRPr="00D3231F" w14:paraId="133A4F3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7EF517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141E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-799552,03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DDA6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-981081,89</w:t>
            </w:r>
          </w:p>
        </w:tc>
      </w:tr>
      <w:tr w:rsidR="000D23EB" w:rsidRPr="00D3231F" w14:paraId="111A094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FE206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2D584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-799533,91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A034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-981083,09</w:t>
            </w:r>
          </w:p>
        </w:tc>
      </w:tr>
      <w:tr w:rsidR="000D23EB" w:rsidRPr="00D3231F" w14:paraId="394604D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EE2218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2D68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-799451,48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11A7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-981086,97</w:t>
            </w:r>
          </w:p>
        </w:tc>
      </w:tr>
      <w:tr w:rsidR="000D23EB" w:rsidRPr="00D3231F" w14:paraId="09F3DA0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339F9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7F342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-799432,09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FFDD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-981080,91</w:t>
            </w:r>
          </w:p>
        </w:tc>
      </w:tr>
      <w:tr w:rsidR="000D23EB" w:rsidRPr="00D3231F" w14:paraId="625A6AB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AFFEAF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E647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-799433,96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5762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-981079,76</w:t>
            </w:r>
          </w:p>
        </w:tc>
      </w:tr>
      <w:tr w:rsidR="000D23EB" w:rsidRPr="00D3231F" w14:paraId="664A3BB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BCB30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2D68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-799439,52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02E6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-981074,20</w:t>
            </w:r>
          </w:p>
        </w:tc>
      </w:tr>
      <w:tr w:rsidR="000D23EB" w:rsidRPr="00D3231F" w14:paraId="0C7AEB7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E0CAB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CDD1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-799437,93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E65C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-981063,09</w:t>
            </w:r>
          </w:p>
        </w:tc>
      </w:tr>
      <w:tr w:rsidR="000D23EB" w:rsidRPr="00D3231F" w14:paraId="4AF21BA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A9040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0D91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-799404,99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98DA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-981029,36</w:t>
            </w:r>
          </w:p>
        </w:tc>
      </w:tr>
      <w:tr w:rsidR="000D23EB" w:rsidRPr="00D3231F" w14:paraId="53177D6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51AF9C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EE39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-799382,69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21431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-981009,45</w:t>
            </w:r>
          </w:p>
        </w:tc>
      </w:tr>
      <w:tr w:rsidR="000D23EB" w:rsidRPr="00D3231F" w14:paraId="1F2DF6C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33C81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9000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-799353,40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60FF4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-980975,18</w:t>
            </w:r>
          </w:p>
        </w:tc>
      </w:tr>
      <w:tr w:rsidR="000D23EB" w:rsidRPr="00D3231F" w14:paraId="4027D9B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5FE0D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408D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-799338,27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754D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-980953,71</w:t>
            </w:r>
          </w:p>
        </w:tc>
      </w:tr>
      <w:tr w:rsidR="000D23EB" w:rsidRPr="00D3231F" w14:paraId="390E316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D70A4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B241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-799308,50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9040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-980911,46</w:t>
            </w:r>
          </w:p>
        </w:tc>
      </w:tr>
      <w:tr w:rsidR="000D23EB" w:rsidRPr="00D3231F" w14:paraId="31AD66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089D5E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DF8E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-799268,47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5F3C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-980835,48</w:t>
            </w:r>
          </w:p>
        </w:tc>
      </w:tr>
      <w:tr w:rsidR="000D23EB" w:rsidRPr="00D3231F" w14:paraId="1D90D0E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312D8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ABA8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-799257,56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785C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-980786,78</w:t>
            </w:r>
          </w:p>
        </w:tc>
      </w:tr>
      <w:tr w:rsidR="000D23EB" w:rsidRPr="00D3231F" w14:paraId="122D4D1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A9FBB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2B5DC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-799253,12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B84B4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-980766,95</w:t>
            </w:r>
          </w:p>
        </w:tc>
      </w:tr>
      <w:tr w:rsidR="000D23EB" w:rsidRPr="00D3231F" w14:paraId="77585C3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F36B2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63BF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-799262,94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AD81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-980742,00</w:t>
            </w:r>
          </w:p>
        </w:tc>
      </w:tr>
      <w:tr w:rsidR="000D23EB" w:rsidRPr="00D3231F" w14:paraId="7FF76D5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D7DC7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328E2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-799265,82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83AF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-980734,68</w:t>
            </w:r>
          </w:p>
        </w:tc>
      </w:tr>
      <w:tr w:rsidR="000D23EB" w:rsidRPr="00D3231F" w14:paraId="74F6C2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29A4B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A147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-799297,04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3D91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-980691,81</w:t>
            </w:r>
          </w:p>
        </w:tc>
      </w:tr>
      <w:tr w:rsidR="000D23EB" w:rsidRPr="00D3231F" w14:paraId="0989DB4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7FB6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8672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-799307,62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F2D2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-980680,70</w:t>
            </w:r>
          </w:p>
        </w:tc>
      </w:tr>
      <w:tr w:rsidR="000D23EB" w:rsidRPr="00D3231F" w14:paraId="7FD4942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AEA3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D30F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-799307,81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0333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-980680,50</w:t>
            </w:r>
          </w:p>
        </w:tc>
      </w:tr>
      <w:tr w:rsidR="000D23EB" w:rsidRPr="00D3231F" w14:paraId="7750BAA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445B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652B0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-799322,80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30A5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-980664,32</w:t>
            </w:r>
          </w:p>
        </w:tc>
      </w:tr>
      <w:tr w:rsidR="000D23EB" w:rsidRPr="00D3231F" w14:paraId="36D36FC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F16A7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2241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-799356,21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4499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-980644,55</w:t>
            </w:r>
          </w:p>
        </w:tc>
      </w:tr>
      <w:tr w:rsidR="000D23EB" w:rsidRPr="00D3231F" w14:paraId="4C0E753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74C1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2FFD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-799378,51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1EF0F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-980631,22</w:t>
            </w:r>
          </w:p>
        </w:tc>
      </w:tr>
      <w:tr w:rsidR="000D23EB" w:rsidRPr="00D3231F" w14:paraId="4F05CBB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B492A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6A12C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-799396,36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5FA3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-980619,66</w:t>
            </w:r>
          </w:p>
        </w:tc>
      </w:tr>
      <w:tr w:rsidR="000D23EB" w:rsidRPr="00D3231F" w14:paraId="699332A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65688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67C1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-799415,17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6CEB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-980605,03</w:t>
            </w:r>
          </w:p>
        </w:tc>
      </w:tr>
      <w:tr w:rsidR="000D23EB" w:rsidRPr="00D3231F" w14:paraId="2AF0415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0B81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6822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-799443,35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EEF9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-980571,30</w:t>
            </w:r>
          </w:p>
        </w:tc>
      </w:tr>
      <w:tr w:rsidR="000D23EB" w:rsidRPr="00D3231F" w14:paraId="42141E4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E06C9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6623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-799469,42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5FA3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-980525,28</w:t>
            </w:r>
          </w:p>
        </w:tc>
      </w:tr>
      <w:tr w:rsidR="000D23EB" w:rsidRPr="00D3231F" w14:paraId="428A04C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D9EF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D6D7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-799472,67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0AB9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-980501,96</w:t>
            </w:r>
          </w:p>
        </w:tc>
      </w:tr>
      <w:tr w:rsidR="000D23EB" w:rsidRPr="00D3231F" w14:paraId="5EFB8DF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3E5C2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56EC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-799468,73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B02E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-980488,36</w:t>
            </w:r>
          </w:p>
        </w:tc>
      </w:tr>
      <w:tr w:rsidR="000D23EB" w:rsidRPr="00D3231F" w14:paraId="02661CE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833F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3106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-799465,41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DF02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-980493,11</w:t>
            </w:r>
          </w:p>
        </w:tc>
      </w:tr>
      <w:tr w:rsidR="000D23EB" w:rsidRPr="00D3231F" w14:paraId="6627350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709B7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092F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-799455,57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73EBB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-980503,19</w:t>
            </w:r>
          </w:p>
        </w:tc>
      </w:tr>
      <w:tr w:rsidR="000D23EB" w:rsidRPr="00D3231F" w14:paraId="3EB2DA6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2A54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F53E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-799451,64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6D6B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-980507,21</w:t>
            </w:r>
          </w:p>
        </w:tc>
      </w:tr>
      <w:tr w:rsidR="000D23EB" w:rsidRPr="00D3231F" w14:paraId="375C7D2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7080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FD75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-799435,60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919DB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-980521,91</w:t>
            </w:r>
          </w:p>
        </w:tc>
      </w:tr>
      <w:tr w:rsidR="000D23EB" w:rsidRPr="00D3231F" w14:paraId="1260CC5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3AFF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6183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-799418,34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F894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-980535,97</w:t>
            </w:r>
          </w:p>
        </w:tc>
      </w:tr>
      <w:tr w:rsidR="000D23EB" w:rsidRPr="00D3231F" w14:paraId="2A03762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8BF88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CB15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-799401,83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1739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-980546,70</w:t>
            </w:r>
          </w:p>
        </w:tc>
      </w:tr>
      <w:tr w:rsidR="000D23EB" w:rsidRPr="00D3231F" w14:paraId="389E2AD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D952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4B1E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-799383,57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D08C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-980555,81</w:t>
            </w:r>
          </w:p>
        </w:tc>
      </w:tr>
      <w:tr w:rsidR="000D23EB" w:rsidRPr="00D3231F" w14:paraId="1DC9D81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DE05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8E5A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-799367,65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36C25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-980561,52</w:t>
            </w:r>
          </w:p>
        </w:tc>
      </w:tr>
      <w:tr w:rsidR="000D23EB" w:rsidRPr="00D3231F" w14:paraId="5F09F9F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37316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2AD0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-799348,99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7A75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-980566,37</w:t>
            </w:r>
          </w:p>
        </w:tc>
      </w:tr>
      <w:tr w:rsidR="000D23EB" w:rsidRPr="00D3231F" w14:paraId="5128393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C6FA2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7795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-799336,88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A814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-980568,10</w:t>
            </w:r>
          </w:p>
        </w:tc>
      </w:tr>
      <w:tr w:rsidR="000D23EB" w:rsidRPr="00D3231F" w14:paraId="6783F01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26BE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6638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-799327,25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9502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-980568,50</w:t>
            </w:r>
          </w:p>
        </w:tc>
      </w:tr>
      <w:tr w:rsidR="000D23EB" w:rsidRPr="00D3231F" w14:paraId="067BA6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9FA8C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1BD4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-799314,90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C67B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-980567,34</w:t>
            </w:r>
          </w:p>
        </w:tc>
      </w:tr>
      <w:tr w:rsidR="000D23EB" w:rsidRPr="00D3231F" w14:paraId="6AEDD2F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9F0DE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E633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-799301,82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6334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-980565,77</w:t>
            </w:r>
          </w:p>
        </w:tc>
      </w:tr>
      <w:tr w:rsidR="000D23EB" w:rsidRPr="00D3231F" w14:paraId="4FA8776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C478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4668B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-799295,55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2B64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-980565,01</w:t>
            </w:r>
          </w:p>
        </w:tc>
      </w:tr>
      <w:tr w:rsidR="000D23EB" w:rsidRPr="00D3231F" w14:paraId="0E6D60B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FA23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3B76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-799275,78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36BF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-980563,40</w:t>
            </w:r>
          </w:p>
        </w:tc>
      </w:tr>
      <w:tr w:rsidR="000D23EB" w:rsidRPr="00D3231F" w14:paraId="67D72C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24AE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571D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-799248,99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1B3B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-980564,14</w:t>
            </w:r>
          </w:p>
        </w:tc>
      </w:tr>
      <w:tr w:rsidR="000D23EB" w:rsidRPr="00D3231F" w14:paraId="0D5B06F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4E03F5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EA19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-799237,27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DBBF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-980564,54</w:t>
            </w:r>
          </w:p>
        </w:tc>
      </w:tr>
      <w:tr w:rsidR="000D23EB" w:rsidRPr="00D3231F" w14:paraId="18FC048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2677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C0D1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-799226,19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2DAA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-980562,78</w:t>
            </w:r>
          </w:p>
        </w:tc>
      </w:tr>
      <w:tr w:rsidR="000D23EB" w:rsidRPr="00D3231F" w14:paraId="0FAEDBB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4690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14EB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-799216,47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90FFB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-980559,97</w:t>
            </w:r>
          </w:p>
        </w:tc>
      </w:tr>
      <w:tr w:rsidR="000D23EB" w:rsidRPr="00D3231F" w14:paraId="5958A7E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2E98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8A17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-799203,53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A74D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-980554,28</w:t>
            </w:r>
          </w:p>
        </w:tc>
      </w:tr>
      <w:tr w:rsidR="000D23EB" w:rsidRPr="00D3231F" w14:paraId="3341C13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2ECB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361B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-799187,15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C6EB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-980544,82</w:t>
            </w:r>
          </w:p>
        </w:tc>
      </w:tr>
      <w:tr w:rsidR="000D23EB" w:rsidRPr="00D3231F" w14:paraId="5C1F203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9DF2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7020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-799169,35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9368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-980535,33</w:t>
            </w:r>
          </w:p>
        </w:tc>
      </w:tr>
      <w:tr w:rsidR="000D23EB" w:rsidRPr="00D3231F" w14:paraId="4EE2B66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230D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D2AA8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-799151,76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E4F6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-980526,08</w:t>
            </w:r>
          </w:p>
        </w:tc>
      </w:tr>
      <w:tr w:rsidR="000D23EB" w:rsidRPr="00D3231F" w14:paraId="5D98B83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A7D278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6214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-799137,39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C4BD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-980519,05</w:t>
            </w:r>
          </w:p>
        </w:tc>
      </w:tr>
      <w:tr w:rsidR="000D23EB" w:rsidRPr="00D3231F" w14:paraId="12B9ECF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6DEE6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4066C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-799123,60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B39DC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-980513,99</w:t>
            </w:r>
          </w:p>
        </w:tc>
      </w:tr>
      <w:tr w:rsidR="000D23EB" w:rsidRPr="00D3231F" w14:paraId="657AB2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C550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BB4B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-799111,64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47AB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-980510,43</w:t>
            </w:r>
          </w:p>
        </w:tc>
      </w:tr>
      <w:tr w:rsidR="000D23EB" w:rsidRPr="00D3231F" w14:paraId="2958EBC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F1B51D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1E99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-799094,87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F147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-980505,94</w:t>
            </w:r>
          </w:p>
        </w:tc>
      </w:tr>
      <w:tr w:rsidR="000D23EB" w:rsidRPr="00D3231F" w14:paraId="427DF4C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5A29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ED75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-799073,45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AFAC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-980500,40</w:t>
            </w:r>
          </w:p>
        </w:tc>
      </w:tr>
      <w:tr w:rsidR="000D23EB" w:rsidRPr="00D3231F" w14:paraId="5B60204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2445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964B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-799016,14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E97CA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-980587,66</w:t>
            </w:r>
          </w:p>
        </w:tc>
      </w:tr>
      <w:tr w:rsidR="000D23EB" w:rsidRPr="00D3231F" w14:paraId="373206C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C34F8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CF0B6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-799041,86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F4E63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-980627,18</w:t>
            </w:r>
          </w:p>
        </w:tc>
      </w:tr>
      <w:tr w:rsidR="000D23EB" w:rsidRPr="00D3231F" w14:paraId="157718E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3BF9D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ED2B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-799063,68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A747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-980645,49</w:t>
            </w:r>
          </w:p>
        </w:tc>
      </w:tr>
      <w:tr w:rsidR="000D23EB" w:rsidRPr="00D3231F" w14:paraId="2F3668E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029B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1077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-799066,47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BA46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-980622,62</w:t>
            </w:r>
          </w:p>
        </w:tc>
      </w:tr>
      <w:tr w:rsidR="000D23EB" w:rsidRPr="00D3231F" w14:paraId="74B2829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639B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5028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-799195,10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3C20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-980624,39</w:t>
            </w:r>
          </w:p>
        </w:tc>
      </w:tr>
      <w:tr w:rsidR="000D23EB" w:rsidRPr="00D3231F" w14:paraId="3FFD59F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F4825B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DC59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-799214,80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557F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-980609,91</w:t>
            </w:r>
          </w:p>
        </w:tc>
      </w:tr>
      <w:tr w:rsidR="000D23EB" w:rsidRPr="00D3231F" w14:paraId="68501FC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7100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1C73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-799240,35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9641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-980610,16</w:t>
            </w:r>
          </w:p>
        </w:tc>
      </w:tr>
      <w:tr w:rsidR="000D23EB" w:rsidRPr="00D3231F" w14:paraId="768F1B3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E04F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4AD7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-799260,81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2FB0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-980606,35</w:t>
            </w:r>
          </w:p>
        </w:tc>
      </w:tr>
      <w:tr w:rsidR="000D23EB" w:rsidRPr="00D3231F" w14:paraId="10E38A7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B13BE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805D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-799268,94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94288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-980603,41</w:t>
            </w:r>
          </w:p>
        </w:tc>
      </w:tr>
      <w:tr w:rsidR="000D23EB" w:rsidRPr="00D3231F" w14:paraId="5CF75C6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4433B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51D3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-799322,98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20CA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-980621,89</w:t>
            </w:r>
          </w:p>
        </w:tc>
      </w:tr>
      <w:tr w:rsidR="000D23EB" w:rsidRPr="00D3231F" w14:paraId="18DC4C4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A1DF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FE545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-799335,28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F59ED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-980639,12</w:t>
            </w:r>
          </w:p>
        </w:tc>
      </w:tr>
      <w:tr w:rsidR="000D23EB" w:rsidRPr="00D3231F" w14:paraId="43E01D3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67A2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C481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-799312,92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B7EB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-980656,93</w:t>
            </w:r>
          </w:p>
        </w:tc>
      </w:tr>
      <w:tr w:rsidR="000D23EB" w:rsidRPr="00D3231F" w14:paraId="44779FF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7CD3C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9397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-799286,23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1E96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-980655,41</w:t>
            </w:r>
          </w:p>
        </w:tc>
      </w:tr>
      <w:tr w:rsidR="000D23EB" w:rsidRPr="00D3231F" w14:paraId="176207A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41C5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49D8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-799167,55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0E8D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-980740,73</w:t>
            </w:r>
          </w:p>
        </w:tc>
      </w:tr>
      <w:tr w:rsidR="000D23EB" w:rsidRPr="00D3231F" w14:paraId="6F54E28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CD3F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063E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-799031,95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8BB2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-980838,21</w:t>
            </w:r>
          </w:p>
        </w:tc>
      </w:tr>
      <w:tr w:rsidR="000D23EB" w:rsidRPr="00D3231F" w14:paraId="5052C97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84895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960F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-799012,20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EABC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-980852,41</w:t>
            </w:r>
          </w:p>
        </w:tc>
      </w:tr>
      <w:tr w:rsidR="000D23EB" w:rsidRPr="00D3231F" w14:paraId="6762F08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08ED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91AA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-799004,84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5949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-980858,51</w:t>
            </w:r>
          </w:p>
        </w:tc>
      </w:tr>
      <w:tr w:rsidR="000D23EB" w:rsidRPr="00D3231F" w14:paraId="4865641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B256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B2A5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-799028,51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7584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-980894,25</w:t>
            </w:r>
          </w:p>
        </w:tc>
      </w:tr>
      <w:tr w:rsidR="000D23EB" w:rsidRPr="00D3231F" w14:paraId="5957889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BCDBA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43A3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-799041,71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D347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-980914,17</w:t>
            </w:r>
          </w:p>
        </w:tc>
      </w:tr>
      <w:tr w:rsidR="000D23EB" w:rsidRPr="00D3231F" w14:paraId="3FB7393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1FEE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0EC3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-799054,31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7E4F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-980925,10</w:t>
            </w:r>
          </w:p>
        </w:tc>
      </w:tr>
      <w:tr w:rsidR="000D23EB" w:rsidRPr="00D3231F" w14:paraId="0ED3251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19CC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BB40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-799082,83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B5B4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-980949,84</w:t>
            </w:r>
          </w:p>
        </w:tc>
      </w:tr>
      <w:tr w:rsidR="000D23EB" w:rsidRPr="00D3231F" w14:paraId="270585E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4307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78F9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-799124,26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F7AF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-981005,81</w:t>
            </w:r>
          </w:p>
        </w:tc>
      </w:tr>
      <w:tr w:rsidR="000D23EB" w:rsidRPr="00D3231F" w14:paraId="3C4B808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EF13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BC0BD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-799125,96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1FBA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-981008,11</w:t>
            </w:r>
          </w:p>
        </w:tc>
      </w:tr>
      <w:tr w:rsidR="000D23EB" w:rsidRPr="00D3231F" w14:paraId="7A38971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8ED1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F98B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-799170,21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74DC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-981035,61</w:t>
            </w:r>
          </w:p>
        </w:tc>
      </w:tr>
      <w:tr w:rsidR="000D23EB" w:rsidRPr="00D3231F" w14:paraId="4F700F7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0A0D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BE4C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-799204,38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98FE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-981064,87</w:t>
            </w:r>
          </w:p>
        </w:tc>
      </w:tr>
      <w:tr w:rsidR="000D23EB" w:rsidRPr="00D3231F" w14:paraId="077E972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0F0E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BF05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-799243,79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3A81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-981085,76</w:t>
            </w:r>
          </w:p>
        </w:tc>
      </w:tr>
      <w:tr w:rsidR="000D23EB" w:rsidRPr="00D3231F" w14:paraId="55DB3D1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E7A62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0F87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-799172,03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D6B4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-981151,43</w:t>
            </w:r>
          </w:p>
        </w:tc>
      </w:tr>
      <w:tr w:rsidR="000D23EB" w:rsidRPr="00D3231F" w14:paraId="4681C0F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C401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75FE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-799129,49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BF64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-981123,28</w:t>
            </w:r>
          </w:p>
        </w:tc>
      </w:tr>
      <w:tr w:rsidR="000D23EB" w:rsidRPr="00D3231F" w14:paraId="7BB6EB8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D425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BF2A3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-799106,35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C47B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-981107,96</w:t>
            </w:r>
          </w:p>
        </w:tc>
      </w:tr>
      <w:tr w:rsidR="000D23EB" w:rsidRPr="00D3231F" w14:paraId="2AE416F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7592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81FBD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-799091,48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A80C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-981098,12</w:t>
            </w:r>
          </w:p>
        </w:tc>
      </w:tr>
      <w:tr w:rsidR="000D23EB" w:rsidRPr="00D3231F" w14:paraId="464F548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B52927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C9E60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-799070,88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8A6B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-981086,10</w:t>
            </w:r>
          </w:p>
        </w:tc>
      </w:tr>
      <w:tr w:rsidR="000D23EB" w:rsidRPr="00D3231F" w14:paraId="7B25A6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C6BA25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403D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-799070,81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86F30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-981086,06</w:t>
            </w:r>
          </w:p>
        </w:tc>
      </w:tr>
      <w:tr w:rsidR="000D23EB" w:rsidRPr="00D3231F" w14:paraId="6BD8AAA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6C03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C829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-799003,00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FA213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-981046,49</w:t>
            </w:r>
          </w:p>
        </w:tc>
      </w:tr>
      <w:tr w:rsidR="000D23EB" w:rsidRPr="00D3231F" w14:paraId="752FFC0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1765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92D0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-798920,09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5FA45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-980984,51</w:t>
            </w:r>
          </w:p>
        </w:tc>
      </w:tr>
      <w:tr w:rsidR="000D23EB" w:rsidRPr="00D3231F" w14:paraId="6DB181E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E4D7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1C3D8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-798921,35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7182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-980986,12</w:t>
            </w:r>
          </w:p>
        </w:tc>
      </w:tr>
      <w:tr w:rsidR="000D23EB" w:rsidRPr="00D3231F" w14:paraId="7B24FE6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D235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6863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-798935,35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C6C2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-981012,08</w:t>
            </w:r>
          </w:p>
        </w:tc>
      </w:tr>
      <w:tr w:rsidR="000D23EB" w:rsidRPr="00D3231F" w14:paraId="0F49E47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4017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DBD6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-798976,65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D102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-981076,05</w:t>
            </w:r>
          </w:p>
        </w:tc>
      </w:tr>
      <w:tr w:rsidR="000D23EB" w:rsidRPr="00D3231F" w14:paraId="4CC6E77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CEF8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0E31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-799012,15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876F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-981127,90</w:t>
            </w:r>
          </w:p>
        </w:tc>
      </w:tr>
      <w:tr w:rsidR="000D23EB" w:rsidRPr="00D3231F" w14:paraId="62E8E8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AACD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967D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-799016,00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5E26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-981149,05</w:t>
            </w:r>
          </w:p>
        </w:tc>
      </w:tr>
      <w:tr w:rsidR="000D23EB" w:rsidRPr="00D3231F" w14:paraId="3A6C133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399D2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4ED6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-799027,49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8ADDC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-981191,06</w:t>
            </w:r>
          </w:p>
        </w:tc>
      </w:tr>
      <w:tr w:rsidR="000D23EB" w:rsidRPr="00D3231F" w14:paraId="1A53244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29BD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4E611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-799030,43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F0BB6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-981201,80</w:t>
            </w:r>
          </w:p>
        </w:tc>
      </w:tr>
      <w:tr w:rsidR="000D23EB" w:rsidRPr="00D3231F" w14:paraId="1A70EDE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A3B6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9466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-799055,36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24C3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-981245,81</w:t>
            </w:r>
          </w:p>
        </w:tc>
      </w:tr>
      <w:tr w:rsidR="000D23EB" w:rsidRPr="00D3231F" w14:paraId="2225731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9643D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9F89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-799077,15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711A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-981268,83</w:t>
            </w:r>
          </w:p>
        </w:tc>
      </w:tr>
      <w:tr w:rsidR="000D23EB" w:rsidRPr="00D3231F" w14:paraId="45E673A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BE0E8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3F451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-799089,06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49DE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-981281,42</w:t>
            </w:r>
          </w:p>
        </w:tc>
      </w:tr>
      <w:tr w:rsidR="000D23EB" w:rsidRPr="00D3231F" w14:paraId="34575F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EFC4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49C6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-799098,51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46E1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-981305,83</w:t>
            </w:r>
          </w:p>
        </w:tc>
      </w:tr>
      <w:tr w:rsidR="000D23EB" w:rsidRPr="00D3231F" w14:paraId="576E42E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E74B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44465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-799109,03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4A8F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-981345,44</w:t>
            </w:r>
          </w:p>
        </w:tc>
      </w:tr>
      <w:tr w:rsidR="000D23EB" w:rsidRPr="00D3231F" w14:paraId="1E2F6EC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09C27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75C5D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-799112,80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3494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-981358,42</w:t>
            </w:r>
          </w:p>
        </w:tc>
      </w:tr>
      <w:tr w:rsidR="000D23EB" w:rsidRPr="00D3231F" w14:paraId="6CC3DE8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B94C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B837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-799120,45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432A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-981359,71</w:t>
            </w:r>
          </w:p>
        </w:tc>
      </w:tr>
      <w:tr w:rsidR="000D23EB" w:rsidRPr="00D3231F" w14:paraId="5E35E51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3BC3B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CF4C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-799128,24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B38D0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-981367,80</w:t>
            </w:r>
          </w:p>
        </w:tc>
      </w:tr>
      <w:tr w:rsidR="000D23EB" w:rsidRPr="00D3231F" w14:paraId="7995D6C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A268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9EBB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-799144,12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9AAA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-981371,98</w:t>
            </w:r>
          </w:p>
        </w:tc>
      </w:tr>
      <w:tr w:rsidR="000D23EB" w:rsidRPr="00D3231F" w14:paraId="7F1D54D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45D65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0294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-799146,34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0AD8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-981376,36</w:t>
            </w:r>
          </w:p>
        </w:tc>
      </w:tr>
      <w:tr w:rsidR="000D23EB" w:rsidRPr="00D3231F" w14:paraId="7388F8A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4D93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2EE0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-799145,53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5FC15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-981380,87</w:t>
            </w:r>
          </w:p>
        </w:tc>
      </w:tr>
      <w:tr w:rsidR="000D23EB" w:rsidRPr="00D3231F" w14:paraId="34D0DF5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B7F4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2D0B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-799145,31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2E78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-981382,66</w:t>
            </w:r>
          </w:p>
        </w:tc>
      </w:tr>
      <w:tr w:rsidR="000D23EB" w:rsidRPr="00D3231F" w14:paraId="4630606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1448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2E05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-799131,01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9DB4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-981383,87</w:t>
            </w:r>
          </w:p>
        </w:tc>
      </w:tr>
      <w:tr w:rsidR="000D23EB" w:rsidRPr="00D3231F" w14:paraId="70B058D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EEE1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5E15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-799120,48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75E3C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-981384,86</w:t>
            </w:r>
          </w:p>
        </w:tc>
      </w:tr>
      <w:tr w:rsidR="000D23EB" w:rsidRPr="00D3231F" w14:paraId="224548E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4DA4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A4D0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-799124,76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D5FC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-981399,62</w:t>
            </w:r>
          </w:p>
        </w:tc>
      </w:tr>
      <w:tr w:rsidR="000D23EB" w:rsidRPr="00D3231F" w14:paraId="79D83A3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0B27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FDFC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-799125,38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CE8B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-981422,81</w:t>
            </w:r>
          </w:p>
        </w:tc>
      </w:tr>
      <w:tr w:rsidR="000D23EB" w:rsidRPr="00D3231F" w14:paraId="0778C29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3DE1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FE6B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-799149,44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80BA5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-981477,31</w:t>
            </w:r>
          </w:p>
        </w:tc>
      </w:tr>
      <w:tr w:rsidR="000D23EB" w:rsidRPr="00D3231F" w14:paraId="6245E90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CDFC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67945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-799169,04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B3C2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-981503,70</w:t>
            </w:r>
          </w:p>
        </w:tc>
      </w:tr>
      <w:tr w:rsidR="000D23EB" w:rsidRPr="00D3231F" w14:paraId="1B95F91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F0A6D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20D9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-799190,68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47EE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-981528,03</w:t>
            </w:r>
          </w:p>
        </w:tc>
      </w:tr>
      <w:tr w:rsidR="000D23EB" w:rsidRPr="00D3231F" w14:paraId="52B77B2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3810D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ED83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-799197,81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CAD76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-981534,05</w:t>
            </w:r>
          </w:p>
        </w:tc>
      </w:tr>
      <w:tr w:rsidR="000D23EB" w:rsidRPr="00D3231F" w14:paraId="449A4A2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3FBE8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0E6B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-799205,25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433D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-981540,33</w:t>
            </w:r>
          </w:p>
        </w:tc>
      </w:tr>
      <w:tr w:rsidR="000D23EB" w:rsidRPr="00D3231F" w14:paraId="31FE3A6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1CD73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7A74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-799215,80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D3A8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-981545,41</w:t>
            </w:r>
          </w:p>
        </w:tc>
      </w:tr>
      <w:tr w:rsidR="000D23EB" w:rsidRPr="00D3231F" w14:paraId="24A0A1B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1240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3AAC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-799228,23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0B0A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-981543,39</w:t>
            </w:r>
          </w:p>
        </w:tc>
      </w:tr>
      <w:tr w:rsidR="000D23EB" w:rsidRPr="00D3231F" w14:paraId="2D44653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69E85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0418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-799231,79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332CA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-981523,94</w:t>
            </w:r>
          </w:p>
        </w:tc>
      </w:tr>
      <w:tr w:rsidR="000D23EB" w:rsidRPr="00D3231F" w14:paraId="13494F6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EC06C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CD270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-799243,91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5E57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-981482,00</w:t>
            </w:r>
          </w:p>
        </w:tc>
      </w:tr>
      <w:tr w:rsidR="000D23EB" w:rsidRPr="00D3231F" w14:paraId="5E85C2C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E7789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ED07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-799270,31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3C4D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-981421,63</w:t>
            </w:r>
          </w:p>
        </w:tc>
      </w:tr>
      <w:tr w:rsidR="000D23EB" w:rsidRPr="00D3231F" w14:paraId="3D4D9C9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8F268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C654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-799254,74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A385B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-981371,11</w:t>
            </w:r>
          </w:p>
        </w:tc>
      </w:tr>
      <w:tr w:rsidR="000D23EB" w:rsidRPr="00D3231F" w14:paraId="77C9BA7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7C2D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E6DA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-799249,90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5D2E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-981298,90</w:t>
            </w:r>
          </w:p>
        </w:tc>
      </w:tr>
      <w:tr w:rsidR="000D23EB" w:rsidRPr="00D3231F" w14:paraId="266CF4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038F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9FFA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-799254,09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492DC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-981264,06</w:t>
            </w:r>
          </w:p>
        </w:tc>
      </w:tr>
      <w:tr w:rsidR="000D23EB" w:rsidRPr="00D3231F" w14:paraId="1245F28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F9D0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D387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-799259,67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1164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-981249,52</w:t>
            </w:r>
          </w:p>
        </w:tc>
      </w:tr>
      <w:tr w:rsidR="000D23EB" w:rsidRPr="00D3231F" w14:paraId="7DACA17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75EB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D777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-799268,88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0764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-981243,70</w:t>
            </w:r>
          </w:p>
        </w:tc>
      </w:tr>
      <w:tr w:rsidR="000D23EB" w:rsidRPr="00D3231F" w14:paraId="10FC9AF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BC6E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F013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-799289,97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256E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-981248,55</w:t>
            </w:r>
          </w:p>
        </w:tc>
      </w:tr>
      <w:tr w:rsidR="000D23EB" w:rsidRPr="00D3231F" w14:paraId="29A3B7E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5D16A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EF342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-799290,20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B152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-981265,51</w:t>
            </w:r>
          </w:p>
        </w:tc>
      </w:tr>
      <w:tr w:rsidR="000D23EB" w:rsidRPr="00D3231F" w14:paraId="749A091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D39E1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65C6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-799311,46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785D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-981270,48</w:t>
            </w:r>
          </w:p>
        </w:tc>
      </w:tr>
      <w:tr w:rsidR="000D23EB" w:rsidRPr="00D3231F" w14:paraId="0CBE9C6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5C91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58E1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-799332,39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DABE2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-981280,31</w:t>
            </w:r>
          </w:p>
        </w:tc>
      </w:tr>
      <w:tr w:rsidR="000D23EB" w:rsidRPr="00D3231F" w14:paraId="7884930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7826C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7E43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-799367,06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E44D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-981264,06</w:t>
            </w:r>
          </w:p>
        </w:tc>
      </w:tr>
      <w:tr w:rsidR="000D23EB" w:rsidRPr="00D3231F" w14:paraId="29EC093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0961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F577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-799401,48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F180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-981245,15</w:t>
            </w:r>
          </w:p>
        </w:tc>
      </w:tr>
      <w:tr w:rsidR="000D23EB" w:rsidRPr="00D3231F" w14:paraId="70A2A31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2B87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EDF2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-799416,03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8F90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-981239,58</w:t>
            </w:r>
          </w:p>
        </w:tc>
      </w:tr>
      <w:tr w:rsidR="000D23EB" w:rsidRPr="00D3231F" w14:paraId="48C166B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5893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2490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-799436,82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CF53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-981294,96</w:t>
            </w:r>
          </w:p>
        </w:tc>
      </w:tr>
      <w:tr w:rsidR="000D23EB" w:rsidRPr="00D3231F" w14:paraId="05532B1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8EC26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C441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-799461,65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10EC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-981270,92</w:t>
            </w:r>
          </w:p>
        </w:tc>
      </w:tr>
      <w:tr w:rsidR="000D23EB" w:rsidRPr="00D3231F" w14:paraId="6B95AE2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A7FCB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962A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-799474,16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E887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-981264,51</w:t>
            </w:r>
          </w:p>
        </w:tc>
      </w:tr>
      <w:tr w:rsidR="000D23EB" w:rsidRPr="00D3231F" w14:paraId="6578D84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47A1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F887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-799492,56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6374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-981255,08</w:t>
            </w:r>
          </w:p>
        </w:tc>
      </w:tr>
      <w:tr w:rsidR="000D23EB" w:rsidRPr="00D3231F" w14:paraId="0A8896D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0DA8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017E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-799495,84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6C8D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-981262,04</w:t>
            </w:r>
          </w:p>
        </w:tc>
      </w:tr>
      <w:tr w:rsidR="000D23EB" w:rsidRPr="00D3231F" w14:paraId="360294B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1068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7CB3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-799498,35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F466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-981267,38</w:t>
            </w:r>
          </w:p>
        </w:tc>
      </w:tr>
      <w:tr w:rsidR="000D23EB" w:rsidRPr="00D3231F" w14:paraId="3A69C74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0FFB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3276F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-799499,09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09B4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-981268,97</w:t>
            </w:r>
          </w:p>
        </w:tc>
      </w:tr>
      <w:tr w:rsidR="000D23EB" w:rsidRPr="00D3231F" w14:paraId="2260424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70DFD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D43E5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-799499,90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68CB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-981270,69</w:t>
            </w:r>
          </w:p>
        </w:tc>
      </w:tr>
    </w:tbl>
    <w:p w14:paraId="61DB9BE5" w14:textId="77777777" w:rsidR="000D23EB" w:rsidRDefault="000D23EB" w:rsidP="00467C51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0F894EE" w14:textId="77777777" w:rsidR="000D23EB" w:rsidRPr="00F17FE9" w:rsidRDefault="000D23EB" w:rsidP="00467C51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 w:rsidRPr="00F17FE9">
        <w:rPr>
          <w:rFonts w:cs="Arial"/>
          <w:szCs w:val="22"/>
        </w:rPr>
        <w:t xml:space="preserve">polygon </w:t>
      </w:r>
      <w:r>
        <w:rPr>
          <w:rFonts w:cs="Arial"/>
          <w:szCs w:val="22"/>
        </w:rPr>
        <w:t>14</w:t>
      </w:r>
    </w:p>
    <w:p w14:paraId="1B764827" w14:textId="77777777" w:rsidR="000D23EB" w:rsidRDefault="000D23EB" w:rsidP="00467C51">
      <w:pPr>
        <w:spacing w:after="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7DDAA1D2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23BAC3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4EFA568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74D72CB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370D235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477EEA8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F9076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-800103,57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9DCEA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-980681,33</w:t>
            </w:r>
          </w:p>
        </w:tc>
      </w:tr>
      <w:tr w:rsidR="000D23EB" w:rsidRPr="00D3231F" w14:paraId="018CA45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11E8F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23518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-800132,14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FC77C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-980704,61</w:t>
            </w:r>
          </w:p>
        </w:tc>
      </w:tr>
      <w:tr w:rsidR="000D23EB" w:rsidRPr="00D3231F" w14:paraId="34F02A5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B88EE7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318E7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-800167,60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346AC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-980741,65</w:t>
            </w:r>
          </w:p>
        </w:tc>
      </w:tr>
      <w:tr w:rsidR="000D23EB" w:rsidRPr="00D3231F" w14:paraId="5ED2363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94506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DE27C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-800246,55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A8264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-980701,84</w:t>
            </w:r>
          </w:p>
        </w:tc>
      </w:tr>
      <w:tr w:rsidR="000D23EB" w:rsidRPr="00D3231F" w14:paraId="450B4C4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77629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0EA0B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-800249,77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39309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-980698,50</w:t>
            </w:r>
          </w:p>
        </w:tc>
      </w:tr>
      <w:tr w:rsidR="000D23EB" w:rsidRPr="00D3231F" w14:paraId="0F952EB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7A3E3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B0EE6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-800244,99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B721B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-980689,88</w:t>
            </w:r>
          </w:p>
        </w:tc>
      </w:tr>
      <w:tr w:rsidR="000D23EB" w:rsidRPr="00D3231F" w14:paraId="0BBEE82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2DF60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44325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-800194,26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4B747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-980662,51</w:t>
            </w:r>
          </w:p>
        </w:tc>
      </w:tr>
      <w:tr w:rsidR="000D23EB" w:rsidRPr="00D3231F" w14:paraId="556E709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5DDA0A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68D0C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-800183,67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1E3F4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-980648,89</w:t>
            </w:r>
          </w:p>
        </w:tc>
      </w:tr>
      <w:tr w:rsidR="000D23EB" w:rsidRPr="00D3231F" w14:paraId="6165928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E23CF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4A20C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-800193,38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D869F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-980631,53</w:t>
            </w:r>
          </w:p>
        </w:tc>
      </w:tr>
      <w:tr w:rsidR="000D23EB" w:rsidRPr="00D3231F" w14:paraId="459B6D3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0B40E0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8BF8F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-800251,70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DAF95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-980663,25</w:t>
            </w:r>
          </w:p>
        </w:tc>
      </w:tr>
      <w:tr w:rsidR="000D23EB" w:rsidRPr="00D3231F" w14:paraId="0DA3564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BAD50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8BC19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-800260,06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8E997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-980668,38</w:t>
            </w:r>
          </w:p>
        </w:tc>
      </w:tr>
      <w:tr w:rsidR="000D23EB" w:rsidRPr="00D3231F" w14:paraId="09F839E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32DEE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9D30D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-800270,89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67461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-980688,33</w:t>
            </w:r>
          </w:p>
        </w:tc>
      </w:tr>
      <w:tr w:rsidR="000D23EB" w:rsidRPr="00D3231F" w14:paraId="163A780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2D2BF5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02633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-800278,38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A3FD5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-980692,83</w:t>
            </w:r>
          </w:p>
        </w:tc>
      </w:tr>
      <w:tr w:rsidR="000D23EB" w:rsidRPr="00D3231F" w14:paraId="37C2F4F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1A74D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01119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-800309,45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0D355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-980711,50</w:t>
            </w:r>
          </w:p>
        </w:tc>
      </w:tr>
      <w:tr w:rsidR="000D23EB" w:rsidRPr="00D3231F" w14:paraId="2CD0B95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3D46D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D41B3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-800328,45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242C9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-980668,38</w:t>
            </w:r>
          </w:p>
        </w:tc>
      </w:tr>
      <w:tr w:rsidR="000D23EB" w:rsidRPr="00D3231F" w14:paraId="0B1C66E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E62EF7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8945D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-800332,77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48A63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-980623,93</w:t>
            </w:r>
          </w:p>
        </w:tc>
      </w:tr>
      <w:tr w:rsidR="000D23EB" w:rsidRPr="00D3231F" w14:paraId="486A300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BA4F30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0B389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-800333,20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86E0C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-980619,56</w:t>
            </w:r>
          </w:p>
        </w:tc>
      </w:tr>
      <w:tr w:rsidR="000D23EB" w:rsidRPr="00D3231F" w14:paraId="15FCDE3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C1281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2B4F3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-800333,66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8A196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-980617,92</w:t>
            </w:r>
          </w:p>
        </w:tc>
      </w:tr>
      <w:tr w:rsidR="000D23EB" w:rsidRPr="00D3231F" w14:paraId="5E9D0EF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E558A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8761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-800346,49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B6385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-980572,26</w:t>
            </w:r>
          </w:p>
        </w:tc>
      </w:tr>
      <w:tr w:rsidR="000D23EB" w:rsidRPr="00D3231F" w14:paraId="2F4B47D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A54092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EFD4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-800353,11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B6B5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-980578,60</w:t>
            </w:r>
          </w:p>
        </w:tc>
      </w:tr>
      <w:tr w:rsidR="000D23EB" w:rsidRPr="00D3231F" w14:paraId="77A57FF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10312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3AF0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-800364,73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1E9E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-980589,73</w:t>
            </w:r>
          </w:p>
        </w:tc>
      </w:tr>
      <w:tr w:rsidR="000D23EB" w:rsidRPr="00D3231F" w14:paraId="3FEAC8E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2B7CF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655C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-800380,31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8B4B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-980603,03</w:t>
            </w:r>
          </w:p>
        </w:tc>
      </w:tr>
      <w:tr w:rsidR="000D23EB" w:rsidRPr="00D3231F" w14:paraId="615E540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D2B5CA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8D64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-800392,13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4AF9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-980615,53</w:t>
            </w:r>
          </w:p>
        </w:tc>
      </w:tr>
      <w:tr w:rsidR="000D23EB" w:rsidRPr="00D3231F" w14:paraId="0869D0B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CAD54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65EA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-800393,61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EAAF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-980617,09</w:t>
            </w:r>
          </w:p>
        </w:tc>
      </w:tr>
      <w:tr w:rsidR="000D23EB" w:rsidRPr="00D3231F" w14:paraId="772651B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E79842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CFAD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-800394,97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3CFF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-980620,83</w:t>
            </w:r>
          </w:p>
        </w:tc>
      </w:tr>
      <w:tr w:rsidR="000D23EB" w:rsidRPr="00D3231F" w14:paraId="73AD051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18ED9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5F57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-800416,12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B64C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-980619,27</w:t>
            </w:r>
          </w:p>
        </w:tc>
      </w:tr>
      <w:tr w:rsidR="000D23EB" w:rsidRPr="00D3231F" w14:paraId="72CA99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A98BD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6779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-800421,81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B953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-980615,85</w:t>
            </w:r>
          </w:p>
        </w:tc>
      </w:tr>
      <w:tr w:rsidR="000D23EB" w:rsidRPr="00D3231F" w14:paraId="3F42AFE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5ED68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58B9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-800430,36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C226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-980607,50</w:t>
            </w:r>
          </w:p>
        </w:tc>
      </w:tr>
      <w:tr w:rsidR="000D23EB" w:rsidRPr="00D3231F" w14:paraId="04AB5B6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64245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D2E0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-800430,74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EDAA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-980579,76</w:t>
            </w:r>
          </w:p>
        </w:tc>
      </w:tr>
      <w:tr w:rsidR="000D23EB" w:rsidRPr="00D3231F" w14:paraId="717E62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DDB1C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F98D0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-800420,30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A379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-980572,54</w:t>
            </w:r>
          </w:p>
        </w:tc>
      </w:tr>
      <w:tr w:rsidR="000D23EB" w:rsidRPr="00D3231F" w14:paraId="14A1479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8F94A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4768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-800400,16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704F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-980573,68</w:t>
            </w:r>
          </w:p>
        </w:tc>
      </w:tr>
      <w:tr w:rsidR="000D23EB" w:rsidRPr="00D3231F" w14:paraId="007BCC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A43B35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44AB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-800385,34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83DB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-980553,93</w:t>
            </w:r>
          </w:p>
        </w:tc>
      </w:tr>
      <w:tr w:rsidR="000D23EB" w:rsidRPr="00D3231F" w14:paraId="007B289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50CB7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99A6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-800385,53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90FE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-980534,55</w:t>
            </w:r>
          </w:p>
        </w:tc>
      </w:tr>
      <w:tr w:rsidR="000D23EB" w:rsidRPr="00D3231F" w14:paraId="6D06D26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D073B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F4AF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-800395,60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EDE8C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-980521,25</w:t>
            </w:r>
          </w:p>
        </w:tc>
      </w:tr>
      <w:tr w:rsidR="000D23EB" w:rsidRPr="00D3231F" w14:paraId="6AFD767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C1E22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0CCE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-800403,20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58F0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-980517,15</w:t>
            </w:r>
          </w:p>
        </w:tc>
      </w:tr>
      <w:tr w:rsidR="000D23EB" w:rsidRPr="00D3231F" w14:paraId="2BAB89C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B5997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CDC1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-800393,12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8ADF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-980497,02</w:t>
            </w:r>
          </w:p>
        </w:tc>
      </w:tr>
      <w:tr w:rsidR="000D23EB" w:rsidRPr="00D3231F" w14:paraId="696430B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D0B3C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8E1D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-800387,29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1B38F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-980485,40</w:t>
            </w:r>
          </w:p>
        </w:tc>
      </w:tr>
      <w:tr w:rsidR="000D23EB" w:rsidRPr="00D3231F" w14:paraId="2D2341D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3AED5E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50A0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-800378,66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1B3D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-980468,63</w:t>
            </w:r>
          </w:p>
        </w:tc>
      </w:tr>
      <w:tr w:rsidR="000D23EB" w:rsidRPr="00D3231F" w14:paraId="3C585E6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A22E1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CF501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-800377,39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4183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-980466,16</w:t>
            </w:r>
          </w:p>
        </w:tc>
      </w:tr>
      <w:tr w:rsidR="000D23EB" w:rsidRPr="00D3231F" w14:paraId="06197FC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52B297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E227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-800373,04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0983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-980452,87</w:t>
            </w:r>
          </w:p>
        </w:tc>
      </w:tr>
      <w:tr w:rsidR="000D23EB" w:rsidRPr="00D3231F" w14:paraId="50EA3DB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47498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DCE3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-800371,47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14C5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-980440,21</w:t>
            </w:r>
          </w:p>
        </w:tc>
      </w:tr>
      <w:tr w:rsidR="000D23EB" w:rsidRPr="00D3231F" w14:paraId="7BDE978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54F149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D691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-800372,19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8BF9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-980430,63</w:t>
            </w:r>
          </w:p>
        </w:tc>
      </w:tr>
      <w:tr w:rsidR="000D23EB" w:rsidRPr="00D3231F" w14:paraId="4814236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5670EA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A9C7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-800373,90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5B3B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-980422,01</w:t>
            </w:r>
          </w:p>
        </w:tc>
      </w:tr>
      <w:tr w:rsidR="000D23EB" w:rsidRPr="00D3231F" w14:paraId="3DCE2A7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9E7D4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3917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-800382,70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4F71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-980383,49</w:t>
            </w:r>
          </w:p>
        </w:tc>
      </w:tr>
      <w:tr w:rsidR="000D23EB" w:rsidRPr="00D3231F" w14:paraId="7706D33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3F819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5AD1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-800386,55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29A0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-980363,56</w:t>
            </w:r>
          </w:p>
        </w:tc>
      </w:tr>
      <w:tr w:rsidR="000D23EB" w:rsidRPr="00D3231F" w14:paraId="05BCCE3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BE2875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6E75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-800388,20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B02D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-980348,37</w:t>
            </w:r>
          </w:p>
        </w:tc>
      </w:tr>
      <w:tr w:rsidR="000D23EB" w:rsidRPr="00D3231F" w14:paraId="3347F90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3F2DC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CC0E6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-800388,15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522A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-980333,85</w:t>
            </w:r>
          </w:p>
        </w:tc>
      </w:tr>
      <w:tr w:rsidR="000D23EB" w:rsidRPr="00D3231F" w14:paraId="29A51B9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B28BE6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1D7F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-800387,21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A615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-980311,28</w:t>
            </w:r>
          </w:p>
        </w:tc>
      </w:tr>
      <w:tr w:rsidR="000D23EB" w:rsidRPr="00D3231F" w14:paraId="4DA60B8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20438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CC4D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-800384,80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D6E8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-980284,19</w:t>
            </w:r>
          </w:p>
        </w:tc>
      </w:tr>
      <w:tr w:rsidR="000D23EB" w:rsidRPr="00D3231F" w14:paraId="3FF27A8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14FAA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DFE2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-800384,10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FB9E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-980255,49</w:t>
            </w:r>
          </w:p>
        </w:tc>
      </w:tr>
      <w:tr w:rsidR="000D23EB" w:rsidRPr="00D3231F" w14:paraId="26912CC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545E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C391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-800383,51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C37C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-980242,75</w:t>
            </w:r>
          </w:p>
        </w:tc>
      </w:tr>
      <w:tr w:rsidR="000D23EB" w:rsidRPr="00D3231F" w14:paraId="1315D99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6F33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24BA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-800382,42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1CB3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-980228,38</w:t>
            </w:r>
          </w:p>
        </w:tc>
      </w:tr>
      <w:tr w:rsidR="000D23EB" w:rsidRPr="00D3231F" w14:paraId="3DF31D8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4893C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59F5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-800381,19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3323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-980213,22</w:t>
            </w:r>
          </w:p>
        </w:tc>
      </w:tr>
      <w:tr w:rsidR="000D23EB" w:rsidRPr="00D3231F" w14:paraId="64F989D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C10B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E5FB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-800377,93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EBED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-980185,40</w:t>
            </w:r>
          </w:p>
        </w:tc>
      </w:tr>
      <w:tr w:rsidR="000D23EB" w:rsidRPr="00D3231F" w14:paraId="591AC65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2AC6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0AB6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-800377,26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FEF5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-980171,97</w:t>
            </w:r>
          </w:p>
        </w:tc>
      </w:tr>
      <w:tr w:rsidR="000D23EB" w:rsidRPr="00D3231F" w14:paraId="7D6C133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38E7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18F40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-800377,90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5693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-980159,70</w:t>
            </w:r>
          </w:p>
        </w:tc>
      </w:tr>
      <w:tr w:rsidR="000D23EB" w:rsidRPr="00D3231F" w14:paraId="6B1D7C6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2AD8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BD18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-800381,12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60BC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-980146,48</w:t>
            </w:r>
          </w:p>
        </w:tc>
      </w:tr>
      <w:tr w:rsidR="000D23EB" w:rsidRPr="00D3231F" w14:paraId="40EB3B7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3B3D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C2E5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-800385,49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DB8E3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-980135,27</w:t>
            </w:r>
          </w:p>
        </w:tc>
      </w:tr>
      <w:tr w:rsidR="000D23EB" w:rsidRPr="00D3231F" w14:paraId="4428E8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55A8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26DB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-800387,77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C39B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-980126,12</w:t>
            </w:r>
          </w:p>
        </w:tc>
      </w:tr>
      <w:tr w:rsidR="000D23EB" w:rsidRPr="00D3231F" w14:paraId="3F2F55F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05B45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7A36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-800386,42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78750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-980122,67</w:t>
            </w:r>
          </w:p>
        </w:tc>
      </w:tr>
      <w:tr w:rsidR="000D23EB" w:rsidRPr="00D3231F" w14:paraId="1E85CA9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0150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7A16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-800384,11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C556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-980119,42</w:t>
            </w:r>
          </w:p>
        </w:tc>
      </w:tr>
      <w:tr w:rsidR="000D23EB" w:rsidRPr="00D3231F" w14:paraId="23F0955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DB9C8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5AAC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-800380,01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9CA1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-980113,65</w:t>
            </w:r>
          </w:p>
        </w:tc>
      </w:tr>
      <w:tr w:rsidR="000D23EB" w:rsidRPr="00D3231F" w14:paraId="7D10356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9E29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A0BB9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-800379,56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494C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-980113,13</w:t>
            </w:r>
          </w:p>
        </w:tc>
      </w:tr>
      <w:tr w:rsidR="000D23EB" w:rsidRPr="00D3231F" w14:paraId="43E615A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1DCDFF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881D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-800377,82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EA63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-980111,12</w:t>
            </w:r>
          </w:p>
        </w:tc>
      </w:tr>
      <w:tr w:rsidR="000D23EB" w:rsidRPr="00D3231F" w14:paraId="0A2847E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CD989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6F5C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-800373,90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4466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-980106,68</w:t>
            </w:r>
          </w:p>
        </w:tc>
      </w:tr>
      <w:tr w:rsidR="000D23EB" w:rsidRPr="00D3231F" w14:paraId="6BEAF8C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65B07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38449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-800372,53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AB97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-980102,73</w:t>
            </w:r>
          </w:p>
        </w:tc>
      </w:tr>
      <w:tr w:rsidR="000D23EB" w:rsidRPr="00D3231F" w14:paraId="71CDF41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5790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5C3C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-800371,29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9492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-980099,17</w:t>
            </w:r>
          </w:p>
        </w:tc>
      </w:tr>
      <w:tr w:rsidR="000D23EB" w:rsidRPr="00D3231F" w14:paraId="20F2EC6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1AD0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C75C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-800373,81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2AB8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-980089,59</w:t>
            </w:r>
          </w:p>
        </w:tc>
      </w:tr>
      <w:tr w:rsidR="000D23EB" w:rsidRPr="00D3231F" w14:paraId="2CF568C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649A2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7A25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-800379,01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044C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-980082,09</w:t>
            </w:r>
          </w:p>
        </w:tc>
      </w:tr>
      <w:tr w:rsidR="000D23EB" w:rsidRPr="00D3231F" w14:paraId="576F280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C1C9C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669A3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-800388,57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369E9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-980072,22</w:t>
            </w:r>
          </w:p>
        </w:tc>
      </w:tr>
      <w:tr w:rsidR="000D23EB" w:rsidRPr="00D3231F" w14:paraId="66EE958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E5F634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710A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-800400,69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A95A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-980061,07</w:t>
            </w:r>
          </w:p>
        </w:tc>
      </w:tr>
      <w:tr w:rsidR="000D23EB" w:rsidRPr="00D3231F" w14:paraId="08C480D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EA58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426F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-800408,69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BF58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-980053,96</w:t>
            </w:r>
          </w:p>
        </w:tc>
      </w:tr>
      <w:tr w:rsidR="000D23EB" w:rsidRPr="00D3231F" w14:paraId="5DA2AA4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8F05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E534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-800415,70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0F22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-980034,99</w:t>
            </w:r>
          </w:p>
        </w:tc>
      </w:tr>
      <w:tr w:rsidR="000D23EB" w:rsidRPr="00D3231F" w14:paraId="622B8DB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46C21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5835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-800421,87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FE77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-980017,95</w:t>
            </w:r>
          </w:p>
        </w:tc>
      </w:tr>
      <w:tr w:rsidR="000D23EB" w:rsidRPr="00D3231F" w14:paraId="392BFD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E86F9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0D99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-800426,80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CB31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-980001,27</w:t>
            </w:r>
          </w:p>
        </w:tc>
      </w:tr>
      <w:tr w:rsidR="000D23EB" w:rsidRPr="00D3231F" w14:paraId="3B71134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7AD93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F329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-800430,22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8E76D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-979984,14</w:t>
            </w:r>
          </w:p>
        </w:tc>
      </w:tr>
      <w:tr w:rsidR="000D23EB" w:rsidRPr="00D3231F" w14:paraId="6D745BB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BFD85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FB33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-800430,31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F82A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-979983,01</w:t>
            </w:r>
          </w:p>
        </w:tc>
      </w:tr>
      <w:tr w:rsidR="000D23EB" w:rsidRPr="00D3231F" w14:paraId="7CCB928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EFA3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50B6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-800431,37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6E4E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-979970,08</w:t>
            </w:r>
          </w:p>
        </w:tc>
      </w:tr>
      <w:tr w:rsidR="000D23EB" w:rsidRPr="00D3231F" w14:paraId="2417354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C285D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964A5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-800430,88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AE20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-979958,53</w:t>
            </w:r>
          </w:p>
        </w:tc>
      </w:tr>
      <w:tr w:rsidR="000D23EB" w:rsidRPr="00D3231F" w14:paraId="25D62E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62AC7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7F57B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-800429,08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5556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-979949,06</w:t>
            </w:r>
          </w:p>
        </w:tc>
      </w:tr>
      <w:tr w:rsidR="000D23EB" w:rsidRPr="00D3231F" w14:paraId="70E639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4CFDB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301E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-800428,54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07D0E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-979947,14</w:t>
            </w:r>
          </w:p>
        </w:tc>
      </w:tr>
      <w:tr w:rsidR="000D23EB" w:rsidRPr="00D3231F" w14:paraId="6BE942E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27DA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E50A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-800425,76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C717C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-979937,26</w:t>
            </w:r>
          </w:p>
        </w:tc>
      </w:tr>
      <w:tr w:rsidR="000D23EB" w:rsidRPr="00D3231F" w14:paraId="547CDC4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B794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B74F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-800417,87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7E25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-979917,44</w:t>
            </w:r>
          </w:p>
        </w:tc>
      </w:tr>
      <w:tr w:rsidR="000D23EB" w:rsidRPr="00D3231F" w14:paraId="01FB842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1B49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D6756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-800412,84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62664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-979900,81</w:t>
            </w:r>
          </w:p>
        </w:tc>
      </w:tr>
      <w:tr w:rsidR="000D23EB" w:rsidRPr="00D3231F" w14:paraId="66C77F3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0A4A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DAD0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-800409,84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79CD5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-979887,46</w:t>
            </w:r>
          </w:p>
        </w:tc>
      </w:tr>
      <w:tr w:rsidR="000D23EB" w:rsidRPr="00D3231F" w14:paraId="3A0F00F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68171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4A39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-800408,84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9277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-979871,04</w:t>
            </w:r>
          </w:p>
        </w:tc>
      </w:tr>
      <w:tr w:rsidR="000D23EB" w:rsidRPr="00D3231F" w14:paraId="61717A2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CA5872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3DF7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-800409,73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3B5D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-979854,58</w:t>
            </w:r>
          </w:p>
        </w:tc>
      </w:tr>
      <w:tr w:rsidR="000D23EB" w:rsidRPr="00D3231F" w14:paraId="1ECE484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692E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360E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-800411,54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DCC0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-979834,09</w:t>
            </w:r>
          </w:p>
        </w:tc>
      </w:tr>
      <w:tr w:rsidR="000D23EB" w:rsidRPr="00D3231F" w14:paraId="6BE6F0E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AB76D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FF69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-800411,11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8874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-979825,58</w:t>
            </w:r>
          </w:p>
        </w:tc>
      </w:tr>
      <w:tr w:rsidR="000D23EB" w:rsidRPr="00D3231F" w14:paraId="52D59CC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B4CB6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ECD1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-800408,52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34420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-979817,76</w:t>
            </w:r>
          </w:p>
        </w:tc>
      </w:tr>
      <w:tr w:rsidR="000D23EB" w:rsidRPr="00D3231F" w14:paraId="60C115D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7ED15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6EFA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-800405,55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8A96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-979813,42</w:t>
            </w:r>
          </w:p>
        </w:tc>
      </w:tr>
      <w:tr w:rsidR="000D23EB" w:rsidRPr="00D3231F" w14:paraId="07EC34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A70EA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D566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-800399,47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C4F4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-979807,89</w:t>
            </w:r>
          </w:p>
        </w:tc>
      </w:tr>
      <w:tr w:rsidR="000D23EB" w:rsidRPr="00D3231F" w14:paraId="4B471C3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BAB77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09C02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-800394,06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1CF7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-979805,72</w:t>
            </w:r>
          </w:p>
        </w:tc>
      </w:tr>
      <w:tr w:rsidR="000D23EB" w:rsidRPr="00D3231F" w14:paraId="0263F71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1301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2ED98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-800386,65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5B29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-979805,06</w:t>
            </w:r>
          </w:p>
        </w:tc>
      </w:tr>
      <w:tr w:rsidR="000D23EB" w:rsidRPr="00D3231F" w14:paraId="10BC9B9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0BC5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ADB1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-800382,10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9114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-979805,98</w:t>
            </w:r>
          </w:p>
        </w:tc>
      </w:tr>
      <w:tr w:rsidR="000D23EB" w:rsidRPr="00D3231F" w14:paraId="670A059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EA98C2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738D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-800375,32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08BB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-979810,02</w:t>
            </w:r>
          </w:p>
        </w:tc>
      </w:tr>
      <w:tr w:rsidR="000D23EB" w:rsidRPr="00D3231F" w14:paraId="34D6152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685E51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B1D4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-800368,42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361B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-979818,69</w:t>
            </w:r>
          </w:p>
        </w:tc>
      </w:tr>
      <w:tr w:rsidR="000D23EB" w:rsidRPr="00D3231F" w14:paraId="1293069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F5D5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06BE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-800363,27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BE88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-979830,05</w:t>
            </w:r>
          </w:p>
        </w:tc>
      </w:tr>
      <w:tr w:rsidR="000D23EB" w:rsidRPr="00D3231F" w14:paraId="215F22B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D710B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D6DB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-800355,65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B46A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-979851,67</w:t>
            </w:r>
          </w:p>
        </w:tc>
      </w:tr>
      <w:tr w:rsidR="000D23EB" w:rsidRPr="00D3231F" w14:paraId="3C10948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C425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CFD64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-800347,21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5CED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-979877,89</w:t>
            </w:r>
          </w:p>
        </w:tc>
      </w:tr>
      <w:tr w:rsidR="000D23EB" w:rsidRPr="00D3231F" w14:paraId="70F695D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31DF1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C6B72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-800341,96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6C61F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-979888,34</w:t>
            </w:r>
          </w:p>
        </w:tc>
      </w:tr>
      <w:tr w:rsidR="000D23EB" w:rsidRPr="00D3231F" w14:paraId="24963D4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E069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45A7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-800337,42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2CD9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-979893,17</w:t>
            </w:r>
          </w:p>
        </w:tc>
      </w:tr>
      <w:tr w:rsidR="000D23EB" w:rsidRPr="00D3231F" w14:paraId="530AAE7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BA3B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78C6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-800335,95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5D65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-979894,72</w:t>
            </w:r>
          </w:p>
        </w:tc>
      </w:tr>
      <w:tr w:rsidR="000D23EB" w:rsidRPr="00D3231F" w14:paraId="68E3F7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BD31C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09EE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-800327,27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14E0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-979898,59</w:t>
            </w:r>
          </w:p>
        </w:tc>
      </w:tr>
      <w:tr w:rsidR="000D23EB" w:rsidRPr="00D3231F" w14:paraId="0875504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957DC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082B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-800319,92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7C2A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-979899,81</w:t>
            </w:r>
          </w:p>
        </w:tc>
      </w:tr>
      <w:tr w:rsidR="000D23EB" w:rsidRPr="00D3231F" w14:paraId="4ADB46B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9566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9654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-800308,24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3517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-979897,30</w:t>
            </w:r>
          </w:p>
        </w:tc>
      </w:tr>
      <w:tr w:rsidR="000D23EB" w:rsidRPr="00D3231F" w14:paraId="57CA840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93554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096A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-800297,40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3B80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-979890,42</w:t>
            </w:r>
          </w:p>
        </w:tc>
      </w:tr>
      <w:tr w:rsidR="000D23EB" w:rsidRPr="00D3231F" w14:paraId="671DA8D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371AB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08BE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-800289,38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7149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-979880,82</w:t>
            </w:r>
          </w:p>
        </w:tc>
      </w:tr>
      <w:tr w:rsidR="000D23EB" w:rsidRPr="00D3231F" w14:paraId="38E5D44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E304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424E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-800288,15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D5C4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-979878,62</w:t>
            </w:r>
          </w:p>
        </w:tc>
      </w:tr>
      <w:tr w:rsidR="000D23EB" w:rsidRPr="00D3231F" w14:paraId="773A5F9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0E1F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E424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-800283,07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5EB4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-979869,54</w:t>
            </w:r>
          </w:p>
        </w:tc>
      </w:tr>
      <w:tr w:rsidR="000D23EB" w:rsidRPr="00D3231F" w14:paraId="16867B5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726E8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0764A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-800274,70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ACF6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-979852,52</w:t>
            </w:r>
          </w:p>
        </w:tc>
      </w:tr>
      <w:tr w:rsidR="000D23EB" w:rsidRPr="00D3231F" w14:paraId="31DFF15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3654E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64FB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-800266,60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081A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-979840,23</w:t>
            </w:r>
          </w:p>
        </w:tc>
      </w:tr>
      <w:tr w:rsidR="000D23EB" w:rsidRPr="00D3231F" w14:paraId="3758ACC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3B09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F4AE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-800261,84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D1B6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-979834,00</w:t>
            </w:r>
          </w:p>
        </w:tc>
      </w:tr>
      <w:tr w:rsidR="000D23EB" w:rsidRPr="00D3231F" w14:paraId="202C8D5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E87F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8314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-800253,24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ABF6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-979825,12</w:t>
            </w:r>
          </w:p>
        </w:tc>
      </w:tr>
      <w:tr w:rsidR="000D23EB" w:rsidRPr="00D3231F" w14:paraId="3FAC061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36C8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AF045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-800247,98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4589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-979820,63</w:t>
            </w:r>
          </w:p>
        </w:tc>
      </w:tr>
      <w:tr w:rsidR="000D23EB" w:rsidRPr="00D3231F" w14:paraId="1D79201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573A2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2982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-800245,02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8481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-979818,09</w:t>
            </w:r>
          </w:p>
        </w:tc>
      </w:tr>
      <w:tr w:rsidR="000D23EB" w:rsidRPr="00D3231F" w14:paraId="0152F5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AD1D7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46D5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-800242,55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7E24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-979815,98</w:t>
            </w:r>
          </w:p>
        </w:tc>
      </w:tr>
      <w:tr w:rsidR="000D23EB" w:rsidRPr="00D3231F" w14:paraId="1745260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6A57B4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77143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-800231,29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4F0A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-979811,00</w:t>
            </w:r>
          </w:p>
        </w:tc>
      </w:tr>
      <w:tr w:rsidR="000D23EB" w:rsidRPr="00D3231F" w14:paraId="538275F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2CFB1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E7E3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-800214,37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0D7D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-979804,90</w:t>
            </w:r>
          </w:p>
        </w:tc>
      </w:tr>
      <w:tr w:rsidR="000D23EB" w:rsidRPr="00D3231F" w14:paraId="5E78CEB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F491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8540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-800206,53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08B0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-979797,28</w:t>
            </w:r>
          </w:p>
        </w:tc>
      </w:tr>
      <w:tr w:rsidR="000D23EB" w:rsidRPr="00D3231F" w14:paraId="66864B5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BA003B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BAB8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-800204,08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35A1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-979788,16</w:t>
            </w:r>
          </w:p>
        </w:tc>
      </w:tr>
      <w:tr w:rsidR="000D23EB" w:rsidRPr="00D3231F" w14:paraId="2FD0B0C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9054F1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B874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-800204,10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4749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-979779,36</w:t>
            </w:r>
          </w:p>
        </w:tc>
      </w:tr>
      <w:tr w:rsidR="000D23EB" w:rsidRPr="00D3231F" w14:paraId="2F1F7C2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1993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3EBE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-800206,04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25B1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-979773,65</w:t>
            </w:r>
          </w:p>
        </w:tc>
      </w:tr>
      <w:tr w:rsidR="000D23EB" w:rsidRPr="00D3231F" w14:paraId="107D9DA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EB4A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92F2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-800211,11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5C5D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-979766,29</w:t>
            </w:r>
          </w:p>
        </w:tc>
      </w:tr>
      <w:tr w:rsidR="000D23EB" w:rsidRPr="00D3231F" w14:paraId="72943B7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14CD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291B8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-800220,22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11D7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-979757,63</w:t>
            </w:r>
          </w:p>
        </w:tc>
      </w:tr>
      <w:tr w:rsidR="000D23EB" w:rsidRPr="00D3231F" w14:paraId="203E7E1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BA24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231EA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-800235,16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5B8D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-979744,27</w:t>
            </w:r>
          </w:p>
        </w:tc>
      </w:tr>
      <w:tr w:rsidR="000D23EB" w:rsidRPr="00D3231F" w14:paraId="7913BE1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7820C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8F60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-800243,53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7A68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-979736,03</w:t>
            </w:r>
          </w:p>
        </w:tc>
      </w:tr>
      <w:tr w:rsidR="000D23EB" w:rsidRPr="00D3231F" w14:paraId="0DE4A54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57154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C27C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-800248,90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238C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-979728,42</w:t>
            </w:r>
          </w:p>
        </w:tc>
      </w:tr>
      <w:tr w:rsidR="000D23EB" w:rsidRPr="00D3231F" w14:paraId="36BF3BC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A610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E1568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-800251,00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C189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-979720,64</w:t>
            </w:r>
          </w:p>
        </w:tc>
      </w:tr>
      <w:tr w:rsidR="000D23EB" w:rsidRPr="00D3231F" w14:paraId="6637A93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6430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B22D6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-800249,74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8584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-979713,40</w:t>
            </w:r>
          </w:p>
        </w:tc>
      </w:tr>
      <w:tr w:rsidR="000D23EB" w:rsidRPr="00D3231F" w14:paraId="3121B90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6370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E3CB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-800243,12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F12B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-979723,74</w:t>
            </w:r>
          </w:p>
        </w:tc>
      </w:tr>
      <w:tr w:rsidR="000D23EB" w:rsidRPr="00D3231F" w14:paraId="495A35C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C407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54A3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-800219,96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02ED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-979725,74</w:t>
            </w:r>
          </w:p>
        </w:tc>
      </w:tr>
      <w:tr w:rsidR="000D23EB" w:rsidRPr="00D3231F" w14:paraId="18B35B6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4CCDC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32B9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-800199,48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089E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-979739,28</w:t>
            </w:r>
          </w:p>
        </w:tc>
      </w:tr>
      <w:tr w:rsidR="000D23EB" w:rsidRPr="00D3231F" w14:paraId="722F0C0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C625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A064F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-800193,99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4D5E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-979748,02</w:t>
            </w:r>
          </w:p>
        </w:tc>
      </w:tr>
      <w:tr w:rsidR="000D23EB" w:rsidRPr="00D3231F" w14:paraId="171CD5B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ED0C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05B8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-800186,46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7A9E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-979751,74</w:t>
            </w:r>
          </w:p>
        </w:tc>
      </w:tr>
      <w:tr w:rsidR="000D23EB" w:rsidRPr="00D3231F" w14:paraId="1BDC31B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400C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2878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-800147,01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9074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-979758,13</w:t>
            </w:r>
          </w:p>
        </w:tc>
      </w:tr>
      <w:tr w:rsidR="000D23EB" w:rsidRPr="00D3231F" w14:paraId="40656E6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6CCB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C4A4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-800135,87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EF8F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-979774,05</w:t>
            </w:r>
          </w:p>
        </w:tc>
      </w:tr>
      <w:tr w:rsidR="000D23EB" w:rsidRPr="00D3231F" w14:paraId="0E36B93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491C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CE35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-800133,28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D5C6C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-979800,23</w:t>
            </w:r>
          </w:p>
        </w:tc>
      </w:tr>
      <w:tr w:rsidR="000D23EB" w:rsidRPr="00D3231F" w14:paraId="692B98E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6BA0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F2CF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-800116,33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15B7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-979827,07</w:t>
            </w:r>
          </w:p>
        </w:tc>
      </w:tr>
      <w:tr w:rsidR="000D23EB" w:rsidRPr="00D3231F" w14:paraId="1D2AF4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96E0D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3D688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-800061,50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E018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-979835,50</w:t>
            </w:r>
          </w:p>
        </w:tc>
      </w:tr>
      <w:tr w:rsidR="000D23EB" w:rsidRPr="00D3231F" w14:paraId="63CB053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E190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765E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-800062,19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1947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-979849,22</w:t>
            </w:r>
          </w:p>
        </w:tc>
      </w:tr>
      <w:tr w:rsidR="000D23EB" w:rsidRPr="00D3231F" w14:paraId="6365B41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E9336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92C6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-800034,97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CD489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-979865,11</w:t>
            </w:r>
          </w:p>
        </w:tc>
      </w:tr>
      <w:tr w:rsidR="000D23EB" w:rsidRPr="00D3231F" w14:paraId="015E192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BBF4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90B0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-800013,86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D9F3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-979881,29</w:t>
            </w:r>
          </w:p>
        </w:tc>
      </w:tr>
      <w:tr w:rsidR="000D23EB" w:rsidRPr="00D3231F" w14:paraId="270E663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F725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6D9F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-800002,32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99C45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-979892,44</w:t>
            </w:r>
          </w:p>
        </w:tc>
      </w:tr>
      <w:tr w:rsidR="000D23EB" w:rsidRPr="00D3231F" w14:paraId="4276E1B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735A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5C9A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-799992,06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94D9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-979891,66</w:t>
            </w:r>
          </w:p>
        </w:tc>
      </w:tr>
      <w:tr w:rsidR="000D23EB" w:rsidRPr="00D3231F" w14:paraId="02A1004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BE92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0FFAE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-799989,22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1A64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-979895,60</w:t>
            </w:r>
          </w:p>
        </w:tc>
      </w:tr>
      <w:tr w:rsidR="000D23EB" w:rsidRPr="00D3231F" w14:paraId="5734F83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953A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017A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-799986,62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D2B9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-979904,24</w:t>
            </w:r>
          </w:p>
        </w:tc>
      </w:tr>
      <w:tr w:rsidR="000D23EB" w:rsidRPr="00D3231F" w14:paraId="5B39140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226A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5251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-799977,36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20611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-979919,32</w:t>
            </w:r>
          </w:p>
        </w:tc>
      </w:tr>
      <w:tr w:rsidR="000D23EB" w:rsidRPr="00D3231F" w14:paraId="311CA9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C15F1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6A422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-799927,09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77FC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-979966,42</w:t>
            </w:r>
          </w:p>
        </w:tc>
      </w:tr>
      <w:tr w:rsidR="000D23EB" w:rsidRPr="00D3231F" w14:paraId="41D2511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9BEE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1E1C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-799874,18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3A68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-980034,15</w:t>
            </w:r>
          </w:p>
        </w:tc>
      </w:tr>
      <w:tr w:rsidR="000D23EB" w:rsidRPr="00D3231F" w14:paraId="2A513AB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7CD8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9B27E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-799850,36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56DC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-980072,52</w:t>
            </w:r>
          </w:p>
        </w:tc>
      </w:tr>
      <w:tr w:rsidR="000D23EB" w:rsidRPr="00D3231F" w14:paraId="252215A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45A7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28E5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-799847,45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F22F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-980090,25</w:t>
            </w:r>
          </w:p>
        </w:tc>
      </w:tr>
      <w:tr w:rsidR="000D23EB" w:rsidRPr="00D3231F" w14:paraId="2D2636F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7A5C3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5BD7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-799848,51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5B1A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-980107,44</w:t>
            </w:r>
          </w:p>
        </w:tc>
      </w:tr>
      <w:tr w:rsidR="000D23EB" w:rsidRPr="00D3231F" w14:paraId="53CB11D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E1890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5E24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-799858,56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A616F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-980118,29</w:t>
            </w:r>
          </w:p>
        </w:tc>
      </w:tr>
      <w:tr w:rsidR="000D23EB" w:rsidRPr="00D3231F" w14:paraId="4701918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791D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7B3A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-799894,02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8D33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-980131,79</w:t>
            </w:r>
          </w:p>
        </w:tc>
      </w:tr>
      <w:tr w:rsidR="000D23EB" w:rsidRPr="00D3231F" w14:paraId="7564937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39E3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C779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-799963,06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94D9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-980210,54</w:t>
            </w:r>
          </w:p>
        </w:tc>
      </w:tr>
      <w:tr w:rsidR="000D23EB" w:rsidRPr="00D3231F" w14:paraId="3E4B3B4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E7B0B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6ADB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-799962,30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65752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-980216,06</w:t>
            </w:r>
          </w:p>
        </w:tc>
      </w:tr>
      <w:tr w:rsidR="000D23EB" w:rsidRPr="00D3231F" w14:paraId="1D32776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72E90F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7B98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-799943,15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A60C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-980255,82</w:t>
            </w:r>
          </w:p>
        </w:tc>
      </w:tr>
      <w:tr w:rsidR="000D23EB" w:rsidRPr="00D3231F" w14:paraId="7B45002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1CA8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7F60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-799907,39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B7550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-980276,55</w:t>
            </w:r>
          </w:p>
        </w:tc>
      </w:tr>
      <w:tr w:rsidR="000D23EB" w:rsidRPr="00D3231F" w14:paraId="3A6DF37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2384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9197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-799897,57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7285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-980282,25</w:t>
            </w:r>
          </w:p>
        </w:tc>
      </w:tr>
      <w:tr w:rsidR="000D23EB" w:rsidRPr="00D3231F" w14:paraId="75B410F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720E2C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A8FD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-799849,82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0C58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-980361,76</w:t>
            </w:r>
          </w:p>
        </w:tc>
      </w:tr>
      <w:tr w:rsidR="000D23EB" w:rsidRPr="00D3231F" w14:paraId="2B903DB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FC8F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2785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-799853,70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2EAC2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-980370,73</w:t>
            </w:r>
          </w:p>
        </w:tc>
      </w:tr>
      <w:tr w:rsidR="000D23EB" w:rsidRPr="00D3231F" w14:paraId="1F262C5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9BBF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0CFD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-799849,33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78B0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-980380,67</w:t>
            </w:r>
          </w:p>
        </w:tc>
      </w:tr>
      <w:tr w:rsidR="000D23EB" w:rsidRPr="00D3231F" w14:paraId="7269429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7EAF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23D6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-799860,73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E8DC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-980400,06</w:t>
            </w:r>
          </w:p>
        </w:tc>
      </w:tr>
      <w:tr w:rsidR="000D23EB" w:rsidRPr="00D3231F" w14:paraId="2E159C9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2D2F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83BFE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-799888,60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66C8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-980443,46</w:t>
            </w:r>
          </w:p>
        </w:tc>
      </w:tr>
      <w:tr w:rsidR="000D23EB" w:rsidRPr="00D3231F" w14:paraId="0F3FA74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2484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0C43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-799880,21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884E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-980455,98</w:t>
            </w:r>
          </w:p>
        </w:tc>
      </w:tr>
      <w:tr w:rsidR="000D23EB" w:rsidRPr="00D3231F" w14:paraId="4BB9EB0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022E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B93C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-799870,01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5DE22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-980486,87</w:t>
            </w:r>
          </w:p>
        </w:tc>
      </w:tr>
      <w:tr w:rsidR="000D23EB" w:rsidRPr="00D3231F" w14:paraId="1D74F51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7A44D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B073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-799868,12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3F7B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-980492,55</w:t>
            </w:r>
          </w:p>
        </w:tc>
      </w:tr>
      <w:tr w:rsidR="000D23EB" w:rsidRPr="00D3231F" w14:paraId="62F361F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EB7E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5254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-799865,94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7C2D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-980501,76</w:t>
            </w:r>
          </w:p>
        </w:tc>
      </w:tr>
      <w:tr w:rsidR="000D23EB" w:rsidRPr="00D3231F" w14:paraId="0E0C074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E02CE7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B7CE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-799850,91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6E56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-980555,09</w:t>
            </w:r>
          </w:p>
        </w:tc>
      </w:tr>
      <w:tr w:rsidR="000D23EB" w:rsidRPr="00D3231F" w14:paraId="72A08DF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E80AA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2A28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-799964,73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5CDD3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-980587,46</w:t>
            </w:r>
          </w:p>
        </w:tc>
      </w:tr>
      <w:tr w:rsidR="000D23EB" w:rsidRPr="00D3231F" w14:paraId="0502620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72C23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9102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-799972,28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162E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-980597,87</w:t>
            </w:r>
          </w:p>
        </w:tc>
      </w:tr>
      <w:tr w:rsidR="000D23EB" w:rsidRPr="00D3231F" w14:paraId="3B21595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7780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8DB7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-799973,68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D40D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-980602,26</w:t>
            </w:r>
          </w:p>
        </w:tc>
      </w:tr>
      <w:tr w:rsidR="000D23EB" w:rsidRPr="00D3231F" w14:paraId="2AE4788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6E4F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E61D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-799975,64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0F95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-980605,01</w:t>
            </w:r>
          </w:p>
        </w:tc>
      </w:tr>
      <w:tr w:rsidR="000D23EB" w:rsidRPr="00D3231F" w14:paraId="5FAA1CF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F0852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31C75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-799978,06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B862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-980608,42</w:t>
            </w:r>
          </w:p>
        </w:tc>
      </w:tr>
      <w:tr w:rsidR="000D23EB" w:rsidRPr="00D3231F" w14:paraId="19C2D85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26AD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EC9B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-799989,52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285E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-980621,31</w:t>
            </w:r>
          </w:p>
        </w:tc>
      </w:tr>
      <w:tr w:rsidR="000D23EB" w:rsidRPr="00D3231F" w14:paraId="5D5B05B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F1A4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3F71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-800044,83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016A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-980640,58</w:t>
            </w:r>
          </w:p>
        </w:tc>
      </w:tr>
    </w:tbl>
    <w:p w14:paraId="07F849A1" w14:textId="77777777" w:rsidR="000D23EB" w:rsidRDefault="000D23EB" w:rsidP="00467C51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B2D65C7" w14:textId="77777777" w:rsidR="000D23EB" w:rsidRPr="00F17FE9" w:rsidRDefault="000D23EB" w:rsidP="00467C51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r w:rsidRPr="00F17FE9">
        <w:rPr>
          <w:rFonts w:cs="Arial"/>
          <w:szCs w:val="22"/>
        </w:rPr>
        <w:t xml:space="preserve">polygon </w:t>
      </w:r>
      <w:r>
        <w:rPr>
          <w:rFonts w:cs="Arial"/>
          <w:szCs w:val="22"/>
        </w:rPr>
        <w:t>15</w:t>
      </w:r>
    </w:p>
    <w:p w14:paraId="77A65749" w14:textId="77777777" w:rsidR="000D23EB" w:rsidRDefault="000D23EB" w:rsidP="00467C51">
      <w:pPr>
        <w:spacing w:before="240" w:after="6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1EDD66AD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436F7D1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271F831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7EF52D7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221052C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2EB8C2D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18146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-799413,07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D3091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-981573,89</w:t>
            </w:r>
          </w:p>
        </w:tc>
      </w:tr>
      <w:tr w:rsidR="000D23EB" w:rsidRPr="00D3231F" w14:paraId="3269D35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744941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F1245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-799422,40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0CA6D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-981565,33</w:t>
            </w:r>
          </w:p>
        </w:tc>
      </w:tr>
      <w:tr w:rsidR="000D23EB" w:rsidRPr="00D3231F" w14:paraId="34C5958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DD516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898B8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-799454,34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B9A39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-981546,60</w:t>
            </w:r>
          </w:p>
        </w:tc>
      </w:tr>
      <w:tr w:rsidR="000D23EB" w:rsidRPr="00D3231F" w14:paraId="433CAC4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05FBF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9FF4B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-799458,40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7CF7D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-981548,79</w:t>
            </w:r>
          </w:p>
        </w:tc>
      </w:tr>
      <w:tr w:rsidR="000D23EB" w:rsidRPr="00D3231F" w14:paraId="78BE316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9A9E9F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81C88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-799466,86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F7B3E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-981535,00</w:t>
            </w:r>
          </w:p>
        </w:tc>
      </w:tr>
      <w:tr w:rsidR="000D23EB" w:rsidRPr="00D3231F" w14:paraId="70AB4C8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7975D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AA68A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-799467,98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7EE88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-981520,50</w:t>
            </w:r>
          </w:p>
        </w:tc>
      </w:tr>
      <w:tr w:rsidR="000D23EB" w:rsidRPr="00D3231F" w14:paraId="26E58AA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A477F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9B282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-799466,56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604FE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-981522,41</w:t>
            </w:r>
          </w:p>
        </w:tc>
      </w:tr>
      <w:tr w:rsidR="000D23EB" w:rsidRPr="00D3231F" w14:paraId="120B719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045A8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1168D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-799458,02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F0201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-981528,33</w:t>
            </w:r>
          </w:p>
        </w:tc>
      </w:tr>
      <w:tr w:rsidR="000D23EB" w:rsidRPr="00D3231F" w14:paraId="1B77E9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125F6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E3350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-799454,44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755CD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-981529,39</w:t>
            </w:r>
          </w:p>
        </w:tc>
      </w:tr>
      <w:tr w:rsidR="000D23EB" w:rsidRPr="00D3231F" w14:paraId="53D642D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52C46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469C4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-799453,96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E74F3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-981523,41</w:t>
            </w:r>
          </w:p>
        </w:tc>
      </w:tr>
      <w:tr w:rsidR="000D23EB" w:rsidRPr="00D3231F" w14:paraId="7333736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CE76B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AC163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-799445,38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DCA1A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-981493,16</w:t>
            </w:r>
          </w:p>
        </w:tc>
      </w:tr>
      <w:tr w:rsidR="000D23EB" w:rsidRPr="00D3231F" w14:paraId="07E8B17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DF963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931E7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-799442,17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057F1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-981481,83</w:t>
            </w:r>
          </w:p>
        </w:tc>
      </w:tr>
      <w:tr w:rsidR="000D23EB" w:rsidRPr="00D3231F" w14:paraId="2213123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4ED6A4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1371F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-799439,82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08362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-981485,41</w:t>
            </w:r>
          </w:p>
        </w:tc>
      </w:tr>
      <w:tr w:rsidR="000D23EB" w:rsidRPr="00D3231F" w14:paraId="1D3D0AC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AEDF2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B4FD0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-799430,35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5C693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-981499,83</w:t>
            </w:r>
          </w:p>
        </w:tc>
      </w:tr>
      <w:tr w:rsidR="000D23EB" w:rsidRPr="00D3231F" w14:paraId="0A5979A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9D2EC5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C208C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-799408,05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D8344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-981518,25</w:t>
            </w:r>
          </w:p>
        </w:tc>
      </w:tr>
      <w:tr w:rsidR="000D23EB" w:rsidRPr="00D3231F" w14:paraId="7D79938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59CE5E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2D319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-799397,34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D3C00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-981520,17</w:t>
            </w:r>
          </w:p>
        </w:tc>
      </w:tr>
      <w:tr w:rsidR="000D23EB" w:rsidRPr="00D3231F" w14:paraId="7BA6912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1E29A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30530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-799402,24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EDA38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-981523,35</w:t>
            </w:r>
          </w:p>
        </w:tc>
      </w:tr>
      <w:tr w:rsidR="000D23EB" w:rsidRPr="00D3231F" w14:paraId="578D887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1BB10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6433F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-799413,71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294D7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-981526,60</w:t>
            </w:r>
          </w:p>
        </w:tc>
      </w:tr>
      <w:tr w:rsidR="000D23EB" w:rsidRPr="00D3231F" w14:paraId="66F10C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BB88E6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3BCB1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-799414,75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EB7B9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-981531,19</w:t>
            </w:r>
          </w:p>
        </w:tc>
      </w:tr>
      <w:tr w:rsidR="000D23EB" w:rsidRPr="00D3231F" w14:paraId="00F2B27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86B54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E533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-799399,47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F451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-981541,79</w:t>
            </w:r>
          </w:p>
        </w:tc>
      </w:tr>
      <w:tr w:rsidR="000D23EB" w:rsidRPr="00D3231F" w14:paraId="2E8E526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9B4366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98AE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-799389,08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7953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-981559,35</w:t>
            </w:r>
          </w:p>
        </w:tc>
      </w:tr>
      <w:tr w:rsidR="000D23EB" w:rsidRPr="00D3231F" w14:paraId="32B25BA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4FB091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99680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-799363,81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382A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-981587,83</w:t>
            </w:r>
          </w:p>
        </w:tc>
      </w:tr>
      <w:tr w:rsidR="000D23EB" w:rsidRPr="00D3231F" w14:paraId="661590B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F7356E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D9ED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-799360,80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7665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-981590,82</w:t>
            </w:r>
          </w:p>
        </w:tc>
      </w:tr>
      <w:tr w:rsidR="000D23EB" w:rsidRPr="00D3231F" w14:paraId="112C412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5CF2F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E2336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-799350,50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DA63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-981601,05</w:t>
            </w:r>
          </w:p>
        </w:tc>
      </w:tr>
      <w:tr w:rsidR="000D23EB" w:rsidRPr="00D3231F" w14:paraId="108443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CD053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4E96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-799350,50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FF05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-981604,33</w:t>
            </w:r>
          </w:p>
        </w:tc>
      </w:tr>
      <w:tr w:rsidR="000D23EB" w:rsidRPr="00D3231F" w14:paraId="029FE2E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D2B7E9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A4983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-799354,22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7027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-981613,71</w:t>
            </w:r>
          </w:p>
        </w:tc>
      </w:tr>
      <w:tr w:rsidR="000D23EB" w:rsidRPr="00D3231F" w14:paraId="4253768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AD17BF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8E3C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-799354,04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C255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-981619,56</w:t>
            </w:r>
          </w:p>
        </w:tc>
      </w:tr>
      <w:tr w:rsidR="000D23EB" w:rsidRPr="00D3231F" w14:paraId="3112CA3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F733F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92896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-799361,62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AD8D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-981610,22</w:t>
            </w:r>
          </w:p>
        </w:tc>
      </w:tr>
      <w:tr w:rsidR="000D23EB" w:rsidRPr="00D3231F" w14:paraId="605BD61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E49AD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15E5E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-799373,59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22A6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-981599,68</w:t>
            </w:r>
          </w:p>
        </w:tc>
      </w:tr>
      <w:tr w:rsidR="000D23EB" w:rsidRPr="00D3231F" w14:paraId="5F46DCB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3242D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3C36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-799385,46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F691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-981592,54</w:t>
            </w:r>
          </w:p>
        </w:tc>
      </w:tr>
      <w:tr w:rsidR="000D23EB" w:rsidRPr="00D3231F" w14:paraId="3FA1399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8E6E5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2BBD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-799390,38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1FEB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-981589,34</w:t>
            </w:r>
          </w:p>
        </w:tc>
      </w:tr>
    </w:tbl>
    <w:p w14:paraId="272C4036" w14:textId="77777777" w:rsidR="000D23EB" w:rsidRDefault="000D23EB" w:rsidP="00467C51">
      <w:pPr>
        <w:tabs>
          <w:tab w:val="left" w:pos="5103"/>
        </w:tabs>
        <w:autoSpaceDE w:val="0"/>
        <w:autoSpaceDN w:val="0"/>
        <w:adjustRightInd w:val="0"/>
        <w:spacing w:after="0" w:line="20" w:lineRule="atLeast"/>
        <w:jc w:val="both"/>
        <w:rPr>
          <w:rFonts w:cs="Arial"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7A81AFA" w14:textId="6D1BCA6C" w:rsidR="000D23EB" w:rsidRPr="00F17FE9" w:rsidRDefault="000D23EB" w:rsidP="00467C51">
      <w:pPr>
        <w:tabs>
          <w:tab w:val="left" w:pos="5103"/>
        </w:tabs>
        <w:autoSpaceDE w:val="0"/>
        <w:autoSpaceDN w:val="0"/>
        <w:adjustRightInd w:val="0"/>
        <w:spacing w:before="240" w:after="60" w:line="20" w:lineRule="atLeast"/>
        <w:jc w:val="both"/>
        <w:rPr>
          <w:rFonts w:cs="Arial"/>
          <w:szCs w:val="22"/>
        </w:rPr>
      </w:pPr>
      <w:bookmarkStart w:id="0" w:name="_GoBack"/>
      <w:bookmarkEnd w:id="0"/>
      <w:r w:rsidRPr="00F17FE9">
        <w:rPr>
          <w:rFonts w:cs="Arial"/>
          <w:szCs w:val="22"/>
        </w:rPr>
        <w:t xml:space="preserve">polygon </w:t>
      </w:r>
      <w:r>
        <w:rPr>
          <w:rFonts w:cs="Arial"/>
          <w:szCs w:val="22"/>
        </w:rPr>
        <w:t>16</w:t>
      </w:r>
    </w:p>
    <w:p w14:paraId="371FCDF9" w14:textId="77777777" w:rsidR="000D23EB" w:rsidRDefault="000D23EB" w:rsidP="00467C51">
      <w:pPr>
        <w:spacing w:after="60" w:line="20" w:lineRule="atLeast"/>
        <w:jc w:val="center"/>
        <w:rPr>
          <w:rFonts w:cs="Arial"/>
          <w:b/>
          <w:bCs/>
          <w:color w:val="000000"/>
          <w:sz w:val="20"/>
          <w:szCs w:val="20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426"/>
        <w:gridCol w:w="1426"/>
      </w:tblGrid>
      <w:tr w:rsidR="000D23EB" w:rsidRPr="00D3231F" w14:paraId="53134263" w14:textId="77777777" w:rsidTr="00A846C4">
        <w:trPr>
          <w:trHeight w:val="20"/>
          <w:tblHeader/>
        </w:trPr>
        <w:tc>
          <w:tcPr>
            <w:tcW w:w="1581" w:type="pct"/>
            <w:shd w:val="clear" w:color="auto" w:fill="auto"/>
            <w:vAlign w:val="center"/>
            <w:hideMark/>
          </w:tcPr>
          <w:p w14:paraId="5A2DAB8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Pořadí bodu v obrazci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251A9E0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X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14:paraId="092E5F8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3231F">
              <w:rPr>
                <w:rFonts w:cs="Arial"/>
                <w:b/>
                <w:bCs/>
                <w:color w:val="000000"/>
                <w:sz w:val="20"/>
                <w:szCs w:val="20"/>
              </w:rPr>
              <w:t>Souřadnice Y</w:t>
            </w:r>
          </w:p>
        </w:tc>
      </w:tr>
      <w:tr w:rsidR="000D23EB" w:rsidRPr="00D3231F" w14:paraId="67CF542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14:paraId="24E6BE5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20B21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-799948,14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5C4BA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-981851,95</w:t>
            </w:r>
          </w:p>
        </w:tc>
      </w:tr>
      <w:tr w:rsidR="000D23EB" w:rsidRPr="00D3231F" w14:paraId="4B09C23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DD54F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120D1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-800014,27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8CA7A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-981723,57</w:t>
            </w:r>
          </w:p>
        </w:tc>
      </w:tr>
      <w:tr w:rsidR="000D23EB" w:rsidRPr="00D3231F" w14:paraId="133051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6D539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2C688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-800019,20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B2BE0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-981713,70</w:t>
            </w:r>
          </w:p>
        </w:tc>
      </w:tr>
      <w:tr w:rsidR="000D23EB" w:rsidRPr="00D3231F" w14:paraId="41C95D2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A2698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B6C83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-800026,61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2BC8F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-981707,66</w:t>
            </w:r>
          </w:p>
        </w:tc>
      </w:tr>
      <w:tr w:rsidR="000D23EB" w:rsidRPr="00D3231F" w14:paraId="5FA3A17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08A96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585A7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-800039,98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92827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-981695,74</w:t>
            </w:r>
          </w:p>
        </w:tc>
      </w:tr>
      <w:tr w:rsidR="000D23EB" w:rsidRPr="00D3231F" w14:paraId="42878FA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7524D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13668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-800058,95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51571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-981675,82</w:t>
            </w:r>
          </w:p>
        </w:tc>
      </w:tr>
      <w:tr w:rsidR="000D23EB" w:rsidRPr="00D3231F" w14:paraId="1B1F620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9E181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0FD75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-800063,27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C5176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-981662,21</w:t>
            </w:r>
          </w:p>
        </w:tc>
      </w:tr>
      <w:tr w:rsidR="000D23EB" w:rsidRPr="00D3231F" w14:paraId="7618446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E003BF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09975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-800068,95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000DA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-981639,40</w:t>
            </w:r>
          </w:p>
        </w:tc>
      </w:tr>
      <w:tr w:rsidR="000D23EB" w:rsidRPr="00D3231F" w14:paraId="043E109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0474D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022A4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-800075,49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1DA48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-981637,79</w:t>
            </w:r>
          </w:p>
        </w:tc>
      </w:tr>
      <w:tr w:rsidR="000D23EB" w:rsidRPr="00D3231F" w14:paraId="786A73E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0F04C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3778F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-800079,40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29B0A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-981649,07</w:t>
            </w:r>
          </w:p>
        </w:tc>
      </w:tr>
      <w:tr w:rsidR="000D23EB" w:rsidRPr="00D3231F" w14:paraId="46A9D6A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ECFCB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A8FC3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-800083,81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E1634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-981661,40</w:t>
            </w:r>
          </w:p>
        </w:tc>
      </w:tr>
      <w:tr w:rsidR="000D23EB" w:rsidRPr="00D3231F" w14:paraId="674026F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9DCD2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D3C88D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-800089,17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C1A768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-981668,07</w:t>
            </w:r>
          </w:p>
        </w:tc>
      </w:tr>
      <w:tr w:rsidR="000D23EB" w:rsidRPr="00D3231F" w14:paraId="076AD36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24621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D416A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-800101,76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76AA2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-981675,65</w:t>
            </w:r>
          </w:p>
        </w:tc>
      </w:tr>
      <w:tr w:rsidR="000D23EB" w:rsidRPr="00D3231F" w14:paraId="29F8C71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3C7DC5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B1AB42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-800111,79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03E1C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-981679,41</w:t>
            </w:r>
          </w:p>
        </w:tc>
      </w:tr>
      <w:tr w:rsidR="000D23EB" w:rsidRPr="00D3231F" w14:paraId="22841E5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F986C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B3811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-800127,95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6B32A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-981683,60</w:t>
            </w:r>
          </w:p>
        </w:tc>
      </w:tr>
      <w:tr w:rsidR="000D23EB" w:rsidRPr="00D3231F" w14:paraId="1682F61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8BF2D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F05E7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-800140,01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653A8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-981687,56</w:t>
            </w:r>
          </w:p>
        </w:tc>
      </w:tr>
      <w:tr w:rsidR="000D23EB" w:rsidRPr="00D3231F" w14:paraId="68484DF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2831F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11A77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-800153,16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539A0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-981694,68</w:t>
            </w:r>
          </w:p>
        </w:tc>
      </w:tr>
      <w:tr w:rsidR="000D23EB" w:rsidRPr="00D3231F" w14:paraId="2DAA8A2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E4C82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DECFC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-800163,25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D55F0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-981701,70</w:t>
            </w:r>
          </w:p>
        </w:tc>
      </w:tr>
      <w:tr w:rsidR="000D23EB" w:rsidRPr="00D3231F" w14:paraId="4C41AC7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283878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F36C8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-800171,74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978E7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-981710,36</w:t>
            </w:r>
          </w:p>
        </w:tc>
      </w:tr>
      <w:tr w:rsidR="000D23EB" w:rsidRPr="00D3231F" w14:paraId="68A0309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8206B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4901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-800175,26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DC0B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-981714,09</w:t>
            </w:r>
          </w:p>
        </w:tc>
      </w:tr>
      <w:tr w:rsidR="000D23EB" w:rsidRPr="00D3231F" w14:paraId="6C35A82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75B06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FE4B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-800183,61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91D2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-981722,92</w:t>
            </w:r>
          </w:p>
        </w:tc>
      </w:tr>
      <w:tr w:rsidR="000D23EB" w:rsidRPr="00D3231F" w14:paraId="2A18C7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81AEC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1BAA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-800186,87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572A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-981730,44</w:t>
            </w:r>
          </w:p>
        </w:tc>
      </w:tr>
      <w:tr w:rsidR="000D23EB" w:rsidRPr="00D3231F" w14:paraId="451B59A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B8133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C726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-800190,74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2D90D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-981741,81</w:t>
            </w:r>
          </w:p>
        </w:tc>
      </w:tr>
      <w:tr w:rsidR="000D23EB" w:rsidRPr="00D3231F" w14:paraId="28A3ED5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54B670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BC98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-800194,17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2FF3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-981753,83</w:t>
            </w:r>
          </w:p>
        </w:tc>
      </w:tr>
      <w:tr w:rsidR="000D23EB" w:rsidRPr="00D3231F" w14:paraId="31A62C4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D422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3E6B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-800194,13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A212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-981760,48</w:t>
            </w:r>
          </w:p>
        </w:tc>
      </w:tr>
      <w:tr w:rsidR="000D23EB" w:rsidRPr="00D3231F" w14:paraId="2FE09BB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FCB09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0FC8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-800190,71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8BDE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-981775,82</w:t>
            </w:r>
          </w:p>
        </w:tc>
      </w:tr>
      <w:tr w:rsidR="000D23EB" w:rsidRPr="00D3231F" w14:paraId="22FAD50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C39EF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B552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-800188,30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17AAA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-981790,41</w:t>
            </w:r>
          </w:p>
        </w:tc>
      </w:tr>
      <w:tr w:rsidR="000D23EB" w:rsidRPr="00D3231F" w14:paraId="3B0C4FA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BCA8FB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F8E9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-800187,92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1920C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-981792,74</w:t>
            </w:r>
          </w:p>
        </w:tc>
      </w:tr>
      <w:tr w:rsidR="000D23EB" w:rsidRPr="00D3231F" w14:paraId="55D15AA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59C60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0F42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-800181,71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8386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-981809,62</w:t>
            </w:r>
          </w:p>
        </w:tc>
      </w:tr>
      <w:tr w:rsidR="000D23EB" w:rsidRPr="00D3231F" w14:paraId="5739C97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B8FBC64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3B2E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-800179,88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D77C7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-981813,39</w:t>
            </w:r>
          </w:p>
        </w:tc>
      </w:tr>
      <w:tr w:rsidR="000D23EB" w:rsidRPr="00D3231F" w14:paraId="2527E81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EF3801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8628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-800161,17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BB8D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-981845,74</w:t>
            </w:r>
          </w:p>
        </w:tc>
      </w:tr>
      <w:tr w:rsidR="000D23EB" w:rsidRPr="00D3231F" w14:paraId="5C26D67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6FF612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3F8BE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-800150,62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E722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-981863,97</w:t>
            </w:r>
          </w:p>
        </w:tc>
      </w:tr>
      <w:tr w:rsidR="000D23EB" w:rsidRPr="00D3231F" w14:paraId="39EFC2E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FF7F3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C0E4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-800143,39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F7F7F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-981878,07</w:t>
            </w:r>
          </w:p>
        </w:tc>
      </w:tr>
      <w:tr w:rsidR="000D23EB" w:rsidRPr="00D3231F" w14:paraId="71D093B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13DBA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DD51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-800166,69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812E0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-981877,79</w:t>
            </w:r>
          </w:p>
        </w:tc>
      </w:tr>
      <w:tr w:rsidR="000D23EB" w:rsidRPr="00D3231F" w14:paraId="663DE7A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BFE25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5C18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-800195,89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36E6B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-981888,38</w:t>
            </w:r>
          </w:p>
        </w:tc>
      </w:tr>
      <w:tr w:rsidR="000D23EB" w:rsidRPr="00D3231F" w14:paraId="03309FD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FECC98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FD4F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-800202,85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D68E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-981890,79</w:t>
            </w:r>
          </w:p>
        </w:tc>
      </w:tr>
      <w:tr w:rsidR="000D23EB" w:rsidRPr="00D3231F" w14:paraId="1207C53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B71E23C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0108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-800349,65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BB1B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-981890,70</w:t>
            </w:r>
          </w:p>
        </w:tc>
      </w:tr>
      <w:tr w:rsidR="000D23EB" w:rsidRPr="00D3231F" w14:paraId="6C02801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2680C3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269D3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-800349,76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6B3C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-981890,72</w:t>
            </w:r>
          </w:p>
        </w:tc>
      </w:tr>
      <w:tr w:rsidR="000D23EB" w:rsidRPr="00D3231F" w14:paraId="76DEFAE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F83597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2CAF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-800357,75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6341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-981874,89</w:t>
            </w:r>
          </w:p>
        </w:tc>
      </w:tr>
      <w:tr w:rsidR="000D23EB" w:rsidRPr="00D3231F" w14:paraId="3CEA380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34C760A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593C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-800367,44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80E55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-981843,54</w:t>
            </w:r>
          </w:p>
        </w:tc>
      </w:tr>
      <w:tr w:rsidR="000D23EB" w:rsidRPr="00D3231F" w14:paraId="3C4ED9A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73679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58DA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-800252,99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B1FD4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-981807,49</w:t>
            </w:r>
          </w:p>
        </w:tc>
      </w:tr>
      <w:tr w:rsidR="000D23EB" w:rsidRPr="00D3231F" w14:paraId="01E546C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008029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4169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-800246,70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8B87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-981803,61</w:t>
            </w:r>
          </w:p>
        </w:tc>
      </w:tr>
      <w:tr w:rsidR="000D23EB" w:rsidRPr="00D3231F" w14:paraId="7CDBB61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D8CD1B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4160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-800257,14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320A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-981774,30</w:t>
            </w:r>
          </w:p>
        </w:tc>
      </w:tr>
      <w:tr w:rsidR="000D23EB" w:rsidRPr="00D3231F" w14:paraId="010C7B4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E67791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85A1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-800255,93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809CC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-981739,50</w:t>
            </w:r>
          </w:p>
        </w:tc>
      </w:tr>
      <w:tr w:rsidR="000D23EB" w:rsidRPr="00D3231F" w14:paraId="6F89F89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6E32B76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073C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-800246,83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B003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-981705,91</w:t>
            </w:r>
          </w:p>
        </w:tc>
      </w:tr>
      <w:tr w:rsidR="000D23EB" w:rsidRPr="00D3231F" w14:paraId="6FE88AB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126C2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CD0A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-800240,14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2768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-981695,06</w:t>
            </w:r>
          </w:p>
        </w:tc>
      </w:tr>
      <w:tr w:rsidR="000D23EB" w:rsidRPr="00D3231F" w14:paraId="4AE3857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1F948F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92FD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-800228,64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102E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-981685,86</w:t>
            </w:r>
          </w:p>
        </w:tc>
      </w:tr>
      <w:tr w:rsidR="000D23EB" w:rsidRPr="00D3231F" w14:paraId="3525315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841F9E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BDAD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-800217,14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C008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-981676,66</w:t>
            </w:r>
          </w:p>
        </w:tc>
      </w:tr>
      <w:tr w:rsidR="000D23EB" w:rsidRPr="00D3231F" w14:paraId="38DD6DB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E1C9D0" w14:textId="77777777" w:rsidR="000D23EB" w:rsidRPr="00D3231F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0825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-800200,55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8614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-981666,49</w:t>
            </w:r>
          </w:p>
        </w:tc>
      </w:tr>
      <w:tr w:rsidR="000D23EB" w:rsidRPr="00D3231F" w14:paraId="6382B37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1C6C0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C094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-800175,74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0E87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-981660,78</w:t>
            </w:r>
          </w:p>
        </w:tc>
      </w:tr>
      <w:tr w:rsidR="000D23EB" w:rsidRPr="00D3231F" w14:paraId="3992734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2AF6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3BAD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-800161,54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69B6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-981651,37</w:t>
            </w:r>
          </w:p>
        </w:tc>
      </w:tr>
      <w:tr w:rsidR="000D23EB" w:rsidRPr="00D3231F" w14:paraId="0DAC69F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5D2F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F9F0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-800151,42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9538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-981640,22</w:t>
            </w:r>
          </w:p>
        </w:tc>
      </w:tr>
      <w:tr w:rsidR="000D23EB" w:rsidRPr="00D3231F" w14:paraId="3D9FAA3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6AF5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5E492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-800139,07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2A30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-981619,62</w:t>
            </w:r>
          </w:p>
        </w:tc>
      </w:tr>
      <w:tr w:rsidR="000D23EB" w:rsidRPr="00D3231F" w14:paraId="6110B3E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5246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7762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-800138,04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10DD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-981604,48</w:t>
            </w:r>
          </w:p>
        </w:tc>
      </w:tr>
      <w:tr w:rsidR="000D23EB" w:rsidRPr="00D3231F" w14:paraId="1C0659A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D38A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715C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-800142,04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EACE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-981591,68</w:t>
            </w:r>
          </w:p>
        </w:tc>
      </w:tr>
      <w:tr w:rsidR="000D23EB" w:rsidRPr="00D3231F" w14:paraId="620B42A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AAAEB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0B54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-800153,41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B230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-981572,96</w:t>
            </w:r>
          </w:p>
        </w:tc>
      </w:tr>
      <w:tr w:rsidR="000D23EB" w:rsidRPr="00D3231F" w14:paraId="7FD70CA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08924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E07B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-800158,06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F1585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-981549,06</w:t>
            </w:r>
          </w:p>
        </w:tc>
      </w:tr>
      <w:tr w:rsidR="000D23EB" w:rsidRPr="00D3231F" w14:paraId="0984EA8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0E01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4DDC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-800163,97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12E2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-981518,68</w:t>
            </w:r>
          </w:p>
        </w:tc>
      </w:tr>
      <w:tr w:rsidR="000D23EB" w:rsidRPr="00D3231F" w14:paraId="1EA76AB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2523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C4D2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-800166,18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C639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-981498,70</w:t>
            </w:r>
          </w:p>
        </w:tc>
      </w:tr>
      <w:tr w:rsidR="000D23EB" w:rsidRPr="00D3231F" w14:paraId="6B9FF96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B4EF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459A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-800167,72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403E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-981470,13</w:t>
            </w:r>
          </w:p>
        </w:tc>
      </w:tr>
      <w:tr w:rsidR="000D23EB" w:rsidRPr="00D3231F" w14:paraId="1EBD4C1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32EF4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79D7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-800166,67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3D825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-981447,11</w:t>
            </w:r>
          </w:p>
        </w:tc>
      </w:tr>
      <w:tr w:rsidR="000D23EB" w:rsidRPr="00D3231F" w14:paraId="7734A9F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1D19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6522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-800174,83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F7884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-981452,35</w:t>
            </w:r>
          </w:p>
        </w:tc>
      </w:tr>
      <w:tr w:rsidR="000D23EB" w:rsidRPr="00D3231F" w14:paraId="3AFFF48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A6876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9E2C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-800319,52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27DA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-981442,01</w:t>
            </w:r>
          </w:p>
        </w:tc>
      </w:tr>
      <w:tr w:rsidR="000D23EB" w:rsidRPr="00D3231F" w14:paraId="6FAA35E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53E3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4258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-800318,19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494A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-981466,32</w:t>
            </w:r>
          </w:p>
        </w:tc>
      </w:tr>
      <w:tr w:rsidR="000D23EB" w:rsidRPr="00D3231F" w14:paraId="61612A0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FE3AC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51F7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-800318,70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A2BE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-981497,78</w:t>
            </w:r>
          </w:p>
        </w:tc>
      </w:tr>
      <w:tr w:rsidR="000D23EB" w:rsidRPr="00D3231F" w14:paraId="5BE5196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796F2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EEEB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-800318,76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DA40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-981501,28</w:t>
            </w:r>
          </w:p>
        </w:tc>
      </w:tr>
      <w:tr w:rsidR="000D23EB" w:rsidRPr="00D3231F" w14:paraId="58C941D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F0BDB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FF3C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-800319,20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C78F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-981507,32</w:t>
            </w:r>
          </w:p>
        </w:tc>
      </w:tr>
      <w:tr w:rsidR="000D23EB" w:rsidRPr="00D3231F" w14:paraId="2C4B766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EECE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36D8F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-800321,61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1F7E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-981540,60</w:t>
            </w:r>
          </w:p>
        </w:tc>
      </w:tr>
      <w:tr w:rsidR="000D23EB" w:rsidRPr="00D3231F" w14:paraId="6D031DC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60B540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A3198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-800325,22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176E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-981563,58</w:t>
            </w:r>
          </w:p>
        </w:tc>
      </w:tr>
      <w:tr w:rsidR="000D23EB" w:rsidRPr="00D3231F" w14:paraId="6BF28F0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B9AD4B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DFD7A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-800331,00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6049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-981582,86</w:t>
            </w:r>
          </w:p>
        </w:tc>
      </w:tr>
      <w:tr w:rsidR="000D23EB" w:rsidRPr="00D3231F" w14:paraId="670A61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669D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B9A3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-800332,63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CAA4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-981588,28</w:t>
            </w:r>
          </w:p>
        </w:tc>
      </w:tr>
      <w:tr w:rsidR="000D23EB" w:rsidRPr="00D3231F" w14:paraId="61E7D6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4529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5657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-800345,73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653D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-981622,66</w:t>
            </w:r>
          </w:p>
        </w:tc>
      </w:tr>
      <w:tr w:rsidR="000D23EB" w:rsidRPr="00D3231F" w14:paraId="4E07C07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1775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0056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-800361,88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F8A6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-981658,19</w:t>
            </w:r>
          </w:p>
        </w:tc>
      </w:tr>
      <w:tr w:rsidR="000D23EB" w:rsidRPr="00D3231F" w14:paraId="1CD7893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A6EF9A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6C81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-800368,34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BEE1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-981678,89</w:t>
            </w:r>
          </w:p>
        </w:tc>
      </w:tr>
      <w:tr w:rsidR="000D23EB" w:rsidRPr="00D3231F" w14:paraId="5E675D6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3B7EF2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5F764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-800371,76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494E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-981697,51</w:t>
            </w:r>
          </w:p>
        </w:tc>
      </w:tr>
      <w:tr w:rsidR="000D23EB" w:rsidRPr="00D3231F" w14:paraId="1976E70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7631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5A83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-800377,46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6E88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-981730,18</w:t>
            </w:r>
          </w:p>
        </w:tc>
      </w:tr>
      <w:tr w:rsidR="000D23EB" w:rsidRPr="00D3231F" w14:paraId="61C3FEF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8898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48CA9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-800380,50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9121A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-981754,88</w:t>
            </w:r>
          </w:p>
        </w:tc>
      </w:tr>
      <w:tr w:rsidR="000D23EB" w:rsidRPr="00D3231F" w14:paraId="6269D5E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1955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04F2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-800380,31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DEA4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-981777,86</w:t>
            </w:r>
          </w:p>
        </w:tc>
      </w:tr>
      <w:tr w:rsidR="000D23EB" w:rsidRPr="00D3231F" w14:paraId="237C0FD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4046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D5DF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-800379,67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DBB35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-981787,49</w:t>
            </w:r>
          </w:p>
        </w:tc>
      </w:tr>
      <w:tr w:rsidR="000D23EB" w:rsidRPr="00D3231F" w14:paraId="169660E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7848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8431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-800378,60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7835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-981803,70</w:t>
            </w:r>
          </w:p>
        </w:tc>
      </w:tr>
      <w:tr w:rsidR="000D23EB" w:rsidRPr="00D3231F" w14:paraId="197F533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1022D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161A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-800376,51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01A7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-981817,38</w:t>
            </w:r>
          </w:p>
        </w:tc>
      </w:tr>
      <w:tr w:rsidR="000D23EB" w:rsidRPr="00D3231F" w14:paraId="22215A9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4A90F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C727A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-800367,44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494D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-981843,54</w:t>
            </w:r>
          </w:p>
        </w:tc>
      </w:tr>
      <w:tr w:rsidR="000D23EB" w:rsidRPr="00D3231F" w14:paraId="52B8066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9DE8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E076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-800376,41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38F9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-981846,54</w:t>
            </w:r>
          </w:p>
        </w:tc>
      </w:tr>
      <w:tr w:rsidR="000D23EB" w:rsidRPr="00D3231F" w14:paraId="61D3D39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DA4F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1EF5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-800403,34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C5081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-981855,51</w:t>
            </w:r>
          </w:p>
        </w:tc>
      </w:tr>
      <w:tr w:rsidR="000D23EB" w:rsidRPr="00D3231F" w14:paraId="4EF69EF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69FA8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BD45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-800410,56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0F7B3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-981845,06</w:t>
            </w:r>
          </w:p>
        </w:tc>
      </w:tr>
      <w:tr w:rsidR="000D23EB" w:rsidRPr="00D3231F" w14:paraId="0ECB8DD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63CFC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B9A3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-800494,71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D281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-981807,26</w:t>
            </w:r>
          </w:p>
        </w:tc>
      </w:tr>
      <w:tr w:rsidR="000D23EB" w:rsidRPr="00D3231F" w14:paraId="3AF3720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0D33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71C0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-800516,18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F5EF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-981797,35</w:t>
            </w:r>
          </w:p>
        </w:tc>
      </w:tr>
      <w:tr w:rsidR="000D23EB" w:rsidRPr="00D3231F" w14:paraId="57BEE0A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6B2C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8F35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-800534,61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0C08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-981788,83</w:t>
            </w:r>
          </w:p>
        </w:tc>
      </w:tr>
      <w:tr w:rsidR="000D23EB" w:rsidRPr="00D3231F" w14:paraId="6D2E8CC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BC88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D56A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-800538,70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5587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-981792,68</w:t>
            </w:r>
          </w:p>
        </w:tc>
      </w:tr>
      <w:tr w:rsidR="000D23EB" w:rsidRPr="00D3231F" w14:paraId="27BD5BC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DDA9A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6FEBC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-800547,14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B603D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-981800,61</w:t>
            </w:r>
          </w:p>
        </w:tc>
      </w:tr>
      <w:tr w:rsidR="000D23EB" w:rsidRPr="00D3231F" w14:paraId="7B59FA2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773F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D5B4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-800641,56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6BB7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-981745,14</w:t>
            </w:r>
          </w:p>
        </w:tc>
      </w:tr>
      <w:tr w:rsidR="000D23EB" w:rsidRPr="00D3231F" w14:paraId="17ADA96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5DED6B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E083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-800642,13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2933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-981735,27</w:t>
            </w:r>
          </w:p>
        </w:tc>
      </w:tr>
      <w:tr w:rsidR="000D23EB" w:rsidRPr="00D3231F" w14:paraId="419EFAC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47F9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4B02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-800651,81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BC79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-981723,96</w:t>
            </w:r>
          </w:p>
        </w:tc>
      </w:tr>
      <w:tr w:rsidR="000D23EB" w:rsidRPr="00D3231F" w14:paraId="3B510F3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B0771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8D66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-800671,57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9E20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-981720,35</w:t>
            </w:r>
          </w:p>
        </w:tc>
      </w:tr>
      <w:tr w:rsidR="000D23EB" w:rsidRPr="00D3231F" w14:paraId="5AE2287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FC06B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ED7B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-800693,89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AE1E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-981714,27</w:t>
            </w:r>
          </w:p>
        </w:tc>
      </w:tr>
      <w:tr w:rsidR="000D23EB" w:rsidRPr="00D3231F" w14:paraId="2BF3406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387CC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17ED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-800703,91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ED26B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-981715,27</w:t>
            </w:r>
          </w:p>
        </w:tc>
      </w:tr>
      <w:tr w:rsidR="000D23EB" w:rsidRPr="00D3231F" w14:paraId="6BA3909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DF993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9942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-800708,19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AAE8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-981717,74</w:t>
            </w:r>
          </w:p>
        </w:tc>
      </w:tr>
      <w:tr w:rsidR="000D23EB" w:rsidRPr="00D3231F" w14:paraId="7B8140C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EFA9E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55FF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-800712,46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B2D14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-981717,46</w:t>
            </w:r>
          </w:p>
        </w:tc>
      </w:tr>
      <w:tr w:rsidR="000D23EB" w:rsidRPr="00D3231F" w14:paraId="49532B0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9EA28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CEE5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-800723,19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37BCC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-981710,43</w:t>
            </w:r>
          </w:p>
        </w:tc>
      </w:tr>
      <w:tr w:rsidR="000D23EB" w:rsidRPr="00D3231F" w14:paraId="49CB77D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A6F0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5DB9B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-800735,54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AAE2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-981704,06</w:t>
            </w:r>
          </w:p>
        </w:tc>
      </w:tr>
      <w:tr w:rsidR="000D23EB" w:rsidRPr="00D3231F" w14:paraId="642345B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DC225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1C5C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-800740,19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0ACB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-981702,35</w:t>
            </w:r>
          </w:p>
        </w:tc>
      </w:tr>
      <w:tr w:rsidR="000D23EB" w:rsidRPr="00D3231F" w14:paraId="2A51484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3648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8A6FF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-800783,13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F529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-981688,68</w:t>
            </w:r>
          </w:p>
        </w:tc>
      </w:tr>
      <w:tr w:rsidR="000D23EB" w:rsidRPr="00D3231F" w14:paraId="4693E37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B4DDB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D867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-800831,57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FCBA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-981658,38</w:t>
            </w:r>
          </w:p>
        </w:tc>
      </w:tr>
      <w:tr w:rsidR="000D23EB" w:rsidRPr="00D3231F" w14:paraId="79EE41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8AE0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C790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-800840,78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1133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-981648,31</w:t>
            </w:r>
          </w:p>
        </w:tc>
      </w:tr>
      <w:tr w:rsidR="000D23EB" w:rsidRPr="00D3231F" w14:paraId="4E6529C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45861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B39F5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-800855,03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EF4BF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-981637,01</w:t>
            </w:r>
          </w:p>
        </w:tc>
      </w:tr>
      <w:tr w:rsidR="000D23EB" w:rsidRPr="00D3231F" w14:paraId="2163523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FFF7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D07F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-800863,86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C1E4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-981631,40</w:t>
            </w:r>
          </w:p>
        </w:tc>
      </w:tr>
      <w:tr w:rsidR="000D23EB" w:rsidRPr="00D3231F" w14:paraId="7970BD7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A555D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E24B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-800889,22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8A58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-981616,68</w:t>
            </w:r>
          </w:p>
        </w:tc>
      </w:tr>
      <w:tr w:rsidR="000D23EB" w:rsidRPr="00D3231F" w14:paraId="668267E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21A8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5171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-800903,37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6DEF4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-981609,27</w:t>
            </w:r>
          </w:p>
        </w:tc>
      </w:tr>
      <w:tr w:rsidR="000D23EB" w:rsidRPr="00D3231F" w14:paraId="72D0699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D866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E7D4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-800915,94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C8D6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-981602,95</w:t>
            </w:r>
          </w:p>
        </w:tc>
      </w:tr>
      <w:tr w:rsidR="000D23EB" w:rsidRPr="00D3231F" w14:paraId="5C94768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70520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078D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-800904,66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D0AD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-981597,44</w:t>
            </w:r>
          </w:p>
        </w:tc>
      </w:tr>
      <w:tr w:rsidR="000D23EB" w:rsidRPr="00D3231F" w14:paraId="41309A2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694DF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4C61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-800900,79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44F3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-981590,31</w:t>
            </w:r>
          </w:p>
        </w:tc>
      </w:tr>
      <w:tr w:rsidR="000D23EB" w:rsidRPr="00D3231F" w14:paraId="175661B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96772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64DF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-800891,10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ED07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-981575,49</w:t>
            </w:r>
          </w:p>
        </w:tc>
      </w:tr>
      <w:tr w:rsidR="000D23EB" w:rsidRPr="00D3231F" w14:paraId="4F51EDD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7EE50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92A4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-800878,65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AC5B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-981552,18</w:t>
            </w:r>
          </w:p>
        </w:tc>
      </w:tr>
      <w:tr w:rsidR="000D23EB" w:rsidRPr="00D3231F" w14:paraId="655D292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51F72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7C82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-800871,47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95C2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-981541,60</w:t>
            </w:r>
          </w:p>
        </w:tc>
      </w:tr>
      <w:tr w:rsidR="000D23EB" w:rsidRPr="00D3231F" w14:paraId="5FB0F0B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016CA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B128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-800863,22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72DD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-981531,12</w:t>
            </w:r>
          </w:p>
        </w:tc>
      </w:tr>
      <w:tr w:rsidR="000D23EB" w:rsidRPr="00D3231F" w14:paraId="3528FA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0FE6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0458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-800849,82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B55F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-981516,01</w:t>
            </w:r>
          </w:p>
        </w:tc>
      </w:tr>
      <w:tr w:rsidR="000D23EB" w:rsidRPr="00D3231F" w14:paraId="0E4315D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189E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7D70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-800847,74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405D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-981513,66</w:t>
            </w:r>
          </w:p>
        </w:tc>
      </w:tr>
      <w:tr w:rsidR="000D23EB" w:rsidRPr="00D3231F" w14:paraId="1362A1A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A8823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982D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-800825,33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18758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-981487,22</w:t>
            </w:r>
          </w:p>
        </w:tc>
      </w:tr>
      <w:tr w:rsidR="000D23EB" w:rsidRPr="00D3231F" w14:paraId="1D0C5B0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9E142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C36A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-800812,68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DB6D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-981469,29</w:t>
            </w:r>
          </w:p>
        </w:tc>
      </w:tr>
      <w:tr w:rsidR="000D23EB" w:rsidRPr="00D3231F" w14:paraId="0F65C8D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E0BC2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3EF35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-800801,54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0A62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-981451,39</w:t>
            </w:r>
          </w:p>
        </w:tc>
      </w:tr>
      <w:tr w:rsidR="000D23EB" w:rsidRPr="00D3231F" w14:paraId="589F6AE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D7C9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4836A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-800790,81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66BE4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-981432,43</w:t>
            </w:r>
          </w:p>
        </w:tc>
      </w:tr>
      <w:tr w:rsidR="000D23EB" w:rsidRPr="00D3231F" w14:paraId="2379000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D6404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6D65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-800777,88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DD7F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-981408,76</w:t>
            </w:r>
          </w:p>
        </w:tc>
      </w:tr>
      <w:tr w:rsidR="000D23EB" w:rsidRPr="00D3231F" w14:paraId="1255473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0396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A49F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-800756,32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962D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-981368,91</w:t>
            </w:r>
          </w:p>
        </w:tc>
      </w:tr>
      <w:tr w:rsidR="000D23EB" w:rsidRPr="00D3231F" w14:paraId="0A8A5F3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C997A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FE17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-800748,96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EAE61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-981360,93</w:t>
            </w:r>
          </w:p>
        </w:tc>
      </w:tr>
      <w:tr w:rsidR="000D23EB" w:rsidRPr="00D3231F" w14:paraId="3CBD37A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972BC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B3BB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-800746,40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387A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-981352,19</w:t>
            </w:r>
          </w:p>
        </w:tc>
      </w:tr>
      <w:tr w:rsidR="000D23EB" w:rsidRPr="00D3231F" w14:paraId="5B4260A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0C16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D16F8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-800744,38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AFAB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-981346,39</w:t>
            </w:r>
          </w:p>
        </w:tc>
      </w:tr>
      <w:tr w:rsidR="000D23EB" w:rsidRPr="00D3231F" w14:paraId="58EF7D1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839A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D8540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-800744,08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1D02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-981337,22</w:t>
            </w:r>
          </w:p>
        </w:tc>
      </w:tr>
      <w:tr w:rsidR="000D23EB" w:rsidRPr="00D3231F" w14:paraId="0C24273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9E27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6FA4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-800746,19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0B07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-981330,14</w:t>
            </w:r>
          </w:p>
        </w:tc>
      </w:tr>
      <w:tr w:rsidR="000D23EB" w:rsidRPr="00D3231F" w14:paraId="3FD9737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01F1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A815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-800745,69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E5B4E5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-981316,74</w:t>
            </w:r>
          </w:p>
        </w:tc>
      </w:tr>
      <w:tr w:rsidR="000D23EB" w:rsidRPr="00D3231F" w14:paraId="4BA08A9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2E78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C0D8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-800745,72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4351A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-981300,42</w:t>
            </w:r>
          </w:p>
        </w:tc>
      </w:tr>
      <w:tr w:rsidR="000D23EB" w:rsidRPr="00D3231F" w14:paraId="18B0899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8F0FC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137E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-800745,72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F5A4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-981298,63</w:t>
            </w:r>
          </w:p>
        </w:tc>
      </w:tr>
      <w:tr w:rsidR="000D23EB" w:rsidRPr="00D3231F" w14:paraId="7846296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9A3C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19D8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-800745,12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8A0D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-981278,47</w:t>
            </w:r>
          </w:p>
        </w:tc>
      </w:tr>
      <w:tr w:rsidR="000D23EB" w:rsidRPr="00D3231F" w14:paraId="3EE467A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AF242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0A5D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-800743,59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A2C1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-981250,10</w:t>
            </w:r>
          </w:p>
        </w:tc>
      </w:tr>
      <w:tr w:rsidR="000D23EB" w:rsidRPr="00D3231F" w14:paraId="1092D4F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B69CD8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FDCB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-800742,82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75783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-981224,50</w:t>
            </w:r>
          </w:p>
        </w:tc>
      </w:tr>
      <w:tr w:rsidR="000D23EB" w:rsidRPr="00D3231F" w14:paraId="2220528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BFFE3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B5C7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-800742,58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A154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-981188,61</w:t>
            </w:r>
          </w:p>
        </w:tc>
      </w:tr>
      <w:tr w:rsidR="000D23EB" w:rsidRPr="00D3231F" w14:paraId="6803638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D0AC6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66803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-800741,79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50BA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-981167,63</w:t>
            </w:r>
          </w:p>
        </w:tc>
      </w:tr>
      <w:tr w:rsidR="000D23EB" w:rsidRPr="00D3231F" w14:paraId="7D86A52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0D42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B08A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-800740,80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CE39A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-981149,46</w:t>
            </w:r>
          </w:p>
        </w:tc>
      </w:tr>
      <w:tr w:rsidR="000D23EB" w:rsidRPr="00D3231F" w14:paraId="3A31E9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7B32D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5B5D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-800740,46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12116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-981143,17</w:t>
            </w:r>
          </w:p>
        </w:tc>
      </w:tr>
      <w:tr w:rsidR="000D23EB" w:rsidRPr="00D3231F" w14:paraId="083F274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7E4C61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8FD9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-800739,80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9668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-981137,67</w:t>
            </w:r>
          </w:p>
        </w:tc>
      </w:tr>
      <w:tr w:rsidR="000D23EB" w:rsidRPr="00D3231F" w14:paraId="29864FB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9D2F8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9FD6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-800662,73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E7251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-981236,18</w:t>
            </w:r>
          </w:p>
        </w:tc>
      </w:tr>
      <w:tr w:rsidR="000D23EB" w:rsidRPr="00D3231F" w14:paraId="58C6C46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AD55C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4C0B0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-800641,70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4E45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-981263,06</w:t>
            </w:r>
          </w:p>
        </w:tc>
      </w:tr>
      <w:tr w:rsidR="000D23EB" w:rsidRPr="00D3231F" w14:paraId="05A07A3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69FD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4180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-800653,86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EA3F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-981273,60</w:t>
            </w:r>
          </w:p>
        </w:tc>
      </w:tr>
      <w:tr w:rsidR="000D23EB" w:rsidRPr="00D3231F" w14:paraId="6A714BB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7E73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2264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-800658,51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716D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-981295,07</w:t>
            </w:r>
          </w:p>
        </w:tc>
      </w:tr>
      <w:tr w:rsidR="000D23EB" w:rsidRPr="00D3231F" w14:paraId="3202EAF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7263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63E6A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-800660,08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94A1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-981296,58</w:t>
            </w:r>
          </w:p>
        </w:tc>
      </w:tr>
      <w:tr w:rsidR="000D23EB" w:rsidRPr="00D3231F" w14:paraId="76EB73B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4FC90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43FE0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-800660,98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74E7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-981297,45</w:t>
            </w:r>
          </w:p>
        </w:tc>
      </w:tr>
      <w:tr w:rsidR="000D23EB" w:rsidRPr="00D3231F" w14:paraId="4A69075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C3DB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DAAFD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-800668,77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993A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-981302,67</w:t>
            </w:r>
          </w:p>
        </w:tc>
      </w:tr>
      <w:tr w:rsidR="000D23EB" w:rsidRPr="00D3231F" w14:paraId="61024D3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A4AC0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0C929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-800677,10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40622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-981327,26</w:t>
            </w:r>
          </w:p>
        </w:tc>
      </w:tr>
      <w:tr w:rsidR="000D23EB" w:rsidRPr="00D3231F" w14:paraId="5B16A03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058B8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A452B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-800678,36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054A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-981330,97</w:t>
            </w:r>
          </w:p>
        </w:tc>
      </w:tr>
      <w:tr w:rsidR="000D23EB" w:rsidRPr="00D3231F" w14:paraId="146AEEA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0DF9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26F6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-800469,71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D640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-981488,25</w:t>
            </w:r>
          </w:p>
        </w:tc>
      </w:tr>
      <w:tr w:rsidR="000D23EB" w:rsidRPr="00D3231F" w14:paraId="467900E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5240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8630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-800440,10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05AAD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-981495,72</w:t>
            </w:r>
          </w:p>
        </w:tc>
      </w:tr>
      <w:tr w:rsidR="000D23EB" w:rsidRPr="00D3231F" w14:paraId="0782268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B2595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D532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-800429,08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05ED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-981488,63</w:t>
            </w:r>
          </w:p>
        </w:tc>
      </w:tr>
      <w:tr w:rsidR="000D23EB" w:rsidRPr="00D3231F" w14:paraId="210F198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70CBF3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1087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-800418,25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24A6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-981481,66</w:t>
            </w:r>
          </w:p>
        </w:tc>
      </w:tr>
      <w:tr w:rsidR="000D23EB" w:rsidRPr="00D3231F" w14:paraId="19DD00A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B5203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5F90C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-800397,64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4186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-981450,41</w:t>
            </w:r>
          </w:p>
        </w:tc>
      </w:tr>
      <w:tr w:rsidR="000D23EB" w:rsidRPr="00D3231F" w14:paraId="72CAE8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6DBCA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EB84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-800392,89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4BB0D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-981441,39</w:t>
            </w:r>
          </w:p>
        </w:tc>
      </w:tr>
      <w:tr w:rsidR="000D23EB" w:rsidRPr="00D3231F" w14:paraId="3CA3018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D4118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595B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-800391,56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0AE2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-981436,74</w:t>
            </w:r>
          </w:p>
        </w:tc>
      </w:tr>
      <w:tr w:rsidR="000D23EB" w:rsidRPr="00D3231F" w14:paraId="1E0F516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47EC0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DA563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-800387,95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D40D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-981423,82</w:t>
            </w:r>
          </w:p>
        </w:tc>
      </w:tr>
      <w:tr w:rsidR="000D23EB" w:rsidRPr="00D3231F" w14:paraId="719D69B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B30E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40FB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-800384,15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F5A3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-981376,23</w:t>
            </w:r>
          </w:p>
        </w:tc>
      </w:tr>
      <w:tr w:rsidR="000D23EB" w:rsidRPr="00D3231F" w14:paraId="523FA02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EEB1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1307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-800392,56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258A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-981378,18</w:t>
            </w:r>
          </w:p>
        </w:tc>
      </w:tr>
      <w:tr w:rsidR="000D23EB" w:rsidRPr="00D3231F" w14:paraId="406A5D4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DEED1F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FA59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-800411,41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40FE5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-981352,18</w:t>
            </w:r>
          </w:p>
        </w:tc>
      </w:tr>
      <w:tr w:rsidR="000D23EB" w:rsidRPr="00D3231F" w14:paraId="6FB32E1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89F29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2C7DB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-800431,92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DFE72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-981317,78</w:t>
            </w:r>
          </w:p>
        </w:tc>
      </w:tr>
      <w:tr w:rsidR="000D23EB" w:rsidRPr="00D3231F" w14:paraId="0718EB5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FCE6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31FF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-800468,33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187A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-981187,49</w:t>
            </w:r>
          </w:p>
        </w:tc>
      </w:tr>
      <w:tr w:rsidR="000D23EB" w:rsidRPr="00D3231F" w14:paraId="7B401B1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0821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D09331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-800469,40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FAF9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-981169,50</w:t>
            </w:r>
          </w:p>
        </w:tc>
      </w:tr>
      <w:tr w:rsidR="000D23EB" w:rsidRPr="00D3231F" w14:paraId="00340A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55D61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728BC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-800484,17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768F2B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-981080,32</w:t>
            </w:r>
          </w:p>
        </w:tc>
      </w:tr>
      <w:tr w:rsidR="000D23EB" w:rsidRPr="00D3231F" w14:paraId="15DEF61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7800C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7BBA9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-800457,71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B1C4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-981016,16</w:t>
            </w:r>
          </w:p>
        </w:tc>
      </w:tr>
      <w:tr w:rsidR="000D23EB" w:rsidRPr="00D3231F" w14:paraId="7738505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59415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00B9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-800234,54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C72D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-980979,12</w:t>
            </w:r>
          </w:p>
        </w:tc>
      </w:tr>
      <w:tr w:rsidR="000D23EB" w:rsidRPr="00D3231F" w14:paraId="1A12D4A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66E91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DCB6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-800235,15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055E3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-980970,74</w:t>
            </w:r>
          </w:p>
        </w:tc>
      </w:tr>
      <w:tr w:rsidR="000D23EB" w:rsidRPr="00D3231F" w14:paraId="4C612D1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73BA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D882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-800237,58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1165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-980967,93</w:t>
            </w:r>
          </w:p>
        </w:tc>
      </w:tr>
      <w:tr w:rsidR="000D23EB" w:rsidRPr="00D3231F" w14:paraId="0D25632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0C2C4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90BF7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-800278,02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28F4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-980922,05</w:t>
            </w:r>
          </w:p>
        </w:tc>
      </w:tr>
      <w:tr w:rsidR="000D23EB" w:rsidRPr="00D3231F" w14:paraId="0848ECB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5A20D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A9D4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-800285,80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4E20B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-980907,93</w:t>
            </w:r>
          </w:p>
        </w:tc>
      </w:tr>
      <w:tr w:rsidR="000D23EB" w:rsidRPr="00D3231F" w14:paraId="04C7C3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0AEB8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DF1B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-800290,36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2D37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-980902,03</w:t>
            </w:r>
          </w:p>
        </w:tc>
      </w:tr>
      <w:tr w:rsidR="000D23EB" w:rsidRPr="00D3231F" w14:paraId="19592AA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E9D894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A8CD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-800292,80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F0C2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-980894,41</w:t>
            </w:r>
          </w:p>
        </w:tc>
      </w:tr>
      <w:tr w:rsidR="000D23EB" w:rsidRPr="00D3231F" w14:paraId="26F8369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C5357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9FC0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-800284,52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98E0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-980894,28</w:t>
            </w:r>
          </w:p>
        </w:tc>
      </w:tr>
      <w:tr w:rsidR="000D23EB" w:rsidRPr="00D3231F" w14:paraId="6819E75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52F5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9A73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-800252,55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491E3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-980893,80</w:t>
            </w:r>
          </w:p>
        </w:tc>
      </w:tr>
      <w:tr w:rsidR="000D23EB" w:rsidRPr="00D3231F" w14:paraId="32794E4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4CDFF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DD2D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-800187,82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38C8B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-980897,68</w:t>
            </w:r>
          </w:p>
        </w:tc>
      </w:tr>
      <w:tr w:rsidR="000D23EB" w:rsidRPr="00D3231F" w14:paraId="4B0D4D2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BDCB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4013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-800137,07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2D47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-980903,39</w:t>
            </w:r>
          </w:p>
        </w:tc>
      </w:tr>
      <w:tr w:rsidR="000D23EB" w:rsidRPr="00D3231F" w14:paraId="7DF7163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554DB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B937E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-800134,89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6551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-980903,63</w:t>
            </w:r>
          </w:p>
        </w:tc>
      </w:tr>
      <w:tr w:rsidR="000D23EB" w:rsidRPr="00D3231F" w14:paraId="2D0DAD1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B1B52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495B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-800128,30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479A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-980912,34</w:t>
            </w:r>
          </w:p>
        </w:tc>
      </w:tr>
      <w:tr w:rsidR="000D23EB" w:rsidRPr="00D3231F" w14:paraId="4CDF646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0B60E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6247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-800178,00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C5DFD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-980915,50</w:t>
            </w:r>
          </w:p>
        </w:tc>
      </w:tr>
      <w:tr w:rsidR="000D23EB" w:rsidRPr="00D3231F" w14:paraId="042D67F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1C0B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EE40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-800161,75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2ECA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-980932,33</w:t>
            </w:r>
          </w:p>
        </w:tc>
      </w:tr>
      <w:tr w:rsidR="000D23EB" w:rsidRPr="00D3231F" w14:paraId="1DBE66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F9F0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B7933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-800114,63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BC66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-980972,50</w:t>
            </w:r>
          </w:p>
        </w:tc>
      </w:tr>
      <w:tr w:rsidR="000D23EB" w:rsidRPr="00D3231F" w14:paraId="5969EB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7CC5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B8BA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-800127,76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D8420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-981035,81</w:t>
            </w:r>
          </w:p>
        </w:tc>
      </w:tr>
      <w:tr w:rsidR="000D23EB" w:rsidRPr="00D3231F" w14:paraId="1C6CA43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89AD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D15D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-800129,46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ED1C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-981044,02</w:t>
            </w:r>
          </w:p>
        </w:tc>
      </w:tr>
      <w:tr w:rsidR="000D23EB" w:rsidRPr="00D3231F" w14:paraId="752BC07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E5844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10D3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-800118,14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887CE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-981064,90</w:t>
            </w:r>
          </w:p>
        </w:tc>
      </w:tr>
      <w:tr w:rsidR="000D23EB" w:rsidRPr="00D3231F" w14:paraId="429E8A7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848C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024B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-800109,79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08ED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-981090,19</w:t>
            </w:r>
          </w:p>
        </w:tc>
      </w:tr>
      <w:tr w:rsidR="000D23EB" w:rsidRPr="00D3231F" w14:paraId="78FC0C4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3351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C773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-800102,98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AD8C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-981109,45</w:t>
            </w:r>
          </w:p>
        </w:tc>
      </w:tr>
      <w:tr w:rsidR="000D23EB" w:rsidRPr="00D3231F" w14:paraId="5E86DB0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705B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726D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-800101,49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5DBDB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-981118,72</w:t>
            </w:r>
          </w:p>
        </w:tc>
      </w:tr>
      <w:tr w:rsidR="000D23EB" w:rsidRPr="00D3231F" w14:paraId="6BC9E45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68D86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66A5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-800101,04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D68C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-981127,74</w:t>
            </w:r>
          </w:p>
        </w:tc>
      </w:tr>
      <w:tr w:rsidR="000D23EB" w:rsidRPr="00D3231F" w14:paraId="4FE11EF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49B31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68A9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-800101,72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41A1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-981136,64</w:t>
            </w:r>
          </w:p>
        </w:tc>
      </w:tr>
      <w:tr w:rsidR="000D23EB" w:rsidRPr="00D3231F" w14:paraId="6E6C4A9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A6D75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47103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-800104,50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45B6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-981143,47</w:t>
            </w:r>
          </w:p>
        </w:tc>
      </w:tr>
      <w:tr w:rsidR="000D23EB" w:rsidRPr="00D3231F" w14:paraId="3DE3303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75C72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0656C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-800112,67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0200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-981155,09</w:t>
            </w:r>
          </w:p>
        </w:tc>
      </w:tr>
      <w:tr w:rsidR="000D23EB" w:rsidRPr="00D3231F" w14:paraId="22595A9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BEC4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75931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-800155,34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982F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-981180,82</w:t>
            </w:r>
          </w:p>
        </w:tc>
      </w:tr>
      <w:tr w:rsidR="000D23EB" w:rsidRPr="00D3231F" w14:paraId="0DDC540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F4BF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6A16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-800165,63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EE37B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-981187,80</w:t>
            </w:r>
          </w:p>
        </w:tc>
      </w:tr>
      <w:tr w:rsidR="000D23EB" w:rsidRPr="00D3231F" w14:paraId="0BBFF2E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91582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EEC8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-800165,71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9EE4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-981187,85</w:t>
            </w:r>
          </w:p>
        </w:tc>
      </w:tr>
      <w:tr w:rsidR="000D23EB" w:rsidRPr="00D3231F" w14:paraId="6AE7729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DD5FC8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545AFD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-800176,68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78B5E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-981210,92</w:t>
            </w:r>
          </w:p>
        </w:tc>
      </w:tr>
      <w:tr w:rsidR="000D23EB" w:rsidRPr="00D3231F" w14:paraId="71C5FFB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2458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5CAA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-800172,09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31683A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-981217,36</w:t>
            </w:r>
          </w:p>
        </w:tc>
      </w:tr>
      <w:tr w:rsidR="000D23EB" w:rsidRPr="00D3231F" w14:paraId="6919A2A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F05C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2459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-800153,03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7DB1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-981244,10</w:t>
            </w:r>
          </w:p>
        </w:tc>
      </w:tr>
      <w:tr w:rsidR="000D23EB" w:rsidRPr="00D3231F" w14:paraId="65FA89C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8234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1BEC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-800030,61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561F4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-981343,25</w:t>
            </w:r>
          </w:p>
        </w:tc>
      </w:tr>
      <w:tr w:rsidR="000D23EB" w:rsidRPr="00D3231F" w14:paraId="66E4EED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84B73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749E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-799958,61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9E23A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-981341,07</w:t>
            </w:r>
          </w:p>
        </w:tc>
      </w:tr>
      <w:tr w:rsidR="000D23EB" w:rsidRPr="00D3231F" w14:paraId="0FFA662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7ABF3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A807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-799926,37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2185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-981337,68</w:t>
            </w:r>
          </w:p>
        </w:tc>
      </w:tr>
      <w:tr w:rsidR="000D23EB" w:rsidRPr="00D3231F" w14:paraId="5E3A95D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42E51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FFE2F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-799936,55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6B3E3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-981351,49</w:t>
            </w:r>
          </w:p>
        </w:tc>
      </w:tr>
      <w:tr w:rsidR="000D23EB" w:rsidRPr="00D3231F" w14:paraId="71FAAE2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9253A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A040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-799943,96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E994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-981357,39</w:t>
            </w:r>
          </w:p>
        </w:tc>
      </w:tr>
      <w:tr w:rsidR="000D23EB" w:rsidRPr="00D3231F" w14:paraId="79E3F1C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F81C8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6B6B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-799943,89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1125C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-981361,45</w:t>
            </w:r>
          </w:p>
        </w:tc>
      </w:tr>
      <w:tr w:rsidR="000D23EB" w:rsidRPr="00D3231F" w14:paraId="63CB56A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BF43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A06C4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-799977,86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1667C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-981430,94</w:t>
            </w:r>
          </w:p>
        </w:tc>
      </w:tr>
      <w:tr w:rsidR="000D23EB" w:rsidRPr="00D3231F" w14:paraId="0B224D0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AC89D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60B6E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-799955,64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5612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-981454,22</w:t>
            </w:r>
          </w:p>
        </w:tc>
      </w:tr>
      <w:tr w:rsidR="000D23EB" w:rsidRPr="00D3231F" w14:paraId="4FECCA4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DF28B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DE3B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-799916,48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9269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-981514,55</w:t>
            </w:r>
          </w:p>
        </w:tc>
      </w:tr>
      <w:tr w:rsidR="000D23EB" w:rsidRPr="00D3231F" w14:paraId="755D52C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A188A4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7E0E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-799881,44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10B9B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-981549,82</w:t>
            </w:r>
          </w:p>
        </w:tc>
      </w:tr>
      <w:tr w:rsidR="000D23EB" w:rsidRPr="00D3231F" w14:paraId="673F244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3ED6A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BE47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-799881,78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CB8F2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-981550,06</w:t>
            </w:r>
          </w:p>
        </w:tc>
      </w:tr>
      <w:tr w:rsidR="000D23EB" w:rsidRPr="00D3231F" w14:paraId="5C8B5F5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5FAD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92F5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-799904,79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D8C85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-981566,04</w:t>
            </w:r>
          </w:p>
        </w:tc>
      </w:tr>
      <w:tr w:rsidR="000D23EB" w:rsidRPr="00D3231F" w14:paraId="7B962C4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D5785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76F62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-799908,08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CF02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-981573,72</w:t>
            </w:r>
          </w:p>
        </w:tc>
      </w:tr>
      <w:tr w:rsidR="000D23EB" w:rsidRPr="00D3231F" w14:paraId="4E3E072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B2DE0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1BFB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-799913,76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85CE0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-981587,01</w:t>
            </w:r>
          </w:p>
        </w:tc>
      </w:tr>
      <w:tr w:rsidR="000D23EB" w:rsidRPr="00D3231F" w14:paraId="1BCE22F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A58C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009E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-799921,30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D523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-981605,95</w:t>
            </w:r>
          </w:p>
        </w:tc>
      </w:tr>
      <w:tr w:rsidR="000D23EB" w:rsidRPr="00D3231F" w14:paraId="100AC84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E20285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B927F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-799924,67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3F00B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-981614,40</w:t>
            </w:r>
          </w:p>
        </w:tc>
      </w:tr>
      <w:tr w:rsidR="000D23EB" w:rsidRPr="00D3231F" w14:paraId="594CAAF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8B2A2F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2391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-799977,39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84B6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-981602,39</w:t>
            </w:r>
          </w:p>
        </w:tc>
      </w:tr>
      <w:tr w:rsidR="000D23EB" w:rsidRPr="00D3231F" w14:paraId="569E35E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D48AE4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5302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-799974,12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9217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-981607,49</w:t>
            </w:r>
          </w:p>
        </w:tc>
      </w:tr>
      <w:tr w:rsidR="000D23EB" w:rsidRPr="00D3231F" w14:paraId="3AB0188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E874C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A07C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-799967,58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CF02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-981612,34</w:t>
            </w:r>
          </w:p>
        </w:tc>
      </w:tr>
      <w:tr w:rsidR="000D23EB" w:rsidRPr="00D3231F" w14:paraId="0EC0249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0AA22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06D7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-799947,34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83B4E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-981625,56</w:t>
            </w:r>
          </w:p>
        </w:tc>
      </w:tr>
      <w:tr w:rsidR="000D23EB" w:rsidRPr="00D3231F" w14:paraId="1056609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4875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CE5FE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-799862,38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429B8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-981669,72</w:t>
            </w:r>
          </w:p>
        </w:tc>
      </w:tr>
      <w:tr w:rsidR="000D23EB" w:rsidRPr="00D3231F" w14:paraId="38349E1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CC569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6F7C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-799855,46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1477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-981673,31</w:t>
            </w:r>
          </w:p>
        </w:tc>
      </w:tr>
      <w:tr w:rsidR="000D23EB" w:rsidRPr="00D3231F" w14:paraId="5EAFB93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5A1370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C84E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-799853,42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765B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-981674,63</w:t>
            </w:r>
          </w:p>
        </w:tc>
      </w:tr>
      <w:tr w:rsidR="000D23EB" w:rsidRPr="00D3231F" w14:paraId="5886BBE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661D4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30FB1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-799817,88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1E11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-981697,68</w:t>
            </w:r>
          </w:p>
        </w:tc>
      </w:tr>
      <w:tr w:rsidR="000D23EB" w:rsidRPr="00D3231F" w14:paraId="38D2F4F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3E44A3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00E9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-799801,27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0B413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-981703,01</w:t>
            </w:r>
          </w:p>
        </w:tc>
      </w:tr>
      <w:tr w:rsidR="000D23EB" w:rsidRPr="00D3231F" w14:paraId="39343BF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00D65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F606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-799686,52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6686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-981704,00</w:t>
            </w:r>
          </w:p>
        </w:tc>
      </w:tr>
      <w:tr w:rsidR="000D23EB" w:rsidRPr="00D3231F" w14:paraId="12B929F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3EC36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F40EA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-799679,79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E2754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-981704,06</w:t>
            </w:r>
          </w:p>
        </w:tc>
      </w:tr>
      <w:tr w:rsidR="000D23EB" w:rsidRPr="00D3231F" w14:paraId="19CCCDE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8C8D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1F2E5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-799682,17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42A5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-981706,85</w:t>
            </w:r>
          </w:p>
        </w:tc>
      </w:tr>
      <w:tr w:rsidR="000D23EB" w:rsidRPr="00D3231F" w14:paraId="3F94C0C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03B0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8D23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-799672,85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97AB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-981715,68</w:t>
            </w:r>
          </w:p>
        </w:tc>
      </w:tr>
      <w:tr w:rsidR="000D23EB" w:rsidRPr="00D3231F" w14:paraId="092284C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8B592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8C02A0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-799727,43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F1950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-981754,34</w:t>
            </w:r>
          </w:p>
        </w:tc>
      </w:tr>
      <w:tr w:rsidR="000D23EB" w:rsidRPr="00D3231F" w14:paraId="438DFBB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4DB5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C44EA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-799726,68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AEE505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-981756,97</w:t>
            </w:r>
          </w:p>
        </w:tc>
      </w:tr>
      <w:tr w:rsidR="000D23EB" w:rsidRPr="00D3231F" w14:paraId="2591233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FE85F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65BF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-799778,61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7A07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-981776,95</w:t>
            </w:r>
          </w:p>
        </w:tc>
      </w:tr>
      <w:tr w:rsidR="000D23EB" w:rsidRPr="00D3231F" w14:paraId="6F9C100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C00D88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80CF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-799818,64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397BF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-981809,49</w:t>
            </w:r>
          </w:p>
        </w:tc>
      </w:tr>
      <w:tr w:rsidR="000D23EB" w:rsidRPr="00D3231F" w14:paraId="6D102C8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12104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A79F5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-799822,78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984EB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-981812,97</w:t>
            </w:r>
          </w:p>
        </w:tc>
      </w:tr>
      <w:tr w:rsidR="000D23EB" w:rsidRPr="00D3231F" w14:paraId="782E8CE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8908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14AE8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-799801,11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78AA6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-981835,84</w:t>
            </w:r>
          </w:p>
        </w:tc>
      </w:tr>
      <w:tr w:rsidR="000D23EB" w:rsidRPr="00D3231F" w14:paraId="48A279F1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DF94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60B4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-799774,23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FB02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-981863,80</w:t>
            </w:r>
          </w:p>
        </w:tc>
      </w:tr>
      <w:tr w:rsidR="000D23EB" w:rsidRPr="00D3231F" w14:paraId="683A772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C2CFD4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4FC4C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-799767,83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1F0CC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-981865,63</w:t>
            </w:r>
          </w:p>
        </w:tc>
      </w:tr>
      <w:tr w:rsidR="000D23EB" w:rsidRPr="00D3231F" w14:paraId="3559694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5FAD25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650B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-799763,43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7840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-981864,27</w:t>
            </w:r>
          </w:p>
        </w:tc>
      </w:tr>
      <w:tr w:rsidR="000D23EB" w:rsidRPr="00D3231F" w14:paraId="6D02E23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229C7D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E3D87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-799754,12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F4663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-981861,38</w:t>
            </w:r>
          </w:p>
        </w:tc>
      </w:tr>
      <w:tr w:rsidR="000D23EB" w:rsidRPr="00D3231F" w14:paraId="670FAAC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2AC35D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9A29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-799742,51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45A6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-981852,93</w:t>
            </w:r>
          </w:p>
        </w:tc>
      </w:tr>
      <w:tr w:rsidR="000D23EB" w:rsidRPr="00D3231F" w14:paraId="20986D3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F183B3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FA45E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-799713,59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FB93E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-981825,85</w:t>
            </w:r>
          </w:p>
        </w:tc>
      </w:tr>
      <w:tr w:rsidR="000D23EB" w:rsidRPr="00D3231F" w14:paraId="67707EB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2A37F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5B35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-799712,79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71CD05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-981825,11</w:t>
            </w:r>
          </w:p>
        </w:tc>
      </w:tr>
      <w:tr w:rsidR="000D23EB" w:rsidRPr="00D3231F" w14:paraId="00AAC9A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1BA947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DE6C7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-799695,92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F456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-981808,92</w:t>
            </w:r>
          </w:p>
        </w:tc>
      </w:tr>
      <w:tr w:rsidR="000D23EB" w:rsidRPr="00D3231F" w14:paraId="56FC138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305F9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3275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-799675,01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E2C06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-981788,85</w:t>
            </w:r>
          </w:p>
        </w:tc>
      </w:tr>
      <w:tr w:rsidR="000D23EB" w:rsidRPr="00D3231F" w14:paraId="561B40E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F8738E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19EDB9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-799659,95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65B42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-981780,11</w:t>
            </w:r>
          </w:p>
        </w:tc>
      </w:tr>
      <w:tr w:rsidR="000D23EB" w:rsidRPr="00D3231F" w14:paraId="7BBE6A7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965A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17E6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-799659,81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EE0EE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-981790,82</w:t>
            </w:r>
          </w:p>
        </w:tc>
      </w:tr>
      <w:tr w:rsidR="000D23EB" w:rsidRPr="00D3231F" w14:paraId="5789432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3073A0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4B41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-799672,40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26E0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-981820,54</w:t>
            </w:r>
          </w:p>
        </w:tc>
      </w:tr>
      <w:tr w:rsidR="000D23EB" w:rsidRPr="00D3231F" w14:paraId="7A65E10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7E2E0F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5DCAEA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-799719,38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E2632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-981877,10</w:t>
            </w:r>
          </w:p>
        </w:tc>
      </w:tr>
      <w:tr w:rsidR="000D23EB" w:rsidRPr="00D3231F" w14:paraId="4801AED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1760CC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D4FC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-799735,35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DFA67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-981887,68</w:t>
            </w:r>
          </w:p>
        </w:tc>
      </w:tr>
      <w:tr w:rsidR="000D23EB" w:rsidRPr="00D3231F" w14:paraId="0A17DB2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39D74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A80B4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-799753,62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8C29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-981899,79</w:t>
            </w:r>
          </w:p>
        </w:tc>
      </w:tr>
      <w:tr w:rsidR="000D23EB" w:rsidRPr="00D3231F" w14:paraId="333AF7D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03F9C5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35DBDC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-799753,52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454A2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-981903,25</w:t>
            </w:r>
          </w:p>
        </w:tc>
      </w:tr>
      <w:tr w:rsidR="000D23EB" w:rsidRPr="00D3231F" w14:paraId="32D769B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841B6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F532D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-799672,91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AAFDC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-981989,19</w:t>
            </w:r>
          </w:p>
        </w:tc>
      </w:tr>
      <w:tr w:rsidR="000D23EB" w:rsidRPr="00D3231F" w14:paraId="5137774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CFEFC2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D1B3A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-799669,01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89B84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-981991,14</w:t>
            </w:r>
          </w:p>
        </w:tc>
      </w:tr>
      <w:tr w:rsidR="000D23EB" w:rsidRPr="00D3231F" w14:paraId="6923DF3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E8730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92AE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-799666,71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473E0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-981993,69</w:t>
            </w:r>
          </w:p>
        </w:tc>
      </w:tr>
      <w:tr w:rsidR="000D23EB" w:rsidRPr="00D3231F" w14:paraId="5544E96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38570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6F1A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-799666,15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4D30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-981993,33</w:t>
            </w:r>
          </w:p>
        </w:tc>
      </w:tr>
      <w:tr w:rsidR="000D23EB" w:rsidRPr="00D3231F" w14:paraId="6122B62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FB9EB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84EA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-799643,95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828D2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-981978,84</w:t>
            </w:r>
          </w:p>
        </w:tc>
      </w:tr>
      <w:tr w:rsidR="000D23EB" w:rsidRPr="00D3231F" w14:paraId="732DA09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BB1E5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253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B7C3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-799618,46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D1D6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-981962,62</w:t>
            </w:r>
          </w:p>
        </w:tc>
      </w:tr>
      <w:tr w:rsidR="000D23EB" w:rsidRPr="00D3231F" w14:paraId="6B4AAA4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7606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2E96F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-799608,47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78F48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-981953,02</w:t>
            </w:r>
          </w:p>
        </w:tc>
      </w:tr>
      <w:tr w:rsidR="000D23EB" w:rsidRPr="00D3231F" w14:paraId="7C10863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7427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0F2B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-799591,96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171F1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-981967,54</w:t>
            </w:r>
          </w:p>
        </w:tc>
      </w:tr>
      <w:tr w:rsidR="000D23EB" w:rsidRPr="00D3231F" w14:paraId="18E41A5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F952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7DC223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-799582,65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318C9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-982012,76</w:t>
            </w:r>
          </w:p>
        </w:tc>
      </w:tr>
      <w:tr w:rsidR="000D23EB" w:rsidRPr="00D3231F" w14:paraId="218E1F6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D3092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8138B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-799540,56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E4B8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-982047,65</w:t>
            </w:r>
          </w:p>
        </w:tc>
      </w:tr>
      <w:tr w:rsidR="000D23EB" w:rsidRPr="00D3231F" w14:paraId="2931005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57F96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08B53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-799565,27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F1D116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-982070,61</w:t>
            </w:r>
          </w:p>
        </w:tc>
      </w:tr>
      <w:tr w:rsidR="000D23EB" w:rsidRPr="00D3231F" w14:paraId="009E39C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7E61F3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4810C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-799580,99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B8FB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-982085,22</w:t>
            </w:r>
          </w:p>
        </w:tc>
      </w:tr>
      <w:tr w:rsidR="000D23EB" w:rsidRPr="00D3231F" w14:paraId="636ABA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11B89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71C19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-799584,84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1C155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-982088,79</w:t>
            </w:r>
          </w:p>
        </w:tc>
      </w:tr>
      <w:tr w:rsidR="000D23EB" w:rsidRPr="00D3231F" w14:paraId="30285B9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07C57E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44214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-799623,99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9BCEE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-982133,47</w:t>
            </w:r>
          </w:p>
        </w:tc>
      </w:tr>
      <w:tr w:rsidR="000D23EB" w:rsidRPr="00D3231F" w14:paraId="5B5A4B6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74E6BE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8D36C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-799745,57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27C732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-982062,30</w:t>
            </w:r>
          </w:p>
        </w:tc>
      </w:tr>
      <w:tr w:rsidR="000D23EB" w:rsidRPr="00D3231F" w14:paraId="28808F9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0A82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830220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-799746,32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965D2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-982059,02</w:t>
            </w:r>
          </w:p>
        </w:tc>
      </w:tr>
      <w:tr w:rsidR="000D23EB" w:rsidRPr="00D3231F" w14:paraId="12BDE3C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71249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A75B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-799756,88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695A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-982062,95</w:t>
            </w:r>
          </w:p>
        </w:tc>
      </w:tr>
      <w:tr w:rsidR="000D23EB" w:rsidRPr="00D3231F" w14:paraId="7C1EAB1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9D92D2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BA515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-799773,43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746A4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-982067,95</w:t>
            </w:r>
          </w:p>
        </w:tc>
      </w:tr>
      <w:tr w:rsidR="000D23EB" w:rsidRPr="00D3231F" w14:paraId="0028EC1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F963B6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71416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-799778,55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E79A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-982074,16</w:t>
            </w:r>
          </w:p>
        </w:tc>
      </w:tr>
      <w:tr w:rsidR="000D23EB" w:rsidRPr="00D3231F" w14:paraId="02BBA85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CF68EE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9D58F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-799781,56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E7AB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-982077,80</w:t>
            </w:r>
          </w:p>
        </w:tc>
      </w:tr>
      <w:tr w:rsidR="000D23EB" w:rsidRPr="00D3231F" w14:paraId="687EF1DB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352A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69E13C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-799798,39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687C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-982089,50</w:t>
            </w:r>
          </w:p>
        </w:tc>
      </w:tr>
      <w:tr w:rsidR="000D23EB" w:rsidRPr="00D3231F" w14:paraId="22126D5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11471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6E0D9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-799801,67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B0035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-982090,93</w:t>
            </w:r>
          </w:p>
        </w:tc>
      </w:tr>
      <w:tr w:rsidR="000D23EB" w:rsidRPr="00D3231F" w14:paraId="49C1ACC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F9484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1574D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-799812,09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3588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-982090,93</w:t>
            </w:r>
          </w:p>
        </w:tc>
      </w:tr>
      <w:tr w:rsidR="000D23EB" w:rsidRPr="00D3231F" w14:paraId="5DD145A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0E1CD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74658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-799827,78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A68B41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-982084,94</w:t>
            </w:r>
          </w:p>
        </w:tc>
      </w:tr>
      <w:tr w:rsidR="000D23EB" w:rsidRPr="00D3231F" w14:paraId="143CF6C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69B7B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2BA9D9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-799841,76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3D3C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-982078,37</w:t>
            </w:r>
          </w:p>
        </w:tc>
      </w:tr>
      <w:tr w:rsidR="000D23EB" w:rsidRPr="00D3231F" w14:paraId="56F2665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D526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2C81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-799843,20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B7086D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-982076,55</w:t>
            </w:r>
          </w:p>
        </w:tc>
      </w:tr>
      <w:tr w:rsidR="000D23EB" w:rsidRPr="00D3231F" w14:paraId="0898DFD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4DB95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CC9B0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-799850,18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064DD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-982059,84</w:t>
            </w:r>
          </w:p>
        </w:tc>
      </w:tr>
      <w:tr w:rsidR="000D23EB" w:rsidRPr="00D3231F" w14:paraId="7D26186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BCED73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247D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-799851,91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FFD8A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-982055,71</w:t>
            </w:r>
          </w:p>
        </w:tc>
      </w:tr>
      <w:tr w:rsidR="000D23EB" w:rsidRPr="00D3231F" w14:paraId="63D2BA4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836D6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07F82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-799857,38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6C8E3A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-982042,81</w:t>
            </w:r>
          </w:p>
        </w:tc>
      </w:tr>
      <w:tr w:rsidR="000D23EB" w:rsidRPr="00D3231F" w14:paraId="3C581AA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64094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8B842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-799860,02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15887A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-982045,69</w:t>
            </w:r>
          </w:p>
        </w:tc>
      </w:tr>
      <w:tr w:rsidR="000D23EB" w:rsidRPr="00D3231F" w14:paraId="4BFA81B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B04745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EFAE2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-799917,24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9F80C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-982110,52</w:t>
            </w:r>
          </w:p>
        </w:tc>
      </w:tr>
      <w:tr w:rsidR="000D23EB" w:rsidRPr="00D3231F" w14:paraId="5AEBAA4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44EFF2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9E70E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-799919,63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5F09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-982111,24</w:t>
            </w:r>
          </w:p>
        </w:tc>
      </w:tr>
      <w:tr w:rsidR="000D23EB" w:rsidRPr="00D3231F" w14:paraId="2CC11F4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DEFCB6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5BA41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-799912,67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B390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-982123,75</w:t>
            </w:r>
          </w:p>
        </w:tc>
      </w:tr>
      <w:tr w:rsidR="000D23EB" w:rsidRPr="00D3231F" w14:paraId="714FB7F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7D99AA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20E7A1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-799911,51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6EAF8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-982125,83</w:t>
            </w:r>
          </w:p>
        </w:tc>
      </w:tr>
      <w:tr w:rsidR="000D23EB" w:rsidRPr="00D3231F" w14:paraId="4C3380A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A5138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FFC1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-799904,77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ABE9C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-982137,96</w:t>
            </w:r>
          </w:p>
        </w:tc>
      </w:tr>
      <w:tr w:rsidR="000D23EB" w:rsidRPr="00D3231F" w14:paraId="410DA4C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EDC7EC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BF99E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-799894,68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4BCD3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-982150,17</w:t>
            </w:r>
          </w:p>
        </w:tc>
      </w:tr>
      <w:tr w:rsidR="000D23EB" w:rsidRPr="00D3231F" w14:paraId="59157C2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3775D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50B71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-799888,35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48BFA7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-982157,83</w:t>
            </w:r>
          </w:p>
        </w:tc>
      </w:tr>
      <w:tr w:rsidR="000D23EB" w:rsidRPr="00D3231F" w14:paraId="38A311E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48CFD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C5A45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-799880,56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E2DA86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-982169,17</w:t>
            </w:r>
          </w:p>
        </w:tc>
      </w:tr>
      <w:tr w:rsidR="000D23EB" w:rsidRPr="00D3231F" w14:paraId="3CB5C5AD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2F2764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AB148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-799861,76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30AEF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-982194,14</w:t>
            </w:r>
          </w:p>
        </w:tc>
      </w:tr>
      <w:tr w:rsidR="000D23EB" w:rsidRPr="00D3231F" w14:paraId="01B8C30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46D46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2EEA9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-799855,89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5EB5F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-982201,94</w:t>
            </w:r>
          </w:p>
        </w:tc>
      </w:tr>
      <w:tr w:rsidR="000D23EB" w:rsidRPr="00D3231F" w14:paraId="1A3570F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81D87C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FEEC0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-799854,88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5618B9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-982203,28</w:t>
            </w:r>
          </w:p>
        </w:tc>
      </w:tr>
      <w:tr w:rsidR="000D23EB" w:rsidRPr="00D3231F" w14:paraId="4D861A7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3C257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17585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-799849,44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91EEE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-982209,15</w:t>
            </w:r>
          </w:p>
        </w:tc>
      </w:tr>
      <w:tr w:rsidR="000D23EB" w:rsidRPr="00D3231F" w14:paraId="7AA10B8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B1E9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6500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-799831,13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D1F49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-982226,18</w:t>
            </w:r>
          </w:p>
        </w:tc>
      </w:tr>
      <w:tr w:rsidR="000D23EB" w:rsidRPr="00D3231F" w14:paraId="413357A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F43858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C660C9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-799886,75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FCFAE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-982274,43</w:t>
            </w:r>
          </w:p>
        </w:tc>
      </w:tr>
      <w:tr w:rsidR="000D23EB" w:rsidRPr="00D3231F" w14:paraId="2265E33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9B6575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3409A5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-799893,06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06EB6C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-982266,49</w:t>
            </w:r>
          </w:p>
        </w:tc>
      </w:tr>
      <w:tr w:rsidR="000D23EB" w:rsidRPr="00D3231F" w14:paraId="4A722B3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9CA1A9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96B888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-799895,88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622D5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-982266,23</w:t>
            </w:r>
          </w:p>
        </w:tc>
      </w:tr>
      <w:tr w:rsidR="000D23EB" w:rsidRPr="00D3231F" w14:paraId="60A806E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F090D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F1098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-799918,68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076B3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-982264,68</w:t>
            </w:r>
          </w:p>
        </w:tc>
      </w:tr>
      <w:tr w:rsidR="000D23EB" w:rsidRPr="00D3231F" w14:paraId="110E82C6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1D86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CACEBD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-799921,86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0E0F47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-982264,46</w:t>
            </w:r>
          </w:p>
        </w:tc>
      </w:tr>
      <w:tr w:rsidR="000D23EB" w:rsidRPr="00D3231F" w14:paraId="58E37874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4BB92B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AF927F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-799974,80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7EF75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-982260,86</w:t>
            </w:r>
          </w:p>
        </w:tc>
      </w:tr>
      <w:tr w:rsidR="000D23EB" w:rsidRPr="00D3231F" w14:paraId="5D9DFFB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90EEA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82067D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-799974,28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E3B8D0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-982230,72</w:t>
            </w:r>
          </w:p>
        </w:tc>
      </w:tr>
      <w:tr w:rsidR="000D23EB" w:rsidRPr="00D3231F" w14:paraId="06887EA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166DAF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1EB93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-799974,62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75E2B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-982227,86</w:t>
            </w:r>
          </w:p>
        </w:tc>
      </w:tr>
      <w:tr w:rsidR="000D23EB" w:rsidRPr="00D3231F" w14:paraId="3E897C9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D6E6D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064377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-799980,97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B143F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-982174,24</w:t>
            </w:r>
          </w:p>
        </w:tc>
      </w:tr>
      <w:tr w:rsidR="000D23EB" w:rsidRPr="00D3231F" w14:paraId="4F87717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7CFA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A01E6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-799981,08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DBC654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-982168,11</w:t>
            </w:r>
          </w:p>
        </w:tc>
      </w:tr>
      <w:tr w:rsidR="000D23EB" w:rsidRPr="00D3231F" w14:paraId="702CA80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A1A014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2AF1E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-799985,48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342AE7C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-982148,04</w:t>
            </w:r>
          </w:p>
        </w:tc>
      </w:tr>
      <w:tr w:rsidR="000D23EB" w:rsidRPr="00D3231F" w14:paraId="1764766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C3724B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A87F9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-799994,56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7BF49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-982122,70</w:t>
            </w:r>
          </w:p>
        </w:tc>
      </w:tr>
      <w:tr w:rsidR="000D23EB" w:rsidRPr="00D3231F" w14:paraId="4365960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41EB34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8D028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-799997,72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4BBCAF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-982104,30</w:t>
            </w:r>
          </w:p>
        </w:tc>
      </w:tr>
      <w:tr w:rsidR="000D23EB" w:rsidRPr="00D3231F" w14:paraId="1DD21ED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B389A6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58731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-800011,48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938E9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-982082,53</w:t>
            </w:r>
          </w:p>
        </w:tc>
      </w:tr>
      <w:tr w:rsidR="000D23EB" w:rsidRPr="00D3231F" w14:paraId="018A8EC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0F695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EE13FF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-800015,76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25FD56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-982067,62</w:t>
            </w:r>
          </w:p>
        </w:tc>
      </w:tr>
      <w:tr w:rsidR="000D23EB" w:rsidRPr="00D3231F" w14:paraId="476CE85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B93871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5B326D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-800022,03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4E52FF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-982049,46</w:t>
            </w:r>
          </w:p>
        </w:tc>
      </w:tr>
      <w:tr w:rsidR="000D23EB" w:rsidRPr="00D3231F" w14:paraId="6CCA14D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81B6AB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ED9BF0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-800036,35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82537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-981947,37</w:t>
            </w:r>
          </w:p>
        </w:tc>
      </w:tr>
      <w:tr w:rsidR="000D23EB" w:rsidRPr="00D3231F" w14:paraId="5E67251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F8D5C1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D1185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-800036,67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44A388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-981945,06</w:t>
            </w:r>
          </w:p>
        </w:tc>
      </w:tr>
      <w:tr w:rsidR="000D23EB" w:rsidRPr="00D3231F" w14:paraId="42397DE9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60727B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B8C80E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-800037,47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83B33A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-981939,35</w:t>
            </w:r>
          </w:p>
        </w:tc>
      </w:tr>
      <w:tr w:rsidR="000D23EB" w:rsidRPr="00D3231F" w14:paraId="68F2A92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2A0313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68D794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-800037,62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717DC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-981925,26</w:t>
            </w:r>
          </w:p>
        </w:tc>
      </w:tr>
      <w:tr w:rsidR="000D23EB" w:rsidRPr="00D3231F" w14:paraId="322CF2B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050656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74E321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-800036,90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E5C11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-981920,69</w:t>
            </w:r>
          </w:p>
        </w:tc>
      </w:tr>
      <w:tr w:rsidR="000D23EB" w:rsidRPr="00D3231F" w14:paraId="5CA847A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0168E14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F9819FF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-800034,19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92A090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-981916,41</w:t>
            </w:r>
          </w:p>
        </w:tc>
      </w:tr>
      <w:tr w:rsidR="000D23EB" w:rsidRPr="00D3231F" w14:paraId="331E39D2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ED1196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6C8281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-800031,20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7B6992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-981914,70</w:t>
            </w:r>
          </w:p>
        </w:tc>
      </w:tr>
      <w:tr w:rsidR="000D23EB" w:rsidRPr="00D3231F" w14:paraId="1096549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99D003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71EDA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-800027,06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B374D8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-981913,13</w:t>
            </w:r>
          </w:p>
        </w:tc>
      </w:tr>
      <w:tr w:rsidR="000D23EB" w:rsidRPr="00D3231F" w14:paraId="18E88CE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23801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9A5BF2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-800020,78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6A37C6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-981913,56</w:t>
            </w:r>
          </w:p>
        </w:tc>
      </w:tr>
      <w:tr w:rsidR="000D23EB" w:rsidRPr="00D3231F" w14:paraId="26608ABF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C7356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CC8C7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-800014,93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5353C8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-981915,97</w:t>
            </w:r>
          </w:p>
        </w:tc>
      </w:tr>
      <w:tr w:rsidR="000D23EB" w:rsidRPr="00D3231F" w14:paraId="77A906CA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60B78A9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C4CAE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-800001,48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4CD6BB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-981928,94</w:t>
            </w:r>
          </w:p>
        </w:tc>
      </w:tr>
      <w:tr w:rsidR="000D23EB" w:rsidRPr="00D3231F" w14:paraId="247C8563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A767B0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1E59A68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-799999,91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055BE9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-981930,46</w:t>
            </w:r>
          </w:p>
        </w:tc>
      </w:tr>
      <w:tr w:rsidR="000D23EB" w:rsidRPr="00D3231F" w14:paraId="34D8A29C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5815F02B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319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CAB8D3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-799986,96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C5570E4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-981942,95</w:t>
            </w:r>
          </w:p>
        </w:tc>
      </w:tr>
      <w:tr w:rsidR="000D23EB" w:rsidRPr="00D3231F" w14:paraId="2B65DB60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5E314F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3A7F67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-799972,12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DA7DA1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-981954,22</w:t>
            </w:r>
          </w:p>
        </w:tc>
      </w:tr>
      <w:tr w:rsidR="000D23EB" w:rsidRPr="00D3231F" w14:paraId="1E61B6D7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7D9DCF02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321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2A1B777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-799966,13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7AC2CDE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-981956,79</w:t>
            </w:r>
          </w:p>
        </w:tc>
      </w:tr>
      <w:tr w:rsidR="000D23EB" w:rsidRPr="00D3231F" w14:paraId="02563B55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25B01845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322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F9FD173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-799959,57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6133266E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-981958,93</w:t>
            </w:r>
          </w:p>
        </w:tc>
      </w:tr>
      <w:tr w:rsidR="000D23EB" w:rsidRPr="00D3231F" w14:paraId="6DE9A63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412ED88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3D35E380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-799952,80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7658D46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-981956,99</w:t>
            </w:r>
          </w:p>
        </w:tc>
      </w:tr>
      <w:tr w:rsidR="000D23EB" w:rsidRPr="00D3231F" w14:paraId="7C8BC308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379AB2D9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324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44CBF617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-799903,88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FACA03A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-981888,04</w:t>
            </w:r>
          </w:p>
        </w:tc>
      </w:tr>
      <w:tr w:rsidR="000D23EB" w:rsidRPr="00D3231F" w14:paraId="000D7ABE" w14:textId="77777777" w:rsidTr="00A846C4">
        <w:trPr>
          <w:trHeight w:val="20"/>
        </w:trPr>
        <w:tc>
          <w:tcPr>
            <w:tcW w:w="1581" w:type="pct"/>
            <w:shd w:val="clear" w:color="auto" w:fill="auto"/>
            <w:noWrap/>
            <w:vAlign w:val="bottom"/>
          </w:tcPr>
          <w:p w14:paraId="18C614A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0213F39D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-799923,25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14:paraId="52757B71" w14:textId="77777777" w:rsidR="000D23EB" w:rsidRDefault="000D23EB" w:rsidP="00A846C4">
            <w:pPr>
              <w:spacing w:after="0" w:line="20" w:lineRule="atLeast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-981885,76</w:t>
            </w:r>
          </w:p>
        </w:tc>
      </w:tr>
    </w:tbl>
    <w:p w14:paraId="202A8997" w14:textId="77777777" w:rsidR="000D23EB" w:rsidRDefault="000D23EB" w:rsidP="000D23EB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b/>
          <w:szCs w:val="22"/>
        </w:rPr>
        <w:sectPr w:rsidR="000D23EB" w:rsidSect="00A846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4B097CB" w14:textId="77777777" w:rsidR="00F17FE9" w:rsidRDefault="00F17FE9" w:rsidP="00CE4FD7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b/>
          <w:szCs w:val="22"/>
        </w:rPr>
      </w:pPr>
    </w:p>
    <w:p w14:paraId="35BC4992" w14:textId="77777777" w:rsidR="00F17FE9" w:rsidRDefault="00F17FE9" w:rsidP="00CE4FD7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b/>
          <w:szCs w:val="22"/>
        </w:rPr>
        <w:sectPr w:rsidR="00F17FE9" w:rsidSect="00F17FE9">
          <w:type w:val="continuous"/>
          <w:pgSz w:w="11906" w:h="16838" w:code="9"/>
          <w:pgMar w:top="1418" w:right="1418" w:bottom="1418" w:left="1418" w:header="709" w:footer="851" w:gutter="0"/>
          <w:cols w:num="2" w:space="708"/>
          <w:docGrid w:linePitch="360"/>
        </w:sectPr>
      </w:pPr>
    </w:p>
    <w:p w14:paraId="01B33754" w14:textId="77777777" w:rsidR="009E1663" w:rsidRDefault="009E1663" w:rsidP="009E1663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  <w:r w:rsidRPr="009E1663">
        <w:rPr>
          <w:rFonts w:cs="Arial"/>
          <w:b/>
          <w:szCs w:val="22"/>
        </w:rPr>
        <w:lastRenderedPageBreak/>
        <w:t>Příloha 5.</w:t>
      </w:r>
      <w:r w:rsidRPr="009E1663">
        <w:rPr>
          <w:rFonts w:cs="Arial"/>
          <w:szCs w:val="22"/>
        </w:rPr>
        <w:t xml:space="preserve"> – orientační zákres členění chráněného území: hranice chráněného území - modrá linie, bezzásahová území</w:t>
      </w:r>
      <w:r>
        <w:rPr>
          <w:rFonts w:cs="Arial"/>
          <w:szCs w:val="22"/>
        </w:rPr>
        <w:t xml:space="preserve"> – </w:t>
      </w:r>
      <w:r w:rsidRPr="009E1663">
        <w:rPr>
          <w:rFonts w:cs="Arial"/>
          <w:szCs w:val="22"/>
        </w:rPr>
        <w:t xml:space="preserve">zelené plochy, les výběrný – modré plochy, les podrostní – žluté plochy, porosty náhradních dřevin - červená šrafa, </w:t>
      </w:r>
      <w:r>
        <w:rPr>
          <w:rFonts w:cs="Arial"/>
          <w:szCs w:val="22"/>
        </w:rPr>
        <w:t>bezlesí a ostatní plochy – bílé plochy</w:t>
      </w:r>
      <w:r w:rsidR="00591CFD">
        <w:rPr>
          <w:rFonts w:cs="Arial"/>
          <w:szCs w:val="22"/>
        </w:rPr>
        <w:t xml:space="preserve"> a</w:t>
      </w:r>
      <w:r>
        <w:rPr>
          <w:rFonts w:cs="Arial"/>
          <w:szCs w:val="22"/>
        </w:rPr>
        <w:t xml:space="preserve"> </w:t>
      </w:r>
      <w:r w:rsidRPr="009E1663">
        <w:rPr>
          <w:rFonts w:cs="Arial"/>
          <w:szCs w:val="22"/>
        </w:rPr>
        <w:t xml:space="preserve">Národní přírodní rezervace Jezerka a její ochranné pásmo </w:t>
      </w:r>
      <w:r>
        <w:rPr>
          <w:rFonts w:cs="Arial"/>
          <w:szCs w:val="22"/>
        </w:rPr>
        <w:t xml:space="preserve">- </w:t>
      </w:r>
      <w:r w:rsidRPr="009E1663">
        <w:rPr>
          <w:rFonts w:cs="Arial"/>
          <w:szCs w:val="22"/>
        </w:rPr>
        <w:t>šedé plochy.</w:t>
      </w:r>
    </w:p>
    <w:p w14:paraId="307D7A5F" w14:textId="352407F9" w:rsidR="009E1663" w:rsidRDefault="00591CFD" w:rsidP="009E1663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4AE3ED24" wp14:editId="43AD68CC">
            <wp:extent cx="8888730" cy="3487420"/>
            <wp:effectExtent l="19050" t="19050" r="26670" b="17780"/>
            <wp:docPr id="4" name="Obrázek 4" descr="M:\Příroda\EVL k vyhlaseni\EVL_k_vyhlaseni_5_vlna\Jansky_a_Cernicky_vrch_Lisci_skaly\so-2021\priloha_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říroda\EVL k vyhlaseni\EVL_k_vyhlaseni_5_vlna\Jansky_a_Cernicky_vrch_Lisci_skaly\so-2021\priloha_5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348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E3255" w14:textId="77777777" w:rsidR="009E1663" w:rsidRPr="0002167E" w:rsidRDefault="009E1663" w:rsidP="009E1663">
      <w:pPr>
        <w:tabs>
          <w:tab w:val="left" w:pos="5103"/>
        </w:tabs>
        <w:autoSpaceDE w:val="0"/>
        <w:autoSpaceDN w:val="0"/>
        <w:adjustRightInd w:val="0"/>
        <w:spacing w:line="20" w:lineRule="atLeast"/>
        <w:jc w:val="both"/>
        <w:rPr>
          <w:rFonts w:cs="Arial"/>
          <w:szCs w:val="22"/>
        </w:rPr>
      </w:pPr>
    </w:p>
    <w:p w14:paraId="4F7C0A8F" w14:textId="53ABD264" w:rsidR="00332ECD" w:rsidRDefault="00332ECD" w:rsidP="009E16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</w:p>
    <w:p w14:paraId="74806E05" w14:textId="77777777" w:rsidR="007D7E8A" w:rsidRDefault="007D7E8A" w:rsidP="009E16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</w:p>
    <w:p w14:paraId="7E09B8DD" w14:textId="77777777" w:rsidR="007D7E8A" w:rsidRDefault="007D7E8A" w:rsidP="009E16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</w:p>
    <w:p w14:paraId="5605EAA6" w14:textId="77777777" w:rsidR="007D7E8A" w:rsidRDefault="007D7E8A" w:rsidP="009E16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</w:p>
    <w:p w14:paraId="3C07BF97" w14:textId="77777777" w:rsidR="007D7E8A" w:rsidRDefault="007D7E8A" w:rsidP="009E16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</w:p>
    <w:p w14:paraId="18B09422" w14:textId="77777777" w:rsidR="00DD515C" w:rsidRDefault="00DD515C" w:rsidP="009E16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</w:p>
    <w:p w14:paraId="3E8B4416" w14:textId="77777777" w:rsidR="00DD515C" w:rsidRDefault="00DD515C" w:rsidP="009E16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</w:p>
    <w:p w14:paraId="7FBFDB67" w14:textId="6028AC3F" w:rsidR="00DD515C" w:rsidRPr="00B26CA9" w:rsidRDefault="00DD515C" w:rsidP="009E16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b/>
          <w:szCs w:val="22"/>
        </w:rPr>
      </w:pPr>
      <w:r w:rsidRPr="00B26CA9">
        <w:rPr>
          <w:rFonts w:cs="Arial"/>
          <w:b/>
          <w:szCs w:val="22"/>
        </w:rPr>
        <w:lastRenderedPageBreak/>
        <w:t>Příloha</w:t>
      </w:r>
      <w:r w:rsidR="00B26CA9" w:rsidRPr="00B26CA9">
        <w:rPr>
          <w:rFonts w:cs="Arial"/>
          <w:b/>
          <w:szCs w:val="22"/>
        </w:rPr>
        <w:t xml:space="preserve"> 6. </w:t>
      </w:r>
      <w:r w:rsidR="00B26CA9">
        <w:rPr>
          <w:rFonts w:cs="Arial"/>
          <w:szCs w:val="22"/>
        </w:rPr>
        <w:t>–</w:t>
      </w:r>
      <w:r w:rsidR="00B26CA9" w:rsidRPr="00B26CA9">
        <w:rPr>
          <w:rFonts w:cs="Arial"/>
          <w:szCs w:val="22"/>
        </w:rPr>
        <w:t xml:space="preserve"> </w:t>
      </w:r>
      <w:r w:rsidR="00B26CA9">
        <w:rPr>
          <w:rFonts w:cs="Arial"/>
          <w:szCs w:val="22"/>
        </w:rPr>
        <w:t>model přirozené dřevinné skladby dotčených souborů lesních typů v chráněném území Jezeří</w:t>
      </w:r>
    </w:p>
    <w:p w14:paraId="104DE32B" w14:textId="77777777" w:rsidR="007D7E8A" w:rsidRDefault="007D7E8A" w:rsidP="009E16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</w:p>
    <w:p w14:paraId="738639A6" w14:textId="3F040320" w:rsidR="007D7E8A" w:rsidRDefault="00EF6893" w:rsidP="009E1663">
      <w:pPr>
        <w:tabs>
          <w:tab w:val="left" w:pos="5103"/>
        </w:tabs>
        <w:autoSpaceDE w:val="0"/>
        <w:autoSpaceDN w:val="0"/>
        <w:adjustRightInd w:val="0"/>
        <w:spacing w:after="60" w:line="20" w:lineRule="atLeast"/>
        <w:jc w:val="both"/>
        <w:rPr>
          <w:rFonts w:cs="Arial"/>
          <w:szCs w:val="22"/>
        </w:rPr>
      </w:pPr>
      <w:r w:rsidRPr="00EF6893">
        <w:rPr>
          <w:noProof/>
        </w:rPr>
        <w:drawing>
          <wp:inline distT="0" distB="0" distL="0" distR="0" wp14:anchorId="7ECE9E94" wp14:editId="27C943EF">
            <wp:extent cx="8891270" cy="4057549"/>
            <wp:effectExtent l="0" t="0" r="508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05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E8A" w:rsidSect="009E1663">
      <w:type w:val="continuous"/>
      <w:pgSz w:w="16838" w:h="11906" w:orient="landscape" w:code="9"/>
      <w:pgMar w:top="1418" w:right="1418" w:bottom="1418" w:left="1418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8EC6D6" w14:textId="77777777" w:rsidR="006206E8" w:rsidRPr="00933A64" w:rsidRDefault="006206E8" w:rsidP="00933A64">
      <w:r>
        <w:separator/>
      </w:r>
    </w:p>
  </w:endnote>
  <w:endnote w:type="continuationSeparator" w:id="0">
    <w:p w14:paraId="4319C0C0" w14:textId="77777777" w:rsidR="006206E8" w:rsidRPr="00933A64" w:rsidRDefault="006206E8" w:rsidP="00933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E5B6C" w14:textId="77777777" w:rsidR="006206E8" w:rsidRPr="00136433" w:rsidRDefault="006206E8" w:rsidP="00136433">
    <w:pPr>
      <w:pStyle w:val="slostrany"/>
      <w:tabs>
        <w:tab w:val="left" w:pos="2268"/>
        <w:tab w:val="left" w:pos="4536"/>
        <w:tab w:val="left" w:pos="6804"/>
      </w:tabs>
      <w:rPr>
        <w:sz w:val="16"/>
        <w:szCs w:val="16"/>
      </w:rPr>
    </w:pPr>
    <w:r w:rsidRPr="00136433">
      <w:rPr>
        <w:sz w:val="16"/>
        <w:szCs w:val="16"/>
      </w:rPr>
      <w:t xml:space="preserve">strana </w:t>
    </w:r>
    <w:r w:rsidRPr="00136433">
      <w:rPr>
        <w:sz w:val="16"/>
        <w:szCs w:val="16"/>
      </w:rPr>
      <w:fldChar w:fldCharType="begin"/>
    </w:r>
    <w:r w:rsidRPr="00136433">
      <w:rPr>
        <w:sz w:val="16"/>
        <w:szCs w:val="16"/>
      </w:rPr>
      <w:instrText xml:space="preserve"> PAGE </w:instrText>
    </w:r>
    <w:r w:rsidRPr="00136433">
      <w:rPr>
        <w:sz w:val="16"/>
        <w:szCs w:val="16"/>
      </w:rPr>
      <w:fldChar w:fldCharType="separate"/>
    </w:r>
    <w:r w:rsidR="00652322">
      <w:rPr>
        <w:noProof/>
        <w:sz w:val="16"/>
        <w:szCs w:val="16"/>
      </w:rPr>
      <w:t>1</w:t>
    </w:r>
    <w:r w:rsidRPr="00136433">
      <w:rPr>
        <w:sz w:val="16"/>
        <w:szCs w:val="16"/>
      </w:rPr>
      <w:fldChar w:fldCharType="end"/>
    </w:r>
    <w:r w:rsidRPr="00136433">
      <w:rPr>
        <w:sz w:val="16"/>
        <w:szCs w:val="16"/>
      </w:rPr>
      <w:t xml:space="preserve"> / </w:t>
    </w:r>
    <w:r w:rsidRPr="00136433">
      <w:rPr>
        <w:sz w:val="16"/>
        <w:szCs w:val="16"/>
      </w:rPr>
      <w:fldChar w:fldCharType="begin"/>
    </w:r>
    <w:r w:rsidRPr="00136433">
      <w:rPr>
        <w:sz w:val="16"/>
        <w:szCs w:val="16"/>
      </w:rPr>
      <w:instrText xml:space="preserve"> NUMPAGES </w:instrText>
    </w:r>
    <w:r w:rsidRPr="00136433">
      <w:rPr>
        <w:sz w:val="16"/>
        <w:szCs w:val="16"/>
      </w:rPr>
      <w:fldChar w:fldCharType="separate"/>
    </w:r>
    <w:r w:rsidR="00652322">
      <w:rPr>
        <w:noProof/>
        <w:sz w:val="16"/>
        <w:szCs w:val="16"/>
      </w:rPr>
      <w:t>59</w:t>
    </w:r>
    <w:r w:rsidRPr="00136433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BE9D6" w14:textId="77777777" w:rsidR="006206E8" w:rsidRPr="00136433" w:rsidRDefault="006206E8" w:rsidP="00136433">
    <w:pPr>
      <w:pStyle w:val="Zpat"/>
      <w:tabs>
        <w:tab w:val="left" w:pos="2268"/>
        <w:tab w:val="left" w:pos="4536"/>
        <w:tab w:val="left" w:pos="6804"/>
      </w:tabs>
      <w:spacing w:before="160"/>
      <w:jc w:val="center"/>
      <w:rPr>
        <w:rFonts w:cs="Arial"/>
        <w:sz w:val="16"/>
        <w:szCs w:val="16"/>
      </w:rPr>
    </w:pPr>
    <w:r w:rsidRPr="00136433">
      <w:rPr>
        <w:rFonts w:cs="Arial"/>
        <w:sz w:val="16"/>
        <w:szCs w:val="16"/>
      </w:rPr>
      <w:t xml:space="preserve">strana </w:t>
    </w:r>
    <w:r w:rsidRPr="00136433">
      <w:rPr>
        <w:rFonts w:cs="Arial"/>
        <w:sz w:val="16"/>
        <w:szCs w:val="16"/>
      </w:rPr>
      <w:fldChar w:fldCharType="begin"/>
    </w:r>
    <w:r w:rsidRPr="00136433">
      <w:rPr>
        <w:rFonts w:cs="Arial"/>
        <w:sz w:val="16"/>
        <w:szCs w:val="16"/>
      </w:rPr>
      <w:instrText xml:space="preserve"> PAGE </w:instrText>
    </w:r>
    <w:r w:rsidRPr="00136433">
      <w:rPr>
        <w:rFonts w:cs="Arial"/>
        <w:sz w:val="16"/>
        <w:szCs w:val="16"/>
      </w:rPr>
      <w:fldChar w:fldCharType="separate"/>
    </w:r>
    <w:r w:rsidR="00652322">
      <w:rPr>
        <w:rFonts w:cs="Arial"/>
        <w:noProof/>
        <w:sz w:val="16"/>
        <w:szCs w:val="16"/>
      </w:rPr>
      <w:t>59</w:t>
    </w:r>
    <w:r w:rsidRPr="00136433">
      <w:rPr>
        <w:rFonts w:cs="Arial"/>
        <w:sz w:val="16"/>
        <w:szCs w:val="16"/>
      </w:rPr>
      <w:fldChar w:fldCharType="end"/>
    </w:r>
    <w:r w:rsidRPr="00136433">
      <w:rPr>
        <w:rFonts w:cs="Arial"/>
        <w:sz w:val="16"/>
        <w:szCs w:val="16"/>
      </w:rPr>
      <w:t xml:space="preserve"> / </w:t>
    </w:r>
    <w:r w:rsidRPr="00136433">
      <w:rPr>
        <w:rFonts w:cs="Arial"/>
        <w:sz w:val="16"/>
        <w:szCs w:val="16"/>
      </w:rPr>
      <w:fldChar w:fldCharType="begin"/>
    </w:r>
    <w:r w:rsidRPr="00136433">
      <w:rPr>
        <w:rFonts w:cs="Arial"/>
        <w:sz w:val="16"/>
        <w:szCs w:val="16"/>
      </w:rPr>
      <w:instrText xml:space="preserve"> NUMPAGES </w:instrText>
    </w:r>
    <w:r w:rsidRPr="00136433">
      <w:rPr>
        <w:rFonts w:cs="Arial"/>
        <w:sz w:val="16"/>
        <w:szCs w:val="16"/>
      </w:rPr>
      <w:fldChar w:fldCharType="separate"/>
    </w:r>
    <w:r w:rsidR="00652322">
      <w:rPr>
        <w:rFonts w:cs="Arial"/>
        <w:noProof/>
        <w:sz w:val="16"/>
        <w:szCs w:val="16"/>
      </w:rPr>
      <w:t>59</w:t>
    </w:r>
    <w:r w:rsidRPr="00136433"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AC08E9" w14:textId="77777777" w:rsidR="006206E8" w:rsidRPr="00933A64" w:rsidRDefault="006206E8" w:rsidP="00933A64">
      <w:r>
        <w:separator/>
      </w:r>
    </w:p>
  </w:footnote>
  <w:footnote w:type="continuationSeparator" w:id="0">
    <w:p w14:paraId="2AD3689E" w14:textId="77777777" w:rsidR="006206E8" w:rsidRPr="00933A64" w:rsidRDefault="006206E8" w:rsidP="00933A64">
      <w:r>
        <w:continuationSeparator/>
      </w:r>
    </w:p>
  </w:footnote>
  <w:footnote w:id="1">
    <w:p w14:paraId="15DF91D5" w14:textId="13D5825A" w:rsidR="006206E8" w:rsidRPr="006A6FEF" w:rsidRDefault="006206E8" w:rsidP="00415DBD">
      <w:pPr>
        <w:pStyle w:val="Textpoznpodarou"/>
        <w:spacing w:after="60"/>
        <w:rPr>
          <w:rFonts w:ascii="Arial" w:hAnsi="Arial" w:cs="Arial"/>
          <w:sz w:val="18"/>
          <w:szCs w:val="18"/>
        </w:rPr>
      </w:pPr>
      <w:r w:rsidRPr="006A6FEF"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N</w:t>
      </w:r>
      <w:r w:rsidRPr="006A6FEF">
        <w:rPr>
          <w:rFonts w:ascii="Arial" w:hAnsi="Arial" w:cs="Arial"/>
          <w:sz w:val="18"/>
          <w:szCs w:val="18"/>
        </w:rPr>
        <w:t>ařízení vlády č. 318/2013 Sb., o stanovení národního seznamu evropsky významných lokalit</w:t>
      </w:r>
      <w:r>
        <w:rPr>
          <w:rFonts w:ascii="Arial" w:hAnsi="Arial" w:cs="Arial"/>
          <w:sz w:val="18"/>
          <w:szCs w:val="18"/>
        </w:rPr>
        <w:t>.</w:t>
      </w:r>
    </w:p>
  </w:footnote>
  <w:footnote w:id="2">
    <w:p w14:paraId="26EFE8AA" w14:textId="74E03AF2" w:rsidR="006206E8" w:rsidRPr="00E45E92" w:rsidRDefault="006206E8" w:rsidP="00A20470">
      <w:pPr>
        <w:pStyle w:val="Textpoznpodarou"/>
        <w:jc w:val="both"/>
        <w:rPr>
          <w:rFonts w:ascii="Arial" w:hAnsi="Arial" w:cs="Arial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E45E92">
        <w:rPr>
          <w:rFonts w:ascii="Arial" w:hAnsi="Arial" w:cs="Arial"/>
          <w:sz w:val="18"/>
          <w:szCs w:val="18"/>
        </w:rPr>
        <w:t>§3 odst. 1 písm. o) zákona č. 114/1992 Sb., o ochraně přírody a krajiny, v platném znění.</w:t>
      </w:r>
    </w:p>
  </w:footnote>
  <w:footnote w:id="3">
    <w:p w14:paraId="22607B67" w14:textId="1E9ABD7A" w:rsidR="006206E8" w:rsidRPr="00255C65" w:rsidRDefault="006206E8" w:rsidP="00A20470">
      <w:pPr>
        <w:pStyle w:val="Textpoznpodarou"/>
        <w:spacing w:after="60"/>
        <w:jc w:val="both"/>
        <w:rPr>
          <w:rFonts w:ascii="Arial" w:hAnsi="Arial" w:cs="Arial"/>
          <w:sz w:val="18"/>
          <w:szCs w:val="18"/>
        </w:rPr>
      </w:pPr>
      <w:r w:rsidRPr="00255C65">
        <w:rPr>
          <w:rStyle w:val="Znakapoznpodarou"/>
          <w:rFonts w:ascii="Arial" w:hAnsi="Arial" w:cs="Arial"/>
          <w:sz w:val="18"/>
          <w:szCs w:val="18"/>
        </w:rPr>
        <w:footnoteRef/>
      </w:r>
      <w:r w:rsidRPr="00255C6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55C65">
        <w:rPr>
          <w:rFonts w:ascii="Arial" w:hAnsi="Arial" w:cs="Arial"/>
          <w:color w:val="212529"/>
          <w:sz w:val="18"/>
          <w:szCs w:val="18"/>
        </w:rPr>
        <w:t>Roleček</w:t>
      </w:r>
      <w:proofErr w:type="spellEnd"/>
      <w:r w:rsidRPr="00255C65">
        <w:rPr>
          <w:rFonts w:ascii="Arial" w:hAnsi="Arial" w:cs="Arial"/>
          <w:color w:val="212529"/>
          <w:sz w:val="18"/>
          <w:szCs w:val="18"/>
        </w:rPr>
        <w:t xml:space="preserve"> J. (2013): Acidofilní doubravy (</w:t>
      </w:r>
      <w:proofErr w:type="spellStart"/>
      <w:r w:rsidRPr="00255C65">
        <w:rPr>
          <w:rFonts w:ascii="Arial" w:hAnsi="Arial" w:cs="Arial"/>
          <w:i/>
          <w:color w:val="212529"/>
          <w:sz w:val="18"/>
          <w:szCs w:val="18"/>
        </w:rPr>
        <w:t>Quercetea</w:t>
      </w:r>
      <w:proofErr w:type="spellEnd"/>
      <w:r w:rsidRPr="00255C65">
        <w:rPr>
          <w:rFonts w:ascii="Arial" w:hAnsi="Arial" w:cs="Arial"/>
          <w:i/>
          <w:color w:val="212529"/>
          <w:sz w:val="18"/>
          <w:szCs w:val="18"/>
        </w:rPr>
        <w:t xml:space="preserve"> </w:t>
      </w:r>
      <w:proofErr w:type="spellStart"/>
      <w:r w:rsidRPr="00255C65">
        <w:rPr>
          <w:rFonts w:ascii="Arial" w:hAnsi="Arial" w:cs="Arial"/>
          <w:i/>
          <w:color w:val="212529"/>
          <w:sz w:val="18"/>
          <w:szCs w:val="18"/>
        </w:rPr>
        <w:t>robori-petraeae</w:t>
      </w:r>
      <w:proofErr w:type="spellEnd"/>
      <w:r w:rsidRPr="00255C65">
        <w:rPr>
          <w:rFonts w:ascii="Arial" w:hAnsi="Arial" w:cs="Arial"/>
          <w:color w:val="212529"/>
          <w:sz w:val="18"/>
          <w:szCs w:val="18"/>
        </w:rPr>
        <w:t>). – In: Chytrý M. (</w:t>
      </w:r>
      <w:proofErr w:type="spellStart"/>
      <w:r w:rsidRPr="00255C65">
        <w:rPr>
          <w:rFonts w:ascii="Arial" w:hAnsi="Arial" w:cs="Arial"/>
          <w:color w:val="212529"/>
          <w:sz w:val="18"/>
          <w:szCs w:val="18"/>
        </w:rPr>
        <w:t>ed</w:t>
      </w:r>
      <w:proofErr w:type="spellEnd"/>
      <w:r w:rsidRPr="00255C65">
        <w:rPr>
          <w:rFonts w:ascii="Arial" w:hAnsi="Arial" w:cs="Arial"/>
          <w:color w:val="212529"/>
          <w:sz w:val="18"/>
          <w:szCs w:val="18"/>
        </w:rPr>
        <w:t>.), Vegetace České republiky. 4. Lesní a křovinná vegetace, p. 347–365, Academia, Praha.</w:t>
      </w:r>
    </w:p>
  </w:footnote>
  <w:footnote w:id="4">
    <w:p w14:paraId="152D768B" w14:textId="5D6E6CF2" w:rsidR="006206E8" w:rsidRPr="00255C65" w:rsidRDefault="006206E8" w:rsidP="00A20470">
      <w:pPr>
        <w:pStyle w:val="Textpoznpodarou"/>
        <w:spacing w:after="60"/>
        <w:jc w:val="both"/>
        <w:rPr>
          <w:rFonts w:ascii="Arial" w:hAnsi="Arial" w:cs="Arial"/>
          <w:sz w:val="18"/>
          <w:szCs w:val="18"/>
        </w:rPr>
      </w:pPr>
      <w:r w:rsidRPr="00255C65">
        <w:rPr>
          <w:rStyle w:val="Znakapoznpodarou"/>
          <w:rFonts w:ascii="Arial" w:hAnsi="Arial" w:cs="Arial"/>
          <w:sz w:val="18"/>
          <w:szCs w:val="18"/>
        </w:rPr>
        <w:footnoteRef/>
      </w:r>
      <w:r w:rsidRPr="00255C6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55C65">
        <w:rPr>
          <w:rFonts w:ascii="Arial" w:hAnsi="Arial" w:cs="Arial"/>
          <w:sz w:val="18"/>
          <w:szCs w:val="18"/>
        </w:rPr>
        <w:t>Roleček</w:t>
      </w:r>
      <w:proofErr w:type="spellEnd"/>
      <w:r w:rsidRPr="00255C65">
        <w:rPr>
          <w:rFonts w:ascii="Arial" w:hAnsi="Arial" w:cs="Arial"/>
          <w:sz w:val="18"/>
          <w:szCs w:val="18"/>
        </w:rPr>
        <w:t xml:space="preserve"> J. (2013): Teplomilné doubravy (</w:t>
      </w:r>
      <w:proofErr w:type="spellStart"/>
      <w:r w:rsidRPr="00255C65">
        <w:rPr>
          <w:rFonts w:ascii="Arial" w:hAnsi="Arial" w:cs="Arial"/>
          <w:i/>
          <w:sz w:val="18"/>
          <w:szCs w:val="18"/>
        </w:rPr>
        <w:t>Quercetea</w:t>
      </w:r>
      <w:proofErr w:type="spellEnd"/>
      <w:r w:rsidRPr="00255C65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55C65">
        <w:rPr>
          <w:rFonts w:ascii="Arial" w:hAnsi="Arial" w:cs="Arial"/>
          <w:i/>
          <w:sz w:val="18"/>
          <w:szCs w:val="18"/>
        </w:rPr>
        <w:t>pubescentis</w:t>
      </w:r>
      <w:proofErr w:type="spellEnd"/>
      <w:r w:rsidRPr="00255C65">
        <w:rPr>
          <w:rFonts w:ascii="Arial" w:hAnsi="Arial" w:cs="Arial"/>
          <w:sz w:val="18"/>
          <w:szCs w:val="18"/>
        </w:rPr>
        <w:t>). – In: Chytrý M. (</w:t>
      </w:r>
      <w:proofErr w:type="spellStart"/>
      <w:r w:rsidRPr="00255C65">
        <w:rPr>
          <w:rFonts w:ascii="Arial" w:hAnsi="Arial" w:cs="Arial"/>
          <w:sz w:val="18"/>
          <w:szCs w:val="18"/>
        </w:rPr>
        <w:t>ed</w:t>
      </w:r>
      <w:proofErr w:type="spellEnd"/>
      <w:r w:rsidRPr="00255C65">
        <w:rPr>
          <w:rFonts w:ascii="Arial" w:hAnsi="Arial" w:cs="Arial"/>
          <w:sz w:val="18"/>
          <w:szCs w:val="18"/>
        </w:rPr>
        <w:t>.), Vegetace České republiky. 4. Lesní a křovinná vegetace, p. 296–346, Academia, Praha.</w:t>
      </w:r>
    </w:p>
  </w:footnote>
  <w:footnote w:id="5">
    <w:p w14:paraId="59900577" w14:textId="5973F06C" w:rsidR="006206E8" w:rsidRPr="00485636" w:rsidRDefault="006206E8" w:rsidP="00485636">
      <w:pPr>
        <w:pStyle w:val="Textpoznpodarou"/>
        <w:jc w:val="both"/>
        <w:rPr>
          <w:rFonts w:ascii="Arial" w:hAnsi="Arial" w:cs="Arial"/>
          <w:sz w:val="18"/>
        </w:rPr>
      </w:pPr>
      <w:r w:rsidRPr="00485636">
        <w:rPr>
          <w:rStyle w:val="Znakapoznpodarou"/>
          <w:rFonts w:ascii="Arial" w:hAnsi="Arial" w:cs="Arial"/>
          <w:sz w:val="18"/>
        </w:rPr>
        <w:footnoteRef/>
      </w:r>
      <w:r w:rsidRPr="00485636">
        <w:rPr>
          <w:rFonts w:ascii="Arial" w:hAnsi="Arial" w:cs="Arial"/>
          <w:sz w:val="18"/>
        </w:rPr>
        <w:t xml:space="preserve"> Počáteční LHP 402302 s platností 1.</w:t>
      </w:r>
      <w:r>
        <w:rPr>
          <w:rFonts w:ascii="Arial" w:hAnsi="Arial" w:cs="Arial"/>
          <w:sz w:val="18"/>
        </w:rPr>
        <w:t xml:space="preserve"> </w:t>
      </w:r>
      <w:r w:rsidRPr="00485636">
        <w:rPr>
          <w:rFonts w:ascii="Arial" w:hAnsi="Arial" w:cs="Arial"/>
          <w:sz w:val="18"/>
        </w:rPr>
        <w:t>1.</w:t>
      </w:r>
      <w:r>
        <w:rPr>
          <w:rFonts w:ascii="Arial" w:hAnsi="Arial" w:cs="Arial"/>
          <w:sz w:val="18"/>
        </w:rPr>
        <w:t xml:space="preserve"> </w:t>
      </w:r>
      <w:r w:rsidRPr="00485636">
        <w:rPr>
          <w:rFonts w:ascii="Arial" w:hAnsi="Arial" w:cs="Arial"/>
          <w:sz w:val="18"/>
        </w:rPr>
        <w:t>2022-31.</w:t>
      </w:r>
      <w:r>
        <w:rPr>
          <w:rFonts w:ascii="Arial" w:hAnsi="Arial" w:cs="Arial"/>
          <w:sz w:val="18"/>
        </w:rPr>
        <w:t xml:space="preserve"> </w:t>
      </w:r>
      <w:r w:rsidRPr="00485636">
        <w:rPr>
          <w:rFonts w:ascii="Arial" w:hAnsi="Arial" w:cs="Arial"/>
          <w:sz w:val="18"/>
        </w:rPr>
        <w:t>12.</w:t>
      </w:r>
      <w:r>
        <w:rPr>
          <w:rFonts w:ascii="Arial" w:hAnsi="Arial" w:cs="Arial"/>
          <w:sz w:val="18"/>
        </w:rPr>
        <w:t xml:space="preserve"> </w:t>
      </w:r>
      <w:r w:rsidRPr="00485636">
        <w:rPr>
          <w:rFonts w:ascii="Arial" w:hAnsi="Arial" w:cs="Arial"/>
          <w:sz w:val="18"/>
        </w:rPr>
        <w:t xml:space="preserve">2031 a </w:t>
      </w:r>
      <w:r>
        <w:rPr>
          <w:rFonts w:ascii="Arial" w:hAnsi="Arial" w:cs="Arial"/>
          <w:sz w:val="18"/>
        </w:rPr>
        <w:t>lesní hospodářské plány</w:t>
      </w:r>
      <w:r w:rsidRPr="00485636">
        <w:rPr>
          <w:rFonts w:ascii="Arial" w:hAnsi="Arial" w:cs="Arial"/>
          <w:sz w:val="18"/>
        </w:rPr>
        <w:t xml:space="preserve"> následné</w:t>
      </w:r>
      <w:r>
        <w:rPr>
          <w:rFonts w:ascii="Arial" w:hAnsi="Arial" w:cs="Arial"/>
          <w:sz w:val="18"/>
        </w:rPr>
        <w:t>.</w:t>
      </w:r>
    </w:p>
  </w:footnote>
  <w:footnote w:id="6">
    <w:p w14:paraId="5BCE84B4" w14:textId="7E0F2AF3" w:rsidR="006206E8" w:rsidRDefault="006206E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Vyhláška č. 202/2021 Sb., o lesní hospodářské evidenci.</w:t>
      </w:r>
    </w:p>
  </w:footnote>
  <w:footnote w:id="7">
    <w:p w14:paraId="42CB14F8" w14:textId="3C140319" w:rsidR="006206E8" w:rsidRDefault="006206E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Vyhláška č. 335/2006 Sb., kterou se stanoví podmínky a způsob poskytování finanční náhrady za újmu vzniklou omezením lesního hospodaření, vzor a náležitosti uplatnění nároku.</w:t>
      </w:r>
    </w:p>
  </w:footnote>
  <w:footnote w:id="8">
    <w:p w14:paraId="50A8DB4C" w14:textId="31CC5C19" w:rsidR="006206E8" w:rsidRPr="006A6FEF" w:rsidRDefault="006206E8" w:rsidP="00485636">
      <w:pPr>
        <w:pStyle w:val="Textpoznpodarou"/>
        <w:spacing w:after="60"/>
        <w:jc w:val="both"/>
        <w:rPr>
          <w:rFonts w:ascii="Arial" w:hAnsi="Arial" w:cs="Arial"/>
          <w:sz w:val="18"/>
          <w:szCs w:val="18"/>
        </w:rPr>
      </w:pPr>
      <w:r w:rsidRPr="006A6FEF">
        <w:rPr>
          <w:rStyle w:val="Znakapoznpodarou"/>
          <w:rFonts w:ascii="Arial" w:hAnsi="Arial" w:cs="Arial"/>
          <w:sz w:val="18"/>
          <w:szCs w:val="18"/>
        </w:rPr>
        <w:footnoteRef/>
      </w:r>
      <w:r w:rsidRPr="006A6FEF">
        <w:rPr>
          <w:rFonts w:ascii="Arial" w:hAnsi="Arial" w:cs="Arial"/>
          <w:sz w:val="18"/>
          <w:szCs w:val="18"/>
        </w:rPr>
        <w:t xml:space="preserve"> </w:t>
      </w:r>
      <w:r w:rsidRPr="006D0452">
        <w:rPr>
          <w:rFonts w:ascii="Arial" w:hAnsi="Arial" w:cs="Arial"/>
          <w:sz w:val="18"/>
          <w:szCs w:val="18"/>
        </w:rPr>
        <w:t>§3 odst. 2 písm. c) vyhlášky č. 298/2018 Sb., o zpracování oblastních plánů rozvoje lesů a o vymezení hospodářských souborů</w:t>
      </w:r>
      <w:r>
        <w:rPr>
          <w:rFonts w:ascii="Arial" w:hAnsi="Arial" w:cs="Arial"/>
          <w:sz w:val="18"/>
          <w:szCs w:val="18"/>
        </w:rPr>
        <w:t>.</w:t>
      </w:r>
    </w:p>
  </w:footnote>
  <w:footnote w:id="9">
    <w:p w14:paraId="3E9961DF" w14:textId="07F60573" w:rsidR="006206E8" w:rsidRPr="006A6FEF" w:rsidRDefault="006206E8" w:rsidP="00485636">
      <w:pPr>
        <w:pStyle w:val="Textpoznpodarou"/>
        <w:spacing w:after="60"/>
        <w:jc w:val="both"/>
        <w:rPr>
          <w:rFonts w:ascii="Arial" w:hAnsi="Arial" w:cs="Arial"/>
          <w:sz w:val="18"/>
          <w:szCs w:val="18"/>
        </w:rPr>
      </w:pPr>
      <w:r w:rsidRPr="006A6FEF">
        <w:rPr>
          <w:rStyle w:val="Znakapoznpodarou"/>
          <w:rFonts w:ascii="Arial" w:hAnsi="Arial" w:cs="Arial"/>
          <w:sz w:val="18"/>
          <w:szCs w:val="18"/>
        </w:rPr>
        <w:footnoteRef/>
      </w:r>
      <w:r w:rsidRPr="006A6FEF">
        <w:rPr>
          <w:rFonts w:ascii="Arial" w:hAnsi="Arial" w:cs="Arial"/>
          <w:sz w:val="18"/>
          <w:szCs w:val="18"/>
        </w:rPr>
        <w:t xml:space="preserve"> Nařízení vlády č. 430/2006 Sb., o stanovení geodetických referenčních systémů a státních mapových děl závazných na území státu a zásadách jejich používání</w:t>
      </w:r>
      <w:r>
        <w:rPr>
          <w:rFonts w:ascii="Arial" w:hAnsi="Arial" w:cs="Arial"/>
          <w:sz w:val="18"/>
          <w:szCs w:val="18"/>
        </w:rPr>
        <w:t>.</w:t>
      </w:r>
      <w:r w:rsidRPr="006A6FEF">
        <w:rPr>
          <w:rFonts w:ascii="Arial" w:hAnsi="Arial" w:cs="Arial"/>
          <w:sz w:val="18"/>
          <w:szCs w:val="18"/>
        </w:rPr>
        <w:t xml:space="preserve"> </w:t>
      </w:r>
    </w:p>
  </w:footnote>
  <w:footnote w:id="10">
    <w:p w14:paraId="63FAB00D" w14:textId="0ADF2458" w:rsidR="006206E8" w:rsidRPr="006944A1" w:rsidRDefault="006206E8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5 odst. 4 zákona.</w:t>
      </w:r>
    </w:p>
  </w:footnote>
  <w:footnote w:id="11">
    <w:p w14:paraId="57F4E6EA" w14:textId="77777777" w:rsidR="006206E8" w:rsidRPr="006A6FEF" w:rsidRDefault="006206E8" w:rsidP="00485636">
      <w:pPr>
        <w:pStyle w:val="Textpoznpodarou"/>
        <w:spacing w:after="60"/>
        <w:jc w:val="both"/>
        <w:rPr>
          <w:rFonts w:ascii="Arial" w:hAnsi="Arial" w:cs="Arial"/>
          <w:sz w:val="18"/>
          <w:szCs w:val="18"/>
        </w:rPr>
      </w:pPr>
      <w:r w:rsidRPr="006A6FEF">
        <w:rPr>
          <w:rStyle w:val="Znakapoznpodarou"/>
          <w:rFonts w:ascii="Arial" w:hAnsi="Arial" w:cs="Arial"/>
          <w:sz w:val="18"/>
          <w:szCs w:val="18"/>
        </w:rPr>
        <w:footnoteRef/>
      </w:r>
      <w:r w:rsidRPr="006A6FEF">
        <w:rPr>
          <w:rFonts w:ascii="Arial" w:hAnsi="Arial" w:cs="Arial"/>
          <w:sz w:val="18"/>
          <w:szCs w:val="18"/>
        </w:rPr>
        <w:t xml:space="preserve"> </w:t>
      </w:r>
      <w:r w:rsidRPr="00F951DD">
        <w:rPr>
          <w:rFonts w:ascii="Arial" w:hAnsi="Arial" w:cs="Arial"/>
          <w:sz w:val="18"/>
          <w:szCs w:val="18"/>
        </w:rPr>
        <w:t>Vyhláška č. 101/1996 Sb., kterou se stanoví podrobnosti o opatřeních k ochraně lesa a vzor služebního odznaku a vzor průkazu lesní stráže</w:t>
      </w:r>
      <w:r>
        <w:rPr>
          <w:rFonts w:ascii="Arial" w:hAnsi="Arial" w:cs="Arial"/>
          <w:sz w:val="18"/>
          <w:szCs w:val="18"/>
        </w:rPr>
        <w:t>.</w:t>
      </w:r>
    </w:p>
  </w:footnote>
  <w:footnote w:id="12">
    <w:p w14:paraId="04B1F9CC" w14:textId="77777777" w:rsidR="006206E8" w:rsidRPr="004E080F" w:rsidRDefault="006206E8" w:rsidP="00E23326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4E080F">
        <w:rPr>
          <w:rFonts w:ascii="Arial" w:hAnsi="Arial" w:cs="Arial"/>
          <w:sz w:val="18"/>
          <w:szCs w:val="18"/>
        </w:rPr>
        <w:t xml:space="preserve">Např. </w:t>
      </w:r>
      <w:r>
        <w:rPr>
          <w:rFonts w:ascii="Arial" w:hAnsi="Arial" w:cs="Arial"/>
          <w:sz w:val="18"/>
          <w:szCs w:val="18"/>
        </w:rPr>
        <w:t>nálezová databáze Agentury ochrany přírody a krajiny české republiky (portal.nature.cz).</w:t>
      </w:r>
    </w:p>
    <w:p w14:paraId="105AAE68" w14:textId="461083BA" w:rsidR="006206E8" w:rsidRDefault="006206E8">
      <w:pPr>
        <w:pStyle w:val="Textpoznpodarou"/>
      </w:pPr>
    </w:p>
  </w:footnote>
  <w:footnote w:id="13">
    <w:p w14:paraId="167802A6" w14:textId="105F3DF3" w:rsidR="006206E8" w:rsidRDefault="006206E8" w:rsidP="00B370B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P</w:t>
      </w:r>
      <w:r w:rsidRPr="00D32571">
        <w:rPr>
          <w:rFonts w:ascii="Arial" w:hAnsi="Arial" w:cs="Arial"/>
          <w:sz w:val="18"/>
          <w:szCs w:val="18"/>
        </w:rPr>
        <w:t xml:space="preserve">ro </w:t>
      </w:r>
      <w:r>
        <w:rPr>
          <w:rFonts w:ascii="Arial" w:hAnsi="Arial" w:cs="Arial"/>
          <w:sz w:val="18"/>
          <w:szCs w:val="18"/>
        </w:rPr>
        <w:t>účely</w:t>
      </w:r>
      <w:r w:rsidRPr="00D3257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přeměny porostů náhradních dřevin podle čl. 8 se přirozená druhová skladba stanoví pro zastoupené soubory lesních typů podle Pravidel hospodaření pro typy lesních přírodních stanovišť v evropsky významných lokalitách soustavy Natura 2000 (časopis Planeta 9/2006).</w:t>
      </w:r>
    </w:p>
  </w:footnote>
  <w:footnote w:id="14">
    <w:p w14:paraId="18F5C7DB" w14:textId="452FB285" w:rsidR="006206E8" w:rsidRPr="006A6FEF" w:rsidRDefault="006206E8" w:rsidP="00B370BB">
      <w:pPr>
        <w:pStyle w:val="Textpoznpodarou"/>
        <w:spacing w:after="60"/>
        <w:jc w:val="both"/>
        <w:rPr>
          <w:rFonts w:ascii="Arial" w:hAnsi="Arial" w:cs="Arial"/>
          <w:sz w:val="18"/>
          <w:szCs w:val="18"/>
        </w:rPr>
      </w:pPr>
      <w:r w:rsidRPr="006A6FEF">
        <w:rPr>
          <w:rStyle w:val="Znakapoznpodarou"/>
          <w:rFonts w:ascii="Arial" w:hAnsi="Arial" w:cs="Arial"/>
          <w:sz w:val="18"/>
          <w:szCs w:val="18"/>
        </w:rPr>
        <w:footnoteRef/>
      </w:r>
      <w:r w:rsidRPr="006A6FE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</w:t>
      </w:r>
      <w:r w:rsidRPr="006A6FEF">
        <w:rPr>
          <w:rFonts w:ascii="Arial" w:hAnsi="Arial" w:cs="Arial"/>
          <w:sz w:val="18"/>
          <w:szCs w:val="18"/>
        </w:rPr>
        <w:t>yhláška č. 45/2018 Sb., o plánech péče, zásadách péče a podkladech k vyhlašování, evidenci a označování chráněných území</w:t>
      </w:r>
      <w:r>
        <w:rPr>
          <w:rFonts w:ascii="Arial" w:hAnsi="Arial" w:cs="Arial"/>
          <w:sz w:val="18"/>
          <w:szCs w:val="18"/>
        </w:rPr>
        <w:t>.</w:t>
      </w:r>
    </w:p>
  </w:footnote>
  <w:footnote w:id="15">
    <w:p w14:paraId="573F5EEB" w14:textId="3A731EA5" w:rsidR="006206E8" w:rsidRPr="006944A1" w:rsidRDefault="006206E8" w:rsidP="00485636">
      <w:pPr>
        <w:pStyle w:val="Textpoznpodarou"/>
        <w:jc w:val="both"/>
        <w:rPr>
          <w:rFonts w:ascii="Arial" w:hAnsi="Arial" w:cs="Arial"/>
          <w:sz w:val="18"/>
          <w:szCs w:val="18"/>
        </w:rPr>
      </w:pPr>
      <w:r>
        <w:rPr>
          <w:rStyle w:val="Znakapoznpodarou"/>
        </w:rPr>
        <w:footnoteRef/>
      </w:r>
      <w:r>
        <w:t xml:space="preserve">  </w:t>
      </w:r>
      <w:proofErr w:type="spellStart"/>
      <w:r w:rsidRPr="006944A1">
        <w:rPr>
          <w:rFonts w:ascii="Arial" w:hAnsi="Arial" w:cs="Arial"/>
          <w:sz w:val="18"/>
          <w:szCs w:val="18"/>
        </w:rPr>
        <w:t>Vyhl</w:t>
      </w:r>
      <w:proofErr w:type="spellEnd"/>
      <w:r w:rsidRPr="006944A1">
        <w:rPr>
          <w:rFonts w:ascii="Arial" w:hAnsi="Arial" w:cs="Arial"/>
          <w:sz w:val="18"/>
          <w:szCs w:val="18"/>
        </w:rPr>
        <w:t>. č. 335/2006 Sb., kterou se stanoví podmínky a způsob poskytování finanční náhrady za újmu vzniklou omezením lesního hospodaření, vzor a náležitosti uplatnění nároku</w:t>
      </w:r>
      <w:r>
        <w:rPr>
          <w:rFonts w:ascii="Arial" w:hAnsi="Arial" w:cs="Arial"/>
          <w:sz w:val="18"/>
          <w:szCs w:val="18"/>
        </w:rPr>
        <w:t>.</w:t>
      </w:r>
    </w:p>
  </w:footnote>
  <w:footnote w:id="16">
    <w:p w14:paraId="46426CBE" w14:textId="5D1F9435" w:rsidR="006206E8" w:rsidRPr="006A6FEF" w:rsidRDefault="006206E8" w:rsidP="00415DBD">
      <w:pPr>
        <w:pStyle w:val="Textpoznpodarou"/>
        <w:spacing w:after="60"/>
        <w:rPr>
          <w:rFonts w:ascii="Arial" w:hAnsi="Arial" w:cs="Arial"/>
          <w:sz w:val="18"/>
          <w:szCs w:val="18"/>
        </w:rPr>
      </w:pPr>
      <w:r w:rsidRPr="006A6FEF">
        <w:rPr>
          <w:rStyle w:val="Znakapoznpodarou"/>
          <w:rFonts w:ascii="Arial" w:hAnsi="Arial" w:cs="Arial"/>
          <w:sz w:val="18"/>
          <w:szCs w:val="18"/>
        </w:rPr>
        <w:footnoteRef/>
      </w:r>
      <w:r w:rsidRPr="006A6FEF">
        <w:rPr>
          <w:rFonts w:ascii="Arial" w:hAnsi="Arial" w:cs="Arial"/>
          <w:sz w:val="18"/>
          <w:szCs w:val="18"/>
        </w:rPr>
        <w:t xml:space="preserve"> </w:t>
      </w:r>
      <w:r w:rsidRPr="004D2E02">
        <w:rPr>
          <w:rFonts w:ascii="Arial" w:hAnsi="Arial" w:cs="Arial"/>
          <w:sz w:val="18"/>
          <w:szCs w:val="18"/>
        </w:rPr>
        <w:t>§ 66 odst. 2 vyhlášky č. 357/2013 Sb., o katastru nemovitostí (katastrální vyhláška)</w:t>
      </w:r>
      <w:r>
        <w:rPr>
          <w:rFonts w:ascii="Arial" w:hAnsi="Arial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F5EAD" w14:textId="455A888B" w:rsidR="006206E8" w:rsidRDefault="006206E8" w:rsidP="00840ABE">
    <w:pPr>
      <w:rPr>
        <w:rFonts w:cs="Arial"/>
        <w:sz w:val="28"/>
        <w:szCs w:val="28"/>
      </w:rPr>
    </w:pPr>
    <w:r w:rsidRPr="00FF04CD">
      <w:rPr>
        <w:rFonts w:cs="Arial"/>
        <w:noProof/>
      </w:rPr>
      <w:drawing>
        <wp:anchor distT="0" distB="0" distL="114300" distR="114300" simplePos="0" relativeHeight="251659264" behindDoc="1" locked="0" layoutInCell="1" allowOverlap="1" wp14:anchorId="3ACA5A75" wp14:editId="0F3052A8">
          <wp:simplePos x="0" y="0"/>
          <wp:positionH relativeFrom="page">
            <wp:posOffset>-635</wp:posOffset>
          </wp:positionH>
          <wp:positionV relativeFrom="page">
            <wp:posOffset>9583</wp:posOffset>
          </wp:positionV>
          <wp:extent cx="7553325" cy="10683875"/>
          <wp:effectExtent l="0" t="0" r="0" b="0"/>
          <wp:wrapNone/>
          <wp:docPr id="3" name="Obrázek 0" descr="pozadi-5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pozadi-5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3FFDB2" w14:textId="77777777" w:rsidR="006206E8" w:rsidRDefault="006206E8" w:rsidP="00680DCC">
    <w:pPr>
      <w:rPr>
        <w:rFonts w:cs="Arial"/>
        <w:noProof/>
        <w:sz w:val="28"/>
        <w:szCs w:val="28"/>
      </w:rPr>
    </w:pPr>
  </w:p>
  <w:p w14:paraId="1E82E339" w14:textId="0248FE90" w:rsidR="006206E8" w:rsidRDefault="006206E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7212C" w14:textId="77777777" w:rsidR="006206E8" w:rsidRPr="00933A64" w:rsidRDefault="006206E8" w:rsidP="00933A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3DE8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121A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9684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266C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90C0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70D4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3A88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80DD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BA0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1240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F4446"/>
    <w:multiLevelType w:val="hybridMultilevel"/>
    <w:tmpl w:val="F9D2AE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BB14CB"/>
    <w:multiLevelType w:val="hybridMultilevel"/>
    <w:tmpl w:val="FEBE7426"/>
    <w:lvl w:ilvl="0" w:tplc="8112F4F4">
      <w:start w:val="1"/>
      <w:numFmt w:val="lowerLetter"/>
      <w:lvlText w:val="%1)"/>
      <w:lvlJc w:val="left"/>
      <w:pPr>
        <w:tabs>
          <w:tab w:val="num" w:pos="1683"/>
        </w:tabs>
        <w:ind w:left="1683" w:hanging="9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057B7E0D"/>
    <w:multiLevelType w:val="hybridMultilevel"/>
    <w:tmpl w:val="11346D36"/>
    <w:lvl w:ilvl="0" w:tplc="5EDEE37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13DE8F3E">
      <w:numFmt w:val="bullet"/>
      <w:lvlText w:val="-"/>
      <w:lvlJc w:val="left"/>
      <w:pPr>
        <w:ind w:left="1364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09A65382"/>
    <w:multiLevelType w:val="hybridMultilevel"/>
    <w:tmpl w:val="438A5A9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742B5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217DA3"/>
    <w:multiLevelType w:val="hybridMultilevel"/>
    <w:tmpl w:val="605AD4B4"/>
    <w:lvl w:ilvl="0" w:tplc="1FF2FFCE">
      <w:start w:val="1"/>
      <w:numFmt w:val="bullet"/>
      <w:pStyle w:val="seznam-odrky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A715B8"/>
    <w:multiLevelType w:val="hybridMultilevel"/>
    <w:tmpl w:val="BA086B2E"/>
    <w:lvl w:ilvl="0" w:tplc="8A10021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C742B5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F11797"/>
    <w:multiLevelType w:val="hybridMultilevel"/>
    <w:tmpl w:val="9BC68FDC"/>
    <w:lvl w:ilvl="0" w:tplc="A48887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FFD0B58"/>
    <w:multiLevelType w:val="hybridMultilevel"/>
    <w:tmpl w:val="27B00EE6"/>
    <w:lvl w:ilvl="0" w:tplc="5EDEE37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144377CD"/>
    <w:multiLevelType w:val="hybridMultilevel"/>
    <w:tmpl w:val="DECA8D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E14064"/>
    <w:multiLevelType w:val="hybridMultilevel"/>
    <w:tmpl w:val="DECA8D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3E537F"/>
    <w:multiLevelType w:val="hybridMultilevel"/>
    <w:tmpl w:val="F640A4F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8DD65A0"/>
    <w:multiLevelType w:val="hybridMultilevel"/>
    <w:tmpl w:val="F426E49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8FD28D1"/>
    <w:multiLevelType w:val="hybridMultilevel"/>
    <w:tmpl w:val="42622340"/>
    <w:lvl w:ilvl="0" w:tplc="75441FA8">
      <w:start w:val="1"/>
      <w:numFmt w:val="decimal"/>
      <w:pStyle w:val="seznam-1rove"/>
      <w:lvlText w:val="%1."/>
      <w:lvlJc w:val="left"/>
      <w:pPr>
        <w:ind w:left="720" w:hanging="360"/>
      </w:pPr>
    </w:lvl>
    <w:lvl w:ilvl="1" w:tplc="2D68361C">
      <w:start w:val="1"/>
      <w:numFmt w:val="lowerLetter"/>
      <w:pStyle w:val="seznam-2rove"/>
      <w:lvlText w:val="%2."/>
      <w:lvlJc w:val="left"/>
      <w:pPr>
        <w:ind w:left="1440" w:hanging="360"/>
      </w:pPr>
    </w:lvl>
    <w:lvl w:ilvl="2" w:tplc="9F84247E">
      <w:start w:val="1"/>
      <w:numFmt w:val="lowerRoman"/>
      <w:pStyle w:val="seznam-3rove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AA2C43"/>
    <w:multiLevelType w:val="hybridMultilevel"/>
    <w:tmpl w:val="624A3C0E"/>
    <w:lvl w:ilvl="0" w:tplc="8A10021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98089C"/>
    <w:multiLevelType w:val="hybridMultilevel"/>
    <w:tmpl w:val="438A5A9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742B5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82219A"/>
    <w:multiLevelType w:val="hybridMultilevel"/>
    <w:tmpl w:val="B118901C"/>
    <w:lvl w:ilvl="0" w:tplc="1DC0A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C65621"/>
    <w:multiLevelType w:val="hybridMultilevel"/>
    <w:tmpl w:val="A50689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742B5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FB7A63"/>
    <w:multiLevelType w:val="hybridMultilevel"/>
    <w:tmpl w:val="025269DE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461E2F60"/>
    <w:multiLevelType w:val="hybridMultilevel"/>
    <w:tmpl w:val="8AD0EF84"/>
    <w:lvl w:ilvl="0" w:tplc="04050017">
      <w:start w:val="1"/>
      <w:numFmt w:val="lowerLetter"/>
      <w:lvlText w:val="%1)"/>
      <w:lvlJc w:val="left"/>
      <w:pPr>
        <w:ind w:left="-132" w:hanging="360"/>
      </w:pPr>
    </w:lvl>
    <w:lvl w:ilvl="1" w:tplc="04050019" w:tentative="1">
      <w:start w:val="1"/>
      <w:numFmt w:val="lowerLetter"/>
      <w:lvlText w:val="%2."/>
      <w:lvlJc w:val="left"/>
      <w:pPr>
        <w:ind w:left="588" w:hanging="360"/>
      </w:pPr>
    </w:lvl>
    <w:lvl w:ilvl="2" w:tplc="0405001B" w:tentative="1">
      <w:start w:val="1"/>
      <w:numFmt w:val="lowerRoman"/>
      <w:lvlText w:val="%3."/>
      <w:lvlJc w:val="right"/>
      <w:pPr>
        <w:ind w:left="1308" w:hanging="180"/>
      </w:pPr>
    </w:lvl>
    <w:lvl w:ilvl="3" w:tplc="0405000F" w:tentative="1">
      <w:start w:val="1"/>
      <w:numFmt w:val="decimal"/>
      <w:lvlText w:val="%4."/>
      <w:lvlJc w:val="left"/>
      <w:pPr>
        <w:ind w:left="2028" w:hanging="360"/>
      </w:pPr>
    </w:lvl>
    <w:lvl w:ilvl="4" w:tplc="04050019" w:tentative="1">
      <w:start w:val="1"/>
      <w:numFmt w:val="lowerLetter"/>
      <w:lvlText w:val="%5."/>
      <w:lvlJc w:val="left"/>
      <w:pPr>
        <w:ind w:left="2748" w:hanging="360"/>
      </w:pPr>
    </w:lvl>
    <w:lvl w:ilvl="5" w:tplc="0405001B" w:tentative="1">
      <w:start w:val="1"/>
      <w:numFmt w:val="lowerRoman"/>
      <w:lvlText w:val="%6."/>
      <w:lvlJc w:val="right"/>
      <w:pPr>
        <w:ind w:left="3468" w:hanging="180"/>
      </w:pPr>
    </w:lvl>
    <w:lvl w:ilvl="6" w:tplc="0405000F" w:tentative="1">
      <w:start w:val="1"/>
      <w:numFmt w:val="decimal"/>
      <w:lvlText w:val="%7."/>
      <w:lvlJc w:val="left"/>
      <w:pPr>
        <w:ind w:left="4188" w:hanging="360"/>
      </w:pPr>
    </w:lvl>
    <w:lvl w:ilvl="7" w:tplc="04050019" w:tentative="1">
      <w:start w:val="1"/>
      <w:numFmt w:val="lowerLetter"/>
      <w:lvlText w:val="%8."/>
      <w:lvlJc w:val="left"/>
      <w:pPr>
        <w:ind w:left="4908" w:hanging="360"/>
      </w:pPr>
    </w:lvl>
    <w:lvl w:ilvl="8" w:tplc="0405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29" w15:restartNumberingAfterBreak="0">
    <w:nsid w:val="4F192ADE"/>
    <w:multiLevelType w:val="hybridMultilevel"/>
    <w:tmpl w:val="88EAF3F8"/>
    <w:lvl w:ilvl="0" w:tplc="0405001B">
      <w:start w:val="1"/>
      <w:numFmt w:val="lowerRoman"/>
      <w:lvlText w:val="%1."/>
      <w:lvlJc w:val="righ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24907F4"/>
    <w:multiLevelType w:val="hybridMultilevel"/>
    <w:tmpl w:val="68EED24A"/>
    <w:lvl w:ilvl="0" w:tplc="8A10021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7036C3"/>
    <w:multiLevelType w:val="hybridMultilevel"/>
    <w:tmpl w:val="BB566246"/>
    <w:lvl w:ilvl="0" w:tplc="1C58A92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8C6C21"/>
    <w:multiLevelType w:val="hybridMultilevel"/>
    <w:tmpl w:val="0E8A28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853F6"/>
    <w:multiLevelType w:val="hybridMultilevel"/>
    <w:tmpl w:val="AD66C7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E47362"/>
    <w:multiLevelType w:val="hybridMultilevel"/>
    <w:tmpl w:val="68EED24A"/>
    <w:lvl w:ilvl="0" w:tplc="8A10021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EE626F"/>
    <w:multiLevelType w:val="hybridMultilevel"/>
    <w:tmpl w:val="1834F3A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4638F2"/>
    <w:multiLevelType w:val="hybridMultilevel"/>
    <w:tmpl w:val="D0224D92"/>
    <w:lvl w:ilvl="0" w:tplc="A3C8BB3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9D246C"/>
    <w:multiLevelType w:val="hybridMultilevel"/>
    <w:tmpl w:val="20FCCDEE"/>
    <w:lvl w:ilvl="0" w:tplc="16EE1578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 w15:restartNumberingAfterBreak="0">
    <w:nsid w:val="7000795C"/>
    <w:multiLevelType w:val="hybridMultilevel"/>
    <w:tmpl w:val="FCCE294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301B67"/>
    <w:multiLevelType w:val="hybridMultilevel"/>
    <w:tmpl w:val="7BE0AF8C"/>
    <w:lvl w:ilvl="0" w:tplc="0405001B">
      <w:start w:val="1"/>
      <w:numFmt w:val="lowerRoman"/>
      <w:lvlText w:val="%1."/>
      <w:lvlJc w:val="right"/>
      <w:pPr>
        <w:ind w:left="1287" w:hanging="360"/>
      </w:pPr>
    </w:lvl>
    <w:lvl w:ilvl="1" w:tplc="0405001B">
      <w:start w:val="1"/>
      <w:numFmt w:val="lowerRoman"/>
      <w:lvlText w:val="%2."/>
      <w:lvlJc w:val="righ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1424F1D"/>
    <w:multiLevelType w:val="hybridMultilevel"/>
    <w:tmpl w:val="B91E622C"/>
    <w:lvl w:ilvl="0" w:tplc="0405001B">
      <w:start w:val="1"/>
      <w:numFmt w:val="lowerRoman"/>
      <w:lvlText w:val="%1."/>
      <w:lvlJc w:val="right"/>
      <w:pPr>
        <w:ind w:left="1287" w:hanging="360"/>
      </w:pPr>
    </w:lvl>
    <w:lvl w:ilvl="1" w:tplc="0405001B">
      <w:start w:val="1"/>
      <w:numFmt w:val="lowerRoman"/>
      <w:lvlText w:val="%2."/>
      <w:lvlJc w:val="righ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36D619A"/>
    <w:multiLevelType w:val="hybridMultilevel"/>
    <w:tmpl w:val="DECA8D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BA6502"/>
    <w:multiLevelType w:val="hybridMultilevel"/>
    <w:tmpl w:val="8C1699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21"/>
  </w:num>
  <w:num w:numId="15">
    <w:abstractNumId w:val="20"/>
  </w:num>
  <w:num w:numId="16">
    <w:abstractNumId w:val="35"/>
  </w:num>
  <w:num w:numId="17">
    <w:abstractNumId w:val="19"/>
  </w:num>
  <w:num w:numId="18">
    <w:abstractNumId w:val="16"/>
  </w:num>
  <w:num w:numId="19">
    <w:abstractNumId w:val="25"/>
  </w:num>
  <w:num w:numId="20">
    <w:abstractNumId w:val="36"/>
  </w:num>
  <w:num w:numId="21">
    <w:abstractNumId w:val="37"/>
  </w:num>
  <w:num w:numId="22">
    <w:abstractNumId w:val="12"/>
  </w:num>
  <w:num w:numId="23">
    <w:abstractNumId w:val="38"/>
  </w:num>
  <w:num w:numId="24">
    <w:abstractNumId w:val="24"/>
  </w:num>
  <w:num w:numId="25">
    <w:abstractNumId w:val="31"/>
  </w:num>
  <w:num w:numId="26">
    <w:abstractNumId w:val="10"/>
  </w:num>
  <w:num w:numId="27">
    <w:abstractNumId w:val="32"/>
  </w:num>
  <w:num w:numId="28">
    <w:abstractNumId w:val="33"/>
  </w:num>
  <w:num w:numId="29">
    <w:abstractNumId w:val="34"/>
  </w:num>
  <w:num w:numId="30">
    <w:abstractNumId w:val="23"/>
  </w:num>
  <w:num w:numId="31">
    <w:abstractNumId w:val="30"/>
  </w:num>
  <w:num w:numId="32">
    <w:abstractNumId w:val="18"/>
  </w:num>
  <w:num w:numId="33">
    <w:abstractNumId w:val="41"/>
  </w:num>
  <w:num w:numId="34">
    <w:abstractNumId w:val="27"/>
  </w:num>
  <w:num w:numId="35">
    <w:abstractNumId w:val="13"/>
  </w:num>
  <w:num w:numId="36">
    <w:abstractNumId w:val="26"/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</w:num>
  <w:num w:numId="39">
    <w:abstractNumId w:val="42"/>
  </w:num>
  <w:num w:numId="40">
    <w:abstractNumId w:val="28"/>
  </w:num>
  <w:num w:numId="41">
    <w:abstractNumId w:val="17"/>
  </w:num>
  <w:num w:numId="42">
    <w:abstractNumId w:val="39"/>
  </w:num>
  <w:num w:numId="43">
    <w:abstractNumId w:val="29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ocumentProtection w:edit="readOnly" w:formatting="1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D81"/>
    <w:rsid w:val="00007714"/>
    <w:rsid w:val="00010568"/>
    <w:rsid w:val="00013511"/>
    <w:rsid w:val="00013C98"/>
    <w:rsid w:val="000202F8"/>
    <w:rsid w:val="00020B6B"/>
    <w:rsid w:val="0002167E"/>
    <w:rsid w:val="00022EEE"/>
    <w:rsid w:val="00023F9F"/>
    <w:rsid w:val="000262D4"/>
    <w:rsid w:val="00027BA9"/>
    <w:rsid w:val="000303BE"/>
    <w:rsid w:val="00030E6B"/>
    <w:rsid w:val="00031230"/>
    <w:rsid w:val="00035B10"/>
    <w:rsid w:val="00036156"/>
    <w:rsid w:val="00036C81"/>
    <w:rsid w:val="00036EBB"/>
    <w:rsid w:val="000378AA"/>
    <w:rsid w:val="00042223"/>
    <w:rsid w:val="0004461E"/>
    <w:rsid w:val="000446BF"/>
    <w:rsid w:val="00044FB9"/>
    <w:rsid w:val="0004790B"/>
    <w:rsid w:val="00050ECD"/>
    <w:rsid w:val="00052C74"/>
    <w:rsid w:val="000561F9"/>
    <w:rsid w:val="000609A6"/>
    <w:rsid w:val="00064C0B"/>
    <w:rsid w:val="000662A0"/>
    <w:rsid w:val="00070062"/>
    <w:rsid w:val="0007318B"/>
    <w:rsid w:val="0007710A"/>
    <w:rsid w:val="00080F3F"/>
    <w:rsid w:val="000814EC"/>
    <w:rsid w:val="00084452"/>
    <w:rsid w:val="00086AC4"/>
    <w:rsid w:val="000909D7"/>
    <w:rsid w:val="00090B72"/>
    <w:rsid w:val="00091A64"/>
    <w:rsid w:val="00091B88"/>
    <w:rsid w:val="00093294"/>
    <w:rsid w:val="000934A6"/>
    <w:rsid w:val="00094D75"/>
    <w:rsid w:val="0009550E"/>
    <w:rsid w:val="000A1331"/>
    <w:rsid w:val="000A1BB6"/>
    <w:rsid w:val="000A21AE"/>
    <w:rsid w:val="000A2228"/>
    <w:rsid w:val="000A262E"/>
    <w:rsid w:val="000A6289"/>
    <w:rsid w:val="000B4C5C"/>
    <w:rsid w:val="000B6913"/>
    <w:rsid w:val="000B6CBF"/>
    <w:rsid w:val="000C19C0"/>
    <w:rsid w:val="000C1FF2"/>
    <w:rsid w:val="000C3986"/>
    <w:rsid w:val="000C44EC"/>
    <w:rsid w:val="000C72CC"/>
    <w:rsid w:val="000D173D"/>
    <w:rsid w:val="000D23EB"/>
    <w:rsid w:val="000D5D8E"/>
    <w:rsid w:val="000E0502"/>
    <w:rsid w:val="000E0648"/>
    <w:rsid w:val="000E17FA"/>
    <w:rsid w:val="000E2FC3"/>
    <w:rsid w:val="000E561B"/>
    <w:rsid w:val="000E6657"/>
    <w:rsid w:val="000F0EAD"/>
    <w:rsid w:val="000F1706"/>
    <w:rsid w:val="000F439C"/>
    <w:rsid w:val="000F7FD2"/>
    <w:rsid w:val="00100AAB"/>
    <w:rsid w:val="00104051"/>
    <w:rsid w:val="00110E3D"/>
    <w:rsid w:val="00113D57"/>
    <w:rsid w:val="001202F7"/>
    <w:rsid w:val="00121B36"/>
    <w:rsid w:val="00121F03"/>
    <w:rsid w:val="00123932"/>
    <w:rsid w:val="00123B27"/>
    <w:rsid w:val="001255D2"/>
    <w:rsid w:val="00126B04"/>
    <w:rsid w:val="00131FD9"/>
    <w:rsid w:val="00133E82"/>
    <w:rsid w:val="00136433"/>
    <w:rsid w:val="00136C63"/>
    <w:rsid w:val="00136EFF"/>
    <w:rsid w:val="00137EDF"/>
    <w:rsid w:val="0014006E"/>
    <w:rsid w:val="0015004A"/>
    <w:rsid w:val="001543FD"/>
    <w:rsid w:val="00155074"/>
    <w:rsid w:val="001629E4"/>
    <w:rsid w:val="00164C9E"/>
    <w:rsid w:val="001650B3"/>
    <w:rsid w:val="00167965"/>
    <w:rsid w:val="0017038C"/>
    <w:rsid w:val="00174420"/>
    <w:rsid w:val="001810A8"/>
    <w:rsid w:val="001867BE"/>
    <w:rsid w:val="00191776"/>
    <w:rsid w:val="00191CA5"/>
    <w:rsid w:val="00193940"/>
    <w:rsid w:val="001A0A46"/>
    <w:rsid w:val="001A1767"/>
    <w:rsid w:val="001A248B"/>
    <w:rsid w:val="001A26CD"/>
    <w:rsid w:val="001A36C7"/>
    <w:rsid w:val="001A39B8"/>
    <w:rsid w:val="001B1195"/>
    <w:rsid w:val="001B3119"/>
    <w:rsid w:val="001B6E50"/>
    <w:rsid w:val="001C31CB"/>
    <w:rsid w:val="001C3E75"/>
    <w:rsid w:val="001C472B"/>
    <w:rsid w:val="001D383A"/>
    <w:rsid w:val="001D4114"/>
    <w:rsid w:val="001E4ABA"/>
    <w:rsid w:val="001E62DE"/>
    <w:rsid w:val="001E6FDF"/>
    <w:rsid w:val="001F6D05"/>
    <w:rsid w:val="001F7EFC"/>
    <w:rsid w:val="002015A3"/>
    <w:rsid w:val="00202524"/>
    <w:rsid w:val="00202AC6"/>
    <w:rsid w:val="00202E0C"/>
    <w:rsid w:val="002034E4"/>
    <w:rsid w:val="00205C00"/>
    <w:rsid w:val="00206F84"/>
    <w:rsid w:val="00207A0B"/>
    <w:rsid w:val="00224099"/>
    <w:rsid w:val="002255C6"/>
    <w:rsid w:val="00226CAD"/>
    <w:rsid w:val="00233109"/>
    <w:rsid w:val="00234E29"/>
    <w:rsid w:val="00235082"/>
    <w:rsid w:val="0024050D"/>
    <w:rsid w:val="00240679"/>
    <w:rsid w:val="002417AF"/>
    <w:rsid w:val="002509D4"/>
    <w:rsid w:val="002529EC"/>
    <w:rsid w:val="00254BC3"/>
    <w:rsid w:val="00255C65"/>
    <w:rsid w:val="002575B2"/>
    <w:rsid w:val="002621B8"/>
    <w:rsid w:val="00263ECB"/>
    <w:rsid w:val="00276BD1"/>
    <w:rsid w:val="00277D7B"/>
    <w:rsid w:val="002811E5"/>
    <w:rsid w:val="002866CF"/>
    <w:rsid w:val="0029186B"/>
    <w:rsid w:val="00291FEB"/>
    <w:rsid w:val="002932A3"/>
    <w:rsid w:val="0029658E"/>
    <w:rsid w:val="002A0D6E"/>
    <w:rsid w:val="002A0E58"/>
    <w:rsid w:val="002A2672"/>
    <w:rsid w:val="002A3C47"/>
    <w:rsid w:val="002A3F81"/>
    <w:rsid w:val="002A66AA"/>
    <w:rsid w:val="002B221C"/>
    <w:rsid w:val="002C26AF"/>
    <w:rsid w:val="002C3E4D"/>
    <w:rsid w:val="002C5E01"/>
    <w:rsid w:val="002C6A92"/>
    <w:rsid w:val="002D0CF3"/>
    <w:rsid w:val="002D0DE1"/>
    <w:rsid w:val="002D15B2"/>
    <w:rsid w:val="002E2782"/>
    <w:rsid w:val="002E2E93"/>
    <w:rsid w:val="002E5E0B"/>
    <w:rsid w:val="002E6503"/>
    <w:rsid w:val="002E78C5"/>
    <w:rsid w:val="00305212"/>
    <w:rsid w:val="003077C3"/>
    <w:rsid w:val="00310E85"/>
    <w:rsid w:val="003125CB"/>
    <w:rsid w:val="00312FBE"/>
    <w:rsid w:val="003140F7"/>
    <w:rsid w:val="003156E1"/>
    <w:rsid w:val="00316211"/>
    <w:rsid w:val="003215B6"/>
    <w:rsid w:val="00322405"/>
    <w:rsid w:val="003236E7"/>
    <w:rsid w:val="00325501"/>
    <w:rsid w:val="00326BAC"/>
    <w:rsid w:val="00331E69"/>
    <w:rsid w:val="00332ECD"/>
    <w:rsid w:val="003332DD"/>
    <w:rsid w:val="00334CB9"/>
    <w:rsid w:val="003354C2"/>
    <w:rsid w:val="00343DB5"/>
    <w:rsid w:val="0035295E"/>
    <w:rsid w:val="00353C6B"/>
    <w:rsid w:val="00355A9C"/>
    <w:rsid w:val="00360598"/>
    <w:rsid w:val="00361FB0"/>
    <w:rsid w:val="0036561E"/>
    <w:rsid w:val="00366550"/>
    <w:rsid w:val="00370D1B"/>
    <w:rsid w:val="00371F6A"/>
    <w:rsid w:val="00372151"/>
    <w:rsid w:val="003724F0"/>
    <w:rsid w:val="00373358"/>
    <w:rsid w:val="00375B1A"/>
    <w:rsid w:val="00376E6B"/>
    <w:rsid w:val="003835A0"/>
    <w:rsid w:val="003859A8"/>
    <w:rsid w:val="00386134"/>
    <w:rsid w:val="003873D5"/>
    <w:rsid w:val="00394FE1"/>
    <w:rsid w:val="003A03B5"/>
    <w:rsid w:val="003A1EE0"/>
    <w:rsid w:val="003A22BD"/>
    <w:rsid w:val="003A48AB"/>
    <w:rsid w:val="003A7D0D"/>
    <w:rsid w:val="003B0250"/>
    <w:rsid w:val="003B1DD6"/>
    <w:rsid w:val="003B4B05"/>
    <w:rsid w:val="003B760F"/>
    <w:rsid w:val="003C0C6F"/>
    <w:rsid w:val="003C204E"/>
    <w:rsid w:val="003C2D31"/>
    <w:rsid w:val="003C5246"/>
    <w:rsid w:val="003D0E49"/>
    <w:rsid w:val="003D0F8D"/>
    <w:rsid w:val="003D4614"/>
    <w:rsid w:val="003D4955"/>
    <w:rsid w:val="003D7463"/>
    <w:rsid w:val="003D7DC4"/>
    <w:rsid w:val="003E17DB"/>
    <w:rsid w:val="003E6F66"/>
    <w:rsid w:val="003F0E86"/>
    <w:rsid w:val="003F6F46"/>
    <w:rsid w:val="004011D3"/>
    <w:rsid w:val="00401798"/>
    <w:rsid w:val="00404453"/>
    <w:rsid w:val="00404C5F"/>
    <w:rsid w:val="00405758"/>
    <w:rsid w:val="00406957"/>
    <w:rsid w:val="004076E1"/>
    <w:rsid w:val="004121C6"/>
    <w:rsid w:val="00412204"/>
    <w:rsid w:val="00412CAC"/>
    <w:rsid w:val="004139A5"/>
    <w:rsid w:val="004156A6"/>
    <w:rsid w:val="00415DBD"/>
    <w:rsid w:val="00415FD7"/>
    <w:rsid w:val="00417FFA"/>
    <w:rsid w:val="00420E80"/>
    <w:rsid w:val="004219A4"/>
    <w:rsid w:val="00421C8F"/>
    <w:rsid w:val="00430802"/>
    <w:rsid w:val="00430EAD"/>
    <w:rsid w:val="004320AA"/>
    <w:rsid w:val="00432574"/>
    <w:rsid w:val="0043378B"/>
    <w:rsid w:val="004343F2"/>
    <w:rsid w:val="00435889"/>
    <w:rsid w:val="00441080"/>
    <w:rsid w:val="00441EF7"/>
    <w:rsid w:val="00444326"/>
    <w:rsid w:val="004478A0"/>
    <w:rsid w:val="00450BFD"/>
    <w:rsid w:val="004545AB"/>
    <w:rsid w:val="004553C4"/>
    <w:rsid w:val="00461BD0"/>
    <w:rsid w:val="00463116"/>
    <w:rsid w:val="00463E8E"/>
    <w:rsid w:val="0046774A"/>
    <w:rsid w:val="00467C51"/>
    <w:rsid w:val="004701CA"/>
    <w:rsid w:val="00473D48"/>
    <w:rsid w:val="00476CB9"/>
    <w:rsid w:val="004772A1"/>
    <w:rsid w:val="00480D54"/>
    <w:rsid w:val="00480E76"/>
    <w:rsid w:val="00480FAA"/>
    <w:rsid w:val="0048194F"/>
    <w:rsid w:val="00482252"/>
    <w:rsid w:val="00482834"/>
    <w:rsid w:val="00483BDD"/>
    <w:rsid w:val="00485636"/>
    <w:rsid w:val="00485BC7"/>
    <w:rsid w:val="00486DDB"/>
    <w:rsid w:val="004902DC"/>
    <w:rsid w:val="004922CF"/>
    <w:rsid w:val="004A0A06"/>
    <w:rsid w:val="004A271C"/>
    <w:rsid w:val="004A2E9E"/>
    <w:rsid w:val="004A2F11"/>
    <w:rsid w:val="004B30AC"/>
    <w:rsid w:val="004B72A6"/>
    <w:rsid w:val="004C1270"/>
    <w:rsid w:val="004C4734"/>
    <w:rsid w:val="004C5F54"/>
    <w:rsid w:val="004D2E02"/>
    <w:rsid w:val="004D4376"/>
    <w:rsid w:val="004D546E"/>
    <w:rsid w:val="004D68BF"/>
    <w:rsid w:val="004E1624"/>
    <w:rsid w:val="004E5648"/>
    <w:rsid w:val="004F1EC6"/>
    <w:rsid w:val="004F2200"/>
    <w:rsid w:val="004F7ECA"/>
    <w:rsid w:val="00504E46"/>
    <w:rsid w:val="00506913"/>
    <w:rsid w:val="005073AE"/>
    <w:rsid w:val="005105E3"/>
    <w:rsid w:val="005148A9"/>
    <w:rsid w:val="00515486"/>
    <w:rsid w:val="00522BC9"/>
    <w:rsid w:val="00523CFE"/>
    <w:rsid w:val="005259C3"/>
    <w:rsid w:val="00525F5A"/>
    <w:rsid w:val="00530DEA"/>
    <w:rsid w:val="00553D8B"/>
    <w:rsid w:val="00563B5A"/>
    <w:rsid w:val="00563CC7"/>
    <w:rsid w:val="00564913"/>
    <w:rsid w:val="00567038"/>
    <w:rsid w:val="00571987"/>
    <w:rsid w:val="00573289"/>
    <w:rsid w:val="005733C8"/>
    <w:rsid w:val="00575F49"/>
    <w:rsid w:val="0057669D"/>
    <w:rsid w:val="00580900"/>
    <w:rsid w:val="005816AC"/>
    <w:rsid w:val="005857A3"/>
    <w:rsid w:val="00587525"/>
    <w:rsid w:val="005902BE"/>
    <w:rsid w:val="0059080A"/>
    <w:rsid w:val="00590E9B"/>
    <w:rsid w:val="00591706"/>
    <w:rsid w:val="00591CFD"/>
    <w:rsid w:val="00593CCC"/>
    <w:rsid w:val="00595DF4"/>
    <w:rsid w:val="00596D27"/>
    <w:rsid w:val="005A3971"/>
    <w:rsid w:val="005A7C67"/>
    <w:rsid w:val="005B078E"/>
    <w:rsid w:val="005B3C20"/>
    <w:rsid w:val="005B5A90"/>
    <w:rsid w:val="005C1BEE"/>
    <w:rsid w:val="005C1CD5"/>
    <w:rsid w:val="005C3501"/>
    <w:rsid w:val="005C58B2"/>
    <w:rsid w:val="005D0FE1"/>
    <w:rsid w:val="005D26D9"/>
    <w:rsid w:val="005D3006"/>
    <w:rsid w:val="005D42AB"/>
    <w:rsid w:val="005D49BF"/>
    <w:rsid w:val="005D5916"/>
    <w:rsid w:val="005D6039"/>
    <w:rsid w:val="005D669C"/>
    <w:rsid w:val="005D6B39"/>
    <w:rsid w:val="005E0FE5"/>
    <w:rsid w:val="005E1D27"/>
    <w:rsid w:val="005F0FBD"/>
    <w:rsid w:val="005F1B26"/>
    <w:rsid w:val="005F2692"/>
    <w:rsid w:val="00600624"/>
    <w:rsid w:val="00600BB7"/>
    <w:rsid w:val="006040DB"/>
    <w:rsid w:val="00604849"/>
    <w:rsid w:val="00604C06"/>
    <w:rsid w:val="006062CD"/>
    <w:rsid w:val="0061016C"/>
    <w:rsid w:val="006178AB"/>
    <w:rsid w:val="006206E8"/>
    <w:rsid w:val="00621019"/>
    <w:rsid w:val="00624BFF"/>
    <w:rsid w:val="00626393"/>
    <w:rsid w:val="00627FDC"/>
    <w:rsid w:val="0063164A"/>
    <w:rsid w:val="0063210B"/>
    <w:rsid w:val="00632790"/>
    <w:rsid w:val="0064019E"/>
    <w:rsid w:val="00640FB0"/>
    <w:rsid w:val="006430D2"/>
    <w:rsid w:val="0064381F"/>
    <w:rsid w:val="00650FC4"/>
    <w:rsid w:val="00652322"/>
    <w:rsid w:val="00654DC0"/>
    <w:rsid w:val="00657525"/>
    <w:rsid w:val="00657D3B"/>
    <w:rsid w:val="0066279A"/>
    <w:rsid w:val="00664DB7"/>
    <w:rsid w:val="00665745"/>
    <w:rsid w:val="006661A0"/>
    <w:rsid w:val="0066677E"/>
    <w:rsid w:val="00666B52"/>
    <w:rsid w:val="00667D7E"/>
    <w:rsid w:val="00671581"/>
    <w:rsid w:val="00673793"/>
    <w:rsid w:val="00680DCC"/>
    <w:rsid w:val="00682C8C"/>
    <w:rsid w:val="00685E82"/>
    <w:rsid w:val="00687005"/>
    <w:rsid w:val="006923A7"/>
    <w:rsid w:val="006944A1"/>
    <w:rsid w:val="00696B57"/>
    <w:rsid w:val="006A12BA"/>
    <w:rsid w:val="006A4927"/>
    <w:rsid w:val="006A6FEF"/>
    <w:rsid w:val="006B1BE2"/>
    <w:rsid w:val="006B1C8D"/>
    <w:rsid w:val="006B2629"/>
    <w:rsid w:val="006B2EDD"/>
    <w:rsid w:val="006B64BF"/>
    <w:rsid w:val="006C3A5B"/>
    <w:rsid w:val="006D03D4"/>
    <w:rsid w:val="006D0452"/>
    <w:rsid w:val="006D403F"/>
    <w:rsid w:val="006D729D"/>
    <w:rsid w:val="006D7B7A"/>
    <w:rsid w:val="006E7704"/>
    <w:rsid w:val="006F1712"/>
    <w:rsid w:val="0070795B"/>
    <w:rsid w:val="007112AD"/>
    <w:rsid w:val="00711EF4"/>
    <w:rsid w:val="007166AE"/>
    <w:rsid w:val="007173B1"/>
    <w:rsid w:val="00720FC0"/>
    <w:rsid w:val="0072117A"/>
    <w:rsid w:val="00721E6C"/>
    <w:rsid w:val="007247EE"/>
    <w:rsid w:val="00725846"/>
    <w:rsid w:val="00731B06"/>
    <w:rsid w:val="00732038"/>
    <w:rsid w:val="00732B35"/>
    <w:rsid w:val="0073721F"/>
    <w:rsid w:val="007403CE"/>
    <w:rsid w:val="00743764"/>
    <w:rsid w:val="0074424E"/>
    <w:rsid w:val="0074457E"/>
    <w:rsid w:val="00745D0A"/>
    <w:rsid w:val="00747DD9"/>
    <w:rsid w:val="00747E18"/>
    <w:rsid w:val="007536A4"/>
    <w:rsid w:val="00757BE4"/>
    <w:rsid w:val="00764090"/>
    <w:rsid w:val="00767762"/>
    <w:rsid w:val="00770286"/>
    <w:rsid w:val="00770C77"/>
    <w:rsid w:val="00772361"/>
    <w:rsid w:val="00774059"/>
    <w:rsid w:val="0077633B"/>
    <w:rsid w:val="00781FDC"/>
    <w:rsid w:val="007824D4"/>
    <w:rsid w:val="007855B2"/>
    <w:rsid w:val="00785E00"/>
    <w:rsid w:val="007904D8"/>
    <w:rsid w:val="00793A2C"/>
    <w:rsid w:val="007A29F3"/>
    <w:rsid w:val="007A2F52"/>
    <w:rsid w:val="007A4F6D"/>
    <w:rsid w:val="007A6F21"/>
    <w:rsid w:val="007B37A4"/>
    <w:rsid w:val="007B3D3E"/>
    <w:rsid w:val="007B402F"/>
    <w:rsid w:val="007B4ABD"/>
    <w:rsid w:val="007B6C9E"/>
    <w:rsid w:val="007B79A8"/>
    <w:rsid w:val="007C18E3"/>
    <w:rsid w:val="007C1FDA"/>
    <w:rsid w:val="007C2927"/>
    <w:rsid w:val="007C34F4"/>
    <w:rsid w:val="007C42A4"/>
    <w:rsid w:val="007C4FA2"/>
    <w:rsid w:val="007C6648"/>
    <w:rsid w:val="007C7FE7"/>
    <w:rsid w:val="007D0177"/>
    <w:rsid w:val="007D1EB7"/>
    <w:rsid w:val="007D7E8A"/>
    <w:rsid w:val="007E1A1C"/>
    <w:rsid w:val="007E1B8C"/>
    <w:rsid w:val="007E448C"/>
    <w:rsid w:val="007E4879"/>
    <w:rsid w:val="007E5CB2"/>
    <w:rsid w:val="007F1AC3"/>
    <w:rsid w:val="007F3C4E"/>
    <w:rsid w:val="00802D15"/>
    <w:rsid w:val="00804550"/>
    <w:rsid w:val="008047FD"/>
    <w:rsid w:val="00805389"/>
    <w:rsid w:val="008104A6"/>
    <w:rsid w:val="0081366D"/>
    <w:rsid w:val="0081557C"/>
    <w:rsid w:val="00821339"/>
    <w:rsid w:val="00832CEC"/>
    <w:rsid w:val="008409DD"/>
    <w:rsid w:val="00840ABE"/>
    <w:rsid w:val="00842925"/>
    <w:rsid w:val="00851E2B"/>
    <w:rsid w:val="0085348E"/>
    <w:rsid w:val="0085564E"/>
    <w:rsid w:val="0085774B"/>
    <w:rsid w:val="00865E61"/>
    <w:rsid w:val="00866C47"/>
    <w:rsid w:val="00870C7A"/>
    <w:rsid w:val="008728B8"/>
    <w:rsid w:val="0087501C"/>
    <w:rsid w:val="0087607B"/>
    <w:rsid w:val="008778D5"/>
    <w:rsid w:val="00883A1D"/>
    <w:rsid w:val="0088580B"/>
    <w:rsid w:val="00885D3E"/>
    <w:rsid w:val="008876B1"/>
    <w:rsid w:val="008912E2"/>
    <w:rsid w:val="008941E6"/>
    <w:rsid w:val="00894418"/>
    <w:rsid w:val="00894F53"/>
    <w:rsid w:val="008969C3"/>
    <w:rsid w:val="008A17A8"/>
    <w:rsid w:val="008A1F29"/>
    <w:rsid w:val="008A2E0E"/>
    <w:rsid w:val="008A3425"/>
    <w:rsid w:val="008A39E9"/>
    <w:rsid w:val="008A3A08"/>
    <w:rsid w:val="008A5B3C"/>
    <w:rsid w:val="008B29A5"/>
    <w:rsid w:val="008B4A31"/>
    <w:rsid w:val="008C02E3"/>
    <w:rsid w:val="008C3BD2"/>
    <w:rsid w:val="008C4552"/>
    <w:rsid w:val="008C5922"/>
    <w:rsid w:val="008C6640"/>
    <w:rsid w:val="008C7E2E"/>
    <w:rsid w:val="008D0F7F"/>
    <w:rsid w:val="008D3666"/>
    <w:rsid w:val="008D4D8A"/>
    <w:rsid w:val="008D5A7D"/>
    <w:rsid w:val="008D6ACE"/>
    <w:rsid w:val="008D7948"/>
    <w:rsid w:val="008E03CE"/>
    <w:rsid w:val="008E12B1"/>
    <w:rsid w:val="008E29B3"/>
    <w:rsid w:val="008E40F8"/>
    <w:rsid w:val="008E49F0"/>
    <w:rsid w:val="008E5E56"/>
    <w:rsid w:val="008E697C"/>
    <w:rsid w:val="008E778C"/>
    <w:rsid w:val="009002D0"/>
    <w:rsid w:val="0090095A"/>
    <w:rsid w:val="0091069F"/>
    <w:rsid w:val="00912A4E"/>
    <w:rsid w:val="009131B4"/>
    <w:rsid w:val="009148B3"/>
    <w:rsid w:val="009150D8"/>
    <w:rsid w:val="009152A4"/>
    <w:rsid w:val="009215FD"/>
    <w:rsid w:val="00925375"/>
    <w:rsid w:val="00927ACB"/>
    <w:rsid w:val="00932D8D"/>
    <w:rsid w:val="00933A64"/>
    <w:rsid w:val="00935B8F"/>
    <w:rsid w:val="00936FB0"/>
    <w:rsid w:val="00937500"/>
    <w:rsid w:val="00944937"/>
    <w:rsid w:val="00945F7B"/>
    <w:rsid w:val="0094725D"/>
    <w:rsid w:val="0094752C"/>
    <w:rsid w:val="0095352E"/>
    <w:rsid w:val="0095443D"/>
    <w:rsid w:val="00963068"/>
    <w:rsid w:val="00966799"/>
    <w:rsid w:val="00972204"/>
    <w:rsid w:val="009742BB"/>
    <w:rsid w:val="009747B9"/>
    <w:rsid w:val="0097599A"/>
    <w:rsid w:val="00977FB2"/>
    <w:rsid w:val="00980AF1"/>
    <w:rsid w:val="00980B5A"/>
    <w:rsid w:val="00980CC8"/>
    <w:rsid w:val="00981FB4"/>
    <w:rsid w:val="00982879"/>
    <w:rsid w:val="009861AB"/>
    <w:rsid w:val="00986CE6"/>
    <w:rsid w:val="00991A40"/>
    <w:rsid w:val="009A02AA"/>
    <w:rsid w:val="009A0A7A"/>
    <w:rsid w:val="009A3B8D"/>
    <w:rsid w:val="009A7B26"/>
    <w:rsid w:val="009B00F8"/>
    <w:rsid w:val="009B45A6"/>
    <w:rsid w:val="009B5394"/>
    <w:rsid w:val="009B59A5"/>
    <w:rsid w:val="009B650F"/>
    <w:rsid w:val="009C22BA"/>
    <w:rsid w:val="009C2904"/>
    <w:rsid w:val="009C68F4"/>
    <w:rsid w:val="009D0C72"/>
    <w:rsid w:val="009D3B5C"/>
    <w:rsid w:val="009D47ED"/>
    <w:rsid w:val="009D52A6"/>
    <w:rsid w:val="009D60FF"/>
    <w:rsid w:val="009E1663"/>
    <w:rsid w:val="009E65E4"/>
    <w:rsid w:val="009E7095"/>
    <w:rsid w:val="009E77D8"/>
    <w:rsid w:val="009F0D3C"/>
    <w:rsid w:val="009F200B"/>
    <w:rsid w:val="009F2C17"/>
    <w:rsid w:val="009F3472"/>
    <w:rsid w:val="00A019E1"/>
    <w:rsid w:val="00A02BFF"/>
    <w:rsid w:val="00A105F3"/>
    <w:rsid w:val="00A10C7B"/>
    <w:rsid w:val="00A145C1"/>
    <w:rsid w:val="00A20470"/>
    <w:rsid w:val="00A2058B"/>
    <w:rsid w:val="00A211ED"/>
    <w:rsid w:val="00A254DB"/>
    <w:rsid w:val="00A269CD"/>
    <w:rsid w:val="00A27FCB"/>
    <w:rsid w:val="00A3164A"/>
    <w:rsid w:val="00A349AD"/>
    <w:rsid w:val="00A40283"/>
    <w:rsid w:val="00A404AD"/>
    <w:rsid w:val="00A416C4"/>
    <w:rsid w:val="00A42337"/>
    <w:rsid w:val="00A42905"/>
    <w:rsid w:val="00A4318B"/>
    <w:rsid w:val="00A479C4"/>
    <w:rsid w:val="00A51F2A"/>
    <w:rsid w:val="00A61CB0"/>
    <w:rsid w:val="00A63504"/>
    <w:rsid w:val="00A6388B"/>
    <w:rsid w:val="00A65E1B"/>
    <w:rsid w:val="00A71F6B"/>
    <w:rsid w:val="00A846C4"/>
    <w:rsid w:val="00A86AF0"/>
    <w:rsid w:val="00A86B01"/>
    <w:rsid w:val="00A903B6"/>
    <w:rsid w:val="00AA2920"/>
    <w:rsid w:val="00AA4529"/>
    <w:rsid w:val="00AA7037"/>
    <w:rsid w:val="00AA7496"/>
    <w:rsid w:val="00AB2265"/>
    <w:rsid w:val="00AB5567"/>
    <w:rsid w:val="00AB6247"/>
    <w:rsid w:val="00AB783B"/>
    <w:rsid w:val="00AB7FBD"/>
    <w:rsid w:val="00AC2368"/>
    <w:rsid w:val="00AC6D6F"/>
    <w:rsid w:val="00AC71CD"/>
    <w:rsid w:val="00AD1214"/>
    <w:rsid w:val="00AD174A"/>
    <w:rsid w:val="00AE0333"/>
    <w:rsid w:val="00AE1FF6"/>
    <w:rsid w:val="00AF1358"/>
    <w:rsid w:val="00AF2F81"/>
    <w:rsid w:val="00AF3268"/>
    <w:rsid w:val="00AF449E"/>
    <w:rsid w:val="00AF637D"/>
    <w:rsid w:val="00B02ECE"/>
    <w:rsid w:val="00B031DF"/>
    <w:rsid w:val="00B070DE"/>
    <w:rsid w:val="00B2547D"/>
    <w:rsid w:val="00B26BFA"/>
    <w:rsid w:val="00B26CA9"/>
    <w:rsid w:val="00B3007C"/>
    <w:rsid w:val="00B30D0F"/>
    <w:rsid w:val="00B32A8A"/>
    <w:rsid w:val="00B370BB"/>
    <w:rsid w:val="00B40E14"/>
    <w:rsid w:val="00B438EF"/>
    <w:rsid w:val="00B45FCD"/>
    <w:rsid w:val="00B4706D"/>
    <w:rsid w:val="00B47882"/>
    <w:rsid w:val="00B5074B"/>
    <w:rsid w:val="00B51300"/>
    <w:rsid w:val="00B60882"/>
    <w:rsid w:val="00B63D8E"/>
    <w:rsid w:val="00B64BBB"/>
    <w:rsid w:val="00B677A8"/>
    <w:rsid w:val="00B72C00"/>
    <w:rsid w:val="00B73478"/>
    <w:rsid w:val="00B73A4A"/>
    <w:rsid w:val="00B754E0"/>
    <w:rsid w:val="00B83773"/>
    <w:rsid w:val="00B839A5"/>
    <w:rsid w:val="00B85F69"/>
    <w:rsid w:val="00B87FFE"/>
    <w:rsid w:val="00B900D8"/>
    <w:rsid w:val="00B94C79"/>
    <w:rsid w:val="00B95D5A"/>
    <w:rsid w:val="00BA691E"/>
    <w:rsid w:val="00BB3F1D"/>
    <w:rsid w:val="00BC19DA"/>
    <w:rsid w:val="00BC1FC2"/>
    <w:rsid w:val="00BC3919"/>
    <w:rsid w:val="00BC4D81"/>
    <w:rsid w:val="00BC5F84"/>
    <w:rsid w:val="00BD244C"/>
    <w:rsid w:val="00BD425E"/>
    <w:rsid w:val="00BD6F76"/>
    <w:rsid w:val="00BD77C2"/>
    <w:rsid w:val="00BE7134"/>
    <w:rsid w:val="00BE7AD1"/>
    <w:rsid w:val="00BF4132"/>
    <w:rsid w:val="00BF5B5F"/>
    <w:rsid w:val="00BF67CF"/>
    <w:rsid w:val="00C01B96"/>
    <w:rsid w:val="00C02ADB"/>
    <w:rsid w:val="00C03C12"/>
    <w:rsid w:val="00C050C3"/>
    <w:rsid w:val="00C074E2"/>
    <w:rsid w:val="00C10CCE"/>
    <w:rsid w:val="00C12D8E"/>
    <w:rsid w:val="00C159C2"/>
    <w:rsid w:val="00C16243"/>
    <w:rsid w:val="00C168EB"/>
    <w:rsid w:val="00C23669"/>
    <w:rsid w:val="00C24A90"/>
    <w:rsid w:val="00C26988"/>
    <w:rsid w:val="00C36169"/>
    <w:rsid w:val="00C4049D"/>
    <w:rsid w:val="00C4462B"/>
    <w:rsid w:val="00C44AA1"/>
    <w:rsid w:val="00C46DA2"/>
    <w:rsid w:val="00C47ACE"/>
    <w:rsid w:val="00C538FD"/>
    <w:rsid w:val="00C5669E"/>
    <w:rsid w:val="00C63877"/>
    <w:rsid w:val="00C659A0"/>
    <w:rsid w:val="00C76EB6"/>
    <w:rsid w:val="00C92D86"/>
    <w:rsid w:val="00C958BA"/>
    <w:rsid w:val="00CA4838"/>
    <w:rsid w:val="00CA5636"/>
    <w:rsid w:val="00CA6F08"/>
    <w:rsid w:val="00CB052B"/>
    <w:rsid w:val="00CB36D0"/>
    <w:rsid w:val="00CB6364"/>
    <w:rsid w:val="00CB706D"/>
    <w:rsid w:val="00CC6478"/>
    <w:rsid w:val="00CD0EC3"/>
    <w:rsid w:val="00CD145E"/>
    <w:rsid w:val="00CD2792"/>
    <w:rsid w:val="00CD7799"/>
    <w:rsid w:val="00CE127D"/>
    <w:rsid w:val="00CE13F6"/>
    <w:rsid w:val="00CE24BF"/>
    <w:rsid w:val="00CE4FD7"/>
    <w:rsid w:val="00CE64D8"/>
    <w:rsid w:val="00CF4659"/>
    <w:rsid w:val="00CF64F5"/>
    <w:rsid w:val="00CF729D"/>
    <w:rsid w:val="00D01A99"/>
    <w:rsid w:val="00D0220C"/>
    <w:rsid w:val="00D03DBF"/>
    <w:rsid w:val="00D0484F"/>
    <w:rsid w:val="00D21BFD"/>
    <w:rsid w:val="00D265B4"/>
    <w:rsid w:val="00D3231F"/>
    <w:rsid w:val="00D32571"/>
    <w:rsid w:val="00D336FE"/>
    <w:rsid w:val="00D34252"/>
    <w:rsid w:val="00D367F0"/>
    <w:rsid w:val="00D378C6"/>
    <w:rsid w:val="00D41F15"/>
    <w:rsid w:val="00D53891"/>
    <w:rsid w:val="00D60F22"/>
    <w:rsid w:val="00D614CD"/>
    <w:rsid w:val="00D620C8"/>
    <w:rsid w:val="00D62AE3"/>
    <w:rsid w:val="00D62F90"/>
    <w:rsid w:val="00D72CA4"/>
    <w:rsid w:val="00D73FD8"/>
    <w:rsid w:val="00D741B3"/>
    <w:rsid w:val="00D7421A"/>
    <w:rsid w:val="00D7470E"/>
    <w:rsid w:val="00D76799"/>
    <w:rsid w:val="00D80D8F"/>
    <w:rsid w:val="00D82AD5"/>
    <w:rsid w:val="00D83461"/>
    <w:rsid w:val="00D87807"/>
    <w:rsid w:val="00D9340B"/>
    <w:rsid w:val="00D93903"/>
    <w:rsid w:val="00D94DA7"/>
    <w:rsid w:val="00D96AA6"/>
    <w:rsid w:val="00DA474F"/>
    <w:rsid w:val="00DB2FFD"/>
    <w:rsid w:val="00DB41B7"/>
    <w:rsid w:val="00DB439C"/>
    <w:rsid w:val="00DB5318"/>
    <w:rsid w:val="00DC13E0"/>
    <w:rsid w:val="00DC6A70"/>
    <w:rsid w:val="00DD2199"/>
    <w:rsid w:val="00DD2F46"/>
    <w:rsid w:val="00DD39B9"/>
    <w:rsid w:val="00DD3E9B"/>
    <w:rsid w:val="00DD515C"/>
    <w:rsid w:val="00DD7F7D"/>
    <w:rsid w:val="00DE3D76"/>
    <w:rsid w:val="00DE617F"/>
    <w:rsid w:val="00DE632E"/>
    <w:rsid w:val="00DF04D0"/>
    <w:rsid w:val="00DF0FE5"/>
    <w:rsid w:val="00DF41DF"/>
    <w:rsid w:val="00DF6FE7"/>
    <w:rsid w:val="00E179CC"/>
    <w:rsid w:val="00E231DD"/>
    <w:rsid w:val="00E23326"/>
    <w:rsid w:val="00E27179"/>
    <w:rsid w:val="00E27308"/>
    <w:rsid w:val="00E30D4E"/>
    <w:rsid w:val="00E31382"/>
    <w:rsid w:val="00E31BBD"/>
    <w:rsid w:val="00E335D7"/>
    <w:rsid w:val="00E3683B"/>
    <w:rsid w:val="00E42A44"/>
    <w:rsid w:val="00E4368A"/>
    <w:rsid w:val="00E43B08"/>
    <w:rsid w:val="00E45E92"/>
    <w:rsid w:val="00E50C5F"/>
    <w:rsid w:val="00E50ED9"/>
    <w:rsid w:val="00E52F3D"/>
    <w:rsid w:val="00E53F5F"/>
    <w:rsid w:val="00E57A8F"/>
    <w:rsid w:val="00E60993"/>
    <w:rsid w:val="00E6227D"/>
    <w:rsid w:val="00E638A1"/>
    <w:rsid w:val="00E65646"/>
    <w:rsid w:val="00E67138"/>
    <w:rsid w:val="00E70DE2"/>
    <w:rsid w:val="00E7269B"/>
    <w:rsid w:val="00E74EDF"/>
    <w:rsid w:val="00E765A3"/>
    <w:rsid w:val="00E76A95"/>
    <w:rsid w:val="00E84E53"/>
    <w:rsid w:val="00E9776B"/>
    <w:rsid w:val="00EA0FDC"/>
    <w:rsid w:val="00EA7D82"/>
    <w:rsid w:val="00EB0935"/>
    <w:rsid w:val="00EB343C"/>
    <w:rsid w:val="00EB4BBD"/>
    <w:rsid w:val="00EB781F"/>
    <w:rsid w:val="00EC1C9A"/>
    <w:rsid w:val="00EC1F2B"/>
    <w:rsid w:val="00EC2C68"/>
    <w:rsid w:val="00EC52B8"/>
    <w:rsid w:val="00EC749A"/>
    <w:rsid w:val="00EC7B49"/>
    <w:rsid w:val="00ED1EA9"/>
    <w:rsid w:val="00ED2EA8"/>
    <w:rsid w:val="00ED4B2C"/>
    <w:rsid w:val="00ED5529"/>
    <w:rsid w:val="00ED66F1"/>
    <w:rsid w:val="00EE0417"/>
    <w:rsid w:val="00EE1C8F"/>
    <w:rsid w:val="00EE1E0D"/>
    <w:rsid w:val="00EE56E4"/>
    <w:rsid w:val="00EF3875"/>
    <w:rsid w:val="00EF5984"/>
    <w:rsid w:val="00EF6282"/>
    <w:rsid w:val="00EF6893"/>
    <w:rsid w:val="00F001C6"/>
    <w:rsid w:val="00F02F9D"/>
    <w:rsid w:val="00F0316C"/>
    <w:rsid w:val="00F03450"/>
    <w:rsid w:val="00F05276"/>
    <w:rsid w:val="00F123D9"/>
    <w:rsid w:val="00F15120"/>
    <w:rsid w:val="00F15E1A"/>
    <w:rsid w:val="00F17FE9"/>
    <w:rsid w:val="00F204CB"/>
    <w:rsid w:val="00F22A95"/>
    <w:rsid w:val="00F24BE5"/>
    <w:rsid w:val="00F27970"/>
    <w:rsid w:val="00F301BF"/>
    <w:rsid w:val="00F30650"/>
    <w:rsid w:val="00F321E9"/>
    <w:rsid w:val="00F32EDD"/>
    <w:rsid w:val="00F3465A"/>
    <w:rsid w:val="00F34DEA"/>
    <w:rsid w:val="00F37D84"/>
    <w:rsid w:val="00F4060B"/>
    <w:rsid w:val="00F44913"/>
    <w:rsid w:val="00F45DD8"/>
    <w:rsid w:val="00F528E2"/>
    <w:rsid w:val="00F5536B"/>
    <w:rsid w:val="00F5598B"/>
    <w:rsid w:val="00F62D37"/>
    <w:rsid w:val="00F64A08"/>
    <w:rsid w:val="00F67B85"/>
    <w:rsid w:val="00F80912"/>
    <w:rsid w:val="00F8093C"/>
    <w:rsid w:val="00F81A70"/>
    <w:rsid w:val="00F82B47"/>
    <w:rsid w:val="00F83261"/>
    <w:rsid w:val="00F87CBC"/>
    <w:rsid w:val="00F87DB2"/>
    <w:rsid w:val="00F90EF0"/>
    <w:rsid w:val="00F93B43"/>
    <w:rsid w:val="00F951DD"/>
    <w:rsid w:val="00F955D5"/>
    <w:rsid w:val="00F976BC"/>
    <w:rsid w:val="00FA2B95"/>
    <w:rsid w:val="00FA6B20"/>
    <w:rsid w:val="00FA7688"/>
    <w:rsid w:val="00FB0BE9"/>
    <w:rsid w:val="00FB15DE"/>
    <w:rsid w:val="00FB76FD"/>
    <w:rsid w:val="00FC0B3E"/>
    <w:rsid w:val="00FC36E5"/>
    <w:rsid w:val="00FC679A"/>
    <w:rsid w:val="00FC699F"/>
    <w:rsid w:val="00FD056E"/>
    <w:rsid w:val="00FD08B8"/>
    <w:rsid w:val="00FD2CA1"/>
    <w:rsid w:val="00FD5D9C"/>
    <w:rsid w:val="00FD7CAC"/>
    <w:rsid w:val="00FE412A"/>
    <w:rsid w:val="00FE4B9D"/>
    <w:rsid w:val="00FF0EC7"/>
    <w:rsid w:val="00FF1AB3"/>
    <w:rsid w:val="00FF48D1"/>
    <w:rsid w:val="00FF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756BB3"/>
  <w15:docId w15:val="{84748897-B533-492C-BF82-DBDA59EB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662A0"/>
    <w:pPr>
      <w:spacing w:after="120"/>
    </w:pPr>
    <w:rPr>
      <w:rFonts w:ascii="Arial" w:eastAsia="Times New Roman" w:hAnsi="Arial"/>
      <w:sz w:val="22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locked/>
    <w:rsid w:val="002A3F81"/>
    <w:pPr>
      <w:keepNext/>
      <w:keepLines/>
      <w:spacing w:before="240" w:after="240"/>
      <w:jc w:val="center"/>
      <w:outlineLvl w:val="0"/>
    </w:pPr>
    <w:rPr>
      <w:b/>
      <w:bCs/>
      <w:cap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locked/>
    <w:rsid w:val="00A42905"/>
    <w:pPr>
      <w:keepNext/>
      <w:keepLines/>
      <w:spacing w:before="240" w:after="240"/>
      <w:outlineLvl w:val="1"/>
    </w:pPr>
    <w:rPr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A3F81"/>
    <w:rPr>
      <w:rFonts w:ascii="Arial" w:eastAsia="Times New Roman" w:hAnsi="Arial" w:cs="Times New Roman"/>
      <w:b/>
      <w:bCs/>
      <w:cap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42905"/>
    <w:rPr>
      <w:rFonts w:ascii="Arial" w:eastAsia="Times New Roman" w:hAnsi="Arial" w:cs="Times New Roman"/>
      <w:b/>
      <w:bCs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locked/>
    <w:rsid w:val="00FC679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679A"/>
  </w:style>
  <w:style w:type="paragraph" w:styleId="Zpat">
    <w:name w:val="footer"/>
    <w:basedOn w:val="Normln"/>
    <w:link w:val="ZpatChar"/>
    <w:uiPriority w:val="99"/>
    <w:unhideWhenUsed/>
    <w:locked/>
    <w:rsid w:val="00FC679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679A"/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FC679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79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locked/>
    <w:rsid w:val="00FC679A"/>
    <w:pPr>
      <w:spacing w:after="210" w:line="210" w:lineRule="atLeast"/>
      <w:jc w:val="both"/>
    </w:pPr>
    <w:rPr>
      <w:sz w:val="17"/>
      <w:szCs w:val="17"/>
    </w:rPr>
  </w:style>
  <w:style w:type="character" w:styleId="Hypertextovodkaz">
    <w:name w:val="Hyperlink"/>
    <w:basedOn w:val="Standardnpsmoodstavce"/>
    <w:uiPriority w:val="99"/>
    <w:unhideWhenUsed/>
    <w:locked/>
    <w:rsid w:val="00EF3875"/>
    <w:rPr>
      <w:color w:val="0000FF"/>
      <w:u w:val="single"/>
    </w:rPr>
  </w:style>
  <w:style w:type="paragraph" w:styleId="Bezmezer">
    <w:name w:val="No Spacing"/>
    <w:uiPriority w:val="1"/>
    <w:qFormat/>
    <w:locked/>
    <w:rsid w:val="00EF3875"/>
    <w:rPr>
      <w:rFonts w:ascii="Arial" w:hAnsi="Arial"/>
      <w:sz w:val="22"/>
      <w:szCs w:val="22"/>
      <w:lang w:eastAsia="en-US"/>
    </w:rPr>
  </w:style>
  <w:style w:type="paragraph" w:customStyle="1" w:styleId="pole">
    <w:name w:val="pole"/>
    <w:basedOn w:val="Bezmezer"/>
    <w:qFormat/>
    <w:rsid w:val="007B79A8"/>
    <w:pPr>
      <w:tabs>
        <w:tab w:val="left" w:pos="1701"/>
      </w:tabs>
      <w:ind w:left="1701" w:hanging="1701"/>
    </w:pPr>
  </w:style>
  <w:style w:type="paragraph" w:customStyle="1" w:styleId="vc">
    <w:name w:val="věc"/>
    <w:basedOn w:val="Normln"/>
    <w:qFormat/>
    <w:locked/>
    <w:rsid w:val="003D7463"/>
    <w:rPr>
      <w:b/>
    </w:rPr>
  </w:style>
  <w:style w:type="paragraph" w:customStyle="1" w:styleId="datum">
    <w:name w:val="datum"/>
    <w:basedOn w:val="Normln"/>
    <w:qFormat/>
    <w:locked/>
    <w:rsid w:val="008B29A5"/>
    <w:pPr>
      <w:spacing w:before="440" w:after="440"/>
    </w:pPr>
  </w:style>
  <w:style w:type="paragraph" w:customStyle="1" w:styleId="podpis">
    <w:name w:val="podpis"/>
    <w:basedOn w:val="datum"/>
    <w:qFormat/>
    <w:rsid w:val="00933A64"/>
    <w:pPr>
      <w:spacing w:before="0" w:after="0"/>
      <w:contextualSpacing/>
    </w:pPr>
  </w:style>
  <w:style w:type="paragraph" w:customStyle="1" w:styleId="zklad">
    <w:name w:val="základ"/>
    <w:qFormat/>
    <w:rsid w:val="007B79A8"/>
    <w:pPr>
      <w:spacing w:after="220"/>
      <w:jc w:val="both"/>
    </w:pPr>
    <w:rPr>
      <w:rFonts w:ascii="Arial" w:hAnsi="Arial"/>
      <w:sz w:val="22"/>
      <w:szCs w:val="22"/>
      <w:lang w:eastAsia="en-US"/>
    </w:rPr>
  </w:style>
  <w:style w:type="paragraph" w:customStyle="1" w:styleId="slostrany">
    <w:name w:val="číslo strany"/>
    <w:basedOn w:val="zklad"/>
    <w:qFormat/>
    <w:rsid w:val="00353C6B"/>
    <w:pPr>
      <w:spacing w:before="220" w:after="0"/>
      <w:jc w:val="center"/>
    </w:pPr>
  </w:style>
  <w:style w:type="paragraph" w:customStyle="1" w:styleId="vcpedmt">
    <w:name w:val="věc / předmět"/>
    <w:basedOn w:val="zklad"/>
    <w:qFormat/>
    <w:rsid w:val="007B79A8"/>
    <w:rPr>
      <w:b/>
    </w:rPr>
  </w:style>
  <w:style w:type="paragraph" w:customStyle="1" w:styleId="przdndek">
    <w:name w:val="prázdný řádek"/>
    <w:basedOn w:val="zklad"/>
    <w:qFormat/>
    <w:rsid w:val="007B79A8"/>
    <w:pPr>
      <w:spacing w:after="0"/>
    </w:pPr>
  </w:style>
  <w:style w:type="character" w:styleId="Zstupntext">
    <w:name w:val="Placeholder Text"/>
    <w:basedOn w:val="Standardnpsmoodstavce"/>
    <w:uiPriority w:val="99"/>
    <w:semiHidden/>
    <w:locked/>
    <w:rsid w:val="007B79A8"/>
    <w:rPr>
      <w:color w:val="808080"/>
    </w:rPr>
  </w:style>
  <w:style w:type="paragraph" w:customStyle="1" w:styleId="adresa">
    <w:name w:val="adresa"/>
    <w:basedOn w:val="zklad"/>
    <w:qFormat/>
    <w:rsid w:val="007B79A8"/>
    <w:pPr>
      <w:spacing w:after="0"/>
    </w:pPr>
  </w:style>
  <w:style w:type="paragraph" w:customStyle="1" w:styleId="plohy">
    <w:name w:val="přílohy"/>
    <w:basedOn w:val="zklad"/>
    <w:qFormat/>
    <w:rsid w:val="00933A64"/>
    <w:pPr>
      <w:spacing w:after="0"/>
    </w:pPr>
    <w:rPr>
      <w:b/>
    </w:rPr>
  </w:style>
  <w:style w:type="paragraph" w:customStyle="1" w:styleId="zvraznn">
    <w:name w:val="zvýraznění"/>
    <w:basedOn w:val="zklad"/>
    <w:qFormat/>
    <w:rsid w:val="00A42337"/>
    <w:rPr>
      <w:b/>
    </w:rPr>
  </w:style>
  <w:style w:type="paragraph" w:customStyle="1" w:styleId="citace">
    <w:name w:val="citace"/>
    <w:basedOn w:val="zklad"/>
    <w:qFormat/>
    <w:rsid w:val="00A42337"/>
    <w:rPr>
      <w:i/>
    </w:rPr>
  </w:style>
  <w:style w:type="character" w:styleId="Zdraznn">
    <w:name w:val="Emphasis"/>
    <w:basedOn w:val="Standardnpsmoodstavce"/>
    <w:uiPriority w:val="20"/>
    <w:qFormat/>
    <w:locked/>
    <w:rsid w:val="00A42337"/>
    <w:rPr>
      <w:i/>
      <w:iCs/>
    </w:rPr>
  </w:style>
  <w:style w:type="paragraph" w:customStyle="1" w:styleId="seznam-1rove">
    <w:name w:val="seznam - 1. úroveň"/>
    <w:basedOn w:val="zklad"/>
    <w:qFormat/>
    <w:rsid w:val="00A42337"/>
    <w:pPr>
      <w:numPr>
        <w:numId w:val="1"/>
      </w:numPr>
      <w:tabs>
        <w:tab w:val="left" w:pos="567"/>
      </w:tabs>
      <w:ind w:left="567" w:hanging="567"/>
      <w:contextualSpacing/>
    </w:pPr>
  </w:style>
  <w:style w:type="paragraph" w:customStyle="1" w:styleId="seznam-2rove">
    <w:name w:val="seznam - 2. úroveň"/>
    <w:basedOn w:val="seznam-1rove"/>
    <w:qFormat/>
    <w:rsid w:val="00A42337"/>
    <w:pPr>
      <w:numPr>
        <w:ilvl w:val="1"/>
      </w:numPr>
      <w:tabs>
        <w:tab w:val="clear" w:pos="567"/>
        <w:tab w:val="left" w:pos="1134"/>
      </w:tabs>
      <w:ind w:left="1134" w:hanging="567"/>
    </w:pPr>
  </w:style>
  <w:style w:type="paragraph" w:customStyle="1" w:styleId="seznam-3rove">
    <w:name w:val="seznam - 3. úroveň"/>
    <w:basedOn w:val="seznam-2rove"/>
    <w:qFormat/>
    <w:rsid w:val="00A42337"/>
    <w:pPr>
      <w:numPr>
        <w:ilvl w:val="2"/>
      </w:numPr>
      <w:tabs>
        <w:tab w:val="clear" w:pos="1134"/>
        <w:tab w:val="left" w:pos="1701"/>
      </w:tabs>
      <w:ind w:left="1701" w:hanging="567"/>
    </w:pPr>
  </w:style>
  <w:style w:type="paragraph" w:customStyle="1" w:styleId="seznam-odrky">
    <w:name w:val="seznam - odrážky"/>
    <w:basedOn w:val="zklad"/>
    <w:qFormat/>
    <w:rsid w:val="00A42337"/>
    <w:pPr>
      <w:numPr>
        <w:numId w:val="2"/>
      </w:numPr>
      <w:tabs>
        <w:tab w:val="left" w:pos="567"/>
      </w:tabs>
      <w:ind w:left="567" w:hanging="567"/>
    </w:pPr>
  </w:style>
  <w:style w:type="paragraph" w:customStyle="1" w:styleId="hlavika">
    <w:name w:val="hlavička"/>
    <w:basedOn w:val="adresa"/>
    <w:qFormat/>
    <w:rsid w:val="00353C6B"/>
    <w:pPr>
      <w:spacing w:after="220"/>
    </w:pPr>
    <w:rPr>
      <w:sz w:val="18"/>
      <w:szCs w:val="18"/>
    </w:rPr>
  </w:style>
  <w:style w:type="paragraph" w:customStyle="1" w:styleId="patika">
    <w:name w:val="patička"/>
    <w:basedOn w:val="hlavika"/>
    <w:qFormat/>
    <w:rsid w:val="00353C6B"/>
    <w:pPr>
      <w:tabs>
        <w:tab w:val="left" w:pos="2268"/>
        <w:tab w:val="left" w:pos="4536"/>
        <w:tab w:val="left" w:pos="6804"/>
      </w:tabs>
      <w:spacing w:after="0"/>
    </w:pPr>
    <w:rPr>
      <w:sz w:val="16"/>
    </w:rPr>
  </w:style>
  <w:style w:type="character" w:styleId="Siln">
    <w:name w:val="Strong"/>
    <w:basedOn w:val="Standardnpsmoodstavce"/>
    <w:qFormat/>
    <w:locked/>
    <w:rsid w:val="00BD244C"/>
    <w:rPr>
      <w:b/>
      <w:bCs/>
    </w:rPr>
  </w:style>
  <w:style w:type="paragraph" w:styleId="Odstavecseseznamem">
    <w:name w:val="List Paragraph"/>
    <w:basedOn w:val="Normln"/>
    <w:uiPriority w:val="34"/>
    <w:qFormat/>
    <w:rsid w:val="005D26D9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locked/>
    <w:rsid w:val="005D26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D26D9"/>
    <w:rPr>
      <w:rFonts w:ascii="Courier New" w:eastAsia="Times New Roman" w:hAnsi="Courier New" w:cs="Courier New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locked/>
    <w:rsid w:val="005D26D9"/>
    <w:rPr>
      <w:rFonts w:ascii="Calibri" w:eastAsia="Calibri" w:hAnsi="Calibr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D26D9"/>
    <w:rPr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locked/>
    <w:rsid w:val="005D26D9"/>
    <w:rPr>
      <w:vertAlign w:val="superscript"/>
    </w:rPr>
  </w:style>
  <w:style w:type="table" w:styleId="Mkatabulky">
    <w:name w:val="Table Grid"/>
    <w:basedOn w:val="Normlntabulka"/>
    <w:uiPriority w:val="59"/>
    <w:locked/>
    <w:rsid w:val="00632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t1">
    <w:name w:val="lat1"/>
    <w:rsid w:val="00C659A0"/>
    <w:rPr>
      <w:rFonts w:ascii="Arial" w:hAnsi="Arial" w:cs="Arial" w:hint="default"/>
      <w:b w:val="0"/>
      <w:bCs w:val="0"/>
      <w:i/>
      <w:iCs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locked/>
    <w:rsid w:val="002255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locked/>
    <w:rsid w:val="002255C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255C6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2255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255C6"/>
    <w:rPr>
      <w:rFonts w:ascii="Times New Roman" w:eastAsia="Times New Roman" w:hAnsi="Times New Roman"/>
      <w:b/>
      <w:bCs/>
    </w:rPr>
  </w:style>
  <w:style w:type="paragraph" w:styleId="Revize">
    <w:name w:val="Revision"/>
    <w:hidden/>
    <w:uiPriority w:val="99"/>
    <w:semiHidden/>
    <w:rsid w:val="003077C3"/>
    <w:rPr>
      <w:rFonts w:ascii="Times New Roman" w:eastAsia="Times New Roman" w:hAnsi="Times New Roman"/>
      <w:sz w:val="24"/>
      <w:szCs w:val="24"/>
    </w:rPr>
  </w:style>
  <w:style w:type="character" w:customStyle="1" w:styleId="nowrap">
    <w:name w:val="nowrap"/>
    <w:basedOn w:val="Standardnpsmoodstavce"/>
    <w:rsid w:val="00604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044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11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67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oren.m\Data%20aplikac&#237;\Microsoft\&#352;ablony\dopis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7F13A-EB0C-45A5-968C-43BDC6D9F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37</TotalTime>
  <Pages>59</Pages>
  <Words>14261</Words>
  <Characters>84144</Characters>
  <Application>Microsoft Office Word</Application>
  <DocSecurity>0</DocSecurity>
  <Lines>701</Lines>
  <Paragraphs>196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Krajský úřad</vt:lpstr>
    </vt:vector>
  </TitlesOfParts>
  <Company>KUUK</Company>
  <LinksUpToDate>false</LinksUpToDate>
  <CharactersWithSpaces>98209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Krajský úřad</dc:title>
  <dc:creator/>
  <cp:lastModifiedBy>Rothanzl Jan</cp:lastModifiedBy>
  <cp:revision>7</cp:revision>
  <cp:lastPrinted>2021-08-02T11:50:00Z</cp:lastPrinted>
  <dcterms:created xsi:type="dcterms:W3CDTF">2021-08-02T10:12:00Z</dcterms:created>
  <dcterms:modified xsi:type="dcterms:W3CDTF">2021-08-02T12:15:00Z</dcterms:modified>
</cp:coreProperties>
</file>