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D3E90" w14:textId="77777777" w:rsidR="00592A17" w:rsidRDefault="007E7781">
      <w:pPr>
        <w:pStyle w:val="Nzev"/>
      </w:pPr>
      <w:r>
        <w:t>Obec Křečhoř</w:t>
      </w:r>
      <w:r>
        <w:br/>
      </w:r>
      <w:r>
        <w:t>Zastupitelstvo obce Křečhoř</w:t>
      </w:r>
    </w:p>
    <w:p w14:paraId="4945CAB7" w14:textId="77777777" w:rsidR="00592A17" w:rsidRDefault="007E7781">
      <w:pPr>
        <w:pStyle w:val="Nadpis1"/>
      </w:pPr>
      <w:r>
        <w:t>Obecně závazná vyhláška obce Křečhoř</w:t>
      </w:r>
      <w:r>
        <w:br/>
      </w:r>
      <w:r>
        <w:t>o místním poplatku za obecní systém odpadového hospodářství</w:t>
      </w:r>
    </w:p>
    <w:p w14:paraId="157EB55C" w14:textId="77777777" w:rsidR="00592A17" w:rsidRDefault="007E7781">
      <w:pPr>
        <w:pStyle w:val="UvodniVeta"/>
      </w:pPr>
      <w:r>
        <w:t xml:space="preserve">Zastupitelstvo obce Křečhoř se na svém zasedání dne 12. prosince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004CF5" w14:textId="77777777" w:rsidR="00592A17" w:rsidRDefault="007E7781">
      <w:pPr>
        <w:pStyle w:val="Nadpis2"/>
      </w:pPr>
      <w:r>
        <w:t>Čl. 1</w:t>
      </w:r>
      <w:r>
        <w:br/>
      </w:r>
      <w:r>
        <w:t>Úvodní ustanovení</w:t>
      </w:r>
    </w:p>
    <w:p w14:paraId="5B95383B" w14:textId="77777777" w:rsidR="00592A17" w:rsidRDefault="007E7781">
      <w:pPr>
        <w:pStyle w:val="Odstavec"/>
        <w:numPr>
          <w:ilvl w:val="0"/>
          <w:numId w:val="1"/>
        </w:numPr>
      </w:pPr>
      <w:r>
        <w:t>Obec Křečhoř touto vyhláškou zavádí místní poplatek za obecní systém odpadového hospodářství (dále jen „poplatek“).</w:t>
      </w:r>
    </w:p>
    <w:p w14:paraId="069B187D" w14:textId="77777777" w:rsidR="00592A17" w:rsidRDefault="007E778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70719DA" w14:textId="77777777" w:rsidR="00592A17" w:rsidRDefault="007E778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6777AA4" w14:textId="77777777" w:rsidR="00592A17" w:rsidRDefault="007E7781">
      <w:pPr>
        <w:pStyle w:val="Nadpis2"/>
      </w:pPr>
      <w:r>
        <w:t>Čl. 2</w:t>
      </w:r>
      <w:r>
        <w:br/>
      </w:r>
      <w:r>
        <w:t>Poplatník</w:t>
      </w:r>
    </w:p>
    <w:p w14:paraId="20A8B322" w14:textId="77777777" w:rsidR="00592A17" w:rsidRDefault="007E778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2ECD2C2" w14:textId="77777777" w:rsidR="00592A17" w:rsidRDefault="007E778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25E00D1" w14:textId="77777777" w:rsidR="00592A17" w:rsidRDefault="007E778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B522F6F" w14:textId="77777777" w:rsidR="00592A17" w:rsidRDefault="007E778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AF2C08B" w14:textId="77777777" w:rsidR="00592A17" w:rsidRDefault="007E7781">
      <w:pPr>
        <w:pStyle w:val="Nadpis2"/>
      </w:pPr>
      <w:r>
        <w:t>Čl. 3</w:t>
      </w:r>
      <w:r>
        <w:br/>
      </w:r>
      <w:r>
        <w:t>Ohlašovací povinnost</w:t>
      </w:r>
    </w:p>
    <w:p w14:paraId="6DD15ADA" w14:textId="77777777" w:rsidR="00592A17" w:rsidRDefault="007E778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3974C8B" w14:textId="77777777" w:rsidR="00592A17" w:rsidRDefault="007E778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E6020FA" w14:textId="77777777" w:rsidR="00592A17" w:rsidRDefault="007E7781">
      <w:pPr>
        <w:pStyle w:val="Nadpis2"/>
      </w:pPr>
      <w:r>
        <w:t>Čl. 4</w:t>
      </w:r>
      <w:r>
        <w:br/>
      </w:r>
      <w:r>
        <w:t>Sazba poplatku</w:t>
      </w:r>
    </w:p>
    <w:p w14:paraId="38DDDE4D" w14:textId="77777777" w:rsidR="00592A17" w:rsidRDefault="007E7781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32A614C1" w14:textId="77777777" w:rsidR="00592A17" w:rsidRDefault="007E778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876EF5B" w14:textId="77777777" w:rsidR="00592A17" w:rsidRDefault="007E778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5C93538" w14:textId="77777777" w:rsidR="00592A17" w:rsidRDefault="007E778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30BAA44" w14:textId="77777777" w:rsidR="00592A17" w:rsidRDefault="007E778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18FD589" w14:textId="77777777" w:rsidR="00592A17" w:rsidRDefault="007E778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5FFB2A5" w14:textId="77777777" w:rsidR="00592A17" w:rsidRDefault="007E778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D7567E3" w14:textId="77777777" w:rsidR="00592A17" w:rsidRDefault="007E778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C1F6AB9" w14:textId="77777777" w:rsidR="00592A17" w:rsidRDefault="007E7781">
      <w:pPr>
        <w:pStyle w:val="Nadpis2"/>
      </w:pPr>
      <w:r>
        <w:t>Čl. 5</w:t>
      </w:r>
      <w:r>
        <w:br/>
      </w:r>
      <w:r>
        <w:t>Splatnost poplatku</w:t>
      </w:r>
    </w:p>
    <w:p w14:paraId="6C4E0D67" w14:textId="77777777" w:rsidR="00592A17" w:rsidRDefault="007E7781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09650C3A" w14:textId="77777777" w:rsidR="00592A17" w:rsidRDefault="007E7781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měsíce, který </w:t>
      </w:r>
      <w:r>
        <w:t>následuje po měsíci, ve kterém poplatková povinnost vznikla.</w:t>
      </w:r>
    </w:p>
    <w:p w14:paraId="0492BE74" w14:textId="77777777" w:rsidR="00592A17" w:rsidRDefault="007E778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CA11028" w14:textId="77777777" w:rsidR="00592A17" w:rsidRDefault="007E7781">
      <w:pPr>
        <w:pStyle w:val="Nadpis2"/>
      </w:pPr>
      <w:r>
        <w:t>Čl. 6</w:t>
      </w:r>
      <w:r>
        <w:br/>
      </w:r>
      <w:r>
        <w:t xml:space="preserve"> Osvobození</w:t>
      </w:r>
    </w:p>
    <w:p w14:paraId="19F581DC" w14:textId="77777777" w:rsidR="00592A17" w:rsidRDefault="007E7781">
      <w:pPr>
        <w:pStyle w:val="Odstavec"/>
        <w:numPr>
          <w:ilvl w:val="0"/>
          <w:numId w:val="6"/>
        </w:numPr>
      </w:pPr>
      <w:r>
        <w:t xml:space="preserve">Od poplatku je osvobozena osoba, které poplatková </w:t>
      </w:r>
      <w:r>
        <w:t>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A8398A7" w14:textId="77777777" w:rsidR="00592A17" w:rsidRDefault="007E778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58446AA" w14:textId="77777777" w:rsidR="00592A17" w:rsidRDefault="007E7781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E97B54F" w14:textId="77777777" w:rsidR="00592A17" w:rsidRDefault="007E778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D137176" w14:textId="77777777" w:rsidR="00592A17" w:rsidRDefault="007E7781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DF4ACEE" w14:textId="77777777" w:rsidR="00592A17" w:rsidRDefault="007E778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E9B2A68" w14:textId="77777777" w:rsidR="00592A17" w:rsidRDefault="007E778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1B6D30B" w14:textId="77777777" w:rsidR="00592A17" w:rsidRDefault="007E7781">
      <w:pPr>
        <w:pStyle w:val="Odstavec"/>
        <w:numPr>
          <w:ilvl w:val="1"/>
          <w:numId w:val="1"/>
        </w:numPr>
      </w:pPr>
      <w:r>
        <w:t>má trvalý pobyt na adrese Obecního úřadu Křečhoř, čp. 1,</w:t>
      </w:r>
    </w:p>
    <w:p w14:paraId="5DCAF8C1" w14:textId="77777777" w:rsidR="00592A17" w:rsidRDefault="007E7781">
      <w:pPr>
        <w:pStyle w:val="Odstavec"/>
        <w:numPr>
          <w:ilvl w:val="1"/>
          <w:numId w:val="1"/>
        </w:numPr>
      </w:pPr>
      <w:r>
        <w:t>dosáhla v daném poplatkovém období věku 75 a více let,</w:t>
      </w:r>
    </w:p>
    <w:p w14:paraId="4EB5E0F4" w14:textId="77777777" w:rsidR="00592A17" w:rsidRDefault="007E7781">
      <w:pPr>
        <w:pStyle w:val="Odstavec"/>
        <w:numPr>
          <w:ilvl w:val="1"/>
          <w:numId w:val="1"/>
        </w:numPr>
      </w:pPr>
      <w:r>
        <w:t>je držitelem průkazu ZTP/P.</w:t>
      </w:r>
    </w:p>
    <w:p w14:paraId="3283BD25" w14:textId="77777777" w:rsidR="00592A17" w:rsidRDefault="007E778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2FBF961" w14:textId="77777777" w:rsidR="00592A17" w:rsidRDefault="007E7781">
      <w:pPr>
        <w:pStyle w:val="Nadpis2"/>
      </w:pPr>
      <w:r>
        <w:t>Čl. 7</w:t>
      </w:r>
      <w:r>
        <w:br/>
      </w:r>
      <w:r>
        <w:t>Přechodné a zrušovací ustanovení</w:t>
      </w:r>
    </w:p>
    <w:p w14:paraId="179AB5EA" w14:textId="77777777" w:rsidR="00592A17" w:rsidRDefault="007E778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54183EA" w14:textId="77777777" w:rsidR="00592A17" w:rsidRDefault="007E7781">
      <w:pPr>
        <w:pStyle w:val="Odstavec"/>
        <w:numPr>
          <w:ilvl w:val="0"/>
          <w:numId w:val="1"/>
        </w:numPr>
      </w:pPr>
      <w:r>
        <w:t>Zrušuje se obecně závazná vyhláška č. 1, Obecně závazná vyhláška obce Křečhoř č. 1/2022, o místním poplatku za obecní systém odpadového hospodářství, ze dne 14. prosince 2022.</w:t>
      </w:r>
    </w:p>
    <w:p w14:paraId="5D6E7170" w14:textId="77777777" w:rsidR="00592A17" w:rsidRDefault="007E7781">
      <w:pPr>
        <w:pStyle w:val="Nadpis2"/>
      </w:pPr>
      <w:r>
        <w:t>Čl. 8</w:t>
      </w:r>
      <w:r>
        <w:br/>
      </w:r>
      <w:r>
        <w:t>Účinnost</w:t>
      </w:r>
    </w:p>
    <w:p w14:paraId="7102AFD3" w14:textId="77777777" w:rsidR="00592A17" w:rsidRDefault="007E778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92A17" w14:paraId="31D821C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201F33" w14:textId="77777777" w:rsidR="00592A17" w:rsidRDefault="007E7781">
            <w:pPr>
              <w:pStyle w:val="PodpisovePole"/>
            </w:pPr>
            <w:r>
              <w:t>Mgr. Michal Beneš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59B095" w14:textId="77777777" w:rsidR="00592A17" w:rsidRDefault="007E7781">
            <w:pPr>
              <w:pStyle w:val="PodpisovePole"/>
            </w:pPr>
            <w:r>
              <w:t>Jiří Machán v. r.</w:t>
            </w:r>
            <w:r>
              <w:br/>
            </w:r>
            <w:r>
              <w:t xml:space="preserve"> místostarosta</w:t>
            </w:r>
          </w:p>
        </w:tc>
      </w:tr>
      <w:tr w:rsidR="00592A17" w14:paraId="226B8BC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951E2B" w14:textId="77777777" w:rsidR="00592A17" w:rsidRDefault="00592A1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B34504" w14:textId="77777777" w:rsidR="00592A17" w:rsidRDefault="00592A17">
            <w:pPr>
              <w:pStyle w:val="PodpisovePole"/>
            </w:pPr>
          </w:p>
        </w:tc>
      </w:tr>
    </w:tbl>
    <w:p w14:paraId="12DE75FD" w14:textId="77777777" w:rsidR="00592A17" w:rsidRDefault="00592A17"/>
    <w:sectPr w:rsidR="00592A1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4B8F1" w14:textId="77777777" w:rsidR="007E7781" w:rsidRDefault="007E7781">
      <w:r>
        <w:separator/>
      </w:r>
    </w:p>
  </w:endnote>
  <w:endnote w:type="continuationSeparator" w:id="0">
    <w:p w14:paraId="5DC89E99" w14:textId="77777777" w:rsidR="007E7781" w:rsidRDefault="007E7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1BD57" w14:textId="77777777" w:rsidR="007E7781" w:rsidRDefault="007E7781">
      <w:r>
        <w:rPr>
          <w:color w:val="000000"/>
        </w:rPr>
        <w:separator/>
      </w:r>
    </w:p>
  </w:footnote>
  <w:footnote w:type="continuationSeparator" w:id="0">
    <w:p w14:paraId="6DF8A514" w14:textId="77777777" w:rsidR="007E7781" w:rsidRDefault="007E7781">
      <w:r>
        <w:continuationSeparator/>
      </w:r>
    </w:p>
  </w:footnote>
  <w:footnote w:id="1">
    <w:p w14:paraId="1165A3A5" w14:textId="77777777" w:rsidR="00592A17" w:rsidRDefault="007E778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343A971" w14:textId="77777777" w:rsidR="00592A17" w:rsidRDefault="007E778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5C805E1" w14:textId="77777777" w:rsidR="00592A17" w:rsidRDefault="007E778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5965A8F" w14:textId="77777777" w:rsidR="00592A17" w:rsidRDefault="007E7781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41D1E48" w14:textId="77777777" w:rsidR="00592A17" w:rsidRDefault="007E778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C1F6D3A" w14:textId="77777777" w:rsidR="00592A17" w:rsidRDefault="007E778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CADFEF9" w14:textId="77777777" w:rsidR="00592A17" w:rsidRDefault="007E778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A1B5313" w14:textId="77777777" w:rsidR="00592A17" w:rsidRDefault="007E778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54ED7B7" w14:textId="77777777" w:rsidR="00592A17" w:rsidRDefault="007E778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446C4"/>
    <w:multiLevelType w:val="multilevel"/>
    <w:tmpl w:val="2B9092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59898456">
    <w:abstractNumId w:val="0"/>
  </w:num>
  <w:num w:numId="2" w16cid:durableId="1555196352">
    <w:abstractNumId w:val="0"/>
    <w:lvlOverride w:ilvl="0">
      <w:startOverride w:val="1"/>
    </w:lvlOverride>
  </w:num>
  <w:num w:numId="3" w16cid:durableId="1086222277">
    <w:abstractNumId w:val="0"/>
    <w:lvlOverride w:ilvl="0">
      <w:startOverride w:val="1"/>
    </w:lvlOverride>
  </w:num>
  <w:num w:numId="4" w16cid:durableId="469523407">
    <w:abstractNumId w:val="0"/>
    <w:lvlOverride w:ilvl="0">
      <w:startOverride w:val="1"/>
    </w:lvlOverride>
  </w:num>
  <w:num w:numId="5" w16cid:durableId="776020483">
    <w:abstractNumId w:val="0"/>
    <w:lvlOverride w:ilvl="0">
      <w:startOverride w:val="1"/>
    </w:lvlOverride>
  </w:num>
  <w:num w:numId="6" w16cid:durableId="1006592484">
    <w:abstractNumId w:val="0"/>
    <w:lvlOverride w:ilvl="0">
      <w:startOverride w:val="1"/>
    </w:lvlOverride>
  </w:num>
  <w:num w:numId="7" w16cid:durableId="4995816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92A17"/>
    <w:rsid w:val="00592A17"/>
    <w:rsid w:val="007E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456C8"/>
  <w15:docId w15:val="{4C6EC87D-875C-4C24-8B6A-54B3334B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629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Michal Beneš</cp:lastModifiedBy>
  <cp:revision>2</cp:revision>
  <dcterms:created xsi:type="dcterms:W3CDTF">2023-12-14T07:21:00Z</dcterms:created>
  <dcterms:modified xsi:type="dcterms:W3CDTF">2023-12-14T07:21:00Z</dcterms:modified>
</cp:coreProperties>
</file>