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AA8" w:rsidRDefault="00151EA9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" behindDoc="0" locked="1" layoutInCell="0" allowOverlap="1">
            <wp:simplePos x="0" y="0"/>
            <wp:positionH relativeFrom="column">
              <wp:posOffset>0</wp:posOffset>
            </wp:positionH>
            <wp:positionV relativeFrom="page">
              <wp:posOffset>802640</wp:posOffset>
            </wp:positionV>
            <wp:extent cx="648970" cy="732155"/>
            <wp:effectExtent l="0" t="0" r="0" b="0"/>
            <wp:wrapSquare wrapText="bothSides"/>
            <wp:docPr id="33" name="obrázek 3" descr="znak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BW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8BC">
        <w:rPr>
          <w:rFonts w:ascii="Century Gothic" w:hAnsi="Century Gothic"/>
          <w:sz w:val="28"/>
          <w:szCs w:val="28"/>
        </w:rPr>
        <w:t>STATUTÁRNÍ MĚSTO</w:t>
      </w:r>
      <w:r w:rsidR="001D2E58" w:rsidRPr="00121139">
        <w:rPr>
          <w:rFonts w:ascii="Century Gothic" w:hAnsi="Century Gothic"/>
          <w:sz w:val="28"/>
          <w:szCs w:val="28"/>
        </w:rPr>
        <w:t xml:space="preserve"> Prostějov</w:t>
      </w:r>
    </w:p>
    <w:p w:rsidR="009E581B" w:rsidRPr="00121139" w:rsidRDefault="009E581B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RADA MĚSTA PROSTĚJOVA</w:t>
      </w:r>
    </w:p>
    <w:p w:rsidR="004D1AA8" w:rsidRPr="00121139" w:rsidRDefault="00151EA9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" behindDoc="0" locked="1" layoutInCell="0" allowOverlap="1">
                <wp:simplePos x="0" y="0"/>
                <wp:positionH relativeFrom="page">
                  <wp:posOffset>1839595</wp:posOffset>
                </wp:positionH>
                <wp:positionV relativeFrom="page">
                  <wp:posOffset>737870</wp:posOffset>
                </wp:positionV>
                <wp:extent cx="0" cy="871220"/>
                <wp:effectExtent l="0" t="0" r="0" b="0"/>
                <wp:wrapNone/>
                <wp:docPr id="3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12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20A23" id="Line 5" o:spid="_x0000_s1026" style="position:absolute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4.85pt,58.1pt" to="144.8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" o:allowincell="f" strokeweight=".5pt">
                <w10:wrap anchorx="page" anchory="page"/>
                <w10:anchorlock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3" behindDoc="0" locked="1" layoutInCell="0" allowOverlap="1">
                <wp:simplePos x="0" y="0"/>
                <wp:positionH relativeFrom="page">
                  <wp:posOffset>1839595</wp:posOffset>
                </wp:positionH>
                <wp:positionV relativeFrom="page">
                  <wp:posOffset>737870</wp:posOffset>
                </wp:positionV>
                <wp:extent cx="0" cy="729615"/>
                <wp:effectExtent l="0" t="0" r="0" b="0"/>
                <wp:wrapNone/>
                <wp:docPr id="3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96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799CC" id="Line 4" o:spid="_x0000_s1026" style="position:absolute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4.85pt,58.1pt" to="144.85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gJ+EQIAACg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" o:allowincell="f" strokeweight=".5pt">
                <w10:wrap anchorx="page" anchory="page"/>
                <w10:anchorlock/>
              </v:line>
            </w:pict>
          </mc:Fallback>
        </mc:AlternateContent>
      </w:r>
    </w:p>
    <w:p w:rsidR="004D1AA8" w:rsidRPr="00121139" w:rsidRDefault="004D1AA8">
      <w:pPr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4D1AA8" w:rsidTr="00BA6734">
        <w:tc>
          <w:tcPr>
            <w:tcW w:w="5740" w:type="dxa"/>
          </w:tcPr>
          <w:p w:rsidR="00B536CB" w:rsidRPr="00121139" w:rsidRDefault="00B536CB" w:rsidP="00D9115B">
            <w:pPr>
              <w:pStyle w:val="PVSSL"/>
              <w:rPr>
                <w:rFonts w:ascii="Times New Roman" w:hAnsi="Times New Roman" w:cs="Times New Roman"/>
                <w:sz w:val="52"/>
                <w:szCs w:val="52"/>
              </w:rPr>
            </w:pPr>
            <w:r w:rsidRPr="00121139">
              <w:rPr>
                <w:rFonts w:ascii="Times New Roman" w:hAnsi="Times New Roman" w:cs="Times New Roman"/>
              </w:rPr>
              <w:fldChar w:fldCharType="begin">
                <w:ffData>
                  <w:name w:val="ssl_pripraveno_kam"/>
                  <w:enabled/>
                  <w:calcOnExit w:val="0"/>
                  <w:textInput/>
                </w:ffData>
              </w:fldChar>
            </w:r>
            <w:r w:rsidRPr="00121139">
              <w:rPr>
                <w:rFonts w:ascii="Times New Roman" w:hAnsi="Times New Roman" w:cs="Times New Roman"/>
              </w:rPr>
              <w:instrText xml:space="preserve"> FORMTEXT </w:instrText>
            </w:r>
            <w:r w:rsidRPr="00121139">
              <w:rPr>
                <w:rFonts w:ascii="Times New Roman" w:hAnsi="Times New Roman" w:cs="Times New Roman"/>
              </w:rPr>
            </w:r>
            <w:r w:rsidRPr="00121139">
              <w:rPr>
                <w:rFonts w:ascii="Times New Roman" w:hAnsi="Times New Roman" w:cs="Times New Roman"/>
              </w:rPr>
              <w:fldChar w:fldCharType="separate"/>
            </w:r>
            <w:r w:rsidR="00645E65">
              <w:rPr>
                <w:rFonts w:ascii="Times New Roman" w:hAnsi="Times New Roman" w:cs="Times New Roman"/>
              </w:rPr>
              <w:t> </w:t>
            </w:r>
            <w:r w:rsidR="00645E65">
              <w:rPr>
                <w:rFonts w:ascii="Times New Roman" w:hAnsi="Times New Roman" w:cs="Times New Roman"/>
              </w:rPr>
              <w:t> </w:t>
            </w:r>
            <w:r w:rsidR="00645E65">
              <w:rPr>
                <w:rFonts w:ascii="Times New Roman" w:hAnsi="Times New Roman" w:cs="Times New Roman"/>
              </w:rPr>
              <w:t> </w:t>
            </w:r>
            <w:r w:rsidR="00645E65">
              <w:rPr>
                <w:rFonts w:ascii="Times New Roman" w:hAnsi="Times New Roman" w:cs="Times New Roman"/>
              </w:rPr>
              <w:t> </w:t>
            </w:r>
            <w:r w:rsidR="00645E65">
              <w:rPr>
                <w:rFonts w:ascii="Times New Roman" w:hAnsi="Times New Roman" w:cs="Times New Roman"/>
              </w:rPr>
              <w:t> </w:t>
            </w:r>
            <w:r w:rsidRPr="00121139">
              <w:rPr>
                <w:rFonts w:ascii="Times New Roman" w:hAnsi="Times New Roman" w:cs="Times New Roman"/>
              </w:rPr>
              <w:fldChar w:fldCharType="end"/>
            </w:r>
          </w:p>
          <w:p w:rsidR="00E93428" w:rsidRPr="00121139" w:rsidRDefault="00E93428">
            <w:pPr>
              <w:pStyle w:val="PVSSL"/>
              <w:rPr>
                <w:rFonts w:ascii="Times New Roman" w:hAnsi="Times New Roman" w:cs="Times New Roman"/>
              </w:rPr>
            </w:pPr>
          </w:p>
        </w:tc>
        <w:tc>
          <w:tcPr>
            <w:tcW w:w="3472" w:type="dxa"/>
          </w:tcPr>
          <w:p w:rsidR="00B536CB" w:rsidRDefault="00B536CB" w:rsidP="009E65FC">
            <w:pPr>
              <w:pStyle w:val="PVSSL"/>
              <w:rPr>
                <w:rFonts w:ascii="Times New Roman" w:hAnsi="Times New Roman" w:cs="Times New Roman"/>
              </w:rPr>
            </w:pPr>
            <w:r w:rsidRPr="00452331">
              <w:rPr>
                <w:rFonts w:ascii="Times New Roman" w:hAnsi="Times New Roman" w:cs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2YNGKI"/>
                  </w:textInput>
                </w:ffData>
              </w:fldChar>
            </w:r>
            <w:bookmarkStart w:id="1" w:name="ssl_pid"/>
            <w:r w:rsidRPr="00452331">
              <w:rPr>
                <w:rFonts w:ascii="Times New Roman" w:hAnsi="Times New Roman" w:cs="Times New Roman"/>
              </w:rPr>
              <w:instrText xml:space="preserve"> FORMTEXT </w:instrText>
            </w:r>
            <w:r w:rsidRPr="00452331">
              <w:rPr>
                <w:rFonts w:ascii="Times New Roman" w:hAnsi="Times New Roman" w:cs="Times New Roman"/>
              </w:rPr>
            </w:r>
            <w:r w:rsidRPr="00452331">
              <w:rPr>
                <w:rFonts w:ascii="Times New Roman" w:hAnsi="Times New Roman" w:cs="Times New Roman"/>
              </w:rPr>
              <w:fldChar w:fldCharType="separate"/>
            </w:r>
            <w:r w:rsidR="00645E65">
              <w:rPr>
                <w:rFonts w:ascii="Times New Roman" w:hAnsi="Times New Roman" w:cs="Times New Roman"/>
              </w:rPr>
              <w:t>S00AX02YNGKI</w:t>
            </w:r>
            <w:r w:rsidRPr="00452331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  <w:p w:rsidR="00AE0B6E" w:rsidRPr="00121139" w:rsidRDefault="00AE0B6E" w:rsidP="00AE0B6E">
            <w:pPr>
              <w:pStyle w:val="PVSSL"/>
              <w:rPr>
                <w:rFonts w:ascii="Times New Roman" w:hAnsi="Times New Roman" w:cs="Times New Roman"/>
                <w:sz w:val="18"/>
                <w:szCs w:val="18"/>
              </w:rPr>
            </w:pPr>
            <w:r w:rsidRPr="00121139">
              <w:rPr>
                <w:rFonts w:ascii="Times New Roman" w:hAnsi="Times New Roman" w:cs="Times New Roman"/>
                <w:sz w:val="18"/>
                <w:szCs w:val="18"/>
              </w:rPr>
              <w:t xml:space="preserve">čj. </w:t>
            </w:r>
            <w:r w:rsidRPr="0012113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1211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42056/2022  22"/>
                  </w:textInput>
                </w:ffData>
              </w:fldChar>
            </w:r>
            <w:r w:rsidRPr="00121139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21139">
              <w:rPr>
                <w:rFonts w:ascii="Times New Roman" w:hAnsi="Times New Roman" w:cs="Times New Roman"/>
                <w:sz w:val="18"/>
                <w:szCs w:val="18"/>
              </w:rPr>
            </w:r>
            <w:r w:rsidRPr="001211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PVMU     42056/2022  22</w:t>
            </w:r>
            <w:r w:rsidRPr="001211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4D1AA8" w:rsidRDefault="00B536CB" w:rsidP="009E65FC">
            <w:pPr>
              <w:pStyle w:val="PVSSL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bookmarkStart w:id="2" w:name="ssl_pid1"/>
            <w:r w:rsidRPr="002938BC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2YNGKI"/>
                  </w:textInput>
                </w:ffData>
              </w:fldChar>
            </w:r>
            <w:r w:rsidRPr="002938BC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Pr="002938BC">
              <w:rPr>
                <w:rFonts w:ascii="CKKrausSmall" w:hAnsi="CKKrausSmall"/>
                <w:b w:val="0"/>
                <w:sz w:val="52"/>
                <w:szCs w:val="52"/>
              </w:rPr>
            </w:r>
            <w:r w:rsidRPr="002938BC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645E65">
              <w:rPr>
                <w:rFonts w:ascii="CKKrausSmall" w:hAnsi="CKKrausSmall"/>
                <w:b w:val="0"/>
                <w:sz w:val="52"/>
                <w:szCs w:val="52"/>
              </w:rPr>
              <w:t>S00AX02YNGKI</w:t>
            </w:r>
            <w:r w:rsidRPr="002938BC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2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bookmarkStart w:id="3" w:name="ssl_spis_znak"/>
          <w:p w:rsidR="00C20459" w:rsidRDefault="00C20459" w:rsidP="009E65FC">
            <w:pPr>
              <w:pStyle w:val="PVSSL"/>
              <w:rPr>
                <w:rFonts w:ascii="Times New Roman" w:hAnsi="Times New Roman" w:cs="Times New Roman"/>
                <w:sz w:val="20"/>
                <w:szCs w:val="20"/>
              </w:rPr>
            </w:pP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45E65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  <w:r w:rsidRPr="0012113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4" w:name="ssl_skat_lhuta"/>
            <w:bookmarkStart w:id="5" w:name="ssl_skar_znak"/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45E6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Start w:id="6" w:name="ssl_skar_lhuta"/>
            <w:bookmarkEnd w:id="4"/>
            <w:bookmarkEnd w:id="5"/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45E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11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"/>
          </w:p>
          <w:p w:rsidR="008824EC" w:rsidRPr="008824EC" w:rsidRDefault="008824EC" w:rsidP="009E65FC">
            <w:pPr>
              <w:pStyle w:val="PVSSL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8824EC" w:rsidRPr="00133425" w:rsidRDefault="008824EC" w:rsidP="008824EC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7" w:name="ssl_poc_listu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45E6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/>
                </w:ffData>
              </w:fldChar>
            </w:r>
            <w:bookmarkStart w:id="8" w:name="ssl_poc_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8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/>
                </w:ffData>
              </w:fldChar>
            </w:r>
            <w:bookmarkStart w:id="9" w:name="ssl_poc_l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 w:rsidR="00645E65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9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8824EC" w:rsidRPr="00121139" w:rsidRDefault="008824EC" w:rsidP="009E65FC">
            <w:pPr>
              <w:pStyle w:val="PVSS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0B6E" w:rsidRPr="00AE0B6E" w:rsidRDefault="00AE0B6E" w:rsidP="00AE0B6E">
      <w:pPr>
        <w:jc w:val="center"/>
        <w:outlineLvl w:val="3"/>
        <w:rPr>
          <w:rFonts w:ascii="Times New Roman" w:hAnsi="Times New Roman"/>
          <w:b/>
          <w:bCs/>
        </w:rPr>
      </w:pPr>
      <w:r w:rsidRPr="00AE0B6E">
        <w:rPr>
          <w:rFonts w:ascii="Times New Roman" w:hAnsi="Times New Roman"/>
          <w:b/>
          <w:bCs/>
        </w:rPr>
        <w:t>Statutární město PROSTĚJOV</w:t>
      </w:r>
    </w:p>
    <w:p w:rsidR="00AE0B6E" w:rsidRPr="00AE0B6E" w:rsidRDefault="00AE0B6E" w:rsidP="00AE0B6E">
      <w:pPr>
        <w:jc w:val="center"/>
        <w:outlineLvl w:val="3"/>
        <w:rPr>
          <w:rFonts w:ascii="Times New Roman" w:hAnsi="Times New Roman"/>
          <w:b/>
          <w:bCs/>
        </w:rPr>
      </w:pPr>
      <w:r w:rsidRPr="00AE0B6E">
        <w:rPr>
          <w:rFonts w:ascii="Times New Roman" w:hAnsi="Times New Roman"/>
          <w:b/>
          <w:bCs/>
        </w:rPr>
        <w:t>Rada města Prostějova</w:t>
      </w:r>
    </w:p>
    <w:p w:rsidR="00AE0B6E" w:rsidRPr="00AE0B6E" w:rsidRDefault="00AE0B6E" w:rsidP="00AE0B6E">
      <w:pPr>
        <w:jc w:val="center"/>
        <w:outlineLvl w:val="2"/>
        <w:rPr>
          <w:rFonts w:ascii="Times New Roman" w:hAnsi="Times New Roman"/>
          <w:b/>
          <w:bCs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  <w:sz w:val="22"/>
        </w:rPr>
      </w:pPr>
      <w:r w:rsidRPr="00AE0B6E">
        <w:rPr>
          <w:rFonts w:ascii="Times New Roman" w:hAnsi="Times New Roman"/>
          <w:color w:val="000000"/>
          <w:sz w:val="22"/>
          <w:szCs w:val="22"/>
        </w:rPr>
        <w:t>Nařízení statutárního města Prostějova č.</w:t>
      </w:r>
      <w:r>
        <w:rPr>
          <w:rFonts w:ascii="Times New Roman" w:hAnsi="Times New Roman"/>
          <w:color w:val="000000"/>
          <w:sz w:val="22"/>
          <w:szCs w:val="22"/>
        </w:rPr>
        <w:t xml:space="preserve"> 1</w:t>
      </w:r>
      <w:r w:rsidRPr="00AE0B6E">
        <w:rPr>
          <w:rFonts w:ascii="Times New Roman" w:hAnsi="Times New Roman"/>
          <w:color w:val="000000"/>
          <w:sz w:val="22"/>
          <w:szCs w:val="22"/>
        </w:rPr>
        <w:t xml:space="preserve">/2022, kterým se mění Nařízení statutárního města Prostějova č. 2/2020, kterým se vydává TRŽNÍ ŘÁD, ve znění Nařízení statutárního města Prostějova č. 5/2020, Nařízení statutárního města Prostějova č. 4/2021 a </w:t>
      </w:r>
      <w:r w:rsidRPr="00AE0B6E">
        <w:rPr>
          <w:rFonts w:ascii="Times New Roman" w:hAnsi="Times New Roman"/>
          <w:color w:val="000000"/>
          <w:sz w:val="22"/>
          <w:shd w:val="clear" w:color="auto" w:fill="FFFFFF"/>
        </w:rPr>
        <w:t>Nařízení statutárního města Prostějova č. 5/2021</w:t>
      </w:r>
      <w:r w:rsidRPr="00AE0B6E">
        <w:rPr>
          <w:rFonts w:ascii="Times New Roman" w:hAnsi="Times New Roman"/>
          <w:color w:val="000000"/>
          <w:sz w:val="22"/>
        </w:rPr>
        <w:t xml:space="preserve"> </w:t>
      </w:r>
    </w:p>
    <w:p w:rsidR="00AE0B6E" w:rsidRPr="00AE0B6E" w:rsidRDefault="00AE0B6E" w:rsidP="00AE0B6E">
      <w:pPr>
        <w:spacing w:before="100" w:beforeAutospacing="1" w:after="100" w:afterAutospacing="1"/>
        <w:jc w:val="both"/>
        <w:outlineLvl w:val="5"/>
        <w:rPr>
          <w:rFonts w:ascii="Times New Roman" w:hAnsi="Times New Roman"/>
          <w:b/>
          <w:bCs/>
          <w:kern w:val="36"/>
        </w:rPr>
      </w:pPr>
      <w:r w:rsidRPr="00AE0B6E">
        <w:rPr>
          <w:rFonts w:ascii="Times New Roman" w:hAnsi="Times New Roman"/>
          <w:b/>
          <w:bCs/>
          <w:kern w:val="36"/>
        </w:rPr>
        <w:t>______________________________________________________</w:t>
      </w:r>
      <w:r>
        <w:rPr>
          <w:rFonts w:ascii="Times New Roman" w:hAnsi="Times New Roman"/>
          <w:b/>
          <w:bCs/>
          <w:kern w:val="36"/>
        </w:rPr>
        <w:t>_____________________</w:t>
      </w:r>
    </w:p>
    <w:p w:rsidR="00AE0B6E" w:rsidRPr="00AE0B6E" w:rsidRDefault="00AE0B6E" w:rsidP="00AE0B6E">
      <w:pPr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</w:rPr>
      </w:pPr>
      <w:r w:rsidRPr="00AE0B6E">
        <w:rPr>
          <w:rFonts w:ascii="Times New Roman" w:hAnsi="Times New Roman"/>
          <w:sz w:val="22"/>
          <w:szCs w:val="22"/>
        </w:rPr>
        <w:t xml:space="preserve">Rada města Prostějova se na své schůzi konané dne  08.03.2022 usnesením č. </w:t>
      </w:r>
      <w:r w:rsidR="00F60E72">
        <w:rPr>
          <w:rFonts w:cs="Arial"/>
          <w:sz w:val="20"/>
          <w:szCs w:val="20"/>
        </w:rPr>
        <w:t xml:space="preserve">RM/2022/110/55 </w:t>
      </w:r>
      <w:r w:rsidRPr="00AE0B6E">
        <w:rPr>
          <w:rFonts w:ascii="Times New Roman" w:hAnsi="Times New Roman"/>
          <w:sz w:val="22"/>
          <w:szCs w:val="22"/>
        </w:rPr>
        <w:t xml:space="preserve">usnesla </w:t>
      </w:r>
      <w:r w:rsidRPr="00AE0B6E">
        <w:rPr>
          <w:rFonts w:ascii="Times New Roman" w:hAnsi="Times New Roman"/>
          <w:b/>
          <w:bCs/>
          <w:sz w:val="22"/>
          <w:szCs w:val="22"/>
        </w:rPr>
        <w:t>vydat</w:t>
      </w:r>
      <w:r w:rsidRPr="00AE0B6E">
        <w:rPr>
          <w:rFonts w:ascii="Times New Roman" w:hAnsi="Times New Roman"/>
          <w:sz w:val="22"/>
          <w:szCs w:val="22"/>
        </w:rPr>
        <w:t xml:space="preserve"> na základě § 18 zákona č. 455/1991 Sb., o živnostenském podnikání (živnostenský zákon), ve znění pozdějších předpisů a v souladu s ustanovením § 11 odst. 1 a § 102 odst. 2 písm. d) zákona č. 128/2000 Sb., o obcích (obecní zřízení), ve znění pozdějších předpisů, toto nařízení statutárního města Prostějova:</w:t>
      </w:r>
    </w:p>
    <w:p w:rsidR="00AE0B6E" w:rsidRPr="00AE0B6E" w:rsidRDefault="00AE0B6E" w:rsidP="00AE0B6E">
      <w:pPr>
        <w:tabs>
          <w:tab w:val="left" w:pos="0"/>
        </w:tabs>
        <w:jc w:val="both"/>
        <w:rPr>
          <w:rFonts w:ascii="Times New Roman" w:hAnsi="Times New Roman"/>
          <w:b/>
          <w:sz w:val="20"/>
        </w:rPr>
      </w:pPr>
    </w:p>
    <w:p w:rsidR="00AE0B6E" w:rsidRPr="00AE0B6E" w:rsidRDefault="00AE0B6E" w:rsidP="00AE0B6E">
      <w:pPr>
        <w:tabs>
          <w:tab w:val="left" w:pos="0"/>
        </w:tabs>
        <w:jc w:val="center"/>
        <w:rPr>
          <w:rFonts w:ascii="Times New Roman" w:hAnsi="Times New Roman"/>
          <w:b/>
          <w:sz w:val="22"/>
        </w:rPr>
      </w:pPr>
      <w:r w:rsidRPr="00AE0B6E">
        <w:rPr>
          <w:rFonts w:ascii="Times New Roman" w:hAnsi="Times New Roman"/>
          <w:b/>
          <w:sz w:val="22"/>
        </w:rPr>
        <w:t>Čl. 1</w:t>
      </w:r>
    </w:p>
    <w:p w:rsidR="00AE0B6E" w:rsidRPr="00AE0B6E" w:rsidRDefault="00AE0B6E" w:rsidP="00AE0B6E">
      <w:pPr>
        <w:tabs>
          <w:tab w:val="left" w:pos="0"/>
        </w:tabs>
        <w:jc w:val="both"/>
        <w:rPr>
          <w:rFonts w:ascii="Times New Roman" w:hAnsi="Times New Roman"/>
          <w:sz w:val="16"/>
          <w:szCs w:val="16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  <w:sz w:val="22"/>
        </w:rPr>
      </w:pPr>
      <w:r w:rsidRPr="00AE0B6E">
        <w:rPr>
          <w:rFonts w:ascii="Times New Roman" w:hAnsi="Times New Roman"/>
          <w:color w:val="000000"/>
          <w:sz w:val="22"/>
          <w:shd w:val="clear" w:color="auto" w:fill="FFFFFF"/>
        </w:rPr>
        <w:t>Nařízení statutárního města Prostějova č. 2/2020, kterým se vydává TRŽNÍ ŘÁD, ve znění Nařízení statutárního města Prostějova č. 5/2020, Nařízení statutárního města Prostějova č. 4/2021 a Nařízení statutárního města Prostějova č. 5/2021,</w:t>
      </w:r>
      <w:r w:rsidRPr="00AE0B6E">
        <w:rPr>
          <w:rFonts w:ascii="Times New Roman" w:hAnsi="Times New Roman"/>
          <w:color w:val="000000"/>
          <w:sz w:val="22"/>
        </w:rPr>
        <w:t xml:space="preserve"> se </w:t>
      </w:r>
      <w:r w:rsidRPr="00AE0B6E">
        <w:rPr>
          <w:rFonts w:ascii="Times New Roman" w:hAnsi="Times New Roman"/>
          <w:sz w:val="22"/>
        </w:rPr>
        <w:t>mění takto:</w:t>
      </w:r>
      <w:r w:rsidRPr="00AE0B6E">
        <w:rPr>
          <w:rFonts w:ascii="Times New Roman" w:hAnsi="Times New Roman"/>
          <w:i/>
          <w:sz w:val="22"/>
        </w:rPr>
        <w:t xml:space="preserve"> </w:t>
      </w:r>
    </w:p>
    <w:p w:rsidR="00AE0B6E" w:rsidRPr="00AE0B6E" w:rsidRDefault="00AE0B6E" w:rsidP="00AE0B6E">
      <w:pPr>
        <w:jc w:val="both"/>
        <w:rPr>
          <w:rFonts w:ascii="Times New Roman" w:hAnsi="Times New Roman"/>
          <w:i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  <w:sz w:val="22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sz w:val="22"/>
        </w:rPr>
      </w:pPr>
      <w:r w:rsidRPr="00AE0B6E">
        <w:rPr>
          <w:rFonts w:ascii="Times New Roman" w:hAnsi="Times New Roman"/>
          <w:sz w:val="22"/>
        </w:rPr>
        <w:t>1. Čl. 5 Nařízení statutárního města Prostějova č. 2/2020, kterým se vydává TRŽNÍ ŘÁD, se mění takto:</w:t>
      </w:r>
    </w:p>
    <w:p w:rsidR="00AE0B6E" w:rsidRPr="00AE0B6E" w:rsidRDefault="00AE0B6E" w:rsidP="00AE0B6E">
      <w:pPr>
        <w:jc w:val="both"/>
        <w:rPr>
          <w:rFonts w:ascii="Times New Roman" w:hAnsi="Times New Roman"/>
        </w:rPr>
      </w:pPr>
    </w:p>
    <w:p w:rsidR="00AE0B6E" w:rsidRPr="00AE0B6E" w:rsidRDefault="00AE0B6E" w:rsidP="00AE0B6E">
      <w:pPr>
        <w:jc w:val="center"/>
        <w:rPr>
          <w:rFonts w:ascii="Times New Roman" w:hAnsi="Times New Roman"/>
          <w:b/>
          <w:sz w:val="22"/>
        </w:rPr>
      </w:pPr>
      <w:r w:rsidRPr="00AE0B6E">
        <w:rPr>
          <w:rFonts w:ascii="Times New Roman" w:hAnsi="Times New Roman"/>
          <w:b/>
          <w:sz w:val="22"/>
        </w:rPr>
        <w:t>Čl. 5</w:t>
      </w:r>
    </w:p>
    <w:p w:rsidR="00AE0B6E" w:rsidRPr="00AE0B6E" w:rsidRDefault="00AE0B6E" w:rsidP="00AE0B6E">
      <w:pPr>
        <w:jc w:val="center"/>
        <w:rPr>
          <w:rFonts w:ascii="Times New Roman" w:hAnsi="Times New Roman"/>
          <w:b/>
          <w:sz w:val="22"/>
        </w:rPr>
      </w:pPr>
      <w:r w:rsidRPr="00AE0B6E">
        <w:rPr>
          <w:rFonts w:ascii="Times New Roman" w:hAnsi="Times New Roman"/>
          <w:b/>
          <w:sz w:val="22"/>
        </w:rPr>
        <w:t>Doba nabídky, prodeje zboží a poskytování služeb na tržišti</w:t>
      </w:r>
    </w:p>
    <w:p w:rsidR="00AE0B6E" w:rsidRPr="00AE0B6E" w:rsidRDefault="00AE0B6E" w:rsidP="00AE0B6E">
      <w:pPr>
        <w:numPr>
          <w:ilvl w:val="12"/>
          <w:numId w:val="0"/>
        </w:numPr>
        <w:jc w:val="both"/>
        <w:rPr>
          <w:rFonts w:ascii="Times New Roman" w:hAnsi="Times New Roman"/>
          <w:i/>
          <w:sz w:val="22"/>
          <w:szCs w:val="22"/>
        </w:rPr>
      </w:pPr>
    </w:p>
    <w:p w:rsidR="00AE0B6E" w:rsidRPr="00F60E72" w:rsidRDefault="00AE0B6E" w:rsidP="00AE0B6E">
      <w:pPr>
        <w:numPr>
          <w:ilvl w:val="0"/>
          <w:numId w:val="12"/>
        </w:numPr>
        <w:ind w:left="426" w:hanging="426"/>
        <w:contextualSpacing/>
        <w:jc w:val="both"/>
        <w:rPr>
          <w:rFonts w:ascii="Times New Roman" w:hAnsi="Times New Roman"/>
        </w:rPr>
      </w:pPr>
      <w:r w:rsidRPr="00F60E72">
        <w:rPr>
          <w:rFonts w:ascii="Times New Roman" w:hAnsi="Times New Roman"/>
        </w:rPr>
        <w:t>Jednotlivá tržní místa mohou být provozována v době prodeje vymezené přílohou č. 1 k tomuto nařízení.</w:t>
      </w:r>
    </w:p>
    <w:p w:rsidR="00AE0B6E" w:rsidRPr="00F60E72" w:rsidRDefault="00AE0B6E" w:rsidP="00AE0B6E">
      <w:p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AE0B6E" w:rsidRPr="00F60E72" w:rsidRDefault="00AE0B6E" w:rsidP="00AE0B6E">
      <w:pPr>
        <w:numPr>
          <w:ilvl w:val="0"/>
          <w:numId w:val="12"/>
        </w:numPr>
        <w:ind w:left="426" w:hanging="426"/>
        <w:contextualSpacing/>
        <w:jc w:val="both"/>
        <w:rPr>
          <w:rFonts w:ascii="Times New Roman" w:hAnsi="Times New Roman"/>
        </w:rPr>
      </w:pPr>
      <w:r w:rsidRPr="00F60E72">
        <w:rPr>
          <w:rFonts w:ascii="Times New Roman" w:hAnsi="Times New Roman"/>
        </w:rPr>
        <w:t>Jednotlivé restaurační zahrádky s dobou prodeje po 22.00 hodině mohou být provozovány v době prodeje, která je vymezená přílohou č. 2 k tomuto nařízení.</w:t>
      </w:r>
    </w:p>
    <w:p w:rsidR="00AE0B6E" w:rsidRPr="00AE0B6E" w:rsidRDefault="00AE0B6E" w:rsidP="00AE0B6E">
      <w:pPr>
        <w:ind w:left="426" w:hanging="426"/>
        <w:contextualSpacing/>
        <w:rPr>
          <w:rFonts w:ascii="Times New Roman" w:hAnsi="Times New Roman"/>
        </w:rPr>
      </w:pPr>
    </w:p>
    <w:p w:rsidR="00AE0B6E" w:rsidRPr="00AE0B6E" w:rsidRDefault="00AE0B6E" w:rsidP="00AE0B6E">
      <w:pPr>
        <w:numPr>
          <w:ilvl w:val="0"/>
          <w:numId w:val="12"/>
        </w:numPr>
        <w:ind w:left="426" w:hanging="426"/>
        <w:contextualSpacing/>
        <w:rPr>
          <w:rFonts w:ascii="Times New Roman" w:hAnsi="Times New Roman"/>
        </w:rPr>
      </w:pPr>
      <w:r w:rsidRPr="00AE0B6E">
        <w:rPr>
          <w:rFonts w:ascii="Times New Roman" w:hAnsi="Times New Roman"/>
        </w:rPr>
        <w:t>Doba prodeje se nevztahuje na prodej v rámci zvláštní prodejní akce konané u příležitosti oslav spojených s vítáním nového roku, tj. v noci z 31. prosince na 1. ledna, kdy se povoluje doba prodeje na tržních místech do 01.00 hodiny.</w:t>
      </w:r>
    </w:p>
    <w:p w:rsidR="00AE0B6E" w:rsidRPr="00AE0B6E" w:rsidRDefault="00AE0B6E" w:rsidP="00AE0B6E">
      <w:p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numPr>
          <w:ilvl w:val="0"/>
          <w:numId w:val="12"/>
        </w:numPr>
        <w:ind w:left="426" w:hanging="426"/>
        <w:contextualSpacing/>
        <w:jc w:val="both"/>
        <w:rPr>
          <w:rFonts w:ascii="Times New Roman" w:hAnsi="Times New Roman"/>
        </w:rPr>
      </w:pPr>
      <w:r w:rsidRPr="00AE0B6E">
        <w:rPr>
          <w:rFonts w:ascii="Times New Roman" w:hAnsi="Times New Roman"/>
        </w:rPr>
        <w:t>Do doby prodeje se započítává i doba úklidu.</w:t>
      </w:r>
    </w:p>
    <w:p w:rsidR="00AE0B6E" w:rsidRPr="00AE0B6E" w:rsidRDefault="00AE0B6E" w:rsidP="00AE0B6E">
      <w:pPr>
        <w:jc w:val="both"/>
        <w:rPr>
          <w:rFonts w:ascii="Times New Roman" w:hAnsi="Times New Roman"/>
          <w:i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  <w:sz w:val="22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  <w:sz w:val="22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</w:rPr>
      </w:pPr>
      <w:r w:rsidRPr="00AE0B6E">
        <w:rPr>
          <w:rFonts w:ascii="Times New Roman" w:hAnsi="Times New Roman"/>
          <w:sz w:val="22"/>
        </w:rPr>
        <w:t>2. Vysvětlivky Nařízení statutárního města Prostějova č. 2/2020, kterým se vydává TRŽNÍ ŘÁD, se mění takto:</w:t>
      </w:r>
    </w:p>
    <w:p w:rsidR="00AE0B6E" w:rsidRPr="00AE0B6E" w:rsidRDefault="00AE0B6E" w:rsidP="00AE0B6E">
      <w:pPr>
        <w:jc w:val="both"/>
        <w:rPr>
          <w:rFonts w:ascii="Times New Roman" w:hAnsi="Times New Roman"/>
          <w:b/>
        </w:rPr>
      </w:pPr>
      <w:r w:rsidRPr="00AE0B6E">
        <w:rPr>
          <w:rFonts w:ascii="Times New Roman" w:hAnsi="Times New Roman"/>
          <w:b/>
        </w:rPr>
        <w:lastRenderedPageBreak/>
        <w:t>Vysvětlivky</w:t>
      </w:r>
    </w:p>
    <w:p w:rsidR="00AE0B6E" w:rsidRPr="00AE0B6E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Zákon č. 183/2006 Sb., o územním plánování a stavebním řádu (stavební zákon), ve znění pozdějších předpisů.</w:t>
      </w:r>
    </w:p>
    <w:p w:rsidR="00AE0B6E" w:rsidRPr="00AE0B6E" w:rsidRDefault="00AE0B6E" w:rsidP="00AE0B6E">
      <w:pPr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Veřejně přístupná místa jsou veřejná prostranství (dle § 34 zákona č. 128/2000 Sb., o obcích (obecní zřízení), ve znění pozdějších předpisů, jsou veřejným prostranstvím všechna náměstí, ulice, tržiště, chodníky, veřejná zeleň, parky a další prostory přístupné každému bez omezení, tedy sloužící obecnému užívání, a to bez ohledu na vlastnictví k tomuto prostoru) a další místa veřejně přístupná i s omezením.</w:t>
      </w:r>
    </w:p>
    <w:p w:rsidR="00AE0B6E" w:rsidRPr="00AE0B6E" w:rsidRDefault="00AE0B6E" w:rsidP="00AE0B6E">
      <w:pPr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Např. § 11 a 19 zákona č. 110/1997 Sb., o potravinách a tabákových výrobcích a o změně a doplnění některých souvisejících zákonů, ve znění pozdějších předpisů.</w:t>
      </w: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12"/>
          <w:szCs w:val="20"/>
        </w:rPr>
      </w:pPr>
      <w:r w:rsidRPr="00AE0B6E">
        <w:rPr>
          <w:rFonts w:ascii="Times New Roman" w:hAnsi="Times New Roman"/>
          <w:sz w:val="20"/>
          <w:szCs w:val="20"/>
        </w:rPr>
        <w:t xml:space="preserve">Např. zákon č. 206/2015 Sb., o pyrotechnických výrobcích a zacházení s nimi a o změně některých zákonů (zákon o </w:t>
      </w:r>
      <w:r w:rsidRPr="00F60E72">
        <w:rPr>
          <w:rFonts w:ascii="Times New Roman" w:hAnsi="Times New Roman"/>
          <w:sz w:val="20"/>
          <w:szCs w:val="20"/>
        </w:rPr>
        <w:t>pyrotechnice), ve znění pozdějších předpisů,</w:t>
      </w:r>
    </w:p>
    <w:p w:rsidR="00AE0B6E" w:rsidRPr="00AE0B6E" w:rsidRDefault="00AE0B6E" w:rsidP="00AE0B6E">
      <w:pPr>
        <w:tabs>
          <w:tab w:val="left" w:pos="284"/>
        </w:tabs>
        <w:ind w:left="284" w:firstLine="1"/>
        <w:jc w:val="both"/>
        <w:rPr>
          <w:rFonts w:ascii="Times New Roman" w:hAnsi="Times New Roman"/>
          <w:sz w:val="14"/>
          <w:szCs w:val="20"/>
        </w:rPr>
      </w:pP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 xml:space="preserve">Nařízení vlády č. 217/2017 Sb., o požadavcích na zabezpečení zbraní, střeliva, černého loveckého prachu, bezdýmného prachu a zápalek a o muničním skladišti, </w:t>
      </w:r>
    </w:p>
    <w:p w:rsidR="00AE0B6E" w:rsidRPr="00AE0B6E" w:rsidRDefault="00AE0B6E" w:rsidP="00AE0B6E">
      <w:pPr>
        <w:tabs>
          <w:tab w:val="left" w:pos="284"/>
        </w:tabs>
        <w:ind w:left="284" w:firstLine="1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§ 25 zákona č. 166/1999 Sb., o veterinární péči a o změně souvisejících zákonů (veterinární zákon), ve znění pozdějších předpisů,</w:t>
      </w: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§ 6 - 8  vyhlášky č. 289/2007 Sb., o veterinárních a hygienických požadavcích na živočišné produkty, které nejsou upraveny přímo použitelnými předpisy Evropských společenství, ve znění pozdějších předpisů,</w:t>
      </w:r>
    </w:p>
    <w:p w:rsidR="00AE0B6E" w:rsidRPr="00AE0B6E" w:rsidRDefault="00AE0B6E" w:rsidP="00AE0B6E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 xml:space="preserve">Zákon č. 258/2000 Sb., o ochraně veřejného zdraví a o změně některých souvisejících zákonů, ve znění pozdějších předpisů, </w:t>
      </w:r>
    </w:p>
    <w:p w:rsidR="00AE0B6E" w:rsidRPr="00AE0B6E" w:rsidRDefault="00AE0B6E" w:rsidP="00AE0B6E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 xml:space="preserve">Vyhláška č. 137/2004 Sb., o hygienických požadavcích na stravovací služby a o zásadách osobní a provozní hygieny při činnostech epidemiologicky závažných, ve </w:t>
      </w:r>
      <w:r w:rsidRPr="00F60E72">
        <w:rPr>
          <w:rFonts w:ascii="Times New Roman" w:hAnsi="Times New Roman"/>
          <w:sz w:val="20"/>
          <w:szCs w:val="20"/>
        </w:rPr>
        <w:t>znění pozdějších předpisů.</w:t>
      </w:r>
    </w:p>
    <w:p w:rsidR="00AE0B6E" w:rsidRPr="00AE0B6E" w:rsidRDefault="00AE0B6E" w:rsidP="00AE0B6E">
      <w:pPr>
        <w:tabs>
          <w:tab w:val="left" w:pos="284"/>
        </w:tabs>
        <w:ind w:left="720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Zákon č. 455/1991 Sb., o živnostenském podnikání (živnostenský zákon), ve znění pozdějších předpisů.</w:t>
      </w:r>
    </w:p>
    <w:p w:rsidR="00AE0B6E" w:rsidRPr="00AE0B6E" w:rsidRDefault="00AE0B6E" w:rsidP="00AE0B6E">
      <w:pPr>
        <w:ind w:left="720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Např. zákon č. 110/1997 Sb., o potravinách a tabákových výrobcích a o změně a doplnění některých souvisejících zákonů, ve znění pozdějších předpisů,</w:t>
      </w:r>
    </w:p>
    <w:p w:rsidR="00AE0B6E" w:rsidRPr="00AE0B6E" w:rsidRDefault="00AE0B6E" w:rsidP="00AE0B6E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Nařízení Evropského parlamentu a Rady (ES) č. 852/2004 o hygieně potravin,</w:t>
      </w:r>
    </w:p>
    <w:p w:rsidR="00AE0B6E" w:rsidRPr="00AE0B6E" w:rsidRDefault="00AE0B6E" w:rsidP="00AE0B6E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Zákon č. 258/ 2000 Sb., o ochraně veřejného zdraví a o změně některých souvisejících zákonů, ve znění pozdějších předpisů,</w:t>
      </w:r>
    </w:p>
    <w:p w:rsidR="00AE0B6E" w:rsidRPr="00AE0B6E" w:rsidRDefault="00AE0B6E" w:rsidP="00AE0B6E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AE0B6E" w:rsidRPr="00F60E72" w:rsidRDefault="00AE0B6E" w:rsidP="00AE0B6E">
      <w:pPr>
        <w:ind w:left="720"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 xml:space="preserve">Vyhláška č. 137/2004 Sb., o hygienických požadavcích na stravovací služby a o zásadách osobní a provozní hygieny při činnostech epidemiologicky závažných, ve </w:t>
      </w:r>
      <w:r w:rsidRPr="00F60E72">
        <w:rPr>
          <w:rFonts w:ascii="Times New Roman" w:hAnsi="Times New Roman"/>
          <w:sz w:val="20"/>
          <w:szCs w:val="20"/>
        </w:rPr>
        <w:t>znění pozdějších předpisů.</w:t>
      </w:r>
    </w:p>
    <w:p w:rsidR="00AE0B6E" w:rsidRPr="00F60E72" w:rsidRDefault="00AE0B6E" w:rsidP="00AE0B6E">
      <w:pPr>
        <w:rPr>
          <w:rFonts w:ascii="Times New Roman" w:hAnsi="Times New Roman"/>
          <w:sz w:val="20"/>
          <w:szCs w:val="20"/>
        </w:rPr>
      </w:pPr>
    </w:p>
    <w:p w:rsidR="00AE0B6E" w:rsidRPr="00F60E72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F60E72">
        <w:rPr>
          <w:rFonts w:ascii="Times New Roman" w:hAnsi="Times New Roman"/>
          <w:sz w:val="20"/>
          <w:szCs w:val="20"/>
        </w:rPr>
        <w:t>Např. zákon č. 541/2020 Sb., o odpadech, ve znění pozdějších předpisů,</w:t>
      </w:r>
    </w:p>
    <w:p w:rsidR="00AE0B6E" w:rsidRPr="00F60E72" w:rsidRDefault="00AE0B6E" w:rsidP="00AE0B6E">
      <w:p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</w:p>
    <w:p w:rsidR="00AE0B6E" w:rsidRPr="00F60E72" w:rsidRDefault="00AE0B6E" w:rsidP="00AE0B6E">
      <w:pPr>
        <w:ind w:left="708"/>
        <w:rPr>
          <w:rFonts w:ascii="Times New Roman" w:hAnsi="Times New Roman"/>
          <w:sz w:val="20"/>
          <w:szCs w:val="20"/>
        </w:rPr>
      </w:pPr>
      <w:r w:rsidRPr="00F60E72">
        <w:rPr>
          <w:rFonts w:ascii="Times New Roman" w:hAnsi="Times New Roman"/>
          <w:sz w:val="20"/>
          <w:szCs w:val="20"/>
        </w:rPr>
        <w:t>Obecně závazná vyhláška statutárního města Prostějova č. 7/2021, o stanovení obecního systému odpadového hospodářství.</w:t>
      </w:r>
    </w:p>
    <w:p w:rsidR="00AE0B6E" w:rsidRPr="00F60E72" w:rsidRDefault="00AE0B6E" w:rsidP="00AE0B6E">
      <w:pPr>
        <w:rPr>
          <w:rFonts w:ascii="Times New Roman" w:hAnsi="Times New Roman"/>
          <w:sz w:val="20"/>
          <w:szCs w:val="20"/>
        </w:rPr>
      </w:pPr>
    </w:p>
    <w:p w:rsidR="00AE0B6E" w:rsidRPr="00F60E72" w:rsidRDefault="00AE0B6E" w:rsidP="00AE0B6E">
      <w:pPr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F60E72">
        <w:rPr>
          <w:rFonts w:ascii="Times New Roman" w:hAnsi="Times New Roman"/>
          <w:sz w:val="20"/>
          <w:szCs w:val="20"/>
        </w:rPr>
        <w:t>Zákon č. 634/1992 Sb., o ochraně spotřebitele, ve znění pozdějších předpisů.</w:t>
      </w:r>
    </w:p>
    <w:p w:rsidR="00AE0B6E" w:rsidRPr="00F60E72" w:rsidRDefault="00AE0B6E" w:rsidP="00AE0B6E">
      <w:pPr>
        <w:rPr>
          <w:rFonts w:ascii="Times New Roman" w:hAnsi="Times New Roman"/>
          <w:sz w:val="20"/>
          <w:szCs w:val="20"/>
        </w:rPr>
      </w:pPr>
    </w:p>
    <w:p w:rsidR="00AE0B6E" w:rsidRPr="00F60E72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F60E72">
        <w:rPr>
          <w:rFonts w:ascii="Times New Roman" w:hAnsi="Times New Roman"/>
          <w:sz w:val="20"/>
          <w:szCs w:val="20"/>
        </w:rPr>
        <w:t>Zákon č. 251/2016 Sb., o některých přestupcích, ve znění pozdějších předpisů.</w:t>
      </w:r>
    </w:p>
    <w:p w:rsidR="00AE0B6E" w:rsidRPr="00F60E72" w:rsidRDefault="00AE0B6E" w:rsidP="00AE0B6E">
      <w:p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F60E72">
        <w:rPr>
          <w:rFonts w:ascii="Times New Roman" w:hAnsi="Times New Roman"/>
          <w:sz w:val="20"/>
          <w:szCs w:val="20"/>
        </w:rPr>
        <w:t xml:space="preserve">             </w:t>
      </w:r>
    </w:p>
    <w:p w:rsidR="00AE0B6E" w:rsidRPr="00AE0B6E" w:rsidRDefault="00AE0B6E" w:rsidP="00AE0B6E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Např. zákon č. 361/2000 Sb., o provozu na pozemních komunikacích a o změnách některých zákonů (zákon o silničním provozu), ve znění pozdějších předpisů, včetně předpisů souvisejících,</w:t>
      </w:r>
    </w:p>
    <w:p w:rsidR="00AE0B6E" w:rsidRPr="00AE0B6E" w:rsidRDefault="00AE0B6E" w:rsidP="00AE0B6E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AE0B6E" w:rsidRPr="00AE0B6E" w:rsidRDefault="00AE0B6E" w:rsidP="00AE0B6E">
      <w:pPr>
        <w:ind w:left="720"/>
        <w:contextualSpacing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 xml:space="preserve">Zákon č. 20/1987 Sb., o státní památkové péči, ve znění pozdějších předpisů, </w:t>
      </w:r>
    </w:p>
    <w:p w:rsidR="00AE0B6E" w:rsidRPr="00AE0B6E" w:rsidRDefault="00AE0B6E" w:rsidP="00AE0B6E">
      <w:pPr>
        <w:ind w:left="284"/>
        <w:jc w:val="both"/>
        <w:rPr>
          <w:rFonts w:ascii="Times New Roman" w:hAnsi="Times New Roman"/>
          <w:szCs w:val="20"/>
        </w:rPr>
      </w:pPr>
    </w:p>
    <w:p w:rsidR="00AE0B6E" w:rsidRPr="00AE0B6E" w:rsidRDefault="00AE0B6E" w:rsidP="00AE0B6E">
      <w:pPr>
        <w:ind w:left="720"/>
        <w:contextualSpacing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Vyhláška Ministerstva kultury České socialistické republiky č. 66/1988 Sb., kterou se provádí zákon ČNR č. </w:t>
      </w:r>
      <w:r w:rsidRPr="00AE0B6E">
        <w:rPr>
          <w:rFonts w:ascii="Times New Roman" w:hAnsi="Times New Roman"/>
          <w:color w:val="FF0000"/>
          <w:sz w:val="20"/>
          <w:szCs w:val="20"/>
        </w:rPr>
        <w:t>20</w:t>
      </w:r>
      <w:r w:rsidRPr="00AE0B6E">
        <w:rPr>
          <w:rFonts w:ascii="Times New Roman" w:hAnsi="Times New Roman"/>
          <w:sz w:val="20"/>
          <w:szCs w:val="20"/>
        </w:rPr>
        <w:t>/1987 Sb., o státní památkové péči, ve znění pozdějších předpisů,</w:t>
      </w:r>
    </w:p>
    <w:p w:rsidR="00AE0B6E" w:rsidRPr="00AE0B6E" w:rsidRDefault="00AE0B6E" w:rsidP="00AE0B6E">
      <w:pPr>
        <w:ind w:left="284"/>
        <w:jc w:val="both"/>
        <w:rPr>
          <w:rFonts w:ascii="Times New Roman" w:hAnsi="Times New Roman"/>
          <w:szCs w:val="20"/>
        </w:rPr>
      </w:pPr>
    </w:p>
    <w:p w:rsidR="00AE0B6E" w:rsidRPr="00AE0B6E" w:rsidRDefault="00AE0B6E" w:rsidP="00AE0B6E">
      <w:pPr>
        <w:ind w:left="720"/>
        <w:contextualSpacing/>
        <w:jc w:val="both"/>
        <w:rPr>
          <w:rFonts w:ascii="Times New Roman" w:hAnsi="Times New Roman"/>
          <w:sz w:val="20"/>
          <w:szCs w:val="20"/>
        </w:rPr>
      </w:pPr>
      <w:r w:rsidRPr="00AE0B6E">
        <w:rPr>
          <w:rFonts w:ascii="Times New Roman" w:hAnsi="Times New Roman"/>
          <w:sz w:val="20"/>
          <w:szCs w:val="20"/>
        </w:rPr>
        <w:t>Vyhláška o prohlášení území historických jader měst za památkové zóny JmKNV v Brně ze dne 20. listopadu 1990.</w:t>
      </w:r>
    </w:p>
    <w:p w:rsidR="00AE0B6E" w:rsidRPr="00AE0B6E" w:rsidRDefault="00AE0B6E" w:rsidP="00AE0B6E">
      <w:pPr>
        <w:jc w:val="both"/>
        <w:rPr>
          <w:rFonts w:ascii="Times New Roman" w:hAnsi="Times New Roman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  <w:i/>
        </w:rPr>
      </w:pPr>
      <w:r w:rsidRPr="00AE0B6E">
        <w:rPr>
          <w:rFonts w:ascii="Times New Roman" w:hAnsi="Times New Roman"/>
          <w:sz w:val="22"/>
          <w:szCs w:val="22"/>
        </w:rPr>
        <w:t>3. Příloha č. 1 k Nařízení statutárního města Prostějova č. 2/2020, kterým se vydává TRŽNÍ ŘÁD, se mění takto:</w:t>
      </w:r>
    </w:p>
    <w:p w:rsidR="00AE0B6E" w:rsidRPr="00AE0B6E" w:rsidRDefault="00AE0B6E" w:rsidP="00AE0B6E">
      <w:pPr>
        <w:jc w:val="both"/>
        <w:rPr>
          <w:rFonts w:ascii="Times New Roman" w:hAnsi="Times New Roman"/>
          <w:sz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2060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9" w:type="dxa"/>
          <w:cantSplit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Uprkova ulice, tzv. “městská tržnice“,              parc. č.: 11/1,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896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5.00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6134100" cy="3390900"/>
            <wp:effectExtent l="0" t="0" r="0" b="0"/>
            <wp:docPr id="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E31C80" w:rsidRDefault="00E31C80" w:rsidP="00AE0B6E">
      <w:pPr>
        <w:rPr>
          <w:rFonts w:ascii="Times New Roman" w:hAnsi="Times New Roman"/>
          <w:b/>
          <w:sz w:val="22"/>
          <w:szCs w:val="22"/>
        </w:rPr>
      </w:pPr>
    </w:p>
    <w:p w:rsidR="00E31C80" w:rsidRDefault="00E31C80" w:rsidP="00AE0B6E">
      <w:pPr>
        <w:rPr>
          <w:rFonts w:ascii="Times New Roman" w:hAnsi="Times New Roman"/>
          <w:b/>
          <w:sz w:val="22"/>
          <w:szCs w:val="22"/>
        </w:rPr>
      </w:pPr>
    </w:p>
    <w:p w:rsidR="00E31C80" w:rsidRDefault="00E31C80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03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2126"/>
        <w:gridCol w:w="1559"/>
        <w:gridCol w:w="1636"/>
        <w:gridCol w:w="1483"/>
        <w:gridCol w:w="1417"/>
      </w:tblGrid>
      <w:tr w:rsidR="00AE0B6E" w:rsidRPr="00AE0B6E" w:rsidTr="00AE0B6E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cantSplit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pacing w:after="200" w:line="276" w:lineRule="auto"/>
              <w:ind w:left="-354" w:firstLine="354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Uprkova ulice,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7910, 101/1, 103,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1839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 – Prostějovské hanácké slavnosti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Prodej občerstvení a pouťového zboží v rámci provozu lidově-technické zábavy 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</w:t>
      </w:r>
    </w:p>
    <w:p w:rsidR="00AE0B6E" w:rsidRPr="00AE0B6E" w:rsidRDefault="00AE0B6E" w:rsidP="00F60E72">
      <w:pPr>
        <w:spacing w:after="120"/>
        <w:rPr>
          <w:rFonts w:ascii="Times New Roman" w:hAnsi="Times New Roman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  <w:r w:rsidR="00151EA9">
        <w:rPr>
          <w:rFonts w:ascii="Times New Roman" w:hAnsi="Times New Roman"/>
          <w:noProof/>
        </w:rPr>
        <w:drawing>
          <wp:inline distT="0" distB="0" distL="0" distR="0">
            <wp:extent cx="6286500" cy="4448175"/>
            <wp:effectExtent l="0" t="0" r="0" b="9525"/>
            <wp:docPr id="2" name="Obrázek 9" descr="Uprkova II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Uprkova II - tržní místo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Tržní místo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3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Kostelní ulice -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plocha za Muzeem u městské tržnice,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parc. č. 20, 21, 7908, k.ú. Prostějov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vertAlign w:val="superscript"/>
              </w:rPr>
            </w:pPr>
            <w:r w:rsidRPr="00AE0B6E">
              <w:rPr>
                <w:rFonts w:ascii="Times New Roman" w:hAnsi="Times New Roman"/>
                <w:szCs w:val="20"/>
              </w:rPr>
              <w:t>2017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– v rámci konání zvláštní prodejní akce – Prostějovské hanácké slavnosti 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  <w:highlight w:val="red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Prodej občerstvení a pouťového zboží v rámci provozu lidově-technické zábavy 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  <w:highlight w:val="red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drawing>
          <wp:inline distT="0" distB="0" distL="0" distR="0">
            <wp:extent cx="6029325" cy="4105275"/>
            <wp:effectExtent l="0" t="0" r="9525" b="9525"/>
            <wp:docPr id="3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Tržní místo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Kostelní ulice,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 140, 7909, 7920,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1104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 – Prostějovské hanácké slavnosti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občerstvení a pouťového zboží v rámci provozu lidově-technické zábavy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6029325" cy="3752850"/>
            <wp:effectExtent l="0" t="0" r="9525" b="0"/>
            <wp:docPr id="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E31C80" w:rsidRDefault="00E31C80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Tržní místo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Parkoviště Křížkovského,                 parc. č. 100 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1039 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 – Prostějovské hanácké slavnosti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občerstvení, pouťového zboží v rámci provozu lidově-technické zábavy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spacing w:before="100" w:beforeAutospacing="1" w:after="100" w:afterAutospacing="1"/>
        <w:textAlignment w:val="top"/>
        <w:rPr>
          <w:rFonts w:ascii="Times New Roman" w:hAnsi="Times New Roman"/>
          <w:noProof/>
          <w:color w:val="4F4F4F"/>
          <w:sz w:val="22"/>
          <w:szCs w:val="22"/>
        </w:rPr>
      </w:pPr>
      <w:r w:rsidRPr="00AE0B6E">
        <w:rPr>
          <w:rFonts w:ascii="Times New Roman" w:hAnsi="Times New Roman"/>
          <w:noProof/>
          <w:color w:val="4F4F4F"/>
          <w:sz w:val="22"/>
          <w:szCs w:val="22"/>
        </w:rPr>
        <w:t>Katastrální mapa s vyznačeným tržním místem</w:t>
      </w:r>
    </w:p>
    <w:p w:rsidR="00AE0B6E" w:rsidRPr="00AE0B6E" w:rsidRDefault="00151EA9" w:rsidP="00AE0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6019800" cy="3990975"/>
            <wp:effectExtent l="0" t="0" r="0" b="9525"/>
            <wp:docPr id="5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Hradební ulice,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č.7907/1,k.ú.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400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akce  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Sortiment tematicky související s pořádanou zvláštní prodejní akcí,  prodej občerstvení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i/>
          <w:color w:val="FF0000"/>
          <w:szCs w:val="20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151EA9" w:rsidP="00AE0B6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67450" cy="4448175"/>
            <wp:effectExtent l="0" t="0" r="0" b="9525"/>
            <wp:docPr id="6" name="Obrázek 12" descr="Hradební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Hradební - tržní místo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59"/>
        <w:gridCol w:w="8"/>
        <w:gridCol w:w="2409"/>
        <w:gridCol w:w="7"/>
        <w:gridCol w:w="1411"/>
        <w:gridCol w:w="7"/>
        <w:gridCol w:w="1418"/>
        <w:gridCol w:w="1836"/>
        <w:gridCol w:w="8"/>
        <w:gridCol w:w="1412"/>
      </w:tblGrid>
      <w:tr w:rsidR="00AE0B6E" w:rsidRPr="00AE0B6E" w:rsidTr="00AE0B6E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Before w:val="1"/>
          <w:wBefore w:w="7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Tržní místo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7</w:t>
            </w:r>
          </w:p>
        </w:tc>
        <w:tc>
          <w:tcPr>
            <w:tcW w:w="2424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Komenského ulice – plocha před Kulturním a společenským centrem“,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 7907/2, 101/2,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(M)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1087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Příležitostně                  - v rámci konání zvláštní prodejní akce -  Prostějovské hanácké slavnosti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Prodej občerstvení a pouťového zboží v rámci provozu lidově-technické zábavy 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305550" cy="4457700"/>
            <wp:effectExtent l="0" t="0" r="0" b="0"/>
            <wp:docPr id="7" name="Obrázek 13" descr="KASC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KASC - tržní místo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1266"/>
        <w:gridCol w:w="6"/>
        <w:gridCol w:w="2402"/>
        <w:gridCol w:w="11"/>
        <w:gridCol w:w="1407"/>
        <w:gridCol w:w="10"/>
        <w:gridCol w:w="1417"/>
        <w:gridCol w:w="1834"/>
        <w:gridCol w:w="9"/>
        <w:gridCol w:w="1412"/>
      </w:tblGrid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Before w:val="1"/>
          <w:wBefore w:w="7" w:type="dxa"/>
          <w:cantSplit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8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Komenského ulice (plocha po bývalé sodovkárně) parc. č. 2890, 2892/1, 2898, 2870, 2899/1, 2899/4, 7903,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(M)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3924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akce- Prostějovské hanácké slavnosti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občerstvení a pouťového zboží v rámci provozu lidově-technické zábavy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6029325" cy="4105275"/>
            <wp:effectExtent l="0" t="0" r="9525" b="9525"/>
            <wp:docPr id="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E31C80" w:rsidRDefault="00E31C80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Seznam tržních míst:</w:t>
      </w: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Nám. T. G. Masaryka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7722/1, 7722/3, 7722/4, 7723, 7724,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6387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– v rámci konání zvláštní prodejní akce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Sortiment tematicky související s pořádanou zvláštní prodejní akcí, prodej občerstvení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151EA9" w:rsidP="00AE0B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029325" cy="4067175"/>
            <wp:effectExtent l="0" t="0" r="9525" b="9525"/>
            <wp:docPr id="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jc w:val="both"/>
        <w:rPr>
          <w:rFonts w:ascii="Times New Roman" w:hAnsi="Times New Roman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</w:rPr>
      </w:pPr>
    </w:p>
    <w:p w:rsidR="00AE0B6E" w:rsidRPr="00AE0B6E" w:rsidRDefault="00AE0B6E" w:rsidP="00AE0B6E">
      <w:pPr>
        <w:jc w:val="both"/>
        <w:rPr>
          <w:rFonts w:ascii="Times New Roman" w:hAnsi="Times New Roman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Nám. T. G. Masaryka - komunikace před „Zlatou bránou”,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7722/2, 29/4,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(S)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vertAlign w:val="superscript"/>
              </w:rPr>
            </w:pPr>
            <w:r w:rsidRPr="00AE0B6E">
              <w:rPr>
                <w:rFonts w:ascii="Times New Roman" w:hAnsi="Times New Roman"/>
                <w:szCs w:val="20"/>
              </w:rPr>
              <w:t>88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– v rámci konání zvláštní prodejní akce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Sortiment tematicky související s pořádanou zvláštní prodejní akcí, prodej občerstvení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S = soukromý pozemek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 xml:space="preserve">Katastrální mapa s vyznačeným tržním místem 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67250" cy="3057525"/>
            <wp:effectExtent l="0" t="0" r="0" b="9525"/>
            <wp:docPr id="10" name="obrázek 10" descr="cid:image001.png@01D40D53.AF9F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01.png@01D40D53.AF9F822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tabs>
          <w:tab w:val="left" w:pos="2513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Pernštýnské náměstí                    č. 176/8 - nádvoří Prostějovského zámku,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242,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354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– v rámci konání zvláštní prodejní akce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Sortiment tematicky související s pořádanou zvláštní prodejní akcí, prodej občerstvení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76975" cy="4448175"/>
            <wp:effectExtent l="0" t="0" r="9525" b="9525"/>
            <wp:docPr id="11" name="Obrázek 16" descr="Zámek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Zámek - tržní místo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12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Pernštýnské nám.,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7661, 7663/1, 7663/3, 7665,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2132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– v rámci konání zvláštní prodejní akce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Sortiment tematicky související s pořádanou zvláštní prodejní akcí, prodej občerstvení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53100" cy="4076700"/>
            <wp:effectExtent l="0" t="0" r="0" b="0"/>
            <wp:docPr id="12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Smetanovy sady (přilehlé zpevněné plochy altánu + prostor před kinem METRO),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290/1, 316/3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(M)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700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– v rámci konání zvláštní prodejní akce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Sortiment tematicky související s pořádanou zvláštní prodejní akcí, prodej  občerstvení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6029325" cy="4086225"/>
            <wp:effectExtent l="0" t="0" r="9525" b="9525"/>
            <wp:docPr id="13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Okružní ulice - před supermarketem KAUFLAND,                            parc. č.: 6703/5,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(S)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vertAlign w:val="superscript"/>
              </w:rPr>
            </w:pPr>
            <w:r w:rsidRPr="00AE0B6E">
              <w:rPr>
                <w:rFonts w:ascii="Times New Roman" w:hAnsi="Times New Roman"/>
                <w:szCs w:val="20"/>
              </w:rPr>
              <w:t>80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6.00 - 19.00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 S = soukromý pozemek</w:t>
      </w:r>
    </w:p>
    <w:p w:rsidR="00AE0B6E" w:rsidRPr="00AE0B6E" w:rsidRDefault="00AE0B6E" w:rsidP="00AE0B6E">
      <w:pPr>
        <w:spacing w:after="120"/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spacing w:after="120"/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spacing w:after="120"/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spacing w:after="12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48400" cy="4314825"/>
            <wp:effectExtent l="0" t="0" r="0" b="9525"/>
            <wp:docPr id="14" name="Obrázek 32" descr="Kaufland,Okružní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Kaufland,Okružní - tržní místo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spacing w:after="120"/>
        <w:rPr>
          <w:rFonts w:ascii="Times New Roman" w:hAnsi="Times New Roman"/>
          <w:noProof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Sídl. Svobody 3576/77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(před nákupním střediskem HANÁ),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6169/93, 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(S)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  <w:vertAlign w:val="superscript"/>
              </w:rPr>
            </w:pPr>
            <w:r w:rsidRPr="00AE0B6E">
              <w:rPr>
                <w:rFonts w:ascii="Times New Roman" w:hAnsi="Times New Roman"/>
                <w:szCs w:val="20"/>
              </w:rPr>
              <w:t>20m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 S = soukromý pozemek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6257925" cy="4057650"/>
                <wp:effectExtent l="4445" t="0" r="0" b="0"/>
                <wp:docPr id="30" name="Plátn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5" name="Obrázek 40" descr="Haná, Jungmannova - tržní mís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4057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23C13CF" id="Plátno 30" o:spid="_x0000_s1026" editas="canvas" style="width:492.75pt;height:319.5pt;mso-position-horizontal-relative:char;mso-position-vertical-relative:line" coordsize="62579,40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79;height:40576;visibility:visible;mso-wrap-style:square">
                  <v:fill o:detectmouseclick="t"/>
                  <v:path o:connecttype="none"/>
                </v:shape>
                <v:shape id="Obrázek 40" o:spid="_x0000_s1028" type="#_x0000_t75" alt="Haná, Jungmannova - tržní místo" style="position:absolute;width:62579;height:40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pSJDEAAAA2wAAAA8AAABkcnMvZG93bnJldi54bWxET9tqAjEQfRf8hzCCb5ptQSmrURbR2gsW&#10;vIGP42a6WdxMlk2q2359Uyj4Nodznem8tZW4UuNLxwoehgkI4tzpkgsFh/1q8ATCB2SNlWNS8E0e&#10;5rNuZ4qpdjfe0nUXChFD2KeowIRQp1L63JBFP3Q1ceQ+XWMxRNgUUjd4i+G2ko9JMpYWS44NBmta&#10;GMovuy+rIHtemON587Mc2fXr+/Fj/7Y8ZWOl+r02m4AI1Ia7+N/9ouP8Efz9Eg+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pSJDEAAAA2wAAAA8AAAAAAAAAAAAAAAAA&#10;nwIAAGRycy9kb3ducmV2LnhtbFBLBQYAAAAABAAEAPcAAACQAwAAAAA=&#10;">
                  <v:imagedata r:id="rId23" o:title="Haná, Jungmannova - tržní místo"/>
                </v:shape>
                <w10:anchorlock/>
              </v:group>
            </w:pict>
          </mc:Fallback>
        </mc:AlternateConten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Pr="00AE0B6E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14"/>
        <w:gridCol w:w="2410"/>
        <w:gridCol w:w="1418"/>
        <w:gridCol w:w="1418"/>
        <w:gridCol w:w="1844"/>
        <w:gridCol w:w="7"/>
        <w:gridCol w:w="1403"/>
        <w:gridCol w:w="8"/>
      </w:tblGrid>
      <w:tr w:rsidR="00AE0B6E" w:rsidRPr="00AE0B6E" w:rsidTr="00AE0B6E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ab/>
              <w:t>1</w:t>
            </w:r>
            <w:r w:rsidRPr="00AE0B6E">
              <w:rPr>
                <w:rFonts w:ascii="Times New Roman" w:hAnsi="Times New Roman"/>
                <w:szCs w:val="20"/>
              </w:rPr>
              <w:tab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59" w:type="dxa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Tržní místo č: 16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numPr>
                <w:ilvl w:val="0"/>
                <w:numId w:val="14"/>
              </w:numPr>
              <w:ind w:hanging="284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 xml:space="preserve">Kolářovy sady </w:t>
            </w:r>
          </w:p>
          <w:p w:rsidR="00AE0B6E" w:rsidRPr="00AE0B6E" w:rsidRDefault="00AE0B6E" w:rsidP="00AE0B6E">
            <w:pPr>
              <w:ind w:left="72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 xml:space="preserve">parc. č. 6171/1, 6171/2, </w:t>
            </w:r>
          </w:p>
          <w:p w:rsidR="00AE0B6E" w:rsidRPr="00AE0B6E" w:rsidRDefault="00AE0B6E" w:rsidP="00AE0B6E">
            <w:pPr>
              <w:ind w:left="72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k. ú. Prostějov</w:t>
            </w:r>
          </w:p>
          <w:p w:rsidR="00AE0B6E" w:rsidRPr="00AE0B6E" w:rsidRDefault="00AE0B6E" w:rsidP="00AE0B6E">
            <w:pPr>
              <w:ind w:left="72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 xml:space="preserve">(M)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6757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7.00 – </w:t>
            </w:r>
            <w:r w:rsidRPr="00AE0B6E">
              <w:rPr>
                <w:rFonts w:ascii="Times New Roman" w:hAnsi="Times New Roman"/>
                <w:color w:val="FF0000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szCs w:val="20"/>
              </w:rPr>
              <w:t xml:space="preserve">24.00 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zboží tematicky souvisejícího se zaměřením zvláštní prodejní akce, prodej občerstvení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E0B6E" w:rsidRPr="00F60E72" w:rsidTr="00AE0B6E">
        <w:trPr>
          <w:gridAfter w:val="1"/>
          <w:wAfter w:w="8" w:type="dxa"/>
          <w:cantSplit/>
          <w:trHeight w:val="430"/>
        </w:trPr>
        <w:tc>
          <w:tcPr>
            <w:tcW w:w="1259" w:type="dxa"/>
            <w:vMerge/>
            <w:tcBorders>
              <w:left w:val="outset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424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E0B6E" w:rsidRPr="00F60E72" w:rsidRDefault="00AE0B6E" w:rsidP="00AE0B6E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60E72">
              <w:rPr>
                <w:rFonts w:ascii="Times New Roman" w:hAnsi="Times New Roman"/>
                <w:b/>
                <w:sz w:val="20"/>
                <w:szCs w:val="20"/>
              </w:rPr>
              <w:t xml:space="preserve">Kolářovy sady – návštěvnické zázemí   parc. č. 6171/1, k. ú. Prostějov </w:t>
            </w:r>
          </w:p>
          <w:p w:rsidR="00AE0B6E" w:rsidRPr="00F60E72" w:rsidRDefault="00AE0B6E" w:rsidP="00AE0B6E">
            <w:pPr>
              <w:ind w:left="294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60E72">
              <w:rPr>
                <w:rFonts w:ascii="Times New Roman" w:hAnsi="Times New Roman"/>
                <w:b/>
                <w:sz w:val="20"/>
                <w:szCs w:val="20"/>
              </w:rPr>
              <w:t xml:space="preserve">        (M)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18 m</w:t>
            </w:r>
            <w:r w:rsidRPr="00F60E72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8.00  – 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Celoročně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outset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Prodej občerstvení</w:t>
            </w:r>
          </w:p>
        </w:tc>
      </w:tr>
      <w:tr w:rsidR="00AE0B6E" w:rsidRPr="00F60E72" w:rsidTr="00AE0B6E">
        <w:trPr>
          <w:gridAfter w:val="1"/>
          <w:wAfter w:w="8" w:type="dxa"/>
          <w:cantSplit/>
          <w:trHeight w:val="991"/>
        </w:trPr>
        <w:tc>
          <w:tcPr>
            <w:tcW w:w="1259" w:type="dxa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424" w:type="dxa"/>
            <w:gridSpan w:val="2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F60E72" w:rsidRDefault="00AE0B6E" w:rsidP="00AE0B6E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F60E72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7.00 –  24.00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vMerge/>
            <w:tcBorders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AE0B6E" w:rsidRPr="00F60E72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F60E72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numPr>
          <w:ilvl w:val="0"/>
          <w:numId w:val="6"/>
        </w:numPr>
        <w:contextualSpacing/>
        <w:rPr>
          <w:rFonts w:ascii="Times New Roman" w:hAnsi="Times New Roman"/>
        </w:rPr>
      </w:pPr>
      <w:r w:rsidRPr="00AE0B6E">
        <w:rPr>
          <w:rFonts w:ascii="Times New Roman" w:hAnsi="Times New Roman"/>
        </w:rPr>
        <w:t>Kolářovy sady</w:t>
      </w:r>
    </w:p>
    <w:p w:rsidR="00AE0B6E" w:rsidRPr="00AE0B6E" w:rsidRDefault="00151EA9" w:rsidP="00AE0B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5753100" cy="3886200"/>
            <wp:effectExtent l="0" t="0" r="0" b="0"/>
            <wp:docPr id="1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</w:rPr>
      </w:pPr>
    </w:p>
    <w:p w:rsidR="00AE0B6E" w:rsidRPr="00AE0B6E" w:rsidRDefault="00AE0B6E" w:rsidP="00AE0B6E">
      <w:pPr>
        <w:ind w:left="720"/>
        <w:contextualSpacing/>
        <w:rPr>
          <w:rFonts w:ascii="Times New Roman" w:hAnsi="Times New Roman"/>
        </w:rPr>
      </w:pPr>
    </w:p>
    <w:p w:rsidR="00AE0B6E" w:rsidRPr="00F60E72" w:rsidRDefault="00AE0B6E" w:rsidP="00AE0B6E">
      <w:pPr>
        <w:numPr>
          <w:ilvl w:val="0"/>
          <w:numId w:val="6"/>
        </w:numPr>
        <w:contextualSpacing/>
        <w:rPr>
          <w:rFonts w:ascii="Times New Roman" w:hAnsi="Times New Roman"/>
        </w:rPr>
      </w:pPr>
      <w:r w:rsidRPr="00F60E72">
        <w:rPr>
          <w:rFonts w:ascii="Times New Roman" w:hAnsi="Times New Roman"/>
        </w:rPr>
        <w:t>Kolářovy sady -  návštěvnické zázemí</w:t>
      </w:r>
    </w:p>
    <w:p w:rsidR="00AE0B6E" w:rsidRPr="00AE0B6E" w:rsidRDefault="00AE0B6E" w:rsidP="00AE0B6E">
      <w:pPr>
        <w:ind w:left="720"/>
        <w:contextualSpacing/>
        <w:rPr>
          <w:rFonts w:ascii="Times New Roman" w:hAnsi="Times New Roman"/>
        </w:rPr>
      </w:pPr>
    </w:p>
    <w:p w:rsidR="00AE0B6E" w:rsidRPr="00AE0B6E" w:rsidRDefault="00151EA9" w:rsidP="00AE0B6E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noProof/>
          <w:sz w:val="20"/>
        </w:rPr>
        <w:drawing>
          <wp:inline distT="0" distB="0" distL="0" distR="0">
            <wp:extent cx="5086350" cy="4143375"/>
            <wp:effectExtent l="0" t="0" r="0" b="9525"/>
            <wp:docPr id="17" name="Obrázek 11" descr="Kolářovy sady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Kolářovy sady (002)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  <w:trHeight w:val="2008"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Tržní místo č. : 17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Anenská ulice –„Aquapark </w:t>
            </w:r>
            <w:r w:rsidRPr="00AE0B6E">
              <w:rPr>
                <w:rFonts w:ascii="Times New Roman" w:hAnsi="Times New Roman"/>
                <w:b/>
                <w:szCs w:val="20"/>
              </w:rPr>
              <w:br/>
              <w:t>Koupelky Prostějov“,  parc. č. 1810, 6228/1,k.ú.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(M)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1015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do 20.00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15.5. do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občerstvení, prodej sportovního a plaveckého zboží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spacing w:after="120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Cs w:val="20"/>
        </w:rPr>
        <w:drawing>
          <wp:inline distT="0" distB="0" distL="0" distR="0">
            <wp:extent cx="6296025" cy="4314825"/>
            <wp:effectExtent l="0" t="0" r="9525" b="9525"/>
            <wp:docPr id="18" name="Obrázek 42" descr="Aquapark - tržní mí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Aquapark - tržní místa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2342"/>
        <w:gridCol w:w="1418"/>
        <w:gridCol w:w="1418"/>
        <w:gridCol w:w="1844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9" w:type="dxa"/>
          <w:cantSplit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18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  <w:highlight w:val="yellow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Za velodromem - plocha uvnitř a komunikace v areálu velodromu,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 5997/1, 5999/3, 5999/11,k.ú. Prostějov)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(M)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3260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24.00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zboží tematicky souvisejícího se zaměřením zvláštní prodejní akce, prodej občerstvení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spacing w:after="120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Cs w:val="20"/>
        </w:rPr>
        <w:drawing>
          <wp:inline distT="0" distB="0" distL="0" distR="0">
            <wp:extent cx="6296025" cy="4314825"/>
            <wp:effectExtent l="0" t="0" r="9525" b="9525"/>
            <wp:docPr id="19" name="Obrázek 43" descr="Velodrom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3" descr="Velodrom - tržní místo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U Stadionu č. 4452  -plocha před Zimním stadionem Prostějov,  parc. č. 6002/14,  k.ú. Prostějov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(M)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200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both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Prodej zboží tematicky souvisejícího se zaměřením zvláštní prodejní akce, prodej občerstvení 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spacing w:after="120"/>
        <w:rPr>
          <w:rFonts w:ascii="Times New Roman" w:hAnsi="Times New Roman"/>
          <w:szCs w:val="20"/>
        </w:rPr>
      </w:pPr>
    </w:p>
    <w:p w:rsidR="00AE0B6E" w:rsidRPr="00AE0B6E" w:rsidRDefault="00151EA9" w:rsidP="00AE0B6E">
      <w:pPr>
        <w:spacing w:after="120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noProof/>
          <w:sz w:val="22"/>
          <w:szCs w:val="22"/>
        </w:rPr>
        <w:drawing>
          <wp:inline distT="0" distB="0" distL="0" distR="0">
            <wp:extent cx="6191250" cy="4314825"/>
            <wp:effectExtent l="0" t="0" r="0" b="9525"/>
            <wp:docPr id="20" name="Obrázek 44" descr="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4" descr="Sport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  <w:lang w:eastAsia="en-US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line="276" w:lineRule="auto"/>
              <w:rPr>
                <w:rFonts w:ascii="Times New Roman" w:hAnsi="Times New Roman"/>
                <w:b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rPr>
                <w:rFonts w:ascii="Times New Roman" w:hAnsi="Times New Roman"/>
                <w:b/>
                <w:szCs w:val="20"/>
                <w:lang w:eastAsia="en-US"/>
              </w:rPr>
            </w:pPr>
            <w:r w:rsidRPr="00AE0B6E">
              <w:rPr>
                <w:rFonts w:ascii="Times New Roman" w:hAnsi="Times New Roman"/>
                <w:b/>
                <w:szCs w:val="20"/>
                <w:lang w:eastAsia="en-US"/>
              </w:rPr>
              <w:t>Anenská ulice - plocha před nákupním centrem Obchodní pasáž Anděl, parc. č. 6221/2,  k.ú. Prostějov</w:t>
            </w:r>
          </w:p>
          <w:p w:rsidR="00AE0B6E" w:rsidRPr="00AE0B6E" w:rsidRDefault="00AE0B6E" w:rsidP="00AE0B6E">
            <w:pPr>
              <w:spacing w:line="276" w:lineRule="auto"/>
              <w:rPr>
                <w:rFonts w:ascii="Times New Roman" w:hAnsi="Times New Roman"/>
                <w:b/>
                <w:szCs w:val="20"/>
                <w:lang w:eastAsia="en-US"/>
              </w:rPr>
            </w:pPr>
            <w:r w:rsidRPr="00AE0B6E">
              <w:rPr>
                <w:rFonts w:ascii="Times New Roman" w:hAnsi="Times New Roman"/>
                <w:b/>
                <w:szCs w:val="20"/>
                <w:lang w:eastAsia="en-US"/>
              </w:rPr>
              <w:t xml:space="preserve">(S)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  <w:r w:rsidRPr="00AE0B6E">
              <w:rPr>
                <w:rFonts w:ascii="Times New Roman" w:hAnsi="Times New Roman"/>
                <w:szCs w:val="20"/>
                <w:lang w:eastAsia="en-US"/>
              </w:rPr>
              <w:t>200 m</w:t>
            </w:r>
            <w:r w:rsidRPr="00AE0B6E">
              <w:rPr>
                <w:rFonts w:ascii="Times New Roman" w:hAnsi="Times New Roman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line="276" w:lineRule="auto"/>
              <w:jc w:val="both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both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both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F60E72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  <w:r w:rsidRPr="00F60E72">
              <w:rPr>
                <w:rFonts w:ascii="Times New Roman" w:hAnsi="Times New Roman"/>
                <w:szCs w:val="20"/>
                <w:lang w:eastAsia="en-US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  <w:r w:rsidRPr="00AE0B6E">
              <w:rPr>
                <w:rFonts w:ascii="Times New Roman" w:hAnsi="Times New Roman"/>
                <w:szCs w:val="20"/>
                <w:lang w:eastAsia="en-US"/>
              </w:rPr>
              <w:t>Celoročně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en-US"/>
              </w:rPr>
            </w:pPr>
          </w:p>
          <w:p w:rsidR="00AE0B6E" w:rsidRPr="00AE0B6E" w:rsidRDefault="00AE0B6E" w:rsidP="00AE0B6E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Cs w:val="20"/>
                <w:lang w:eastAsia="en-US"/>
              </w:rPr>
            </w:pP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S = soukromý pozemek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b/>
          <w:noProof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drawing>
          <wp:inline distT="0" distB="0" distL="0" distR="0">
            <wp:extent cx="6210300" cy="4391025"/>
            <wp:effectExtent l="0" t="0" r="0" b="9525"/>
            <wp:docPr id="21" name="Obrázek 3" descr="Anens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Anenská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szCs w:val="20"/>
        </w:rPr>
      </w:pPr>
    </w:p>
    <w:p w:rsidR="00AE0B6E" w:rsidRPr="00AE0B6E" w:rsidRDefault="00AE0B6E" w:rsidP="00AE0B6E">
      <w:pPr>
        <w:rPr>
          <w:rFonts w:ascii="Times New Roman" w:hAnsi="Times New Roman"/>
          <w:szCs w:val="20"/>
        </w:rPr>
      </w:pPr>
    </w:p>
    <w:p w:rsidR="00AE0B6E" w:rsidRPr="00AE0B6E" w:rsidRDefault="00AE0B6E" w:rsidP="00AE0B6E">
      <w:pPr>
        <w:rPr>
          <w:rFonts w:ascii="Times New Roman" w:hAnsi="Times New Roman"/>
          <w:szCs w:val="20"/>
        </w:rPr>
      </w:pPr>
    </w:p>
    <w:p w:rsidR="00AE0B6E" w:rsidRPr="00AE0B6E" w:rsidRDefault="00AE0B6E" w:rsidP="00AE0B6E">
      <w:pPr>
        <w:rPr>
          <w:rFonts w:ascii="Times New Roman" w:hAnsi="Times New Roman"/>
          <w:szCs w:val="20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Brněnská ulice, (pozemek před hlavní bránou Městského hřbitova),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parc. č.: 6672 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k.ú. Prostějov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 (M)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40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  <w:szCs w:val="20"/>
              </w:rPr>
              <w:t>6.00 - 19.00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20.10. -2.11.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1.12. – 24.12.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Svíčky, květiny, věnce, květinové vazby, jmelí, chvojí, vánoční ozdoby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4191000"/>
            <wp:effectExtent l="0" t="0" r="9525" b="0"/>
            <wp:docPr id="22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</w:rPr>
      </w:pPr>
    </w:p>
    <w:p w:rsidR="00AE0B6E" w:rsidRPr="00AE0B6E" w:rsidRDefault="00AE0B6E" w:rsidP="00AE0B6E">
      <w:pPr>
        <w:rPr>
          <w:rFonts w:ascii="Times New Roman" w:hAnsi="Times New Roman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Spojnice mezi Brněnskou a Lidickou ul.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 xml:space="preserve"> (pozemek u bočního vchodu na Městský hřbitov),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7864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k.ú. Prostějov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 (M)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 w:val="22"/>
                <w:szCs w:val="20"/>
              </w:rPr>
              <w:t>10 m</w:t>
            </w:r>
            <w:r w:rsidRPr="00AE0B6E">
              <w:rPr>
                <w:rFonts w:ascii="Times New Roman" w:hAnsi="Times New Roman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F60E72">
              <w:rPr>
                <w:rFonts w:ascii="Times New Roman" w:hAnsi="Times New Roman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20.10. - 2.11.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1.12. – 24.12.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Svíčky, květiny, věnce, květinové vazby, jmelí, chvojí, vánoční ozdoby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 xml:space="preserve">Katastrální mapa s vyznačeným tržním místem 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151EA9" w:rsidP="00AE0B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62650" cy="4000500"/>
            <wp:effectExtent l="0" t="0" r="0" b="0"/>
            <wp:docPr id="23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lang w:eastAsia="en-US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</w:rPr>
            </w:pPr>
            <w:r w:rsidRPr="00AE0B6E">
              <w:rPr>
                <w:rFonts w:ascii="Times New Roman" w:hAnsi="Times New Roman"/>
                <w:b/>
                <w:sz w:val="20"/>
              </w:rPr>
              <w:t xml:space="preserve">Lidická ulice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</w:rPr>
            </w:pPr>
            <w:r w:rsidRPr="00AE0B6E">
              <w:rPr>
                <w:rFonts w:ascii="Times New Roman" w:hAnsi="Times New Roman"/>
                <w:b/>
                <w:sz w:val="20"/>
              </w:rPr>
              <w:t>(pozemek u zadního vchodu na Městský hřbitov),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</w:rPr>
            </w:pPr>
            <w:r w:rsidRPr="00AE0B6E">
              <w:rPr>
                <w:rFonts w:ascii="Times New Roman" w:hAnsi="Times New Roman"/>
                <w:b/>
              </w:rPr>
              <w:t>parc. č.: 6644/2,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AE0B6E">
              <w:rPr>
                <w:rFonts w:ascii="Times New Roman" w:hAnsi="Times New Roman"/>
                <w:b/>
              </w:rPr>
              <w:t>k.ú. Prostějov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AE0B6E">
              <w:rPr>
                <w:rFonts w:ascii="Times New Roman" w:hAnsi="Times New Roman"/>
                <w:b/>
              </w:rPr>
              <w:t xml:space="preserve"> (M)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  <w:sz w:val="22"/>
                <w:szCs w:val="20"/>
              </w:rPr>
              <w:t>10 m</w:t>
            </w:r>
            <w:r w:rsidRPr="00AE0B6E">
              <w:rPr>
                <w:rFonts w:ascii="Times New Roman" w:hAnsi="Times New Roman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F60E72">
              <w:rPr>
                <w:rFonts w:ascii="Times New Roman" w:hAnsi="Times New Roman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Od 20.10. - 2.11.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Od 1. 12.. – 24.12.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Svíčky, květiny, věnce, květinové vazby, jmelí, chvojí, vánoční ozdoby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 xml:space="preserve">Katastrální mapa s vyznačeným tržním místem </w:t>
      </w:r>
    </w:p>
    <w:p w:rsidR="00AE0B6E" w:rsidRPr="00AE0B6E" w:rsidRDefault="00AE0B6E" w:rsidP="00AE0B6E">
      <w:pPr>
        <w:rPr>
          <w:rFonts w:ascii="Times New Roman" w:hAnsi="Times New Roman"/>
          <w:noProof/>
        </w:rPr>
      </w:pPr>
    </w:p>
    <w:p w:rsidR="00AE0B6E" w:rsidRPr="00AE0B6E" w:rsidRDefault="00151EA9" w:rsidP="00AE0B6E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72175" cy="4657725"/>
            <wp:effectExtent l="0" t="0" r="9525" b="9525"/>
            <wp:docPr id="24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  <w:lang w:eastAsia="en-US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U Kalicha 2574/1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4670, 4671/1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k.ú. Prostějov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 (S)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906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7.00 -24.00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– v rámci konání zvláštní prodejní akce – Multižánrový hudební festival Pod Lipami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zboží tematicky souvisejícího se zaměřením zvláštní prodejní akce, prodej občerstvení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 xml:space="preserve">Vysvětlivky: S=  soukromý pozemek 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151EA9" w:rsidP="00AE0B6E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572125" cy="4305300"/>
            <wp:effectExtent l="0" t="0" r="9525" b="0"/>
            <wp:docPr id="2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 xml:space="preserve">Plumlovská ul.,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parc. č.: 367/1, 367/3,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k.ú. Čechovice u Prostějova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 (S)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18140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12.00 -24.00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zboží tematicky souvisejícího se zaměřením zvláštní prodejní akce, prodej občerstvení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 xml:space="preserve">Vysvětlivky: S= soukromý pozemek 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color w:val="FF0000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 xml:space="preserve">Katastrální mapa s vyznačeným tržním místem </w:t>
      </w:r>
    </w:p>
    <w:p w:rsidR="00AE0B6E" w:rsidRPr="00AE0B6E" w:rsidRDefault="00AE0B6E" w:rsidP="00AE0B6E">
      <w:pPr>
        <w:jc w:val="both"/>
        <w:rPr>
          <w:rFonts w:ascii="Times New Roman" w:hAnsi="Times New Roman"/>
          <w:sz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151EA9" w:rsidP="00AE0B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029325" cy="4124325"/>
            <wp:effectExtent l="0" t="0" r="9525" b="9525"/>
            <wp:docPr id="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Koupaliště Vrahovice, Mikoláše Alše 811, Prostějov – Vrahovice, parc. č. 658/3 a parc. č. 658/9, obojí  v k.ú. Vrahovice. (M)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105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10.00 -20.00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15.5. do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občerstvení, prodej sportovního a plaveckého zboží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>Vysvětlivky: M = pozemek v majetku statutárního města Prostějova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color w:val="FF0000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 xml:space="preserve">Katastrální mapa s vyznačeným tržním místem </w:t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151EA9" w:rsidP="00AE0B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029325" cy="4124325"/>
            <wp:effectExtent l="0" t="0" r="9525" b="9525"/>
            <wp:docPr id="2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(sortiment)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č.: 27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Brněnská ul.,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 xml:space="preserve">parc. č.: </w:t>
            </w:r>
            <w:r w:rsidRPr="00F60E72">
              <w:rPr>
                <w:rFonts w:ascii="Times New Roman" w:hAnsi="Times New Roman"/>
                <w:b/>
                <w:szCs w:val="20"/>
              </w:rPr>
              <w:t>6676/1,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k.ú. Prostějov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(S)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9966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10.00 -24.00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Prodej zboží tematicky souvisejícího se zaměřením zvláštní prodejní akce, prodej občerstvení</w:t>
            </w:r>
          </w:p>
        </w:tc>
      </w:tr>
    </w:tbl>
    <w:p w:rsidR="00AE0B6E" w:rsidRPr="00AE0B6E" w:rsidRDefault="00AE0B6E" w:rsidP="00AE0B6E">
      <w:pPr>
        <w:spacing w:after="120"/>
        <w:rPr>
          <w:rFonts w:ascii="Times New Roman" w:hAnsi="Times New Roman"/>
          <w:i/>
          <w:szCs w:val="20"/>
        </w:rPr>
      </w:pPr>
      <w:r w:rsidRPr="00AE0B6E">
        <w:rPr>
          <w:rFonts w:ascii="Times New Roman" w:hAnsi="Times New Roman"/>
          <w:i/>
          <w:szCs w:val="20"/>
        </w:rPr>
        <w:t xml:space="preserve">Vysvětlivky: S= soukromý pozemek </w:t>
      </w:r>
    </w:p>
    <w:p w:rsidR="00AE0B6E" w:rsidRPr="00AE0B6E" w:rsidRDefault="00AE0B6E" w:rsidP="00AE0B6E">
      <w:pPr>
        <w:rPr>
          <w:rFonts w:ascii="Times New Roman" w:hAnsi="Times New Roman"/>
          <w:noProof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noProof/>
          <w:color w:val="FF0000"/>
          <w:sz w:val="22"/>
          <w:szCs w:val="22"/>
        </w:rPr>
      </w:pPr>
      <w:r w:rsidRPr="00AE0B6E">
        <w:rPr>
          <w:rFonts w:ascii="Times New Roman" w:hAnsi="Times New Roman"/>
          <w:noProof/>
          <w:sz w:val="22"/>
          <w:szCs w:val="22"/>
        </w:rPr>
        <w:t xml:space="preserve">Katastrální mapa s vyznačeným tržním místem </w:t>
      </w:r>
    </w:p>
    <w:p w:rsidR="00AE0B6E" w:rsidRPr="00AE0B6E" w:rsidRDefault="00AE0B6E" w:rsidP="00AE0B6E">
      <w:pPr>
        <w:rPr>
          <w:rFonts w:ascii="Times New Roman" w:hAnsi="Times New Roman"/>
          <w:b/>
        </w:rPr>
      </w:pPr>
    </w:p>
    <w:p w:rsidR="00AE0B6E" w:rsidRPr="00AE0B6E" w:rsidRDefault="00151EA9" w:rsidP="00AE0B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753100" cy="4200525"/>
            <wp:effectExtent l="0" t="0" r="0" b="9525"/>
            <wp:docPr id="2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F60E72" w:rsidRDefault="00F60E72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lastRenderedPageBreak/>
        <w:t>Seznam tržních míst:</w:t>
      </w:r>
    </w:p>
    <w:tbl>
      <w:tblPr>
        <w:tblW w:w="970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72"/>
        <w:gridCol w:w="2411"/>
        <w:gridCol w:w="1195"/>
        <w:gridCol w:w="1557"/>
        <w:gridCol w:w="1841"/>
        <w:gridCol w:w="7"/>
        <w:gridCol w:w="1411"/>
      </w:tblGrid>
      <w:tr w:rsidR="00AE0B6E" w:rsidRPr="00AE0B6E" w:rsidTr="00AE0B6E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ab/>
              <w:t>1</w:t>
            </w:r>
            <w:r w:rsidRPr="00AE0B6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39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E0B6E" w:rsidRPr="00AE0B6E" w:rsidTr="00AE0B6E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Místo pro prodej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ind w:hanging="212"/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Kapacita</w:t>
            </w:r>
          </w:p>
        </w:tc>
        <w:tc>
          <w:tcPr>
            <w:tcW w:w="3405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Druh zboží nebo poskytované služby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(sortiment)</w:t>
            </w:r>
          </w:p>
        </w:tc>
      </w:tr>
      <w:tr w:rsidR="00AE0B6E" w:rsidRPr="00AE0B6E" w:rsidTr="00AE0B6E">
        <w:trPr>
          <w:gridBefore w:val="1"/>
          <w:wBefore w:w="6" w:type="dxa"/>
          <w:cantSplit/>
        </w:trPr>
        <w:tc>
          <w:tcPr>
            <w:tcW w:w="127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AE0B6E">
              <w:rPr>
                <w:rFonts w:ascii="Times New Roman" w:hAnsi="Times New Roman"/>
                <w:b/>
              </w:rPr>
              <w:t xml:space="preserve">Tržní místo 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color w:val="FF0000"/>
              </w:rPr>
            </w:pPr>
            <w:r w:rsidRPr="00AE0B6E">
              <w:rPr>
                <w:rFonts w:ascii="Times New Roman" w:hAnsi="Times New Roman"/>
                <w:b/>
              </w:rPr>
              <w:t>č.: 28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0B6E" w:rsidRPr="00F60E72" w:rsidRDefault="00AE0B6E" w:rsidP="00AE0B6E">
            <w:pPr>
              <w:rPr>
                <w:rFonts w:ascii="Times New Roman" w:hAnsi="Times New Roman"/>
                <w:b/>
              </w:rPr>
            </w:pPr>
          </w:p>
          <w:p w:rsidR="00AE0B6E" w:rsidRPr="00F60E72" w:rsidRDefault="00AE0B6E" w:rsidP="00AE0B6E">
            <w:pPr>
              <w:rPr>
                <w:rFonts w:ascii="Times New Roman" w:hAnsi="Times New Roman"/>
                <w:b/>
              </w:rPr>
            </w:pPr>
          </w:p>
          <w:p w:rsidR="00AE0B6E" w:rsidRPr="00F60E72" w:rsidRDefault="00AE0B6E" w:rsidP="00AE0B6E">
            <w:pPr>
              <w:rPr>
                <w:rFonts w:ascii="Times New Roman" w:hAnsi="Times New Roman"/>
                <w:b/>
              </w:rPr>
            </w:pPr>
            <w:r w:rsidRPr="00F60E72">
              <w:rPr>
                <w:rFonts w:ascii="Times New Roman" w:hAnsi="Times New Roman"/>
                <w:b/>
              </w:rPr>
              <w:t xml:space="preserve">Žižkovo nám. </w:t>
            </w:r>
          </w:p>
          <w:p w:rsidR="00AE0B6E" w:rsidRPr="00F60E72" w:rsidRDefault="00AE0B6E" w:rsidP="00AE0B6E">
            <w:pPr>
              <w:rPr>
                <w:rFonts w:ascii="Times New Roman" w:hAnsi="Times New Roman"/>
                <w:b/>
              </w:rPr>
            </w:pPr>
            <w:r w:rsidRPr="00F60E72">
              <w:rPr>
                <w:rFonts w:ascii="Times New Roman" w:hAnsi="Times New Roman"/>
                <w:b/>
              </w:rPr>
              <w:t>parc. č. 7814/1, 7814/2, 7816, k.ú. Prostějov</w:t>
            </w:r>
          </w:p>
          <w:p w:rsidR="00AE0B6E" w:rsidRPr="00F60E72" w:rsidRDefault="00AE0B6E" w:rsidP="00AE0B6E">
            <w:pPr>
              <w:rPr>
                <w:rFonts w:ascii="Times New Roman" w:hAnsi="Times New Roman"/>
                <w:b/>
              </w:rPr>
            </w:pPr>
            <w:r w:rsidRPr="00F60E72">
              <w:rPr>
                <w:rFonts w:ascii="Times New Roman" w:hAnsi="Times New Roman"/>
                <w:b/>
              </w:rPr>
              <w:t xml:space="preserve">(M) </w:t>
            </w:r>
          </w:p>
          <w:p w:rsidR="00AE0B6E" w:rsidRPr="00F60E72" w:rsidRDefault="00AE0B6E" w:rsidP="00AE0B6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F60E72">
              <w:rPr>
                <w:rFonts w:ascii="Times New Roman" w:hAnsi="Times New Roman"/>
                <w:bCs/>
              </w:rPr>
              <w:t xml:space="preserve">951 </w:t>
            </w:r>
            <w:r w:rsidRPr="00F60E72">
              <w:rPr>
                <w:rFonts w:ascii="Times New Roman" w:hAnsi="Times New Roman"/>
              </w:rPr>
              <w:t>m</w:t>
            </w:r>
            <w:r w:rsidRPr="00F60E72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F60E72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F60E72" w:rsidRDefault="00AE0B6E" w:rsidP="00AE0B6E">
            <w:pPr>
              <w:ind w:hanging="70"/>
              <w:jc w:val="center"/>
              <w:rPr>
                <w:rFonts w:ascii="Times New Roman" w:hAnsi="Times New Roman"/>
              </w:rPr>
            </w:pPr>
            <w:r w:rsidRPr="00F60E72">
              <w:rPr>
                <w:rFonts w:ascii="Times New Roman" w:hAnsi="Times New Roman"/>
              </w:rPr>
              <w:t xml:space="preserve"> 7.00 - 22.00 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Příležitostně – v rámci konání zvláštní prodejní akce – Prostějovské hanácké slavnosti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auto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</w:rPr>
            </w:pPr>
            <w:r w:rsidRPr="00AE0B6E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</w:tbl>
    <w:p w:rsidR="00AE0B6E" w:rsidRPr="00AE0B6E" w:rsidRDefault="00AE0B6E" w:rsidP="00AE0B6E">
      <w:pPr>
        <w:tabs>
          <w:tab w:val="left" w:pos="284"/>
        </w:tabs>
        <w:jc w:val="both"/>
        <w:rPr>
          <w:rFonts w:ascii="Times New Roman" w:hAnsi="Times New Roman" w:cs="Arial"/>
        </w:rPr>
      </w:pPr>
    </w:p>
    <w:p w:rsidR="00AE0B6E" w:rsidRPr="00AE0B6E" w:rsidRDefault="00AE0B6E" w:rsidP="00AE0B6E">
      <w:pPr>
        <w:spacing w:after="120"/>
        <w:rPr>
          <w:rFonts w:ascii="Times New Roman" w:hAnsi="Times New Roman"/>
          <w:i/>
        </w:rPr>
      </w:pPr>
      <w:r w:rsidRPr="00AE0B6E">
        <w:rPr>
          <w:rFonts w:ascii="Times New Roman" w:hAnsi="Times New Roman"/>
          <w:i/>
        </w:rPr>
        <w:t>Vysvětlivky: M = pozemek v majetku statutárního města Prostějova</w:t>
      </w:r>
    </w:p>
    <w:p w:rsidR="00AE0B6E" w:rsidRPr="00F60E72" w:rsidRDefault="00AE0B6E" w:rsidP="00AE0B6E">
      <w:pPr>
        <w:rPr>
          <w:rFonts w:ascii="Times New Roman" w:hAnsi="Times New Roman"/>
          <w:noProof/>
          <w:sz w:val="22"/>
          <w:szCs w:val="22"/>
        </w:rPr>
      </w:pPr>
      <w:r w:rsidRPr="00F60E72">
        <w:rPr>
          <w:rFonts w:ascii="Times New Roman" w:hAnsi="Times New Roman"/>
          <w:noProof/>
          <w:sz w:val="22"/>
          <w:szCs w:val="22"/>
        </w:rPr>
        <w:t>Katastrální mapa s vyznačeným tržním místem</w:t>
      </w:r>
    </w:p>
    <w:p w:rsidR="00AE0B6E" w:rsidRPr="00AE0B6E" w:rsidRDefault="00151EA9" w:rsidP="00AE0B6E">
      <w:pPr>
        <w:tabs>
          <w:tab w:val="left" w:pos="0"/>
        </w:tabs>
        <w:jc w:val="both"/>
        <w:rPr>
          <w:rFonts w:ascii="Times New Roman" w:hAnsi="Times New Roman" w:cs="Arial"/>
          <w:sz w:val="20"/>
        </w:rPr>
      </w:pPr>
      <w:r>
        <w:rPr>
          <w:rFonts w:ascii="Times New Roman" w:hAnsi="Times New Roman" w:cs="Arial"/>
          <w:noProof/>
          <w:sz w:val="20"/>
        </w:rPr>
        <w:drawing>
          <wp:inline distT="0" distB="0" distL="0" distR="0">
            <wp:extent cx="4400550" cy="5638800"/>
            <wp:effectExtent l="0" t="0" r="0" b="0"/>
            <wp:docPr id="29" name="Obrázek 19" descr="Žizkovo nám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Žizkovo nám (002)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6E" w:rsidRPr="00AE0B6E" w:rsidRDefault="00AE0B6E" w:rsidP="00AE0B6E">
      <w:pPr>
        <w:jc w:val="both"/>
        <w:rPr>
          <w:rFonts w:ascii="Times New Roman" w:hAnsi="Times New Roman"/>
          <w:sz w:val="22"/>
        </w:rPr>
      </w:pPr>
      <w:r w:rsidRPr="00AE0B6E">
        <w:rPr>
          <w:rFonts w:ascii="Times New Roman" w:hAnsi="Times New Roman"/>
          <w:sz w:val="22"/>
        </w:rPr>
        <w:lastRenderedPageBreak/>
        <w:t>4. Příloha č. 2 k Nařízení statutárního města Prostějova č. 2/2020, kterým se vydává TRŽNÍ ŘÁD, se mění takto:</w:t>
      </w:r>
    </w:p>
    <w:p w:rsidR="00AE0B6E" w:rsidRPr="00AE0B6E" w:rsidRDefault="00AE0B6E" w:rsidP="00AE0B6E">
      <w:pPr>
        <w:jc w:val="both"/>
        <w:rPr>
          <w:rFonts w:ascii="Times New Roman" w:hAnsi="Times New Roman"/>
          <w:sz w:val="22"/>
        </w:rPr>
      </w:pPr>
      <w:r w:rsidRPr="00AE0B6E">
        <w:rPr>
          <w:rFonts w:ascii="Times New Roman" w:hAnsi="Times New Roman"/>
          <w:sz w:val="22"/>
        </w:rPr>
        <w:t xml:space="preserve">    </w:t>
      </w: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Seznam restauračních zahrádek s dobou prodeje po 22.00 hodině (dále v tabulce jen RZ)</w:t>
      </w:r>
    </w:p>
    <w:tbl>
      <w:tblPr>
        <w:tblW w:w="4891" w:type="pct"/>
        <w:tblInd w:w="66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"/>
        <w:gridCol w:w="2799"/>
        <w:gridCol w:w="1207"/>
        <w:gridCol w:w="1665"/>
        <w:gridCol w:w="2126"/>
      </w:tblGrid>
      <w:tr w:rsidR="00AE0B6E" w:rsidRPr="00AE0B6E" w:rsidTr="00AE0B6E">
        <w:trPr>
          <w:cantSplit/>
          <w:tblHeader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40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0B6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E0B6E" w:rsidRPr="00AE0B6E" w:rsidTr="00AE0B6E">
        <w:trPr>
          <w:cantSplit/>
          <w:trHeight w:val="1117"/>
          <w:tblHeader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 xml:space="preserve">Místo pro prodej </w:t>
            </w: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Adresa místa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AE0B6E" w:rsidRPr="00AE0B6E" w:rsidRDefault="00AE0B6E" w:rsidP="00AE0B6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Kapacita</w:t>
            </w:r>
          </w:p>
        </w:tc>
        <w:tc>
          <w:tcPr>
            <w:tcW w:w="2140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Doba prodeje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„Art – kavárna AVATARKA"</w:t>
            </w:r>
            <w:r w:rsidRPr="00AE0B6E">
              <w:rPr>
                <w:rFonts w:ascii="Times New Roman" w:hAnsi="Times New Roman"/>
                <w:b/>
                <w:szCs w:val="20"/>
              </w:rPr>
              <w:br/>
            </w:r>
            <w:r w:rsidRPr="00AE0B6E">
              <w:rPr>
                <w:rFonts w:ascii="Times New Roman" w:hAnsi="Times New Roman"/>
                <w:b/>
                <w:bCs/>
                <w:szCs w:val="20"/>
              </w:rPr>
              <w:t>nám. T.G.M. č. 197/20,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40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Po - Čt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 do 24 h.                                        So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2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„Kavárna Corso“                     Dukelská brána 210/1,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  <w:vertAlign w:val="superscript"/>
              </w:rPr>
            </w:pPr>
            <w:r w:rsidRPr="00AE0B6E">
              <w:rPr>
                <w:rFonts w:ascii="Times New Roman" w:hAnsi="Times New Roman"/>
                <w:szCs w:val="20"/>
              </w:rPr>
              <w:t>60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  <w:trHeight w:val="313"/>
        </w:trPr>
        <w:tc>
          <w:tcPr>
            <w:tcW w:w="599" w:type="pct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3</w:t>
            </w:r>
          </w:p>
        </w:tc>
        <w:tc>
          <w:tcPr>
            <w:tcW w:w="1580" w:type="pct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 xml:space="preserve">                                                                           „Cocktail Café, s.r.o.“</w:t>
            </w:r>
            <w:r w:rsidRPr="00AE0B6E">
              <w:rPr>
                <w:rFonts w:ascii="Times New Roman" w:hAnsi="Times New Roman"/>
                <w:b/>
                <w:szCs w:val="20"/>
              </w:rPr>
              <w:br/>
            </w:r>
            <w:r w:rsidRPr="00AE0B6E">
              <w:rPr>
                <w:rFonts w:ascii="Times New Roman" w:hAnsi="Times New Roman"/>
                <w:b/>
                <w:bCs/>
                <w:szCs w:val="20"/>
              </w:rPr>
              <w:t>Pernštýnské nám. 183/4,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33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 </w:t>
            </w:r>
            <w:r w:rsidRPr="00AE0B6E">
              <w:rPr>
                <w:rFonts w:ascii="Times New Roman" w:hAnsi="Times New Roman"/>
                <w:sz w:val="20"/>
                <w:szCs w:val="20"/>
              </w:rPr>
              <w:t xml:space="preserve">(podium) 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Ne-Čt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ind w:left="-70" w:firstLine="142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1.3. do 31.10.</w:t>
            </w:r>
          </w:p>
        </w:tc>
      </w:tr>
      <w:tr w:rsidR="00AE0B6E" w:rsidRPr="00AE0B6E" w:rsidTr="00AE0B6E">
        <w:trPr>
          <w:cantSplit/>
          <w:trHeight w:val="312"/>
        </w:trPr>
        <w:tc>
          <w:tcPr>
            <w:tcW w:w="599" w:type="pct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580" w:type="pct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40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 w:rsidRPr="00AE0B6E">
              <w:rPr>
                <w:rFonts w:ascii="Times New Roman" w:hAnsi="Times New Roman"/>
                <w:sz w:val="20"/>
                <w:szCs w:val="20"/>
              </w:rPr>
              <w:t>(malá kuželna)</w:t>
            </w:r>
          </w:p>
        </w:tc>
        <w:tc>
          <w:tcPr>
            <w:tcW w:w="940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Ne-Čt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ind w:left="-70" w:firstLine="142"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31.10.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4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„Bar U tří zajíců“</w:t>
            </w:r>
            <w:r w:rsidRPr="00AE0B6E">
              <w:rPr>
                <w:rFonts w:ascii="Times New Roman" w:hAnsi="Times New Roman"/>
                <w:b/>
                <w:szCs w:val="20"/>
              </w:rPr>
              <w:br/>
              <w:t xml:space="preserve">Skálovo nám. 177/2a, Prostějov 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10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Po-Čt do 23.30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01.00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5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„Face To Face"</w:t>
            </w:r>
            <w:r w:rsidRPr="00AE0B6E">
              <w:rPr>
                <w:rFonts w:ascii="Times New Roman" w:hAnsi="Times New Roman"/>
                <w:b/>
                <w:szCs w:val="20"/>
              </w:rPr>
              <w:br/>
            </w:r>
            <w:r w:rsidRPr="00AE0B6E">
              <w:rPr>
                <w:rFonts w:ascii="Times New Roman" w:hAnsi="Times New Roman"/>
                <w:b/>
                <w:bCs/>
                <w:szCs w:val="20"/>
              </w:rPr>
              <w:t>Žižkovo nám. 120/2,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50 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 xml:space="preserve">Ne-Čt do 23 h. 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6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„Lambo bar“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Žižkovo nám. 89/4,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40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Po-Ne 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15.4. do 15.10.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7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„Hradební restaurace“</w:t>
            </w:r>
            <w:r w:rsidRPr="00AE0B6E">
              <w:rPr>
                <w:rFonts w:ascii="Times New Roman" w:hAnsi="Times New Roman"/>
                <w:b/>
                <w:szCs w:val="20"/>
              </w:rPr>
              <w:br/>
              <w:t>Hradební 85/1,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68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Ne-Čt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8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„RESTAURACE Jadran“</w:t>
            </w:r>
            <w:r w:rsidRPr="00AE0B6E">
              <w:rPr>
                <w:rFonts w:ascii="Times New Roman" w:hAnsi="Times New Roman"/>
                <w:b/>
                <w:sz w:val="20"/>
                <w:szCs w:val="20"/>
              </w:rPr>
              <w:br/>
              <w:t>Kostelní 79/17,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50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9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E72">
              <w:rPr>
                <w:rFonts w:ascii="Times New Roman" w:hAnsi="Times New Roman"/>
                <w:b/>
                <w:bCs/>
                <w:sz w:val="20"/>
                <w:szCs w:val="20"/>
              </w:rPr>
              <w:t>„PIVNICE OMEGA“</w:t>
            </w: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Libušinka 1555/9,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55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Ne-Čt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10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„Hostinec na Tylovce“,</w:t>
            </w:r>
            <w:r w:rsidRPr="00AE0B6E">
              <w:rPr>
                <w:rFonts w:ascii="Times New Roman" w:hAnsi="Times New Roman"/>
                <w:b/>
                <w:sz w:val="20"/>
                <w:szCs w:val="20"/>
              </w:rPr>
              <w:br/>
              <w:t>Tylova 1700/5,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50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Ne-Čt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11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„SKLENÍK“                                  Kostelecká 367,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100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Ne-Čt do 23 h.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12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„ECHO“                               Kostelecká 363/ 39,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32 m</w:t>
            </w:r>
            <w:r w:rsidRPr="00AE0B6E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Pá-So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                  od 1.4. do 30.9.</w:t>
            </w:r>
          </w:p>
        </w:tc>
      </w:tr>
      <w:tr w:rsidR="00AE0B6E" w:rsidRPr="00AE0B6E" w:rsidTr="00AE0B6E">
        <w:trPr>
          <w:cantSplit/>
          <w:trHeight w:val="746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13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 xml:space="preserve"> „Prostějovský šnyt“                                                                         Josefa Lady 327/15,                                     Prostějov - Krasice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70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Po-Ne do 23 h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14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sz w:val="20"/>
                <w:szCs w:val="20"/>
              </w:rPr>
              <w:t>„Herna-Bar-LUTO“                                                 K. Svolinského 287/7, (restaurační zahrádka umístěna v prostoru ul. J. Lady),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 xml:space="preserve">                                 160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Po-Ne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 xml:space="preserve">                           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15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„Hospůdka SALI“</w:t>
            </w: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plocha „za unimobuňkami“ Krasická 936, Prostějov 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255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Po-So do 24 h.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Ne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16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„Na Mánesce“                               Rostislavova 845/12, Prostějov (restaurační zahrádka umístěna v prostoru ul. Česká 12, Prostějov)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 xml:space="preserve">                            15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 xml:space="preserve">                        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</w:t>
            </w:r>
            <w:r w:rsidRPr="00AE0B6E">
              <w:rPr>
                <w:rFonts w:ascii="Times New Roman" w:hAnsi="Times New Roman"/>
                <w:szCs w:val="20"/>
              </w:rPr>
              <w:t xml:space="preserve"> </w:t>
            </w:r>
            <w:r w:rsidRPr="00AE0B6E">
              <w:rPr>
                <w:rFonts w:ascii="Times New Roman" w:hAnsi="Times New Roman"/>
                <w:b/>
                <w:szCs w:val="20"/>
              </w:rPr>
              <w:t>17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„U kalicha“                                                Nám. U kalicha 2575/2, Prostějov 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200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Čt-Ne do 23 h.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  <w:trHeight w:val="851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18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„TJ Sokol Vrahovice“  občerstvení u fotbalového hřiště Vrahovice, Prostějov - Vrahovice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200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Pá–So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19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„Restaurace Na Splávku“</w:t>
            </w:r>
            <w:r w:rsidRPr="00AE0B6E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Domamyslická 79/94, Prostějov -Domamyslice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70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20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0"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„Občerstvení Na Splávku“      ev.č. 14</w:t>
            </w:r>
            <w:r w:rsidRPr="00AE0B6E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AE0B6E">
              <w:rPr>
                <w:rFonts w:ascii="Times New Roman" w:hAnsi="Times New Roman"/>
                <w:b/>
                <w:bCs/>
                <w:sz w:val="20"/>
                <w:szCs w:val="20"/>
              </w:rPr>
              <w:t>Prostějov- Domamyslice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145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Po-Čt, Ne do 23 h.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  <w:trHeight w:val="851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21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 Pod Kaštany“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Západní 2/77, 796 04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Cs/>
                <w:szCs w:val="20"/>
              </w:rPr>
            </w:pPr>
            <w:r w:rsidRPr="00AE0B6E">
              <w:rPr>
                <w:rFonts w:ascii="Times New Roman" w:hAnsi="Times New Roman"/>
                <w:bCs/>
                <w:szCs w:val="20"/>
              </w:rPr>
              <w:t>700 m2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Cs/>
                <w:szCs w:val="20"/>
              </w:rPr>
            </w:pPr>
            <w:r w:rsidRPr="00AE0B6E">
              <w:rPr>
                <w:rFonts w:ascii="Times New Roman" w:hAnsi="Times New Roman"/>
                <w:bCs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Cs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od 1.4. do 30.9.</w:t>
            </w:r>
            <w:r w:rsidRPr="00AE0B6E">
              <w:rPr>
                <w:rFonts w:ascii="Times New Roman" w:hAnsi="Times New Roman"/>
                <w:bCs/>
                <w:szCs w:val="20"/>
              </w:rPr>
              <w:br/>
            </w:r>
          </w:p>
        </w:tc>
      </w:tr>
      <w:tr w:rsidR="00AE0B6E" w:rsidRPr="00AE0B6E" w:rsidTr="00AE0B6E">
        <w:trPr>
          <w:cantSplit/>
          <w:trHeight w:val="663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22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„Hostinec U Dudka“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Nám. J.V. Sládka 175/2a, Prostějov-Krasice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100 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Pá-So 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od 1.5. do 31.10.</w:t>
            </w:r>
          </w:p>
        </w:tc>
      </w:tr>
      <w:tr w:rsidR="00AE0B6E" w:rsidRPr="00AE0B6E" w:rsidTr="00AE0B6E">
        <w:trPr>
          <w:cantSplit/>
          <w:trHeight w:val="663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23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„U bílého koníčka“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Žižkovo nám. 138/16,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32,5 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after="100" w:afterAutospacing="1"/>
              <w:jc w:val="center"/>
              <w:rPr>
                <w:rFonts w:ascii="Times New Roman" w:hAnsi="Times New Roman"/>
                <w:szCs w:val="20"/>
              </w:rPr>
            </w:pPr>
            <w:r w:rsidRPr="00AE0B6E">
              <w:rPr>
                <w:rFonts w:ascii="Times New Roman" w:hAnsi="Times New Roman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  <w:trHeight w:val="663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24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 PUOR – Pilsner Urquell Original Restaurant“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Nám. T.G.Masaryka 123/17,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70 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0B6E" w:rsidRPr="00AE0B6E" w:rsidRDefault="00AE0B6E" w:rsidP="00AE0B6E">
            <w:pPr>
              <w:spacing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  <w:r w:rsidRPr="00AE0B6E">
              <w:rPr>
                <w:rFonts w:ascii="Times New Roman" w:hAnsi="Times New Roman"/>
                <w:sz w:val="20"/>
                <w:szCs w:val="20"/>
              </w:rPr>
              <w:br/>
              <w:t>od 1.4. do 30.9.</w:t>
            </w:r>
          </w:p>
        </w:tc>
      </w:tr>
      <w:tr w:rsidR="00AE0B6E" w:rsidRPr="00AE0B6E" w:rsidTr="00AE0B6E">
        <w:trPr>
          <w:cantSplit/>
          <w:trHeight w:val="663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t>RZ č. 25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„KINO METRO 70 Prostějov“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Přikrylovo nám. 4,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80 m</w:t>
            </w:r>
            <w:r w:rsidRPr="00AE0B6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24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</w:p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od 1.4. do 31.10.</w:t>
            </w:r>
          </w:p>
        </w:tc>
      </w:tr>
      <w:tr w:rsidR="00AE0B6E" w:rsidRPr="00AE0B6E" w:rsidTr="00AE0B6E">
        <w:trPr>
          <w:cantSplit/>
          <w:trHeight w:val="663"/>
        </w:trPr>
        <w:tc>
          <w:tcPr>
            <w:tcW w:w="599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0"/>
              </w:rPr>
            </w:pPr>
            <w:r w:rsidRPr="00AE0B6E">
              <w:rPr>
                <w:rFonts w:ascii="Times New Roman" w:hAnsi="Times New Roman"/>
                <w:b/>
                <w:szCs w:val="20"/>
              </w:rPr>
              <w:lastRenderedPageBreak/>
              <w:t>RZ č. 26</w:t>
            </w:r>
          </w:p>
        </w:tc>
        <w:tc>
          <w:tcPr>
            <w:tcW w:w="15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„Bistro Hloučela u Matesů“</w:t>
            </w:r>
          </w:p>
          <w:p w:rsidR="00AE0B6E" w:rsidRPr="00AE0B6E" w:rsidRDefault="00AE0B6E" w:rsidP="00AE0B6E">
            <w:pPr>
              <w:shd w:val="clear" w:color="auto" w:fill="FFFFFF"/>
              <w:rPr>
                <w:rFonts w:ascii="Times New Roman" w:hAnsi="Times New Roman"/>
                <w:b/>
                <w:bCs/>
                <w:szCs w:val="20"/>
              </w:rPr>
            </w:pPr>
            <w:r w:rsidRPr="00AE0B6E">
              <w:rPr>
                <w:rFonts w:ascii="Times New Roman" w:hAnsi="Times New Roman"/>
                <w:b/>
                <w:bCs/>
                <w:szCs w:val="20"/>
              </w:rPr>
              <w:t>Pod Kosířem č. ev. 215, Prostějov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1000 m2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spacing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Pá-So do 23 h.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E0B6E" w:rsidRPr="00AE0B6E" w:rsidRDefault="00AE0B6E" w:rsidP="00AE0B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B6E">
              <w:rPr>
                <w:rFonts w:ascii="Times New Roman" w:hAnsi="Times New Roman"/>
                <w:sz w:val="20"/>
                <w:szCs w:val="20"/>
              </w:rPr>
              <w:t>příležitostně</w:t>
            </w:r>
          </w:p>
          <w:p w:rsidR="00AE0B6E" w:rsidRPr="00F60E72" w:rsidRDefault="00AE0B6E" w:rsidP="00AE0B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0E72">
              <w:rPr>
                <w:rFonts w:ascii="Times New Roman" w:hAnsi="Times New Roman"/>
                <w:b/>
                <w:sz w:val="20"/>
                <w:szCs w:val="20"/>
              </w:rPr>
              <w:t>od 1.4. do 31.10.</w:t>
            </w:r>
          </w:p>
        </w:tc>
      </w:tr>
    </w:tbl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Čl. 2</w:t>
      </w: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  <w:r w:rsidRPr="00AE0B6E">
        <w:rPr>
          <w:rFonts w:ascii="Times New Roman" w:hAnsi="Times New Roman"/>
          <w:b/>
          <w:sz w:val="22"/>
          <w:szCs w:val="22"/>
        </w:rPr>
        <w:t>Platnost a účinnost</w:t>
      </w:r>
    </w:p>
    <w:p w:rsidR="00AE0B6E" w:rsidRPr="00AE0B6E" w:rsidRDefault="00AE0B6E" w:rsidP="00AE0B6E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="00AE0B6E" w:rsidRPr="00AE0B6E" w:rsidRDefault="00AE0B6E" w:rsidP="00AE0B6E">
      <w:pPr>
        <w:numPr>
          <w:ilvl w:val="0"/>
          <w:numId w:val="13"/>
        </w:numPr>
        <w:ind w:left="567" w:hanging="567"/>
        <w:contextualSpacing/>
        <w:rPr>
          <w:rFonts w:ascii="Times New Roman" w:hAnsi="Times New Roman"/>
        </w:rPr>
      </w:pPr>
      <w:r w:rsidRPr="00AE0B6E">
        <w:rPr>
          <w:rFonts w:ascii="Times New Roman" w:hAnsi="Times New Roman"/>
        </w:rPr>
        <w:t>Toto nařízení nabývá platnosti jeho vyhlášením ve Sbírce právních předpisů.</w:t>
      </w:r>
    </w:p>
    <w:p w:rsidR="00AE0B6E" w:rsidRPr="00AE0B6E" w:rsidRDefault="00AE0B6E" w:rsidP="00AE0B6E">
      <w:pPr>
        <w:ind w:left="567"/>
        <w:contextualSpacing/>
        <w:rPr>
          <w:rFonts w:ascii="Times New Roman" w:hAnsi="Times New Roman"/>
        </w:rPr>
      </w:pPr>
    </w:p>
    <w:p w:rsidR="00AE0B6E" w:rsidRPr="00AE0B6E" w:rsidRDefault="00AE0B6E" w:rsidP="00AE0B6E">
      <w:pPr>
        <w:numPr>
          <w:ilvl w:val="0"/>
          <w:numId w:val="13"/>
        </w:numPr>
        <w:ind w:left="567" w:hanging="567"/>
        <w:contextualSpacing/>
        <w:rPr>
          <w:rFonts w:ascii="Times New Roman" w:hAnsi="Times New Roman"/>
        </w:rPr>
      </w:pPr>
      <w:r w:rsidRPr="00AE0B6E">
        <w:rPr>
          <w:rFonts w:ascii="Times New Roman" w:hAnsi="Times New Roman"/>
        </w:rPr>
        <w:t>Toto nařízení nabývá účinnosti počátkem patnáctého dne následujícího po dni jeho vyhlášení.</w:t>
      </w:r>
    </w:p>
    <w:p w:rsidR="00AE0B6E" w:rsidRDefault="00AE0B6E" w:rsidP="00AE0B6E">
      <w:pPr>
        <w:ind w:left="720"/>
        <w:rPr>
          <w:rFonts w:ascii="Times New Roman" w:hAnsi="Times New Roman"/>
          <w:sz w:val="22"/>
          <w:szCs w:val="22"/>
        </w:rPr>
      </w:pPr>
    </w:p>
    <w:p w:rsidR="00F60E72" w:rsidRPr="00AE0B6E" w:rsidRDefault="00F60E72" w:rsidP="00AE0B6E">
      <w:pPr>
        <w:ind w:left="720"/>
        <w:rPr>
          <w:rFonts w:ascii="Times New Roman" w:hAnsi="Times New Roman"/>
          <w:sz w:val="22"/>
          <w:szCs w:val="22"/>
        </w:rPr>
      </w:pPr>
    </w:p>
    <w:p w:rsidR="00AE0B6E" w:rsidRPr="00AE0B6E" w:rsidRDefault="00F60E72" w:rsidP="00F60E72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„otisk razítka“</w:t>
      </w: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</w:p>
    <w:p w:rsidR="00AE0B6E" w:rsidRPr="00AE0B6E" w:rsidRDefault="00AE0B6E" w:rsidP="00AE0B6E">
      <w:pPr>
        <w:rPr>
          <w:rFonts w:ascii="Times New Roman" w:hAnsi="Times New Roman"/>
          <w:sz w:val="22"/>
          <w:szCs w:val="22"/>
        </w:rPr>
      </w:pPr>
      <w:r w:rsidRPr="00AE0B6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</w:t>
      </w:r>
    </w:p>
    <w:p w:rsidR="00AE0B6E" w:rsidRPr="00AE0B6E" w:rsidRDefault="00F60E72" w:rsidP="00AE0B6E">
      <w:pPr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Mgr. František Jura v. r.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</w:t>
      </w:r>
      <w:r>
        <w:rPr>
          <w:rFonts w:ascii="Times New Roman" w:hAnsi="Times New Roman"/>
          <w:sz w:val="22"/>
          <w:szCs w:val="22"/>
        </w:rPr>
        <w:tab/>
      </w:r>
      <w:r w:rsidR="00AE0B6E" w:rsidRPr="00AE0B6E">
        <w:rPr>
          <w:rFonts w:ascii="Times New Roman" w:hAnsi="Times New Roman"/>
          <w:sz w:val="22"/>
          <w:szCs w:val="22"/>
        </w:rPr>
        <w:t>Mgr. Jiří Pospíšil</w:t>
      </w:r>
      <w:r>
        <w:rPr>
          <w:rFonts w:ascii="Times New Roman" w:hAnsi="Times New Roman"/>
          <w:sz w:val="22"/>
          <w:szCs w:val="22"/>
        </w:rPr>
        <w:t xml:space="preserve"> v. r.</w:t>
      </w:r>
      <w:r w:rsidR="00AE0B6E" w:rsidRPr="00AE0B6E">
        <w:rPr>
          <w:rFonts w:ascii="Times New Roman" w:hAnsi="Times New Roman"/>
          <w:sz w:val="22"/>
          <w:szCs w:val="22"/>
        </w:rPr>
        <w:tab/>
        <w:t xml:space="preserve">         </w:t>
      </w:r>
    </w:p>
    <w:p w:rsidR="00AE0B6E" w:rsidRPr="00AE0B6E" w:rsidRDefault="00AE0B6E" w:rsidP="00AE0B6E">
      <w:pPr>
        <w:rPr>
          <w:rFonts w:ascii="Times New Roman" w:hAnsi="Times New Roman"/>
        </w:rPr>
      </w:pPr>
      <w:r w:rsidRPr="00AE0B6E">
        <w:rPr>
          <w:rFonts w:ascii="Times New Roman" w:hAnsi="Times New Roman"/>
          <w:sz w:val="22"/>
          <w:szCs w:val="22"/>
        </w:rPr>
        <w:t xml:space="preserve">   primátor města Prostějova</w:t>
      </w:r>
      <w:r w:rsidRPr="00AE0B6E">
        <w:rPr>
          <w:rFonts w:ascii="Times New Roman" w:hAnsi="Times New Roman"/>
          <w:sz w:val="22"/>
          <w:szCs w:val="22"/>
        </w:rPr>
        <w:tab/>
      </w:r>
      <w:r w:rsidRPr="00AE0B6E">
        <w:rPr>
          <w:rFonts w:ascii="Times New Roman" w:hAnsi="Times New Roman"/>
          <w:sz w:val="22"/>
          <w:szCs w:val="22"/>
        </w:rPr>
        <w:tab/>
      </w:r>
      <w:r w:rsidRPr="00AE0B6E">
        <w:rPr>
          <w:rFonts w:ascii="Times New Roman" w:hAnsi="Times New Roman"/>
          <w:sz w:val="22"/>
          <w:szCs w:val="22"/>
        </w:rPr>
        <w:tab/>
      </w:r>
      <w:r w:rsidRPr="00AE0B6E">
        <w:rPr>
          <w:rFonts w:ascii="Times New Roman" w:hAnsi="Times New Roman"/>
          <w:sz w:val="22"/>
          <w:szCs w:val="22"/>
        </w:rPr>
        <w:tab/>
        <w:t xml:space="preserve">     </w:t>
      </w:r>
      <w:r w:rsidRPr="00AE0B6E">
        <w:rPr>
          <w:rFonts w:ascii="Times New Roman" w:hAnsi="Times New Roman"/>
          <w:sz w:val="22"/>
          <w:szCs w:val="22"/>
        </w:rPr>
        <w:tab/>
        <w:t xml:space="preserve">            1. náměstek primátora</w:t>
      </w:r>
    </w:p>
    <w:p w:rsidR="00AE0B6E" w:rsidRPr="00AE0B6E" w:rsidRDefault="00AE0B6E" w:rsidP="00AE0B6E">
      <w:pPr>
        <w:rPr>
          <w:rFonts w:cs="Arial"/>
        </w:rPr>
      </w:pPr>
    </w:p>
    <w:p w:rsidR="00AE0B6E" w:rsidRPr="00AE0B6E" w:rsidRDefault="00AE0B6E" w:rsidP="00AE0B6E">
      <w:pPr>
        <w:rPr>
          <w:rFonts w:cs="Arial"/>
        </w:rPr>
      </w:pPr>
    </w:p>
    <w:p w:rsidR="00AE0B6E" w:rsidRPr="00AE0B6E" w:rsidRDefault="00AE0B6E" w:rsidP="00AE0B6E">
      <w:pPr>
        <w:rPr>
          <w:rFonts w:cs="Arial"/>
        </w:rPr>
      </w:pPr>
    </w:p>
    <w:p w:rsidR="00AE0B6E" w:rsidRPr="00AE0B6E" w:rsidRDefault="00AE0B6E" w:rsidP="00AE0B6E">
      <w:pPr>
        <w:rPr>
          <w:rFonts w:cs="Arial"/>
        </w:rPr>
      </w:pPr>
    </w:p>
    <w:p w:rsidR="00AE0B6E" w:rsidRPr="00AE0B6E" w:rsidRDefault="00AE0B6E" w:rsidP="00AE0B6E">
      <w:pPr>
        <w:rPr>
          <w:rFonts w:cs="Arial"/>
        </w:rPr>
      </w:pPr>
    </w:p>
    <w:p w:rsidR="004D1AA8" w:rsidRPr="00121139" w:rsidRDefault="004D1AA8">
      <w:pPr>
        <w:rPr>
          <w:rFonts w:ascii="Times New Roman" w:hAnsi="Times New Roman"/>
        </w:rPr>
      </w:pPr>
    </w:p>
    <w:sectPr w:rsidR="004D1AA8" w:rsidRPr="00121139" w:rsidSect="00B13D99"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499" w:rsidRDefault="00FD6499" w:rsidP="00B13D99">
      <w:r>
        <w:separator/>
      </w:r>
    </w:p>
  </w:endnote>
  <w:endnote w:type="continuationSeparator" w:id="0">
    <w:p w:rsidR="00FD6499" w:rsidRDefault="00FD6499" w:rsidP="00B1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499" w:rsidRDefault="00FD6499" w:rsidP="00B13D99">
      <w:r>
        <w:separator/>
      </w:r>
    </w:p>
  </w:footnote>
  <w:footnote w:type="continuationSeparator" w:id="0">
    <w:p w:rsidR="00FD6499" w:rsidRDefault="00FD6499" w:rsidP="00B13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D15135"/>
    <w:multiLevelType w:val="hybridMultilevel"/>
    <w:tmpl w:val="06729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13D23"/>
    <w:multiLevelType w:val="hybridMultilevel"/>
    <w:tmpl w:val="7FFC5D64"/>
    <w:lvl w:ilvl="0" w:tplc="6FFECBC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57B08498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5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6" w15:restartNumberingAfterBreak="0">
    <w:nsid w:val="35956657"/>
    <w:multiLevelType w:val="hybridMultilevel"/>
    <w:tmpl w:val="527E3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5138"/>
    <w:multiLevelType w:val="hybridMultilevel"/>
    <w:tmpl w:val="1376E37E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C49AC"/>
    <w:multiLevelType w:val="hybridMultilevel"/>
    <w:tmpl w:val="008EB51C"/>
    <w:lvl w:ilvl="0" w:tplc="57B08498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124963"/>
    <w:multiLevelType w:val="hybridMultilevel"/>
    <w:tmpl w:val="705613EA"/>
    <w:lvl w:ilvl="0" w:tplc="9524031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0"/>
  </w:num>
  <w:num w:numId="5">
    <w:abstractNumId w:val="2"/>
  </w:num>
  <w:num w:numId="6">
    <w:abstractNumId w:val="13"/>
  </w:num>
  <w:num w:numId="7">
    <w:abstractNumId w:val="3"/>
  </w:num>
  <w:num w:numId="8">
    <w:abstractNumId w:val="4"/>
  </w:num>
  <w:num w:numId="9">
    <w:abstractNumId w:val="12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65"/>
    <w:rsid w:val="0007636E"/>
    <w:rsid w:val="00092B95"/>
    <w:rsid w:val="00121139"/>
    <w:rsid w:val="00151EA9"/>
    <w:rsid w:val="001D2E58"/>
    <w:rsid w:val="002938BC"/>
    <w:rsid w:val="00327EE1"/>
    <w:rsid w:val="003F4C51"/>
    <w:rsid w:val="00452331"/>
    <w:rsid w:val="004D1AA8"/>
    <w:rsid w:val="00525D79"/>
    <w:rsid w:val="00554D74"/>
    <w:rsid w:val="00645E65"/>
    <w:rsid w:val="00732885"/>
    <w:rsid w:val="008824EC"/>
    <w:rsid w:val="00933891"/>
    <w:rsid w:val="009A55AA"/>
    <w:rsid w:val="009E581B"/>
    <w:rsid w:val="009E65FC"/>
    <w:rsid w:val="00A414E7"/>
    <w:rsid w:val="00A51B21"/>
    <w:rsid w:val="00AA3D96"/>
    <w:rsid w:val="00AE0B6E"/>
    <w:rsid w:val="00AE7958"/>
    <w:rsid w:val="00B13D99"/>
    <w:rsid w:val="00B536CB"/>
    <w:rsid w:val="00BA6734"/>
    <w:rsid w:val="00BE38AE"/>
    <w:rsid w:val="00C20459"/>
    <w:rsid w:val="00CC75AD"/>
    <w:rsid w:val="00D507BF"/>
    <w:rsid w:val="00D9115B"/>
    <w:rsid w:val="00E252E9"/>
    <w:rsid w:val="00E31C80"/>
    <w:rsid w:val="00E9324E"/>
    <w:rsid w:val="00E93428"/>
    <w:rsid w:val="00EB35A8"/>
    <w:rsid w:val="00F342A0"/>
    <w:rsid w:val="00F60E72"/>
    <w:rsid w:val="00FB22DC"/>
    <w:rsid w:val="00FB3600"/>
    <w:rsid w:val="00FC6951"/>
    <w:rsid w:val="00FD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1A89B13-2F14-4FFB-AC5D-BDC674F4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AE0B6E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E0B6E"/>
    <w:pPr>
      <w:keepNext/>
      <w:keepLines/>
      <w:spacing w:before="200"/>
      <w:outlineLvl w:val="2"/>
    </w:pPr>
    <w:rPr>
      <w:rFonts w:ascii="Calibri Light" w:hAnsi="Calibri Light"/>
      <w:b/>
      <w:bCs/>
      <w:color w:val="5B9BD5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E0B6E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0B6E"/>
    <w:pPr>
      <w:keepNext/>
      <w:keepLines/>
      <w:spacing w:before="200"/>
      <w:outlineLvl w:val="7"/>
    </w:pPr>
    <w:rPr>
      <w:rFonts w:ascii="Calibri Light" w:hAnsi="Calibri Light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B13D99"/>
    <w:pPr>
      <w:tabs>
        <w:tab w:val="center" w:pos="4536"/>
        <w:tab w:val="right" w:pos="9072"/>
      </w:tabs>
    </w:pPr>
  </w:style>
  <w:style w:type="paragraph" w:customStyle="1" w:styleId="PVSSL">
    <w:name w:val="PVSSL"/>
    <w:basedOn w:val="Normln"/>
    <w:rPr>
      <w:rFonts w:cs="Arial"/>
      <w:b/>
      <w:sz w:val="16"/>
    </w:rPr>
  </w:style>
  <w:style w:type="paragraph" w:customStyle="1" w:styleId="PVNormal">
    <w:name w:val="PVNormal"/>
    <w:basedOn w:val="Normln"/>
  </w:style>
  <w:style w:type="character" w:customStyle="1" w:styleId="ZhlavChar">
    <w:name w:val="Záhlaví Char"/>
    <w:link w:val="Zhlav"/>
    <w:uiPriority w:val="99"/>
    <w:rsid w:val="00B13D99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B13D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3D99"/>
    <w:rPr>
      <w:rFonts w:ascii="Arial" w:hAnsi="Arial"/>
      <w:sz w:val="24"/>
      <w:szCs w:val="24"/>
    </w:rPr>
  </w:style>
  <w:style w:type="character" w:styleId="Hypertextovodkaz">
    <w:name w:val="Hyperlink"/>
    <w:uiPriority w:val="99"/>
    <w:rsid w:val="00FB22DC"/>
    <w:rPr>
      <w:color w:val="0563C1"/>
      <w:u w:val="single"/>
    </w:rPr>
  </w:style>
  <w:style w:type="character" w:customStyle="1" w:styleId="Nadpis2Char">
    <w:name w:val="Nadpis 2 Char"/>
    <w:link w:val="Nadpis2"/>
    <w:rsid w:val="00AE0B6E"/>
    <w:rPr>
      <w:rFonts w:ascii="Calibri Light" w:hAnsi="Calibri Light"/>
      <w:b/>
      <w:bCs/>
      <w:color w:val="5B9BD5"/>
      <w:sz w:val="26"/>
      <w:szCs w:val="26"/>
    </w:rPr>
  </w:style>
  <w:style w:type="character" w:customStyle="1" w:styleId="Nadpis3Char">
    <w:name w:val="Nadpis 3 Char"/>
    <w:link w:val="Nadpis3"/>
    <w:rsid w:val="00AE0B6E"/>
    <w:rPr>
      <w:rFonts w:ascii="Calibri Light" w:hAnsi="Calibri Light"/>
      <w:b/>
      <w:bCs/>
      <w:color w:val="5B9BD5"/>
      <w:szCs w:val="24"/>
    </w:rPr>
  </w:style>
  <w:style w:type="character" w:customStyle="1" w:styleId="Nadpis4Char">
    <w:name w:val="Nadpis 4 Char"/>
    <w:link w:val="Nadpis4"/>
    <w:uiPriority w:val="9"/>
    <w:rsid w:val="00AE0B6E"/>
    <w:rPr>
      <w:rFonts w:ascii="Calibri Light" w:hAnsi="Calibri Light"/>
      <w:b/>
      <w:bCs/>
      <w:i/>
      <w:iCs/>
      <w:color w:val="5B9BD5"/>
      <w:szCs w:val="24"/>
    </w:rPr>
  </w:style>
  <w:style w:type="character" w:customStyle="1" w:styleId="Nadpis8Char">
    <w:name w:val="Nadpis 8 Char"/>
    <w:link w:val="Nadpis8"/>
    <w:uiPriority w:val="9"/>
    <w:semiHidden/>
    <w:rsid w:val="00AE0B6E"/>
    <w:rPr>
      <w:rFonts w:ascii="Calibri Light" w:hAnsi="Calibri Light"/>
      <w:color w:val="404040"/>
    </w:rPr>
  </w:style>
  <w:style w:type="numbering" w:customStyle="1" w:styleId="Bezseznamu1">
    <w:name w:val="Bez seznamu1"/>
    <w:next w:val="Bezseznamu"/>
    <w:uiPriority w:val="99"/>
    <w:semiHidden/>
    <w:unhideWhenUsed/>
    <w:rsid w:val="00AE0B6E"/>
  </w:style>
  <w:style w:type="character" w:customStyle="1" w:styleId="Nadpis1Char">
    <w:name w:val="Nadpis 1 Char"/>
    <w:link w:val="Nadpis1"/>
    <w:rsid w:val="00AE0B6E"/>
    <w:rPr>
      <w:rFonts w:ascii="Arial" w:hAnsi="Arial"/>
      <w:b/>
      <w:bCs/>
      <w:sz w:val="24"/>
      <w:szCs w:val="24"/>
    </w:rPr>
  </w:style>
  <w:style w:type="paragraph" w:customStyle="1" w:styleId="Odstavcerozhodnut">
    <w:name w:val="Odstavce_rozhodnutí"/>
    <w:basedOn w:val="Odstavecseseznamem"/>
    <w:link w:val="OdstavcerozhodnutChar"/>
    <w:qFormat/>
    <w:rsid w:val="00AE0B6E"/>
    <w:pPr>
      <w:numPr>
        <w:numId w:val="1"/>
      </w:numPr>
      <w:spacing w:before="240" w:after="120"/>
      <w:contextualSpacing w:val="0"/>
    </w:pPr>
  </w:style>
  <w:style w:type="character" w:customStyle="1" w:styleId="OdstavcerozhodnutChar">
    <w:name w:val="Odstavce_rozhodnutí Char"/>
    <w:link w:val="Odstavcerozhodnut"/>
    <w:rsid w:val="00AE0B6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E0B6E"/>
    <w:pPr>
      <w:ind w:left="720"/>
      <w:contextualSpacing/>
    </w:pPr>
    <w:rPr>
      <w:rFonts w:ascii="Times New Roman" w:hAnsi="Times New Roman"/>
    </w:rPr>
  </w:style>
  <w:style w:type="paragraph" w:customStyle="1" w:styleId="aaa">
    <w:name w:val="aaa"/>
    <w:basedOn w:val="Normln"/>
    <w:link w:val="aaaChar"/>
    <w:qFormat/>
    <w:rsid w:val="00AE0B6E"/>
    <w:pPr>
      <w:spacing w:before="480" w:after="120"/>
      <w:ind w:hanging="425"/>
    </w:pPr>
    <w:rPr>
      <w:rFonts w:ascii="Times New Roman" w:hAnsi="Times New Roman"/>
    </w:rPr>
  </w:style>
  <w:style w:type="character" w:customStyle="1" w:styleId="aaaChar">
    <w:name w:val="aaa Char"/>
    <w:link w:val="aaa"/>
    <w:rsid w:val="00AE0B6E"/>
    <w:rPr>
      <w:sz w:val="24"/>
      <w:szCs w:val="24"/>
    </w:rPr>
  </w:style>
  <w:style w:type="paragraph" w:styleId="Zkladntext">
    <w:name w:val="Body Text"/>
    <w:basedOn w:val="Normln"/>
    <w:link w:val="ZkladntextChar"/>
    <w:rsid w:val="00AE0B6E"/>
    <w:pPr>
      <w:tabs>
        <w:tab w:val="left" w:pos="0"/>
      </w:tabs>
      <w:jc w:val="both"/>
    </w:pPr>
    <w:rPr>
      <w:rFonts w:ascii="Times New Roman" w:hAnsi="Times New Roman"/>
      <w:sz w:val="20"/>
    </w:rPr>
  </w:style>
  <w:style w:type="character" w:customStyle="1" w:styleId="ZkladntextChar">
    <w:name w:val="Základní text Char"/>
    <w:link w:val="Zkladntext"/>
    <w:rsid w:val="00AE0B6E"/>
    <w:rPr>
      <w:szCs w:val="24"/>
    </w:rPr>
  </w:style>
  <w:style w:type="paragraph" w:styleId="Zkladntext2">
    <w:name w:val="Body Text 2"/>
    <w:basedOn w:val="Normln"/>
    <w:link w:val="Zkladntext2Char"/>
    <w:rsid w:val="00AE0B6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AE0B6E"/>
    <w:rPr>
      <w:b/>
      <w:bCs/>
      <w:szCs w:val="24"/>
    </w:rPr>
  </w:style>
  <w:style w:type="table" w:styleId="Mkatabulky">
    <w:name w:val="Table Grid"/>
    <w:basedOn w:val="Normlntabulka"/>
    <w:uiPriority w:val="59"/>
    <w:rsid w:val="00AE0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AE0B6E"/>
    <w:pPr>
      <w:spacing w:before="100" w:beforeAutospacing="1" w:after="100" w:afterAutospacing="1"/>
    </w:pPr>
    <w:rPr>
      <w:rFonts w:ascii="Times New Roman" w:hAnsi="Times New Roman"/>
      <w:color w:val="4F4F4F"/>
      <w:sz w:val="15"/>
      <w:szCs w:val="15"/>
    </w:rPr>
  </w:style>
  <w:style w:type="character" w:styleId="Siln">
    <w:name w:val="Strong"/>
    <w:uiPriority w:val="22"/>
    <w:qFormat/>
    <w:rsid w:val="00AE0B6E"/>
    <w:rPr>
      <w:b/>
      <w:bCs/>
    </w:rPr>
  </w:style>
  <w:style w:type="paragraph" w:styleId="Textpoznpodarou">
    <w:name w:val="footnote text"/>
    <w:basedOn w:val="Normln"/>
    <w:link w:val="TextpoznpodarouChar"/>
    <w:rsid w:val="00AE0B6E"/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E0B6E"/>
  </w:style>
  <w:style w:type="paragraph" w:styleId="Textbubliny">
    <w:name w:val="Balloon Text"/>
    <w:basedOn w:val="Normln"/>
    <w:link w:val="TextbublinyChar"/>
    <w:uiPriority w:val="99"/>
    <w:unhideWhenUsed/>
    <w:rsid w:val="00AE0B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AE0B6E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unhideWhenUsed/>
    <w:rsid w:val="00AE0B6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E0B6E"/>
  </w:style>
  <w:style w:type="paragraph" w:customStyle="1" w:styleId="Zkladntext31">
    <w:name w:val="Základní text 31"/>
    <w:basedOn w:val="Normln"/>
    <w:rsid w:val="00AE0B6E"/>
    <w:rPr>
      <w:rFonts w:ascii="Times New Roman" w:hAnsi="Times New Roman"/>
      <w:szCs w:val="2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E0B6E"/>
    <w:pPr>
      <w:numPr>
        <w:ilvl w:val="1"/>
      </w:numPr>
    </w:pPr>
    <w:rPr>
      <w:rFonts w:ascii="Calibri Light" w:hAnsi="Calibri Light"/>
      <w:i/>
      <w:iCs/>
      <w:color w:val="5B9BD5"/>
      <w:spacing w:val="15"/>
    </w:rPr>
  </w:style>
  <w:style w:type="character" w:customStyle="1" w:styleId="PodtitulChar">
    <w:name w:val="Podtitul Char"/>
    <w:link w:val="Podtitul"/>
    <w:uiPriority w:val="11"/>
    <w:rsid w:val="00AE0B6E"/>
    <w:rPr>
      <w:rFonts w:ascii="Calibri Light" w:hAnsi="Calibri Light"/>
      <w:i/>
      <w:iCs/>
      <w:color w:val="5B9BD5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E0B6E"/>
    <w:pPr>
      <w:spacing w:after="120" w:line="360" w:lineRule="auto"/>
      <w:jc w:val="center"/>
    </w:pPr>
    <w:rPr>
      <w:rFonts w:ascii="Times New Roman" w:eastAsia="Calibri" w:hAnsi="Times New Roman"/>
      <w:b/>
    </w:rPr>
  </w:style>
  <w:style w:type="character" w:customStyle="1" w:styleId="DP3nadpisChar">
    <w:name w:val="DP_3_nadpis Char"/>
    <w:link w:val="DP3nadpis"/>
    <w:rsid w:val="00AE0B6E"/>
    <w:rPr>
      <w:rFonts w:eastAsia="Calibri"/>
      <w:b/>
      <w:sz w:val="24"/>
      <w:szCs w:val="24"/>
    </w:rPr>
  </w:style>
  <w:style w:type="paragraph" w:styleId="Bezmezer">
    <w:name w:val="No Spacing"/>
    <w:uiPriority w:val="1"/>
    <w:qFormat/>
    <w:rsid w:val="00AE0B6E"/>
    <w:rPr>
      <w:szCs w:val="24"/>
    </w:rPr>
  </w:style>
  <w:style w:type="character" w:customStyle="1" w:styleId="TextkomenteChar">
    <w:name w:val="Text komentáře Char"/>
    <w:link w:val="Textkomente"/>
    <w:rsid w:val="00AE0B6E"/>
  </w:style>
  <w:style w:type="paragraph" w:styleId="Textkomente">
    <w:name w:val="annotation text"/>
    <w:basedOn w:val="Normln"/>
    <w:link w:val="TextkomenteChar"/>
    <w:rsid w:val="00AE0B6E"/>
    <w:rPr>
      <w:rFonts w:ascii="Times New Roman" w:hAnsi="Times New Roman"/>
      <w:sz w:val="20"/>
      <w:szCs w:val="20"/>
    </w:rPr>
  </w:style>
  <w:style w:type="character" w:customStyle="1" w:styleId="TextkomenteChar1">
    <w:name w:val="Text komentáře Char1"/>
    <w:uiPriority w:val="99"/>
    <w:rsid w:val="00AE0B6E"/>
    <w:rPr>
      <w:rFonts w:ascii="Arial" w:hAnsi="Arial"/>
    </w:rPr>
  </w:style>
  <w:style w:type="character" w:customStyle="1" w:styleId="PedmtkomenteChar">
    <w:name w:val="Předmět komentáře Char"/>
    <w:link w:val="Pedmtkomente"/>
    <w:uiPriority w:val="99"/>
    <w:rsid w:val="00AE0B6E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AE0B6E"/>
    <w:rPr>
      <w:b/>
      <w:bCs/>
    </w:rPr>
  </w:style>
  <w:style w:type="character" w:customStyle="1" w:styleId="PedmtkomenteChar1">
    <w:name w:val="Předmět komentáře Char1"/>
    <w:uiPriority w:val="99"/>
    <w:rsid w:val="00AE0B6E"/>
    <w:rPr>
      <w:rFonts w:ascii="Arial" w:hAnsi="Arial"/>
      <w:b/>
      <w:bCs/>
    </w:rPr>
  </w:style>
  <w:style w:type="paragraph" w:customStyle="1" w:styleId="Default">
    <w:name w:val="Default"/>
    <w:rsid w:val="00AE0B6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Zkladntextodsazen">
    <w:name w:val="Body Text Indent"/>
    <w:basedOn w:val="Normln"/>
    <w:link w:val="ZkladntextodsazenChar"/>
    <w:rsid w:val="00AE0B6E"/>
    <w:pPr>
      <w:jc w:val="both"/>
    </w:pPr>
    <w:rPr>
      <w:sz w:val="22"/>
      <w:szCs w:val="20"/>
    </w:rPr>
  </w:style>
  <w:style w:type="character" w:customStyle="1" w:styleId="ZkladntextodsazenChar">
    <w:name w:val="Základní text odsazený Char"/>
    <w:link w:val="Zkladntextodsazen"/>
    <w:rsid w:val="00AE0B6E"/>
    <w:rPr>
      <w:rFonts w:ascii="Arial" w:hAnsi="Arial"/>
      <w:sz w:val="22"/>
    </w:rPr>
  </w:style>
  <w:style w:type="paragraph" w:styleId="Datum">
    <w:name w:val="Date"/>
    <w:basedOn w:val="Normln"/>
    <w:next w:val="Normln"/>
    <w:link w:val="DatumChar"/>
    <w:rsid w:val="00AE0B6E"/>
    <w:rPr>
      <w:szCs w:val="20"/>
    </w:rPr>
  </w:style>
  <w:style w:type="character" w:customStyle="1" w:styleId="DatumChar">
    <w:name w:val="Datum Char"/>
    <w:link w:val="Datum"/>
    <w:rsid w:val="00AE0B6E"/>
    <w:rPr>
      <w:rFonts w:ascii="Arial" w:hAnsi="Arial"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AE0B6E"/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AE0B6E"/>
    <w:rPr>
      <w:rFonts w:ascii="Consolas" w:hAnsi="Consolas"/>
      <w:sz w:val="21"/>
      <w:szCs w:val="21"/>
    </w:rPr>
  </w:style>
  <w:style w:type="character" w:customStyle="1" w:styleId="address-company">
    <w:name w:val="address-company"/>
    <w:rsid w:val="00AE0B6E"/>
  </w:style>
  <w:style w:type="character" w:customStyle="1" w:styleId="address-street">
    <w:name w:val="address-street"/>
    <w:rsid w:val="00AE0B6E"/>
  </w:style>
  <w:style w:type="character" w:customStyle="1" w:styleId="address-city">
    <w:name w:val="address-city"/>
    <w:rsid w:val="00AE0B6E"/>
  </w:style>
  <w:style w:type="paragraph" w:customStyle="1" w:styleId="address-contactdata">
    <w:name w:val="address-contactdata"/>
    <w:basedOn w:val="Normln"/>
    <w:rsid w:val="00AE0B6E"/>
    <w:pPr>
      <w:spacing w:before="100" w:beforeAutospacing="1" w:after="100" w:afterAutospacing="1"/>
    </w:pPr>
    <w:rPr>
      <w:rFonts w:ascii="Times New Roman" w:hAnsi="Times New Roman"/>
    </w:rPr>
  </w:style>
  <w:style w:type="character" w:styleId="Odkaznavysvtlivky">
    <w:name w:val="endnote reference"/>
    <w:uiPriority w:val="99"/>
    <w:unhideWhenUsed/>
    <w:rsid w:val="00AE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anska%20aneta\AppData\Local\Temp\DC9B464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DC9B464.doc</Template>
  <TotalTime>0</TotalTime>
  <Pages>34</Pages>
  <Words>3701</Words>
  <Characters>21839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25490</CharactersWithSpaces>
  <SharedDoc>false</SharedDoc>
  <HLinks>
    <vt:vector size="12" baseType="variant">
      <vt:variant>
        <vt:i4>1441792</vt:i4>
      </vt:variant>
      <vt:variant>
        <vt:i4>0</vt:i4>
      </vt:variant>
      <vt:variant>
        <vt:i4>0</vt:i4>
      </vt:variant>
      <vt:variant>
        <vt:i4>5</vt:i4>
      </vt:variant>
      <vt:variant>
        <vt:lpwstr>http://www.prostejov.eu/</vt:lpwstr>
      </vt:variant>
      <vt:variant>
        <vt:lpwstr/>
      </vt:variant>
      <vt:variant>
        <vt:i4>2031648</vt:i4>
      </vt:variant>
      <vt:variant>
        <vt:i4>-1</vt:i4>
      </vt:variant>
      <vt:variant>
        <vt:i4>1027</vt:i4>
      </vt:variant>
      <vt:variant>
        <vt:i4>1</vt:i4>
      </vt:variant>
      <vt:variant>
        <vt:lpwstr>C:\Mediaware_data\Projekty\Sablony_PV\znak_BW.bmp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Lešanská Aneta</dc:creator>
  <cp:keywords/>
  <cp:lastModifiedBy>Repa Radek</cp:lastModifiedBy>
  <cp:revision>2</cp:revision>
  <cp:lastPrinted>2004-11-11T13:51:00Z</cp:lastPrinted>
  <dcterms:created xsi:type="dcterms:W3CDTF">2022-04-13T08:24:00Z</dcterms:created>
  <dcterms:modified xsi:type="dcterms:W3CDTF">2022-04-13T08:24:00Z</dcterms:modified>
</cp:coreProperties>
</file>