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9EC" w:rsidRPr="00117FF5" w:rsidRDefault="006079EC" w:rsidP="006079EC">
      <w:pPr>
        <w:pStyle w:val="PVZahlavi2"/>
        <w:spacing w:line="276" w:lineRule="auto"/>
        <w:rPr>
          <w:rFonts w:ascii="Century Gothic" w:hAnsi="Century Gothic"/>
          <w:caps w:val="0"/>
          <w:szCs w:val="16"/>
        </w:rPr>
      </w:pPr>
      <w:r w:rsidRPr="00117FF5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135255</wp:posOffset>
            </wp:positionH>
            <wp:positionV relativeFrom="paragraph">
              <wp:posOffset>95885</wp:posOffset>
            </wp:positionV>
            <wp:extent cx="725170" cy="806450"/>
            <wp:effectExtent l="0" t="0" r="0" b="0"/>
            <wp:wrapTight wrapText="bothSides">
              <wp:wrapPolygon edited="0">
                <wp:start x="0" y="0"/>
                <wp:lineTo x="0" y="16838"/>
                <wp:lineTo x="5674" y="20920"/>
                <wp:lineTo x="6242" y="20920"/>
                <wp:lineTo x="15320" y="20920"/>
                <wp:lineTo x="17023" y="20920"/>
                <wp:lineTo x="20995" y="17858"/>
                <wp:lineTo x="20995" y="0"/>
                <wp:lineTo x="0" y="0"/>
              </wp:wrapPolygon>
            </wp:wrapTight>
            <wp:docPr id="1" name="Obrázek 1" descr="znak_prostej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znak_prostejo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79EC" w:rsidRPr="00117FF5" w:rsidRDefault="006079EC" w:rsidP="006079EC">
      <w:pPr>
        <w:outlineLvl w:val="0"/>
        <w:rPr>
          <w:rFonts w:ascii="Times New Roman" w:hAnsi="Times New Roman"/>
          <w:b/>
          <w:sz w:val="36"/>
          <w:szCs w:val="36"/>
        </w:rPr>
      </w:pPr>
      <w:r w:rsidRPr="00117FF5">
        <w:rPr>
          <w:rFonts w:cs="Arial"/>
          <w:sz w:val="22"/>
          <w:szCs w:val="22"/>
        </w:rPr>
        <w:t xml:space="preserve"> </w:t>
      </w:r>
      <w:r w:rsidRPr="00117FF5">
        <w:rPr>
          <w:rFonts w:ascii="Times New Roman" w:hAnsi="Times New Roman"/>
          <w:b/>
          <w:sz w:val="36"/>
          <w:szCs w:val="36"/>
        </w:rPr>
        <w:t xml:space="preserve">Statutární město Prostějov </w:t>
      </w:r>
    </w:p>
    <w:p w:rsidR="006079EC" w:rsidRPr="00117FF5" w:rsidRDefault="006079EC" w:rsidP="006079EC">
      <w:pPr>
        <w:outlineLvl w:val="0"/>
        <w:rPr>
          <w:rFonts w:ascii="Times New Roman" w:hAnsi="Times New Roman"/>
          <w:b/>
          <w:sz w:val="32"/>
          <w:szCs w:val="32"/>
        </w:rPr>
      </w:pPr>
      <w:r w:rsidRPr="00117FF5">
        <w:rPr>
          <w:rFonts w:ascii="Times New Roman" w:hAnsi="Times New Roman"/>
          <w:sz w:val="36"/>
          <w:szCs w:val="36"/>
        </w:rPr>
        <w:t xml:space="preserve"> </w:t>
      </w:r>
      <w:r w:rsidRPr="00117FF5">
        <w:rPr>
          <w:rFonts w:ascii="Times New Roman" w:hAnsi="Times New Roman"/>
          <w:b/>
          <w:sz w:val="32"/>
          <w:szCs w:val="28"/>
        </w:rPr>
        <w:fldChar w:fldCharType="begin">
          <w:ffData>
            <w:name w:val=""/>
            <w:enabled/>
            <w:calcOnExit w:val="0"/>
            <w:textInput>
              <w:default w:val="Rada města Prostějova"/>
            </w:textInput>
          </w:ffData>
        </w:fldChar>
      </w:r>
      <w:r w:rsidRPr="00117FF5">
        <w:rPr>
          <w:rFonts w:ascii="Times New Roman" w:hAnsi="Times New Roman"/>
          <w:b/>
          <w:sz w:val="32"/>
          <w:szCs w:val="28"/>
        </w:rPr>
        <w:instrText xml:space="preserve"> FORMTEXT </w:instrText>
      </w:r>
      <w:r w:rsidRPr="00117FF5">
        <w:rPr>
          <w:rFonts w:ascii="Times New Roman" w:hAnsi="Times New Roman"/>
          <w:b/>
          <w:sz w:val="32"/>
          <w:szCs w:val="28"/>
        </w:rPr>
      </w:r>
      <w:r w:rsidRPr="00117FF5">
        <w:rPr>
          <w:rFonts w:ascii="Times New Roman" w:hAnsi="Times New Roman"/>
          <w:b/>
          <w:sz w:val="32"/>
          <w:szCs w:val="28"/>
        </w:rPr>
        <w:fldChar w:fldCharType="separate"/>
      </w:r>
      <w:r w:rsidRPr="00117FF5">
        <w:rPr>
          <w:rFonts w:ascii="Times New Roman" w:hAnsi="Times New Roman"/>
          <w:b/>
          <w:noProof/>
          <w:sz w:val="32"/>
          <w:szCs w:val="28"/>
        </w:rPr>
        <w:t>Rada města Prostějova</w:t>
      </w:r>
      <w:r w:rsidRPr="00117FF5">
        <w:rPr>
          <w:rFonts w:ascii="Times New Roman" w:hAnsi="Times New Roman"/>
          <w:b/>
          <w:sz w:val="32"/>
          <w:szCs w:val="28"/>
        </w:rPr>
        <w:fldChar w:fldCharType="end"/>
      </w:r>
      <w:r w:rsidRPr="00117FF5"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                        </w:t>
      </w:r>
    </w:p>
    <w:p w:rsidR="006079EC" w:rsidRPr="00117FF5" w:rsidRDefault="006079EC" w:rsidP="006079EC">
      <w:pPr>
        <w:pStyle w:val="PVZahlavi1"/>
        <w:ind w:firstLine="708"/>
        <w:outlineLvl w:val="0"/>
        <w:rPr>
          <w:rFonts w:ascii="Times New Roman" w:hAnsi="Times New Roman"/>
          <w:b/>
          <w:sz w:val="24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3472"/>
      </w:tblGrid>
      <w:tr w:rsidR="00117FF5" w:rsidRPr="00117FF5" w:rsidTr="00CA7823">
        <w:tc>
          <w:tcPr>
            <w:tcW w:w="5740" w:type="dxa"/>
          </w:tcPr>
          <w:p w:rsidR="006079EC" w:rsidRPr="00117FF5" w:rsidRDefault="006079EC" w:rsidP="00CA7823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  <w:p w:rsidR="006079EC" w:rsidRPr="00117FF5" w:rsidRDefault="006079EC" w:rsidP="00CA7823">
            <w:pPr>
              <w:pStyle w:val="PVSSL"/>
              <w:ind w:right="-7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472" w:type="dxa"/>
          </w:tcPr>
          <w:p w:rsidR="006079EC" w:rsidRPr="00117FF5" w:rsidRDefault="006079EC" w:rsidP="00CA7823">
            <w:pPr>
              <w:pStyle w:val="PVSSL"/>
              <w:ind w:firstLine="0"/>
              <w:jc w:val="right"/>
              <w:rPr>
                <w:rFonts w:ascii="Times New Roman" w:hAnsi="Times New Roman"/>
              </w:rPr>
            </w:pPr>
            <w:r w:rsidRPr="00117FF5">
              <w:rPr>
                <w:rFonts w:ascii="Times New Roman" w:hAnsi="Times New Roman"/>
              </w:rPr>
              <w:fldChar w:fldCharType="begin">
                <w:ffData>
                  <w:name w:val="ssl_pid"/>
                  <w:enabled/>
                  <w:calcOnExit w:val="0"/>
                  <w:textInput>
                    <w:default w:val="S00AX03EV2K9"/>
                  </w:textInput>
                </w:ffData>
              </w:fldChar>
            </w:r>
            <w:bookmarkStart w:id="0" w:name="ssl_pid"/>
            <w:r w:rsidRPr="00117FF5">
              <w:rPr>
                <w:rFonts w:ascii="Times New Roman" w:hAnsi="Times New Roman"/>
              </w:rPr>
              <w:instrText xml:space="preserve"> FORMTEXT </w:instrText>
            </w:r>
            <w:r w:rsidRPr="00117FF5">
              <w:rPr>
                <w:rFonts w:ascii="Times New Roman" w:hAnsi="Times New Roman"/>
              </w:rPr>
            </w:r>
            <w:r w:rsidRPr="00117FF5">
              <w:rPr>
                <w:rFonts w:ascii="Times New Roman" w:hAnsi="Times New Roman"/>
              </w:rPr>
              <w:fldChar w:fldCharType="separate"/>
            </w:r>
            <w:r w:rsidRPr="00117FF5">
              <w:rPr>
                <w:rFonts w:ascii="Times New Roman" w:hAnsi="Times New Roman"/>
              </w:rPr>
              <w:t>S00AX03EV2K9</w:t>
            </w:r>
            <w:r w:rsidRPr="00117FF5">
              <w:rPr>
                <w:rFonts w:ascii="Times New Roman" w:hAnsi="Times New Roman"/>
              </w:rPr>
              <w:fldChar w:fldCharType="end"/>
            </w:r>
            <w:bookmarkEnd w:id="0"/>
          </w:p>
          <w:p w:rsidR="006079EC" w:rsidRPr="00117FF5" w:rsidRDefault="006079EC" w:rsidP="00CA7823">
            <w:pPr>
              <w:pStyle w:val="PVSSL"/>
              <w:ind w:firstLine="0"/>
              <w:jc w:val="right"/>
              <w:rPr>
                <w:rFonts w:ascii="CKKrausSmall" w:hAnsi="CKKrausSmall"/>
                <w:b w:val="0"/>
                <w:sz w:val="52"/>
                <w:szCs w:val="52"/>
              </w:rPr>
            </w:pPr>
            <w:r w:rsidRPr="00117FF5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  <w:r w:rsidRPr="00117FF5">
              <w:rPr>
                <w:rFonts w:ascii="CKKrausSmall" w:hAnsi="CKKrausSmall"/>
                <w:b w:val="0"/>
                <w:sz w:val="52"/>
                <w:szCs w:val="52"/>
              </w:rPr>
              <w:fldChar w:fldCharType="begin">
                <w:ffData>
                  <w:name w:val="ssl_pid1"/>
                  <w:enabled/>
                  <w:calcOnExit w:val="0"/>
                  <w:textInput>
                    <w:default w:val="S00AX03EV2K9"/>
                  </w:textInput>
                </w:ffData>
              </w:fldChar>
            </w:r>
            <w:bookmarkStart w:id="1" w:name="ssl_pid1"/>
            <w:r w:rsidRPr="00117FF5">
              <w:rPr>
                <w:rFonts w:ascii="CKKrausSmall" w:hAnsi="CKKrausSmall"/>
                <w:b w:val="0"/>
                <w:sz w:val="52"/>
                <w:szCs w:val="52"/>
              </w:rPr>
              <w:instrText xml:space="preserve"> FORMTEXT </w:instrText>
            </w:r>
            <w:r w:rsidRPr="00117FF5">
              <w:rPr>
                <w:rFonts w:ascii="CKKrausSmall" w:hAnsi="CKKrausSmall"/>
                <w:b w:val="0"/>
                <w:sz w:val="52"/>
                <w:szCs w:val="52"/>
              </w:rPr>
            </w:r>
            <w:r w:rsidRPr="00117FF5">
              <w:rPr>
                <w:rFonts w:ascii="CKKrausSmall" w:hAnsi="CKKrausSmall"/>
                <w:b w:val="0"/>
                <w:sz w:val="52"/>
                <w:szCs w:val="52"/>
              </w:rPr>
              <w:fldChar w:fldCharType="separate"/>
            </w:r>
            <w:r w:rsidRPr="00117FF5">
              <w:rPr>
                <w:rFonts w:ascii="CKKrausSmall" w:hAnsi="CKKrausSmall"/>
                <w:b w:val="0"/>
                <w:sz w:val="52"/>
                <w:szCs w:val="52"/>
              </w:rPr>
              <w:t>S00AX03EV2K9</w:t>
            </w:r>
            <w:r w:rsidRPr="00117FF5">
              <w:rPr>
                <w:rFonts w:ascii="CKKrausSmall" w:hAnsi="CKKrausSmall"/>
                <w:b w:val="0"/>
                <w:sz w:val="52"/>
                <w:szCs w:val="52"/>
              </w:rPr>
              <w:fldChar w:fldCharType="end"/>
            </w:r>
            <w:bookmarkEnd w:id="1"/>
            <w:r w:rsidRPr="00117FF5">
              <w:rPr>
                <w:rFonts w:ascii="CKKrausSmall" w:hAnsi="CKKrausSmall"/>
                <w:b w:val="0"/>
                <w:sz w:val="52"/>
                <w:szCs w:val="52"/>
              </w:rPr>
              <w:t>*</w:t>
            </w:r>
          </w:p>
          <w:p w:rsidR="006079EC" w:rsidRPr="00117FF5" w:rsidRDefault="006079EC" w:rsidP="00CA7823">
            <w:pPr>
              <w:pStyle w:val="PVSSL"/>
              <w:ind w:firstLine="0"/>
              <w:jc w:val="right"/>
              <w:rPr>
                <w:rFonts w:ascii="Times New Roman" w:hAnsi="Times New Roman"/>
                <w:sz w:val="4"/>
                <w:szCs w:val="4"/>
              </w:rPr>
            </w:pPr>
          </w:p>
          <w:p w:rsidR="006079EC" w:rsidRPr="00117FF5" w:rsidRDefault="006079EC" w:rsidP="00CA7823">
            <w:pPr>
              <w:jc w:val="right"/>
              <w:rPr>
                <w:rFonts w:ascii="Times New Roman" w:hAnsi="Times New Roman"/>
                <w:b/>
                <w:sz w:val="20"/>
                <w:szCs w:val="18"/>
              </w:rPr>
            </w:pPr>
            <w:r w:rsidRPr="00117FF5">
              <w:rPr>
                <w:rFonts w:ascii="Times New Roman" w:hAnsi="Times New Roman"/>
                <w:b/>
                <w:sz w:val="20"/>
                <w:szCs w:val="18"/>
              </w:rPr>
              <w:t>čj. PVMU    106582/2024  22</w:t>
            </w:r>
          </w:p>
          <w:p w:rsidR="006079EC" w:rsidRPr="00117FF5" w:rsidRDefault="006079EC" w:rsidP="00CA7823">
            <w:pPr>
              <w:jc w:val="right"/>
              <w:rPr>
                <w:rFonts w:ascii="Times New Roman" w:hAnsi="Times New Roman"/>
                <w:b/>
                <w:sz w:val="20"/>
                <w:szCs w:val="18"/>
              </w:rPr>
            </w:pPr>
            <w:proofErr w:type="spellStart"/>
            <w:r w:rsidRPr="00117FF5">
              <w:rPr>
                <w:rFonts w:ascii="Times New Roman" w:hAnsi="Times New Roman"/>
                <w:b/>
                <w:sz w:val="20"/>
                <w:szCs w:val="18"/>
              </w:rPr>
              <w:t>SpZn</w:t>
            </w:r>
            <w:proofErr w:type="spellEnd"/>
            <w:r w:rsidRPr="00117FF5">
              <w:rPr>
                <w:rFonts w:ascii="Times New Roman" w:hAnsi="Times New Roman"/>
                <w:b/>
                <w:sz w:val="20"/>
                <w:szCs w:val="18"/>
              </w:rPr>
              <w:t xml:space="preserve"> OVS </w:t>
            </w:r>
            <w:r w:rsidRPr="00117FF5">
              <w:rPr>
                <w:rFonts w:ascii="Times New Roman" w:hAnsi="Times New Roman"/>
                <w:b/>
                <w:sz w:val="20"/>
                <w:szCs w:val="18"/>
              </w:rPr>
              <w:tab/>
            </w:r>
          </w:p>
          <w:p w:rsidR="006079EC" w:rsidRPr="00117FF5" w:rsidRDefault="006079EC" w:rsidP="00CA7823">
            <w:pPr>
              <w:pStyle w:val="PVSSL"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17FF5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pis_znak"/>
                  <w:enabled/>
                  <w:calcOnExit w:val="0"/>
                  <w:textInput>
                    <w:default w:val="55.1"/>
                  </w:textInput>
                </w:ffData>
              </w:fldChar>
            </w:r>
            <w:bookmarkStart w:id="2" w:name="ssl_spis_znak"/>
            <w:r w:rsidRPr="00117FF5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117FF5">
              <w:rPr>
                <w:rFonts w:ascii="Times New Roman" w:hAnsi="Times New Roman"/>
                <w:sz w:val="20"/>
                <w:szCs w:val="20"/>
              </w:rPr>
            </w:r>
            <w:r w:rsidRPr="00117FF5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117FF5">
              <w:rPr>
                <w:rFonts w:ascii="Times New Roman" w:hAnsi="Times New Roman"/>
                <w:sz w:val="20"/>
                <w:szCs w:val="20"/>
              </w:rPr>
              <w:t>55.1</w:t>
            </w:r>
            <w:r w:rsidRPr="00117FF5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"/>
            <w:r w:rsidRPr="00117FF5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117FF5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znak"/>
                  <w:enabled/>
                  <w:calcOnExit w:val="0"/>
                  <w:textInput>
                    <w:default w:val="A"/>
                  </w:textInput>
                </w:ffData>
              </w:fldChar>
            </w:r>
            <w:r w:rsidRPr="00117FF5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117FF5">
              <w:rPr>
                <w:rFonts w:ascii="Times New Roman" w:hAnsi="Times New Roman"/>
                <w:sz w:val="20"/>
                <w:szCs w:val="20"/>
              </w:rPr>
            </w:r>
            <w:r w:rsidRPr="00117FF5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117FF5">
              <w:rPr>
                <w:rFonts w:ascii="Times New Roman" w:hAnsi="Times New Roman"/>
                <w:sz w:val="20"/>
                <w:szCs w:val="20"/>
              </w:rPr>
              <w:t>A</w:t>
            </w:r>
            <w:r w:rsidRPr="00117FF5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17FF5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skar_lhuta"/>
                  <w:enabled/>
                  <w:calcOnExit w:val="0"/>
                  <w:textInput>
                    <w:default w:val="5"/>
                  </w:textInput>
                </w:ffData>
              </w:fldChar>
            </w:r>
            <w:bookmarkStart w:id="3" w:name="ssl_skar_lhuta"/>
            <w:r w:rsidRPr="00117FF5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117FF5">
              <w:rPr>
                <w:rFonts w:ascii="Times New Roman" w:hAnsi="Times New Roman"/>
                <w:sz w:val="20"/>
                <w:szCs w:val="20"/>
              </w:rPr>
            </w:r>
            <w:r w:rsidRPr="00117FF5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117FF5">
              <w:rPr>
                <w:rFonts w:ascii="Times New Roman" w:hAnsi="Times New Roman"/>
                <w:sz w:val="20"/>
                <w:szCs w:val="20"/>
              </w:rPr>
              <w:t>5</w:t>
            </w:r>
            <w:r w:rsidRPr="00117FF5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3"/>
            <w:r w:rsidRPr="00117F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17FF5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ssl_cj"/>
                  <w:enabled/>
                  <w:calcOnExit w:val="0"/>
                  <w:textInput/>
                </w:ffData>
              </w:fldChar>
            </w:r>
            <w:bookmarkStart w:id="4" w:name="ssl_cj"/>
            <w:r w:rsidRPr="00117FF5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117FF5">
              <w:rPr>
                <w:rFonts w:ascii="Times New Roman" w:hAnsi="Times New Roman"/>
                <w:sz w:val="20"/>
                <w:szCs w:val="20"/>
              </w:rPr>
            </w:r>
            <w:r w:rsidRPr="00117FF5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117FF5">
              <w:rPr>
                <w:rFonts w:ascii="Times New Roman" w:hAnsi="Times New Roman"/>
                <w:sz w:val="20"/>
                <w:szCs w:val="20"/>
              </w:rPr>
              <w:t> </w:t>
            </w:r>
            <w:r w:rsidRPr="00117FF5">
              <w:rPr>
                <w:rFonts w:ascii="Times New Roman" w:hAnsi="Times New Roman"/>
                <w:sz w:val="20"/>
                <w:szCs w:val="20"/>
              </w:rPr>
              <w:t> </w:t>
            </w:r>
            <w:r w:rsidRPr="00117FF5">
              <w:rPr>
                <w:rFonts w:ascii="Times New Roman" w:hAnsi="Times New Roman"/>
                <w:sz w:val="20"/>
                <w:szCs w:val="20"/>
              </w:rPr>
              <w:t> </w:t>
            </w:r>
            <w:r w:rsidRPr="00117FF5">
              <w:rPr>
                <w:rFonts w:ascii="Times New Roman" w:hAnsi="Times New Roman"/>
                <w:sz w:val="20"/>
                <w:szCs w:val="20"/>
              </w:rPr>
              <w:t> </w:t>
            </w:r>
            <w:r w:rsidRPr="00117FF5">
              <w:rPr>
                <w:rFonts w:ascii="Times New Roman" w:hAnsi="Times New Roman"/>
                <w:sz w:val="20"/>
                <w:szCs w:val="20"/>
              </w:rPr>
              <w:t> </w:t>
            </w:r>
            <w:r w:rsidRPr="00117FF5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4"/>
          </w:p>
          <w:p w:rsidR="006079EC" w:rsidRPr="00117FF5" w:rsidRDefault="006079EC" w:rsidP="00CA7823">
            <w:pPr>
              <w:pStyle w:val="PVSSL"/>
              <w:ind w:firstLine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62B5B" w:rsidRPr="00117FF5" w:rsidRDefault="00A62B5B" w:rsidP="006079EC">
      <w:pPr>
        <w:outlineLvl w:val="3"/>
        <w:rPr>
          <w:rFonts w:ascii="Times New Roman" w:hAnsi="Times New Roman"/>
          <w:b/>
          <w:bCs/>
          <w:szCs w:val="24"/>
        </w:rPr>
      </w:pPr>
    </w:p>
    <w:p w:rsidR="00A62B5B" w:rsidRPr="00117FF5" w:rsidRDefault="00A62B5B" w:rsidP="00A62B5B">
      <w:pPr>
        <w:jc w:val="center"/>
        <w:outlineLvl w:val="3"/>
        <w:rPr>
          <w:rFonts w:ascii="Times New Roman" w:hAnsi="Times New Roman"/>
          <w:b/>
          <w:bCs/>
          <w:szCs w:val="24"/>
        </w:rPr>
      </w:pPr>
    </w:p>
    <w:p w:rsidR="00A62B5B" w:rsidRPr="00117FF5" w:rsidRDefault="00A62B5B" w:rsidP="00A62B5B">
      <w:pPr>
        <w:jc w:val="center"/>
        <w:outlineLvl w:val="3"/>
        <w:rPr>
          <w:rFonts w:ascii="Times New Roman" w:hAnsi="Times New Roman"/>
          <w:b/>
          <w:bCs/>
          <w:sz w:val="28"/>
          <w:szCs w:val="24"/>
        </w:rPr>
      </w:pPr>
      <w:r w:rsidRPr="00117FF5">
        <w:rPr>
          <w:rFonts w:ascii="Times New Roman" w:hAnsi="Times New Roman"/>
          <w:b/>
          <w:bCs/>
          <w:sz w:val="28"/>
          <w:szCs w:val="24"/>
        </w:rPr>
        <w:t>Statutární město PROSTĚJOV</w:t>
      </w:r>
    </w:p>
    <w:p w:rsidR="00A62B5B" w:rsidRPr="00117FF5" w:rsidRDefault="00A62B5B" w:rsidP="00A62B5B">
      <w:pPr>
        <w:jc w:val="center"/>
        <w:outlineLvl w:val="3"/>
        <w:rPr>
          <w:rFonts w:ascii="Times New Roman" w:hAnsi="Times New Roman"/>
          <w:b/>
          <w:bCs/>
          <w:sz w:val="28"/>
          <w:szCs w:val="24"/>
        </w:rPr>
      </w:pPr>
      <w:r w:rsidRPr="00117FF5">
        <w:rPr>
          <w:rFonts w:ascii="Times New Roman" w:hAnsi="Times New Roman"/>
          <w:b/>
          <w:bCs/>
          <w:sz w:val="28"/>
          <w:szCs w:val="24"/>
        </w:rPr>
        <w:t>Rada města Prostějova</w:t>
      </w:r>
    </w:p>
    <w:p w:rsidR="00A62B5B" w:rsidRPr="00117FF5" w:rsidRDefault="00A62B5B" w:rsidP="00A62B5B">
      <w:pPr>
        <w:jc w:val="center"/>
        <w:outlineLvl w:val="3"/>
        <w:rPr>
          <w:rFonts w:ascii="Times New Roman" w:hAnsi="Times New Roman"/>
          <w:b/>
          <w:bCs/>
          <w:szCs w:val="24"/>
        </w:rPr>
      </w:pPr>
    </w:p>
    <w:p w:rsidR="00A62B5B" w:rsidRPr="00117FF5" w:rsidRDefault="00A62B5B" w:rsidP="00A62B5B">
      <w:pPr>
        <w:jc w:val="center"/>
        <w:outlineLvl w:val="2"/>
        <w:rPr>
          <w:rFonts w:ascii="Times New Roman" w:hAnsi="Times New Roman"/>
          <w:b/>
          <w:bCs/>
          <w:szCs w:val="24"/>
        </w:rPr>
      </w:pPr>
    </w:p>
    <w:p w:rsidR="006079EC" w:rsidRPr="00117FF5" w:rsidRDefault="006079EC" w:rsidP="006079EC">
      <w:pPr>
        <w:spacing w:after="3"/>
        <w:jc w:val="both"/>
        <w:rPr>
          <w:rFonts w:ascii="Times New Roman" w:hAnsi="Times New Roman"/>
          <w:b/>
        </w:rPr>
      </w:pPr>
      <w:r w:rsidRPr="00117FF5">
        <w:rPr>
          <w:rFonts w:ascii="Times New Roman" w:hAnsi="Times New Roman"/>
          <w:b/>
          <w:szCs w:val="22"/>
        </w:rPr>
        <w:t xml:space="preserve">Nařízení statutárního města Prostějova č. 3/2024, kterým se mění Nařízení statutárního města Prostějova č. 2/2020, kterým se vydává TRŽNÍ ŘÁD, ve znění Nařízení statutárního města Prostějova č. 5/2020, Nařízení statutárního města Prostějova č. 4/2021, </w:t>
      </w:r>
      <w:r w:rsidRPr="00117FF5">
        <w:rPr>
          <w:rFonts w:ascii="Times New Roman" w:hAnsi="Times New Roman"/>
          <w:b/>
          <w:shd w:val="clear" w:color="auto" w:fill="FFFFFF"/>
        </w:rPr>
        <w:t>Nařízení statutárního města Prostějova č. 5/2021,</w:t>
      </w:r>
      <w:r w:rsidRPr="00117FF5">
        <w:rPr>
          <w:rFonts w:ascii="Times New Roman" w:hAnsi="Times New Roman"/>
          <w:b/>
        </w:rPr>
        <w:t xml:space="preserve"> Nařízení statutárního města Prostějov č. 1/2022 a Nařízení statutárního města Prostějov č. 8/2023</w:t>
      </w:r>
    </w:p>
    <w:p w:rsidR="006079EC" w:rsidRPr="00117FF5" w:rsidRDefault="006079EC" w:rsidP="006079EC">
      <w:pPr>
        <w:spacing w:after="3"/>
        <w:jc w:val="both"/>
        <w:rPr>
          <w:rFonts w:ascii="Times New Roman" w:hAnsi="Times New Roman"/>
          <w:b/>
        </w:rPr>
      </w:pPr>
    </w:p>
    <w:p w:rsidR="006079EC" w:rsidRPr="00117FF5" w:rsidRDefault="006079EC" w:rsidP="006079EC">
      <w:pPr>
        <w:spacing w:after="3"/>
        <w:jc w:val="both"/>
        <w:rPr>
          <w:rFonts w:ascii="Times New Roman" w:hAnsi="Times New Roman"/>
        </w:rPr>
      </w:pPr>
      <w:r w:rsidRPr="00117FF5">
        <w:rPr>
          <w:rFonts w:ascii="Times New Roman" w:hAnsi="Times New Roman"/>
        </w:rPr>
        <w:t xml:space="preserve">Rada města Prostějova se na své schůzi konané dne </w:t>
      </w:r>
      <w:proofErr w:type="gramStart"/>
      <w:r w:rsidRPr="00117FF5">
        <w:rPr>
          <w:rFonts w:ascii="Times New Roman" w:hAnsi="Times New Roman"/>
        </w:rPr>
        <w:t>21.05.2024</w:t>
      </w:r>
      <w:proofErr w:type="gramEnd"/>
      <w:r w:rsidRPr="00117FF5">
        <w:rPr>
          <w:rFonts w:ascii="Times New Roman" w:hAnsi="Times New Roman"/>
        </w:rPr>
        <w:t xml:space="preserve"> usnesením č. RM/2024/44/47 usnesla vydat na základě § 18 zákona č. 455/1991 Sb., o živnostenském podnikání (živnostenský zákon), ve znění pozdějších předpisů a v souladu s ustanovením § 11 odst. 1 a § 102 odst. 2 písm. d) zákona č. 128/2000 Sb., o obcích (obecní zřízení), ve znění pozdějších předpisů, toto nařízení statutárního města Prostějova:</w:t>
      </w:r>
    </w:p>
    <w:p w:rsidR="006079EC" w:rsidRPr="00117FF5" w:rsidRDefault="006079EC" w:rsidP="006079EC">
      <w:pPr>
        <w:pStyle w:val="Zkladntext"/>
        <w:spacing w:after="3"/>
        <w:jc w:val="center"/>
        <w:rPr>
          <w:rFonts w:ascii="Times New Roman" w:hAnsi="Times New Roman"/>
          <w:b/>
        </w:rPr>
      </w:pPr>
    </w:p>
    <w:p w:rsidR="006079EC" w:rsidRPr="00117FF5" w:rsidRDefault="006079EC" w:rsidP="006079EC">
      <w:pPr>
        <w:pStyle w:val="Zkladntext"/>
        <w:spacing w:after="3"/>
        <w:jc w:val="center"/>
        <w:rPr>
          <w:rFonts w:ascii="Times New Roman" w:hAnsi="Times New Roman"/>
          <w:b/>
        </w:rPr>
      </w:pPr>
      <w:r w:rsidRPr="00117FF5">
        <w:rPr>
          <w:rFonts w:ascii="Times New Roman" w:hAnsi="Times New Roman"/>
          <w:b/>
        </w:rPr>
        <w:t>Čl. 1</w:t>
      </w:r>
    </w:p>
    <w:p w:rsidR="006079EC" w:rsidRPr="00117FF5" w:rsidRDefault="006079EC" w:rsidP="006079EC">
      <w:pPr>
        <w:pStyle w:val="Zkladntext"/>
        <w:spacing w:after="3"/>
        <w:jc w:val="center"/>
        <w:rPr>
          <w:rFonts w:ascii="Times New Roman" w:hAnsi="Times New Roman"/>
          <w:b/>
        </w:rPr>
      </w:pPr>
    </w:p>
    <w:p w:rsidR="006079EC" w:rsidRPr="00117FF5" w:rsidRDefault="006079EC" w:rsidP="006079EC">
      <w:pPr>
        <w:spacing w:after="3"/>
        <w:jc w:val="both"/>
        <w:rPr>
          <w:rFonts w:ascii="Times New Roman" w:hAnsi="Times New Roman"/>
          <w:i/>
        </w:rPr>
      </w:pPr>
      <w:r w:rsidRPr="00117FF5">
        <w:rPr>
          <w:rFonts w:ascii="Times New Roman" w:hAnsi="Times New Roman"/>
          <w:shd w:val="clear" w:color="auto" w:fill="FFFFFF"/>
        </w:rPr>
        <w:t>Nařízení statutárního města Prostějova č. 2/2020, kterým se vydává TRŽNÍ ŘÁD, ve znění Nařízení statutárního města Prostějova č. 5/2020, Nařízení statutárního města Prostějova č. 4/2021, Nařízení statutárního města Prostějova č. 5/2021, Nařízení statutárního města Prostějova č. 1/2022 a Nařízení statutárního města Prostějov č. 8/2023,</w:t>
      </w:r>
      <w:r w:rsidRPr="00117FF5">
        <w:rPr>
          <w:rFonts w:ascii="Times New Roman" w:hAnsi="Times New Roman"/>
        </w:rPr>
        <w:t xml:space="preserve"> se mění takto:</w:t>
      </w:r>
      <w:r w:rsidRPr="00117FF5">
        <w:rPr>
          <w:rFonts w:ascii="Times New Roman" w:hAnsi="Times New Roman"/>
          <w:i/>
        </w:rPr>
        <w:t xml:space="preserve"> </w:t>
      </w:r>
    </w:p>
    <w:p w:rsidR="00A62B5B" w:rsidRPr="00117FF5" w:rsidRDefault="00A62B5B" w:rsidP="00A62B5B">
      <w:pPr>
        <w:jc w:val="both"/>
        <w:rPr>
          <w:rFonts w:ascii="Times New Roman" w:hAnsi="Times New Roman"/>
          <w:i/>
          <w:szCs w:val="24"/>
        </w:rPr>
      </w:pPr>
    </w:p>
    <w:p w:rsidR="006079EC" w:rsidRPr="00117FF5" w:rsidRDefault="006079EC" w:rsidP="00A62B5B">
      <w:pPr>
        <w:jc w:val="both"/>
        <w:rPr>
          <w:rFonts w:ascii="Times New Roman" w:hAnsi="Times New Roman"/>
          <w:i/>
          <w:szCs w:val="24"/>
        </w:rPr>
      </w:pPr>
    </w:p>
    <w:p w:rsidR="00A62B5B" w:rsidRPr="00117FF5" w:rsidRDefault="00A62B5B" w:rsidP="006079EC">
      <w:pPr>
        <w:pStyle w:val="Odstavecseseznamem"/>
        <w:numPr>
          <w:ilvl w:val="0"/>
          <w:numId w:val="25"/>
        </w:numPr>
        <w:jc w:val="both"/>
        <w:rPr>
          <w:i/>
        </w:rPr>
      </w:pPr>
      <w:r w:rsidRPr="00117FF5">
        <w:t>Příloha č. 1 k Nařízení statutárního města Prostějova č. 2/2020, kterým se vydává TRŽNÍ ŘÁD, se mění takto</w:t>
      </w:r>
      <w:r w:rsidR="006079EC" w:rsidRPr="00117FF5">
        <w:t>:</w:t>
      </w:r>
    </w:p>
    <w:p w:rsidR="00A62B5B" w:rsidRPr="00117FF5" w:rsidRDefault="00A62B5B" w:rsidP="00A62B5B">
      <w:pPr>
        <w:jc w:val="both"/>
        <w:rPr>
          <w:rFonts w:ascii="Times New Roman" w:hAnsi="Times New Roman"/>
          <w:szCs w:val="24"/>
        </w:rPr>
      </w:pPr>
    </w:p>
    <w:p w:rsidR="006079EC" w:rsidRPr="00117FF5" w:rsidRDefault="006079EC" w:rsidP="00A62B5B">
      <w:pPr>
        <w:rPr>
          <w:rFonts w:ascii="Times New Roman" w:hAnsi="Times New Roman"/>
          <w:b/>
          <w:szCs w:val="24"/>
        </w:rPr>
      </w:pPr>
    </w:p>
    <w:p w:rsidR="006079EC" w:rsidRPr="00117FF5" w:rsidRDefault="006079EC" w:rsidP="00A62B5B">
      <w:pPr>
        <w:rPr>
          <w:rFonts w:ascii="Times New Roman" w:hAnsi="Times New Roman"/>
          <w:b/>
          <w:szCs w:val="24"/>
        </w:rPr>
      </w:pPr>
    </w:p>
    <w:p w:rsidR="006079EC" w:rsidRPr="00117FF5" w:rsidRDefault="006079EC" w:rsidP="00A62B5B">
      <w:pPr>
        <w:rPr>
          <w:rFonts w:ascii="Times New Roman" w:hAnsi="Times New Roman"/>
          <w:b/>
          <w:szCs w:val="24"/>
        </w:rPr>
      </w:pPr>
    </w:p>
    <w:p w:rsidR="006079EC" w:rsidRPr="00117FF5" w:rsidRDefault="006079EC" w:rsidP="00A62B5B">
      <w:pPr>
        <w:rPr>
          <w:rFonts w:ascii="Times New Roman" w:hAnsi="Times New Roman"/>
          <w:b/>
          <w:szCs w:val="24"/>
        </w:rPr>
      </w:pPr>
    </w:p>
    <w:p w:rsidR="006079EC" w:rsidRPr="00117FF5" w:rsidRDefault="006079EC" w:rsidP="00A62B5B">
      <w:pPr>
        <w:rPr>
          <w:rFonts w:ascii="Times New Roman" w:hAnsi="Times New Roman"/>
          <w:b/>
          <w:szCs w:val="24"/>
        </w:rPr>
      </w:pPr>
    </w:p>
    <w:p w:rsidR="006079EC" w:rsidRPr="00117FF5" w:rsidRDefault="006079EC" w:rsidP="00A62B5B">
      <w:pPr>
        <w:rPr>
          <w:rFonts w:ascii="Times New Roman" w:hAnsi="Times New Roman"/>
          <w:b/>
          <w:szCs w:val="24"/>
        </w:rPr>
      </w:pPr>
    </w:p>
    <w:p w:rsidR="006079EC" w:rsidRPr="00117FF5" w:rsidRDefault="006079EC" w:rsidP="00A62B5B">
      <w:pPr>
        <w:rPr>
          <w:rFonts w:ascii="Times New Roman" w:hAnsi="Times New Roman"/>
          <w:b/>
          <w:szCs w:val="24"/>
        </w:rPr>
      </w:pPr>
    </w:p>
    <w:p w:rsidR="006079EC" w:rsidRPr="00117FF5" w:rsidRDefault="006079EC" w:rsidP="00A62B5B">
      <w:pPr>
        <w:rPr>
          <w:rFonts w:ascii="Times New Roman" w:hAnsi="Times New Roman"/>
          <w:b/>
          <w:szCs w:val="24"/>
        </w:rPr>
      </w:pPr>
    </w:p>
    <w:p w:rsidR="006079EC" w:rsidRPr="00117FF5" w:rsidRDefault="006079EC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  <w:r w:rsidRPr="00117FF5">
        <w:rPr>
          <w:rFonts w:ascii="Times New Roman" w:hAnsi="Times New Roman"/>
          <w:b/>
          <w:szCs w:val="24"/>
        </w:rPr>
        <w:lastRenderedPageBreak/>
        <w:t>Seznam tržních míst:</w:t>
      </w: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tbl>
      <w:tblPr>
        <w:tblW w:w="0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3"/>
        <w:gridCol w:w="2060"/>
        <w:gridCol w:w="1418"/>
        <w:gridCol w:w="1418"/>
        <w:gridCol w:w="1843"/>
        <w:gridCol w:w="7"/>
        <w:gridCol w:w="1403"/>
        <w:gridCol w:w="9"/>
      </w:tblGrid>
      <w:tr w:rsidR="00A62B5B" w:rsidRPr="00117FF5" w:rsidTr="00A62B5B">
        <w:trPr>
          <w:cantSplit/>
          <w:tblHeader/>
        </w:trPr>
        <w:tc>
          <w:tcPr>
            <w:tcW w:w="1623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  <w:t>1</w:t>
            </w: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5</w:t>
            </w:r>
          </w:p>
        </w:tc>
      </w:tr>
      <w:tr w:rsidR="00A62B5B" w:rsidRPr="00117FF5" w:rsidTr="00A62B5B">
        <w:trPr>
          <w:cantSplit/>
          <w:tblHeader/>
        </w:trPr>
        <w:tc>
          <w:tcPr>
            <w:tcW w:w="1623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Místo pro prodej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Adresa místa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ind w:hanging="212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Doba prodeje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Druh zboží nebo poskytované služby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(sortiment)</w:t>
            </w:r>
          </w:p>
        </w:tc>
      </w:tr>
      <w:tr w:rsidR="00A62B5B" w:rsidRPr="00117FF5" w:rsidTr="00A62B5B">
        <w:trPr>
          <w:gridAfter w:val="1"/>
          <w:wAfter w:w="9" w:type="dxa"/>
          <w:cantSplit/>
        </w:trPr>
        <w:tc>
          <w:tcPr>
            <w:tcW w:w="1623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2B5B" w:rsidRPr="00117FF5" w:rsidRDefault="00A62B5B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Tržní místo </w:t>
            </w:r>
          </w:p>
          <w:p w:rsidR="00A62B5B" w:rsidRPr="00117FF5" w:rsidRDefault="00A62B5B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č.: 1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Uprkova ulice, tzv. “městská tržnice“,              </w:t>
            </w:r>
            <w:proofErr w:type="spell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parc</w:t>
            </w:r>
            <w:proofErr w:type="spell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. č.: 11/1, </w:t>
            </w:r>
            <w:proofErr w:type="spellStart"/>
            <w:proofErr w:type="gram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k.ú</w:t>
            </w:r>
            <w:proofErr w:type="spell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.</w:t>
            </w:r>
            <w:proofErr w:type="gram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 Prostějov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(M)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896 m</w:t>
            </w:r>
            <w:r w:rsidRPr="00117FF5">
              <w:rPr>
                <w:rFonts w:ascii="Times New Roman" w:hAnsi="Times New Roman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5.00 – 19.00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Celoročně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62B5B" w:rsidRPr="00117FF5" w:rsidRDefault="00A62B5B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</w:tbl>
    <w:p w:rsidR="00A62B5B" w:rsidRPr="00117FF5" w:rsidRDefault="00A62B5B" w:rsidP="00A62B5B">
      <w:pPr>
        <w:spacing w:after="120"/>
        <w:rPr>
          <w:rFonts w:ascii="Times New Roman" w:hAnsi="Times New Roman"/>
          <w:i/>
          <w:szCs w:val="24"/>
        </w:rPr>
      </w:pPr>
      <w:r w:rsidRPr="00117FF5">
        <w:rPr>
          <w:rFonts w:ascii="Times New Roman" w:hAnsi="Times New Roman"/>
          <w:i/>
          <w:szCs w:val="24"/>
        </w:rPr>
        <w:t>Vysvětlivky: M = pozemek v majetku statutárního města Prostějova</w:t>
      </w:r>
    </w:p>
    <w:p w:rsidR="00A62B5B" w:rsidRPr="00117FF5" w:rsidRDefault="00A62B5B" w:rsidP="00A62B5B">
      <w:pPr>
        <w:rPr>
          <w:rFonts w:ascii="Times New Roman" w:hAnsi="Times New Roman"/>
          <w:noProof/>
          <w:szCs w:val="24"/>
        </w:rPr>
      </w:pPr>
      <w:r w:rsidRPr="00117FF5">
        <w:rPr>
          <w:rFonts w:ascii="Times New Roman" w:hAnsi="Times New Roman"/>
          <w:noProof/>
          <w:szCs w:val="24"/>
        </w:rPr>
        <w:t>Katastrální mapa s vyznačeným tržním místem</w:t>
      </w:r>
    </w:p>
    <w:p w:rsidR="00A62B5B" w:rsidRPr="00117FF5" w:rsidRDefault="00A62B5B" w:rsidP="00A62B5B">
      <w:pPr>
        <w:rPr>
          <w:rFonts w:ascii="Times New Roman" w:hAnsi="Times New Roman"/>
          <w:noProof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noProof/>
          <w:szCs w:val="24"/>
        </w:rPr>
      </w:pPr>
      <w:r w:rsidRPr="00117FF5">
        <w:rPr>
          <w:rFonts w:ascii="Times New Roman" w:hAnsi="Times New Roman"/>
          <w:noProof/>
          <w:szCs w:val="24"/>
        </w:rPr>
        <w:drawing>
          <wp:inline distT="0" distB="0" distL="0" distR="0">
            <wp:extent cx="6134100" cy="3383280"/>
            <wp:effectExtent l="0" t="0" r="0" b="7620"/>
            <wp:docPr id="59" name="Obráze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3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9EC" w:rsidRPr="00117FF5" w:rsidRDefault="006079EC">
      <w:pPr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szCs w:val="24"/>
        </w:rPr>
        <w:br w:type="page"/>
      </w: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  <w:r w:rsidRPr="00117FF5">
        <w:rPr>
          <w:rFonts w:ascii="Times New Roman" w:hAnsi="Times New Roman"/>
          <w:b/>
          <w:szCs w:val="24"/>
        </w:rPr>
        <w:t>Seznam tržních míst:</w:t>
      </w: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tbl>
      <w:tblPr>
        <w:tblW w:w="0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2"/>
        <w:gridCol w:w="2126"/>
        <w:gridCol w:w="1559"/>
        <w:gridCol w:w="1636"/>
        <w:gridCol w:w="1483"/>
        <w:gridCol w:w="1417"/>
      </w:tblGrid>
      <w:tr w:rsidR="00A62B5B" w:rsidRPr="00117FF5" w:rsidTr="00A62B5B">
        <w:trPr>
          <w:cantSplit/>
          <w:tblHeader/>
        </w:trPr>
        <w:tc>
          <w:tcPr>
            <w:tcW w:w="1482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  <w:t>1</w:t>
            </w: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5</w:t>
            </w:r>
          </w:p>
        </w:tc>
      </w:tr>
      <w:tr w:rsidR="00A62B5B" w:rsidRPr="00117FF5" w:rsidTr="00A62B5B">
        <w:trPr>
          <w:cantSplit/>
          <w:tblHeader/>
        </w:trPr>
        <w:tc>
          <w:tcPr>
            <w:tcW w:w="1482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Místo pro prodej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Adresa místa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ind w:hanging="212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Kapacita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Doba prodeje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Druh zboží nebo poskytované služby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(sortiment)</w:t>
            </w: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A62B5B" w:rsidRPr="00117FF5" w:rsidTr="00A62B5B">
        <w:trPr>
          <w:cantSplit/>
        </w:trPr>
        <w:tc>
          <w:tcPr>
            <w:tcW w:w="1482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2B5B" w:rsidRPr="00117FF5" w:rsidRDefault="00A62B5B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Tržní místo </w:t>
            </w:r>
          </w:p>
          <w:p w:rsidR="00A62B5B" w:rsidRPr="00117FF5" w:rsidRDefault="00A62B5B">
            <w:pPr>
              <w:spacing w:after="200" w:line="276" w:lineRule="auto"/>
              <w:ind w:left="-354" w:firstLine="354"/>
              <w:jc w:val="center"/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č.: 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Uprkova ulice, 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proofErr w:type="spell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parc</w:t>
            </w:r>
            <w:proofErr w:type="spell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. </w:t>
            </w:r>
            <w:proofErr w:type="gram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č.</w:t>
            </w:r>
            <w:proofErr w:type="gram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: 7910, 101/1, 103, </w:t>
            </w:r>
            <w:proofErr w:type="spellStart"/>
            <w:proofErr w:type="gram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k.ú</w:t>
            </w:r>
            <w:proofErr w:type="spell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.</w:t>
            </w:r>
            <w:proofErr w:type="gram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 Prostějov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(M)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1839 m</w:t>
            </w:r>
            <w:r w:rsidRPr="00117FF5">
              <w:rPr>
                <w:rFonts w:ascii="Times New Roman" w:hAnsi="Times New Roman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163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7.00 – 22.00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Příležitostně                  - v rámci konání zvláštní prodejní akce – Prostějovské hanácké slavnosti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 xml:space="preserve">Prodej občerstvení a pouťového zboží v rámci provozu lidově-technické zábavy 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</w:tbl>
    <w:p w:rsidR="00A62B5B" w:rsidRPr="00117FF5" w:rsidRDefault="00A62B5B" w:rsidP="00A62B5B">
      <w:pPr>
        <w:spacing w:after="120"/>
        <w:rPr>
          <w:rFonts w:ascii="Times New Roman" w:hAnsi="Times New Roman"/>
          <w:i/>
          <w:szCs w:val="24"/>
        </w:rPr>
      </w:pPr>
      <w:r w:rsidRPr="00117FF5">
        <w:rPr>
          <w:rFonts w:ascii="Times New Roman" w:hAnsi="Times New Roman"/>
          <w:i/>
          <w:szCs w:val="24"/>
        </w:rPr>
        <w:t>Vysvětlivky: M = pozemek v majetku statutárního města Prostějov</w:t>
      </w:r>
    </w:p>
    <w:p w:rsidR="00A62B5B" w:rsidRPr="00117FF5" w:rsidRDefault="00A62B5B" w:rsidP="00A62B5B">
      <w:pPr>
        <w:spacing w:after="120"/>
        <w:rPr>
          <w:rFonts w:ascii="Times New Roman" w:hAnsi="Times New Roman"/>
          <w:i/>
          <w:szCs w:val="24"/>
        </w:rPr>
      </w:pPr>
      <w:r w:rsidRPr="00117FF5">
        <w:rPr>
          <w:rFonts w:ascii="Times New Roman" w:hAnsi="Times New Roman"/>
          <w:noProof/>
          <w:szCs w:val="24"/>
        </w:rPr>
        <w:t>Katastrální mapa s vyznačeným tržním místem</w:t>
      </w: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noProof/>
          <w:szCs w:val="24"/>
        </w:rPr>
        <w:drawing>
          <wp:inline distT="0" distB="0" distL="0" distR="0">
            <wp:extent cx="5905500" cy="4175760"/>
            <wp:effectExtent l="0" t="0" r="0" b="0"/>
            <wp:docPr id="58" name="Obrázek 58" descr="Uprkova II - tržní mí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 descr="Uprkova II - tržní míst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17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  <w:r w:rsidRPr="00117FF5">
        <w:rPr>
          <w:rFonts w:ascii="Times New Roman" w:hAnsi="Times New Roman"/>
          <w:b/>
          <w:szCs w:val="24"/>
        </w:rPr>
        <w:lastRenderedPageBreak/>
        <w:t>Seznam tržních míst:</w:t>
      </w: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tbl>
      <w:tblPr>
        <w:tblW w:w="0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9"/>
        <w:gridCol w:w="15"/>
        <w:gridCol w:w="2409"/>
        <w:gridCol w:w="1418"/>
        <w:gridCol w:w="1418"/>
        <w:gridCol w:w="1844"/>
        <w:gridCol w:w="6"/>
        <w:gridCol w:w="1404"/>
        <w:gridCol w:w="9"/>
      </w:tblGrid>
      <w:tr w:rsidR="00A62B5B" w:rsidRPr="00117FF5" w:rsidTr="00A62B5B">
        <w:trPr>
          <w:cantSplit/>
          <w:tblHeader/>
        </w:trPr>
        <w:tc>
          <w:tcPr>
            <w:tcW w:w="1274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  <w:t>1</w:t>
            </w: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5</w:t>
            </w:r>
          </w:p>
        </w:tc>
      </w:tr>
      <w:tr w:rsidR="00A62B5B" w:rsidRPr="00117FF5" w:rsidTr="00A62B5B">
        <w:trPr>
          <w:cantSplit/>
          <w:tblHeader/>
        </w:trPr>
        <w:tc>
          <w:tcPr>
            <w:tcW w:w="1274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Místo pro prodej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Adresa místa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ind w:hanging="212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Doba prodeje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Druh zboží nebo poskytované služby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(sortiment)</w:t>
            </w: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A62B5B" w:rsidRPr="00117FF5" w:rsidTr="00A62B5B">
        <w:trPr>
          <w:gridAfter w:val="1"/>
          <w:wAfter w:w="8" w:type="dxa"/>
          <w:cantSplit/>
        </w:trPr>
        <w:tc>
          <w:tcPr>
            <w:tcW w:w="1259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2B5B" w:rsidRPr="00117FF5" w:rsidRDefault="00A62B5B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Tržní místo</w:t>
            </w:r>
          </w:p>
          <w:p w:rsidR="00A62B5B" w:rsidRPr="00117FF5" w:rsidRDefault="00A62B5B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č.: 3</w:t>
            </w:r>
          </w:p>
        </w:tc>
        <w:tc>
          <w:tcPr>
            <w:tcW w:w="2424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Kostelní ulice -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plocha za Muzeem u městské tržnice,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proofErr w:type="spell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parc</w:t>
            </w:r>
            <w:proofErr w:type="spell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. č. 20, 21, 7908, </w:t>
            </w:r>
            <w:proofErr w:type="spellStart"/>
            <w:proofErr w:type="gram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k.ú</w:t>
            </w:r>
            <w:proofErr w:type="spell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.</w:t>
            </w:r>
            <w:proofErr w:type="gram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 Prostějov 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(M)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vertAlign w:val="superscript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2017 m</w:t>
            </w:r>
            <w:r w:rsidRPr="00117FF5">
              <w:rPr>
                <w:rFonts w:ascii="Times New Roman" w:hAnsi="Times New Roman"/>
                <w:szCs w:val="24"/>
                <w:vertAlign w:val="superscript"/>
                <w:lang w:eastAsia="en-US"/>
              </w:rPr>
              <w:t>2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7.00 – 22.00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Příležitostně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 xml:space="preserve">– v rámci konání zvláštní prodejní akce – Prostějovské hanácké slavnosti 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highlight w:val="red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 xml:space="preserve">Prodej občerstvení a pouťového zboží v rámci provozu lidově-technické zábavy 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highlight w:val="red"/>
                <w:lang w:eastAsia="en-US"/>
              </w:rPr>
            </w:pPr>
          </w:p>
        </w:tc>
      </w:tr>
    </w:tbl>
    <w:p w:rsidR="00A62B5B" w:rsidRPr="00117FF5" w:rsidRDefault="00A62B5B" w:rsidP="00A62B5B">
      <w:pPr>
        <w:spacing w:after="120"/>
        <w:rPr>
          <w:rFonts w:ascii="Times New Roman" w:hAnsi="Times New Roman"/>
          <w:i/>
          <w:szCs w:val="24"/>
        </w:rPr>
      </w:pPr>
      <w:r w:rsidRPr="00117FF5">
        <w:rPr>
          <w:rFonts w:ascii="Times New Roman" w:hAnsi="Times New Roman"/>
          <w:i/>
          <w:szCs w:val="24"/>
        </w:rPr>
        <w:t>Vysvětlivky: M = pozemek v majetku statutárního města Prostějova</w:t>
      </w:r>
    </w:p>
    <w:p w:rsidR="00A62B5B" w:rsidRPr="00117FF5" w:rsidRDefault="00A62B5B" w:rsidP="00A62B5B">
      <w:pPr>
        <w:rPr>
          <w:rFonts w:ascii="Times New Roman" w:hAnsi="Times New Roman"/>
          <w:noProof/>
          <w:szCs w:val="24"/>
        </w:rPr>
      </w:pPr>
      <w:r w:rsidRPr="00117FF5">
        <w:rPr>
          <w:rFonts w:ascii="Times New Roman" w:hAnsi="Times New Roman"/>
          <w:noProof/>
          <w:szCs w:val="24"/>
        </w:rPr>
        <w:t>Katastrální mapa s vyznačeným tržním místem</w:t>
      </w:r>
    </w:p>
    <w:p w:rsidR="00A62B5B" w:rsidRPr="00117FF5" w:rsidRDefault="00A62B5B" w:rsidP="00A62B5B">
      <w:pPr>
        <w:rPr>
          <w:rFonts w:ascii="Times New Roman" w:hAnsi="Times New Roman"/>
          <w:noProof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  <w:r w:rsidRPr="00117FF5">
        <w:rPr>
          <w:rFonts w:ascii="Times New Roman" w:hAnsi="Times New Roman"/>
          <w:b/>
          <w:noProof/>
          <w:szCs w:val="24"/>
        </w:rPr>
        <w:drawing>
          <wp:inline distT="0" distB="0" distL="0" distR="0">
            <wp:extent cx="6027420" cy="4107180"/>
            <wp:effectExtent l="0" t="0" r="0" b="7620"/>
            <wp:docPr id="57" name="Obráze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410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  <w:r w:rsidRPr="00117FF5">
        <w:rPr>
          <w:rFonts w:ascii="Times New Roman" w:hAnsi="Times New Roman"/>
          <w:b/>
          <w:szCs w:val="24"/>
        </w:rPr>
        <w:lastRenderedPageBreak/>
        <w:t>Seznam tržních míst:</w:t>
      </w: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tbl>
      <w:tblPr>
        <w:tblW w:w="0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5"/>
        <w:gridCol w:w="2409"/>
        <w:gridCol w:w="1418"/>
        <w:gridCol w:w="1418"/>
        <w:gridCol w:w="1843"/>
        <w:gridCol w:w="7"/>
        <w:gridCol w:w="1403"/>
        <w:gridCol w:w="9"/>
      </w:tblGrid>
      <w:tr w:rsidR="00A62B5B" w:rsidRPr="00117FF5" w:rsidTr="00A62B5B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  <w:t>1</w:t>
            </w: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5</w:t>
            </w:r>
          </w:p>
        </w:tc>
      </w:tr>
      <w:tr w:rsidR="00A62B5B" w:rsidRPr="00117FF5" w:rsidTr="00A62B5B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Místo pro prodej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Adresa místa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ind w:hanging="212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Doba prodeje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Druh zboží nebo poskytované služby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(sortiment)</w:t>
            </w: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A62B5B" w:rsidRPr="00117FF5" w:rsidTr="00A62B5B">
        <w:trPr>
          <w:gridAfter w:val="1"/>
          <w:wAfter w:w="8" w:type="dxa"/>
          <w:cantSplit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2B5B" w:rsidRPr="00117FF5" w:rsidRDefault="00A62B5B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Tržní místo</w:t>
            </w:r>
          </w:p>
          <w:p w:rsidR="00A62B5B" w:rsidRPr="00117FF5" w:rsidRDefault="00A62B5B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č.: 4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Kostelní ulice,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proofErr w:type="spell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parc</w:t>
            </w:r>
            <w:proofErr w:type="spell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. č. 140, 7909, 7920, </w:t>
            </w:r>
            <w:proofErr w:type="spellStart"/>
            <w:proofErr w:type="gram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k.ú</w:t>
            </w:r>
            <w:proofErr w:type="spell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.</w:t>
            </w:r>
            <w:proofErr w:type="gram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 Prostějov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(M)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1104 m</w:t>
            </w:r>
            <w:r w:rsidRPr="00117FF5">
              <w:rPr>
                <w:rFonts w:ascii="Times New Roman" w:hAnsi="Times New Roman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highlight w:val="yellow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7.00 – 22.00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Příležitostně                  - v rámci konání zvláštní prodejní akce – Prostějovské hanácké slavnosti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Prodej občerstvení a pouťového zboží v rámci provozu lidově-technické zábavy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</w:tbl>
    <w:p w:rsidR="00A62B5B" w:rsidRPr="00117FF5" w:rsidRDefault="00A62B5B" w:rsidP="00A62B5B">
      <w:pPr>
        <w:rPr>
          <w:rFonts w:ascii="Times New Roman" w:hAnsi="Times New Roman"/>
          <w:noProof/>
          <w:szCs w:val="24"/>
        </w:rPr>
      </w:pPr>
      <w:r w:rsidRPr="00117FF5">
        <w:rPr>
          <w:rFonts w:ascii="Times New Roman" w:hAnsi="Times New Roman"/>
          <w:i/>
          <w:szCs w:val="24"/>
        </w:rPr>
        <w:t xml:space="preserve">Vysvětlivky: M = pozemek v majetku </w:t>
      </w:r>
      <w:proofErr w:type="spellStart"/>
      <w:r w:rsidRPr="00117FF5">
        <w:rPr>
          <w:rFonts w:ascii="Times New Roman" w:hAnsi="Times New Roman"/>
          <w:i/>
          <w:szCs w:val="24"/>
        </w:rPr>
        <w:t>statu</w:t>
      </w:r>
      <w:proofErr w:type="spellEnd"/>
    </w:p>
    <w:p w:rsidR="00A62B5B" w:rsidRPr="00117FF5" w:rsidRDefault="00A62B5B" w:rsidP="00A62B5B">
      <w:pPr>
        <w:rPr>
          <w:rFonts w:ascii="Times New Roman" w:hAnsi="Times New Roman"/>
          <w:szCs w:val="24"/>
        </w:rPr>
      </w:pPr>
    </w:p>
    <w:p w:rsidR="00A62B5B" w:rsidRPr="00117FF5" w:rsidRDefault="00A62B5B" w:rsidP="00A62B5B">
      <w:pPr>
        <w:spacing w:after="120"/>
        <w:rPr>
          <w:rFonts w:ascii="Times New Roman" w:hAnsi="Times New Roman"/>
          <w:i/>
          <w:szCs w:val="24"/>
        </w:rPr>
      </w:pPr>
      <w:proofErr w:type="spellStart"/>
      <w:r w:rsidRPr="00117FF5">
        <w:rPr>
          <w:rFonts w:ascii="Times New Roman" w:hAnsi="Times New Roman"/>
          <w:i/>
          <w:szCs w:val="24"/>
        </w:rPr>
        <w:t>tárního</w:t>
      </w:r>
      <w:proofErr w:type="spellEnd"/>
      <w:r w:rsidRPr="00117FF5">
        <w:rPr>
          <w:rFonts w:ascii="Times New Roman" w:hAnsi="Times New Roman"/>
          <w:i/>
          <w:szCs w:val="24"/>
        </w:rPr>
        <w:t xml:space="preserve"> města Prostějova</w:t>
      </w: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noProof/>
          <w:szCs w:val="24"/>
        </w:rPr>
        <w:t>Katastrální mapa s vyznačeným tržním místem</w:t>
      </w: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noProof/>
          <w:szCs w:val="24"/>
        </w:rPr>
        <w:drawing>
          <wp:inline distT="0" distB="0" distL="0" distR="0">
            <wp:extent cx="6027420" cy="3756660"/>
            <wp:effectExtent l="0" t="0" r="0" b="0"/>
            <wp:docPr id="56" name="Obráze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375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  <w:r w:rsidRPr="00117FF5">
        <w:rPr>
          <w:rFonts w:ascii="Times New Roman" w:hAnsi="Times New Roman"/>
          <w:b/>
          <w:szCs w:val="24"/>
        </w:rPr>
        <w:lastRenderedPageBreak/>
        <w:t>Seznam tržních míst:</w:t>
      </w: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tbl>
      <w:tblPr>
        <w:tblW w:w="0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5"/>
        <w:gridCol w:w="2409"/>
        <w:gridCol w:w="1418"/>
        <w:gridCol w:w="1418"/>
        <w:gridCol w:w="1843"/>
        <w:gridCol w:w="7"/>
        <w:gridCol w:w="1403"/>
        <w:gridCol w:w="9"/>
      </w:tblGrid>
      <w:tr w:rsidR="00A62B5B" w:rsidRPr="00117FF5" w:rsidTr="00A62B5B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  <w:t>1</w:t>
            </w: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5</w:t>
            </w:r>
          </w:p>
        </w:tc>
      </w:tr>
      <w:tr w:rsidR="00A62B5B" w:rsidRPr="00117FF5" w:rsidTr="00A62B5B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Místo pro prodej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Adresa místa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ind w:hanging="212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Doba prodeje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Druh zboží nebo poskytované služby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(sortiment)</w:t>
            </w: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A62B5B" w:rsidRPr="00117FF5" w:rsidTr="00A62B5B">
        <w:trPr>
          <w:gridAfter w:val="1"/>
          <w:wAfter w:w="8" w:type="dxa"/>
          <w:cantSplit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2B5B" w:rsidRPr="00117FF5" w:rsidRDefault="00A62B5B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Tržní místo</w:t>
            </w:r>
          </w:p>
          <w:p w:rsidR="00A62B5B" w:rsidRPr="00117FF5" w:rsidRDefault="00A62B5B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č.: 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Parkoviště Křížkovského,                 </w:t>
            </w:r>
            <w:proofErr w:type="spell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parc</w:t>
            </w:r>
            <w:proofErr w:type="spell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. č. 100 , </w:t>
            </w:r>
            <w:proofErr w:type="spellStart"/>
            <w:proofErr w:type="gram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k.ú</w:t>
            </w:r>
            <w:proofErr w:type="spell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.</w:t>
            </w:r>
            <w:proofErr w:type="gram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 Prostějov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(M)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proofErr w:type="gramStart"/>
            <w:r w:rsidRPr="00117FF5">
              <w:rPr>
                <w:rFonts w:ascii="Times New Roman" w:hAnsi="Times New Roman"/>
                <w:szCs w:val="24"/>
                <w:lang w:eastAsia="en-US"/>
              </w:rPr>
              <w:t>1039  m</w:t>
            </w:r>
            <w:r w:rsidRPr="00117FF5">
              <w:rPr>
                <w:rFonts w:ascii="Times New Roman" w:hAnsi="Times New Roman"/>
                <w:szCs w:val="24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7.00 – 22.00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Příležitostně                  - v rámci konání zvláštní prodejní akce – Prostějovské hanácké slavnosti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Prodej občerstvení, pouťového zboží v rámci provozu lidově-technické zábavy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</w:tbl>
    <w:p w:rsidR="00A62B5B" w:rsidRPr="00117FF5" w:rsidRDefault="00A62B5B" w:rsidP="00A62B5B">
      <w:pPr>
        <w:spacing w:after="120"/>
        <w:rPr>
          <w:rFonts w:ascii="Times New Roman" w:hAnsi="Times New Roman"/>
          <w:i/>
          <w:szCs w:val="24"/>
        </w:rPr>
      </w:pPr>
      <w:r w:rsidRPr="00117FF5">
        <w:rPr>
          <w:rFonts w:ascii="Times New Roman" w:hAnsi="Times New Roman"/>
          <w:i/>
          <w:szCs w:val="24"/>
        </w:rPr>
        <w:t>Vysvětlivky: M = pozemek v majetku statutárního města Prostějova</w:t>
      </w:r>
    </w:p>
    <w:p w:rsidR="00A62B5B" w:rsidRPr="00117FF5" w:rsidRDefault="00A62B5B" w:rsidP="00A62B5B">
      <w:pPr>
        <w:pStyle w:val="Normlnweb"/>
        <w:spacing w:before="0" w:beforeAutospacing="0" w:after="0" w:afterAutospacing="0"/>
        <w:textAlignment w:val="top"/>
        <w:rPr>
          <w:rFonts w:ascii="Times New Roman" w:hAnsi="Times New Roman" w:cs="Times New Roman"/>
          <w:noProof/>
        </w:rPr>
      </w:pPr>
      <w:r w:rsidRPr="00117FF5">
        <w:rPr>
          <w:rFonts w:ascii="Times New Roman" w:hAnsi="Times New Roman" w:cs="Times New Roman"/>
          <w:noProof/>
        </w:rPr>
        <w:t>Katastrální mapa s vyznačeným tržním místem</w:t>
      </w: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noProof/>
          <w:szCs w:val="24"/>
        </w:rPr>
        <w:drawing>
          <wp:inline distT="0" distB="0" distL="0" distR="0">
            <wp:extent cx="6027420" cy="3985260"/>
            <wp:effectExtent l="0" t="0" r="0" b="0"/>
            <wp:docPr id="55" name="Obráze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398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  <w:r w:rsidRPr="00117FF5">
        <w:rPr>
          <w:rFonts w:ascii="Times New Roman" w:hAnsi="Times New Roman"/>
          <w:b/>
          <w:szCs w:val="24"/>
        </w:rPr>
        <w:lastRenderedPageBreak/>
        <w:t>Seznam tržních míst:</w:t>
      </w: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tbl>
      <w:tblPr>
        <w:tblW w:w="0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5"/>
        <w:gridCol w:w="2409"/>
        <w:gridCol w:w="1418"/>
        <w:gridCol w:w="1418"/>
        <w:gridCol w:w="1843"/>
        <w:gridCol w:w="7"/>
        <w:gridCol w:w="1403"/>
        <w:gridCol w:w="9"/>
      </w:tblGrid>
      <w:tr w:rsidR="00A62B5B" w:rsidRPr="00117FF5" w:rsidTr="00A62B5B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  <w:t>1</w:t>
            </w: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5</w:t>
            </w:r>
          </w:p>
        </w:tc>
      </w:tr>
      <w:tr w:rsidR="00A62B5B" w:rsidRPr="00117FF5" w:rsidTr="00A62B5B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Místo pro prodej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Adresa místa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ind w:hanging="212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Doba prodeje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Druh zboží nebo poskytované služby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(sortiment)</w:t>
            </w: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A62B5B" w:rsidRPr="00117FF5" w:rsidTr="00A62B5B">
        <w:trPr>
          <w:gridAfter w:val="1"/>
          <w:wAfter w:w="8" w:type="dxa"/>
          <w:cantSplit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2B5B" w:rsidRPr="00117FF5" w:rsidRDefault="00A62B5B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Tržní místo </w:t>
            </w:r>
          </w:p>
          <w:p w:rsidR="00A62B5B" w:rsidRPr="00117FF5" w:rsidRDefault="00A62B5B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č.: 6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Hradební ulice,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proofErr w:type="spell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parc</w:t>
            </w:r>
            <w:proofErr w:type="spell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. č.7907/1,</w:t>
            </w:r>
            <w:proofErr w:type="gram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k.ú.</w:t>
            </w:r>
            <w:proofErr w:type="gram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 Prostějov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(M)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400 m</w:t>
            </w:r>
            <w:r w:rsidRPr="00117FF5">
              <w:rPr>
                <w:rFonts w:ascii="Times New Roman" w:hAnsi="Times New Roman"/>
                <w:szCs w:val="24"/>
                <w:vertAlign w:val="superscript"/>
                <w:lang w:eastAsia="en-US"/>
              </w:rPr>
              <w:t>2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7.00 – 22.00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Příležitostně                  - v rámci konání zvláštní prodejní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 xml:space="preserve">akce  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Sortiment tematicky související s pořádanou zvláštní prodejní akcí, prodej občerstvení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</w:tbl>
    <w:p w:rsidR="00A62B5B" w:rsidRPr="00117FF5" w:rsidRDefault="00A62B5B" w:rsidP="00A62B5B">
      <w:pPr>
        <w:spacing w:after="120"/>
        <w:rPr>
          <w:rFonts w:ascii="Times New Roman" w:hAnsi="Times New Roman"/>
          <w:i/>
          <w:szCs w:val="24"/>
        </w:rPr>
      </w:pPr>
      <w:r w:rsidRPr="00117FF5">
        <w:rPr>
          <w:rFonts w:ascii="Times New Roman" w:hAnsi="Times New Roman"/>
          <w:i/>
          <w:szCs w:val="24"/>
        </w:rPr>
        <w:t>Vysvětlivky: M = pozemek v majetku statutárního města Prostějova</w:t>
      </w: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noProof/>
          <w:szCs w:val="24"/>
        </w:rPr>
        <w:t>Katastrální mapa s vyznačeným tržním místem</w:t>
      </w:r>
      <w:r w:rsidRPr="00117FF5">
        <w:rPr>
          <w:rFonts w:ascii="Times New Roman" w:hAnsi="Times New Roman"/>
          <w:noProof/>
          <w:szCs w:val="24"/>
        </w:rPr>
        <w:drawing>
          <wp:inline distT="0" distB="0" distL="0" distR="0">
            <wp:extent cx="6050280" cy="4290060"/>
            <wp:effectExtent l="0" t="0" r="7620" b="0"/>
            <wp:docPr id="54" name="Obrázek 54" descr="Hradební - tržní mí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" descr="Hradební - tržní místo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  <w:r w:rsidRPr="00117FF5">
        <w:rPr>
          <w:rFonts w:ascii="Times New Roman" w:hAnsi="Times New Roman"/>
          <w:b/>
          <w:szCs w:val="24"/>
        </w:rPr>
        <w:lastRenderedPageBreak/>
        <w:t>Seznam tržních míst:</w:t>
      </w: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tbl>
      <w:tblPr>
        <w:tblW w:w="0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"/>
        <w:gridCol w:w="1259"/>
        <w:gridCol w:w="8"/>
        <w:gridCol w:w="2409"/>
        <w:gridCol w:w="7"/>
        <w:gridCol w:w="1411"/>
        <w:gridCol w:w="7"/>
        <w:gridCol w:w="1418"/>
        <w:gridCol w:w="1836"/>
        <w:gridCol w:w="8"/>
        <w:gridCol w:w="1412"/>
      </w:tblGrid>
      <w:tr w:rsidR="00A62B5B" w:rsidRPr="00117FF5" w:rsidTr="00A62B5B">
        <w:trPr>
          <w:cantSplit/>
          <w:tblHeader/>
        </w:trPr>
        <w:tc>
          <w:tcPr>
            <w:tcW w:w="1274" w:type="dxa"/>
            <w:gridSpan w:val="3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  <w:t>1</w:t>
            </w: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3261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4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5</w:t>
            </w:r>
          </w:p>
        </w:tc>
      </w:tr>
      <w:tr w:rsidR="00A62B5B" w:rsidRPr="00117FF5" w:rsidTr="00A62B5B">
        <w:trPr>
          <w:cantSplit/>
          <w:tblHeader/>
        </w:trPr>
        <w:tc>
          <w:tcPr>
            <w:tcW w:w="1274" w:type="dxa"/>
            <w:gridSpan w:val="3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Místo pro prodej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Adresa místa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ind w:hanging="212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Kapacita</w:t>
            </w:r>
          </w:p>
        </w:tc>
        <w:tc>
          <w:tcPr>
            <w:tcW w:w="3268" w:type="dxa"/>
            <w:gridSpan w:val="4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Doba prodeje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Druh zboží nebo poskytované služby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(sortiment)</w:t>
            </w: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A62B5B" w:rsidRPr="00117FF5" w:rsidTr="00A62B5B">
        <w:trPr>
          <w:gridBefore w:val="1"/>
          <w:wBefore w:w="7" w:type="dxa"/>
          <w:cantSplit/>
        </w:trPr>
        <w:tc>
          <w:tcPr>
            <w:tcW w:w="1259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2B5B" w:rsidRPr="00117FF5" w:rsidRDefault="00A62B5B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Tržní místo</w:t>
            </w:r>
          </w:p>
          <w:p w:rsidR="00A62B5B" w:rsidRPr="00117FF5" w:rsidRDefault="00A62B5B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č.: 7</w:t>
            </w:r>
          </w:p>
        </w:tc>
        <w:tc>
          <w:tcPr>
            <w:tcW w:w="2424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Komenského ulice – plocha před Kulturním a společenským centrem“, 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proofErr w:type="spell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parc</w:t>
            </w:r>
            <w:proofErr w:type="spell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. č. 7907/2, 101/2, </w:t>
            </w:r>
            <w:proofErr w:type="spellStart"/>
            <w:proofErr w:type="gram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k.ú</w:t>
            </w:r>
            <w:proofErr w:type="spell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.</w:t>
            </w:r>
            <w:proofErr w:type="gram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 Prostějov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(M) 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1087 m</w:t>
            </w:r>
            <w:r w:rsidRPr="00117FF5">
              <w:rPr>
                <w:rFonts w:ascii="Times New Roman" w:hAnsi="Times New Roman"/>
                <w:szCs w:val="24"/>
                <w:vertAlign w:val="superscript"/>
                <w:lang w:eastAsia="en-US"/>
              </w:rPr>
              <w:t>2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7.00 – 22.00</w:t>
            </w:r>
          </w:p>
        </w:tc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 xml:space="preserve">Příležitostně                  - v rámci konání zvláštní prodejní akce -  Prostějovské hanácké slavnosti  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 xml:space="preserve">Prodej občerstvení a pouťového zboží v rámci provozu lidově-technické zábavy 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</w:tbl>
    <w:p w:rsidR="00A62B5B" w:rsidRPr="00117FF5" w:rsidRDefault="00A62B5B" w:rsidP="00A62B5B">
      <w:pPr>
        <w:spacing w:after="120"/>
        <w:rPr>
          <w:rFonts w:ascii="Times New Roman" w:hAnsi="Times New Roman"/>
          <w:i/>
          <w:szCs w:val="24"/>
        </w:rPr>
      </w:pPr>
      <w:r w:rsidRPr="00117FF5">
        <w:rPr>
          <w:rFonts w:ascii="Times New Roman" w:hAnsi="Times New Roman"/>
          <w:i/>
          <w:szCs w:val="24"/>
        </w:rPr>
        <w:t>Vysvětlivky: M = pozemek v majetku statutárního města Prostějova</w:t>
      </w:r>
    </w:p>
    <w:p w:rsidR="00A62B5B" w:rsidRPr="00117FF5" w:rsidRDefault="00A62B5B" w:rsidP="00A62B5B">
      <w:pPr>
        <w:rPr>
          <w:rFonts w:ascii="Times New Roman" w:hAnsi="Times New Roman"/>
          <w:noProof/>
          <w:szCs w:val="24"/>
        </w:rPr>
      </w:pPr>
      <w:r w:rsidRPr="00117FF5">
        <w:rPr>
          <w:rFonts w:ascii="Times New Roman" w:hAnsi="Times New Roman"/>
          <w:noProof/>
          <w:szCs w:val="24"/>
        </w:rPr>
        <w:t>Katastrální mapa s vyznačeným tržním místem</w:t>
      </w: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noProof/>
          <w:szCs w:val="24"/>
        </w:rPr>
        <w:drawing>
          <wp:inline distT="0" distB="0" distL="0" distR="0">
            <wp:extent cx="5905500" cy="4175760"/>
            <wp:effectExtent l="0" t="0" r="0" b="0"/>
            <wp:docPr id="53" name="Obrázek 53" descr="KASC - tržní mí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3" descr="KASC - tržní místo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17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  <w:r w:rsidRPr="00117FF5">
        <w:rPr>
          <w:rFonts w:ascii="Times New Roman" w:hAnsi="Times New Roman"/>
          <w:b/>
          <w:szCs w:val="24"/>
        </w:rPr>
        <w:lastRenderedPageBreak/>
        <w:t>Seznam tržních míst:</w:t>
      </w: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tbl>
      <w:tblPr>
        <w:tblW w:w="0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"/>
        <w:gridCol w:w="1267"/>
        <w:gridCol w:w="6"/>
        <w:gridCol w:w="2403"/>
        <w:gridCol w:w="11"/>
        <w:gridCol w:w="1407"/>
        <w:gridCol w:w="10"/>
        <w:gridCol w:w="1417"/>
        <w:gridCol w:w="1834"/>
        <w:gridCol w:w="9"/>
        <w:gridCol w:w="1412"/>
      </w:tblGrid>
      <w:tr w:rsidR="00A62B5B" w:rsidRPr="00117FF5" w:rsidTr="00A62B5B">
        <w:trPr>
          <w:cantSplit/>
          <w:tblHeader/>
        </w:trPr>
        <w:tc>
          <w:tcPr>
            <w:tcW w:w="1274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  <w:t>1</w:t>
            </w: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3261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4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5</w:t>
            </w:r>
          </w:p>
        </w:tc>
      </w:tr>
      <w:tr w:rsidR="00A62B5B" w:rsidRPr="00117FF5" w:rsidTr="00A62B5B">
        <w:trPr>
          <w:cantSplit/>
          <w:tblHeader/>
        </w:trPr>
        <w:tc>
          <w:tcPr>
            <w:tcW w:w="1274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Místo pro prodej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Adresa místa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ind w:hanging="212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Kapacita</w:t>
            </w:r>
          </w:p>
        </w:tc>
        <w:tc>
          <w:tcPr>
            <w:tcW w:w="3268" w:type="dxa"/>
            <w:gridSpan w:val="4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Doba prodeje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Druh zboží nebo poskytované služby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(sortiment)</w:t>
            </w: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A62B5B" w:rsidRPr="00117FF5" w:rsidTr="00A62B5B">
        <w:trPr>
          <w:gridBefore w:val="1"/>
          <w:wBefore w:w="7" w:type="dxa"/>
          <w:cantSplit/>
        </w:trPr>
        <w:tc>
          <w:tcPr>
            <w:tcW w:w="1273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2B5B" w:rsidRPr="00117FF5" w:rsidRDefault="00A62B5B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Tržní místo </w:t>
            </w:r>
          </w:p>
          <w:p w:rsidR="00A62B5B" w:rsidRPr="00117FF5" w:rsidRDefault="00A62B5B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č.: 8</w:t>
            </w:r>
          </w:p>
        </w:tc>
        <w:tc>
          <w:tcPr>
            <w:tcW w:w="2414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Komenského ulice (plocha po bývalé sodovkárně) </w:t>
            </w:r>
            <w:proofErr w:type="spell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parc</w:t>
            </w:r>
            <w:proofErr w:type="spell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. č. 2890, 2892/1, 2898, 2870, 2899/1, 2899/4, 7903, </w:t>
            </w:r>
            <w:proofErr w:type="spellStart"/>
            <w:proofErr w:type="gram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k.ú</w:t>
            </w:r>
            <w:proofErr w:type="spell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.</w:t>
            </w:r>
            <w:proofErr w:type="gram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 Prostějov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(M) 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3924 m</w:t>
            </w:r>
            <w:r w:rsidRPr="00117FF5">
              <w:rPr>
                <w:rFonts w:ascii="Times New Roman" w:hAnsi="Times New Roman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highlight w:val="yellow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7.00 – 22.00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Příležitostně                  - v rámci konání zvláštní prodejní akce- Prostějovské hanácké slavnosti</w:t>
            </w:r>
          </w:p>
        </w:tc>
        <w:tc>
          <w:tcPr>
            <w:tcW w:w="1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Prodej občerstvení a pouťového zboží v rámci provozu lidově-technické zábavy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</w:tbl>
    <w:p w:rsidR="00A62B5B" w:rsidRPr="00117FF5" w:rsidRDefault="00A62B5B" w:rsidP="00A62B5B">
      <w:pPr>
        <w:spacing w:after="120"/>
        <w:rPr>
          <w:rFonts w:ascii="Times New Roman" w:hAnsi="Times New Roman"/>
          <w:i/>
          <w:szCs w:val="24"/>
        </w:rPr>
      </w:pPr>
      <w:r w:rsidRPr="00117FF5">
        <w:rPr>
          <w:rFonts w:ascii="Times New Roman" w:hAnsi="Times New Roman"/>
          <w:i/>
          <w:szCs w:val="24"/>
        </w:rPr>
        <w:t>Vysvětlivky: M = pozemek v majetku statutárního města Prostějova</w:t>
      </w:r>
    </w:p>
    <w:p w:rsidR="00A62B5B" w:rsidRPr="00117FF5" w:rsidRDefault="00A62B5B" w:rsidP="00A62B5B">
      <w:pPr>
        <w:rPr>
          <w:rFonts w:ascii="Times New Roman" w:hAnsi="Times New Roman"/>
          <w:noProof/>
          <w:szCs w:val="24"/>
        </w:rPr>
      </w:pPr>
      <w:r w:rsidRPr="00117FF5">
        <w:rPr>
          <w:rFonts w:ascii="Times New Roman" w:hAnsi="Times New Roman"/>
          <w:noProof/>
          <w:szCs w:val="24"/>
        </w:rPr>
        <w:t>Katastrální mapa s vyznačeným tržním místem</w:t>
      </w: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noProof/>
          <w:szCs w:val="24"/>
        </w:rPr>
        <w:drawing>
          <wp:inline distT="0" distB="0" distL="0" distR="0">
            <wp:extent cx="6027420" cy="4107180"/>
            <wp:effectExtent l="0" t="0" r="0" b="7620"/>
            <wp:docPr id="52" name="Obráze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410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</w:p>
    <w:p w:rsidR="00A62B5B" w:rsidRPr="00117FF5" w:rsidRDefault="00A62B5B" w:rsidP="00A62B5B">
      <w:pPr>
        <w:tabs>
          <w:tab w:val="left" w:pos="2513"/>
        </w:tabs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tabs>
          <w:tab w:val="left" w:pos="2513"/>
        </w:tabs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tabs>
          <w:tab w:val="left" w:pos="2513"/>
        </w:tabs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tabs>
          <w:tab w:val="left" w:pos="2513"/>
        </w:tabs>
        <w:rPr>
          <w:rFonts w:ascii="Times New Roman" w:hAnsi="Times New Roman"/>
          <w:b/>
          <w:szCs w:val="24"/>
        </w:rPr>
      </w:pPr>
      <w:r w:rsidRPr="00117FF5">
        <w:rPr>
          <w:rFonts w:ascii="Times New Roman" w:hAnsi="Times New Roman"/>
          <w:b/>
          <w:szCs w:val="24"/>
        </w:rPr>
        <w:lastRenderedPageBreak/>
        <w:t>Seznam tržních míst:</w:t>
      </w:r>
    </w:p>
    <w:p w:rsidR="00A62B5B" w:rsidRPr="00117FF5" w:rsidRDefault="00A62B5B" w:rsidP="00A62B5B">
      <w:pPr>
        <w:tabs>
          <w:tab w:val="left" w:pos="2513"/>
        </w:tabs>
        <w:rPr>
          <w:rFonts w:ascii="Times New Roman" w:hAnsi="Times New Roman"/>
          <w:b/>
          <w:szCs w:val="24"/>
        </w:rPr>
      </w:pPr>
    </w:p>
    <w:tbl>
      <w:tblPr>
        <w:tblW w:w="0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5"/>
        <w:gridCol w:w="2409"/>
        <w:gridCol w:w="1418"/>
        <w:gridCol w:w="1418"/>
        <w:gridCol w:w="1843"/>
        <w:gridCol w:w="7"/>
        <w:gridCol w:w="1403"/>
        <w:gridCol w:w="9"/>
      </w:tblGrid>
      <w:tr w:rsidR="00A62B5B" w:rsidRPr="00117FF5" w:rsidTr="00A62B5B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  <w:t>1</w:t>
            </w: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5</w:t>
            </w:r>
          </w:p>
        </w:tc>
      </w:tr>
      <w:tr w:rsidR="00A62B5B" w:rsidRPr="00117FF5" w:rsidTr="00A62B5B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Místo pro prodej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Adresa místa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ind w:hanging="212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Doba prodeje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Druh zboží nebo poskytované služby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(sortiment)</w:t>
            </w: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A62B5B" w:rsidRPr="00117FF5" w:rsidTr="00A62B5B">
        <w:trPr>
          <w:gridAfter w:val="1"/>
          <w:wAfter w:w="8" w:type="dxa"/>
          <w:cantSplit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62B5B" w:rsidRPr="00117FF5" w:rsidRDefault="00A62B5B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Tržní místo </w:t>
            </w:r>
          </w:p>
          <w:p w:rsidR="00A62B5B" w:rsidRPr="00117FF5" w:rsidRDefault="00A62B5B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č.: 9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Nám. T. G. Masaryka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proofErr w:type="spell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parc</w:t>
            </w:r>
            <w:proofErr w:type="spell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. č.: 7722/1, 7722/3, 7722/4, 7723, 7724, </w:t>
            </w:r>
            <w:proofErr w:type="spellStart"/>
            <w:proofErr w:type="gram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k.ú</w:t>
            </w:r>
            <w:proofErr w:type="spell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.</w:t>
            </w:r>
            <w:proofErr w:type="gram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 Prostějov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(M)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6387 m</w:t>
            </w:r>
            <w:r w:rsidRPr="00117FF5">
              <w:rPr>
                <w:rFonts w:ascii="Times New Roman" w:hAnsi="Times New Roman"/>
                <w:szCs w:val="24"/>
                <w:vertAlign w:val="superscript"/>
                <w:lang w:eastAsia="en-US"/>
              </w:rPr>
              <w:t>2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7.00 - 24.00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Příležitostně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– v rámci konání zvláštní prodejní akce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Sortiment tematicky související s pořádanou zvláštní prodejní akcí, prodej občerstvení</w:t>
            </w:r>
          </w:p>
        </w:tc>
      </w:tr>
    </w:tbl>
    <w:p w:rsidR="00A62B5B" w:rsidRPr="00117FF5" w:rsidRDefault="00A62B5B" w:rsidP="00A62B5B">
      <w:pPr>
        <w:spacing w:after="120"/>
        <w:rPr>
          <w:rFonts w:ascii="Times New Roman" w:hAnsi="Times New Roman"/>
          <w:i/>
          <w:szCs w:val="24"/>
        </w:rPr>
      </w:pPr>
      <w:r w:rsidRPr="00117FF5">
        <w:rPr>
          <w:rFonts w:ascii="Times New Roman" w:hAnsi="Times New Roman"/>
          <w:i/>
          <w:szCs w:val="24"/>
        </w:rPr>
        <w:t>Vysvětlivky: M = pozemek v majetku statutárního města Prostějova</w:t>
      </w: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noProof/>
          <w:szCs w:val="24"/>
        </w:rPr>
        <w:t>Katastrální mapa s vyznačeným tržním místem</w:t>
      </w:r>
    </w:p>
    <w:p w:rsidR="00A62B5B" w:rsidRPr="00117FF5" w:rsidRDefault="00A62B5B" w:rsidP="00A62B5B">
      <w:pPr>
        <w:jc w:val="both"/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noProof/>
          <w:szCs w:val="24"/>
        </w:rPr>
        <w:drawing>
          <wp:inline distT="0" distB="0" distL="0" distR="0">
            <wp:extent cx="6027420" cy="4069080"/>
            <wp:effectExtent l="0" t="0" r="0" b="7620"/>
            <wp:docPr id="51" name="Obráze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406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B5B" w:rsidRPr="00117FF5" w:rsidRDefault="00A62B5B" w:rsidP="00A62B5B">
      <w:pPr>
        <w:jc w:val="both"/>
        <w:rPr>
          <w:rFonts w:ascii="Times New Roman" w:hAnsi="Times New Roman"/>
          <w:szCs w:val="24"/>
        </w:rPr>
      </w:pPr>
    </w:p>
    <w:p w:rsidR="00A62B5B" w:rsidRPr="00117FF5" w:rsidRDefault="00A62B5B" w:rsidP="00A62B5B">
      <w:pPr>
        <w:jc w:val="both"/>
        <w:rPr>
          <w:rFonts w:ascii="Times New Roman" w:hAnsi="Times New Roman"/>
          <w:szCs w:val="24"/>
        </w:rPr>
      </w:pPr>
    </w:p>
    <w:p w:rsidR="00A62B5B" w:rsidRPr="00117FF5" w:rsidRDefault="00A62B5B" w:rsidP="00A62B5B">
      <w:pPr>
        <w:jc w:val="both"/>
        <w:rPr>
          <w:rFonts w:ascii="Times New Roman" w:hAnsi="Times New Roman"/>
          <w:szCs w:val="24"/>
        </w:rPr>
      </w:pPr>
    </w:p>
    <w:p w:rsidR="00A62B5B" w:rsidRPr="00117FF5" w:rsidRDefault="00A62B5B" w:rsidP="00A62B5B">
      <w:pPr>
        <w:jc w:val="both"/>
        <w:rPr>
          <w:rFonts w:ascii="Times New Roman" w:hAnsi="Times New Roman"/>
          <w:szCs w:val="24"/>
        </w:rPr>
      </w:pPr>
    </w:p>
    <w:p w:rsidR="00A62B5B" w:rsidRPr="00117FF5" w:rsidRDefault="00A62B5B" w:rsidP="00A62B5B">
      <w:pPr>
        <w:jc w:val="both"/>
        <w:rPr>
          <w:rFonts w:ascii="Times New Roman" w:hAnsi="Times New Roman"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  <w:r w:rsidRPr="00117FF5">
        <w:rPr>
          <w:rFonts w:ascii="Times New Roman" w:hAnsi="Times New Roman"/>
          <w:b/>
          <w:szCs w:val="24"/>
        </w:rPr>
        <w:lastRenderedPageBreak/>
        <w:t>Seznam tržních míst:</w:t>
      </w: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tbl>
      <w:tblPr>
        <w:tblW w:w="0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5"/>
        <w:gridCol w:w="2409"/>
        <w:gridCol w:w="1418"/>
        <w:gridCol w:w="1418"/>
        <w:gridCol w:w="1843"/>
        <w:gridCol w:w="7"/>
        <w:gridCol w:w="1403"/>
        <w:gridCol w:w="9"/>
      </w:tblGrid>
      <w:tr w:rsidR="00A62B5B" w:rsidRPr="00117FF5" w:rsidTr="00A62B5B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  <w:t>1</w:t>
            </w: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5</w:t>
            </w:r>
          </w:p>
        </w:tc>
      </w:tr>
      <w:tr w:rsidR="00A62B5B" w:rsidRPr="00117FF5" w:rsidTr="00A62B5B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Místo pro prodej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Adresa místa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ind w:hanging="212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Doba prodeje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Druh zboží nebo poskytované služby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(sortiment)</w:t>
            </w: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A62B5B" w:rsidRPr="00117FF5" w:rsidTr="00A62B5B">
        <w:trPr>
          <w:gridAfter w:val="1"/>
          <w:wAfter w:w="8" w:type="dxa"/>
          <w:cantSplit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2B5B" w:rsidRPr="00117FF5" w:rsidRDefault="00A62B5B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Tržní místo </w:t>
            </w:r>
          </w:p>
          <w:p w:rsidR="00A62B5B" w:rsidRPr="00117FF5" w:rsidRDefault="00A62B5B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č.: 10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Nám. T. G. Masaryka - komunikace před „Zlatou bránou”,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proofErr w:type="spell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parc</w:t>
            </w:r>
            <w:proofErr w:type="spell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. č.: 7722/2, 29/4, </w:t>
            </w:r>
            <w:proofErr w:type="spellStart"/>
            <w:proofErr w:type="gram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k.ú</w:t>
            </w:r>
            <w:proofErr w:type="spell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.</w:t>
            </w:r>
            <w:proofErr w:type="gram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 Prostějov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(S)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vertAlign w:val="superscript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88 m</w:t>
            </w:r>
            <w:r w:rsidRPr="00117FF5">
              <w:rPr>
                <w:rFonts w:ascii="Times New Roman" w:hAnsi="Times New Roman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7.00 – 22.00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highlight w:val="yellow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Příležitostně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– v rámci konání zvláštní prodejní akce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Sortiment tematicky související s pořádanou zvláštní prodejní akcí, prodej občerstvení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</w:tbl>
    <w:p w:rsidR="00A62B5B" w:rsidRPr="00117FF5" w:rsidRDefault="00A62B5B" w:rsidP="00A62B5B">
      <w:pPr>
        <w:spacing w:after="120"/>
        <w:rPr>
          <w:rFonts w:ascii="Times New Roman" w:hAnsi="Times New Roman"/>
          <w:i/>
          <w:szCs w:val="24"/>
        </w:rPr>
      </w:pPr>
      <w:r w:rsidRPr="00117FF5">
        <w:rPr>
          <w:rFonts w:ascii="Times New Roman" w:hAnsi="Times New Roman"/>
          <w:i/>
          <w:szCs w:val="24"/>
        </w:rPr>
        <w:t>Vysvětlivky: S = soukromý pozemek</w:t>
      </w: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noProof/>
          <w:szCs w:val="24"/>
        </w:rPr>
        <w:t xml:space="preserve">Katastrální mapa s vyznačeným tržním místem </w:t>
      </w: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noProof/>
          <w:szCs w:val="24"/>
        </w:rPr>
        <w:drawing>
          <wp:inline distT="0" distB="0" distL="0" distR="0">
            <wp:extent cx="4671060" cy="3063240"/>
            <wp:effectExtent l="0" t="0" r="0" b="3810"/>
            <wp:docPr id="50" name="Obrázek 50" descr="cid:image001.png@01D40D53.AF9F8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id:image001.png@01D40D53.AF9F8220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060" cy="30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</w:p>
    <w:p w:rsidR="00A62B5B" w:rsidRPr="00117FF5" w:rsidRDefault="00A62B5B" w:rsidP="00A62B5B">
      <w:pPr>
        <w:tabs>
          <w:tab w:val="left" w:pos="2513"/>
        </w:tabs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tabs>
          <w:tab w:val="left" w:pos="2513"/>
        </w:tabs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tabs>
          <w:tab w:val="left" w:pos="2513"/>
        </w:tabs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tabs>
          <w:tab w:val="left" w:pos="2513"/>
        </w:tabs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tabs>
          <w:tab w:val="left" w:pos="2513"/>
        </w:tabs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tabs>
          <w:tab w:val="left" w:pos="2513"/>
        </w:tabs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tabs>
          <w:tab w:val="left" w:pos="2513"/>
        </w:tabs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tabs>
          <w:tab w:val="left" w:pos="2513"/>
        </w:tabs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tabs>
          <w:tab w:val="left" w:pos="2513"/>
        </w:tabs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tabs>
          <w:tab w:val="left" w:pos="2513"/>
        </w:tabs>
        <w:rPr>
          <w:rFonts w:ascii="Times New Roman" w:hAnsi="Times New Roman"/>
          <w:b/>
          <w:szCs w:val="24"/>
        </w:rPr>
      </w:pPr>
      <w:r w:rsidRPr="00117FF5">
        <w:rPr>
          <w:rFonts w:ascii="Times New Roman" w:hAnsi="Times New Roman"/>
          <w:b/>
          <w:szCs w:val="24"/>
        </w:rPr>
        <w:lastRenderedPageBreak/>
        <w:t>Seznam tržních míst:</w:t>
      </w:r>
    </w:p>
    <w:p w:rsidR="00A62B5B" w:rsidRPr="00117FF5" w:rsidRDefault="00A62B5B" w:rsidP="00A62B5B">
      <w:pPr>
        <w:tabs>
          <w:tab w:val="left" w:pos="2513"/>
        </w:tabs>
        <w:rPr>
          <w:rFonts w:ascii="Times New Roman" w:hAnsi="Times New Roman"/>
          <w:b/>
          <w:szCs w:val="24"/>
        </w:rPr>
      </w:pPr>
    </w:p>
    <w:tbl>
      <w:tblPr>
        <w:tblW w:w="0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5"/>
        <w:gridCol w:w="2409"/>
        <w:gridCol w:w="1418"/>
        <w:gridCol w:w="1418"/>
        <w:gridCol w:w="1843"/>
        <w:gridCol w:w="7"/>
        <w:gridCol w:w="1403"/>
        <w:gridCol w:w="9"/>
      </w:tblGrid>
      <w:tr w:rsidR="00A62B5B" w:rsidRPr="00117FF5" w:rsidTr="00A62B5B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  <w:t>1</w:t>
            </w: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5</w:t>
            </w:r>
          </w:p>
        </w:tc>
      </w:tr>
      <w:tr w:rsidR="00A62B5B" w:rsidRPr="00117FF5" w:rsidTr="00A62B5B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Místo pro prodej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Adresa místa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ind w:hanging="212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Doba prodeje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Druh zboží nebo poskytované služby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(sortiment)</w:t>
            </w: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A62B5B" w:rsidRPr="00117FF5" w:rsidTr="00A62B5B">
        <w:trPr>
          <w:gridAfter w:val="1"/>
          <w:wAfter w:w="8" w:type="dxa"/>
          <w:cantSplit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2B5B" w:rsidRPr="00117FF5" w:rsidRDefault="00A62B5B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Tržní místo </w:t>
            </w:r>
          </w:p>
          <w:p w:rsidR="00A62B5B" w:rsidRPr="00117FF5" w:rsidRDefault="00A62B5B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č.: 11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Pernštýnské </w:t>
            </w:r>
            <w:proofErr w:type="gram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náměstí                    č.</w:t>
            </w:r>
            <w:proofErr w:type="gram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 176/8 - nádvoří Prostějovského zámku, 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proofErr w:type="spell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parc</w:t>
            </w:r>
            <w:proofErr w:type="spell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. </w:t>
            </w:r>
            <w:proofErr w:type="gram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č.</w:t>
            </w:r>
            <w:proofErr w:type="gram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: 242, </w:t>
            </w:r>
            <w:proofErr w:type="spellStart"/>
            <w:proofErr w:type="gram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k.ú</w:t>
            </w:r>
            <w:proofErr w:type="spell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.</w:t>
            </w:r>
            <w:proofErr w:type="gram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 Prostějov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(M)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354 m</w:t>
            </w:r>
            <w:r w:rsidRPr="00117FF5">
              <w:rPr>
                <w:rFonts w:ascii="Times New Roman" w:hAnsi="Times New Roman"/>
                <w:szCs w:val="24"/>
                <w:vertAlign w:val="superscript"/>
                <w:lang w:eastAsia="en-US"/>
              </w:rPr>
              <w:t>2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highlight w:val="yellow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7.00 – 24.00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highlight w:val="yellow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Příležitostně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– v rámci konání zvláštní prodejní akce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Sortiment tematicky související s pořádanou zvláštní prodejní akcí, prodej občerstvení</w:t>
            </w:r>
          </w:p>
        </w:tc>
      </w:tr>
    </w:tbl>
    <w:p w:rsidR="00A62B5B" w:rsidRPr="00117FF5" w:rsidRDefault="00A62B5B" w:rsidP="00A62B5B">
      <w:pPr>
        <w:spacing w:after="120"/>
        <w:rPr>
          <w:rFonts w:ascii="Times New Roman" w:hAnsi="Times New Roman"/>
          <w:i/>
          <w:szCs w:val="24"/>
        </w:rPr>
      </w:pPr>
      <w:r w:rsidRPr="00117FF5">
        <w:rPr>
          <w:rFonts w:ascii="Times New Roman" w:hAnsi="Times New Roman"/>
          <w:i/>
          <w:szCs w:val="24"/>
        </w:rPr>
        <w:t>Vysvětlivky: M = pozemek v majetku statutárního města Prostějova</w:t>
      </w: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noProof/>
          <w:szCs w:val="24"/>
        </w:rPr>
        <w:t>Katastrální mapa s vyznačeným tržním místem</w:t>
      </w: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noProof/>
          <w:szCs w:val="24"/>
        </w:rPr>
        <w:drawing>
          <wp:inline distT="0" distB="0" distL="0" distR="0">
            <wp:extent cx="6278880" cy="4450080"/>
            <wp:effectExtent l="0" t="0" r="7620" b="7620"/>
            <wp:docPr id="49" name="Obrázek 49" descr="Zámek - tržní mí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" descr="Zámek - tržní místo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8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81D" w:rsidRPr="00117FF5" w:rsidRDefault="0075781D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  <w:r w:rsidRPr="00117FF5">
        <w:rPr>
          <w:rFonts w:ascii="Times New Roman" w:hAnsi="Times New Roman"/>
          <w:b/>
          <w:szCs w:val="24"/>
        </w:rPr>
        <w:lastRenderedPageBreak/>
        <w:t>Seznam tržních míst:</w:t>
      </w: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tbl>
      <w:tblPr>
        <w:tblW w:w="0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9"/>
        <w:gridCol w:w="15"/>
        <w:gridCol w:w="2409"/>
        <w:gridCol w:w="1418"/>
        <w:gridCol w:w="1418"/>
        <w:gridCol w:w="1844"/>
        <w:gridCol w:w="6"/>
        <w:gridCol w:w="1404"/>
        <w:gridCol w:w="9"/>
      </w:tblGrid>
      <w:tr w:rsidR="00A62B5B" w:rsidRPr="00117FF5" w:rsidTr="00A62B5B">
        <w:trPr>
          <w:cantSplit/>
          <w:tblHeader/>
        </w:trPr>
        <w:tc>
          <w:tcPr>
            <w:tcW w:w="1274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  <w:t>1</w:t>
            </w: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5</w:t>
            </w:r>
          </w:p>
        </w:tc>
      </w:tr>
      <w:tr w:rsidR="00A62B5B" w:rsidRPr="00117FF5" w:rsidTr="00A62B5B">
        <w:trPr>
          <w:cantSplit/>
          <w:tblHeader/>
        </w:trPr>
        <w:tc>
          <w:tcPr>
            <w:tcW w:w="1274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Místo pro prodej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Adresa místa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ind w:hanging="212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Doba prodeje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Druh zboží nebo poskytované služby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(sortiment)</w:t>
            </w: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A62B5B" w:rsidRPr="00117FF5" w:rsidTr="00A62B5B">
        <w:trPr>
          <w:gridAfter w:val="1"/>
          <w:wAfter w:w="8" w:type="dxa"/>
          <w:cantSplit/>
        </w:trPr>
        <w:tc>
          <w:tcPr>
            <w:tcW w:w="1259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2B5B" w:rsidRPr="00117FF5" w:rsidRDefault="00A62B5B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Tržní místo </w:t>
            </w:r>
          </w:p>
          <w:p w:rsidR="00A62B5B" w:rsidRPr="00117FF5" w:rsidRDefault="00A62B5B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č.: 12</w:t>
            </w:r>
          </w:p>
        </w:tc>
        <w:tc>
          <w:tcPr>
            <w:tcW w:w="2424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Pernštýnské nám.,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proofErr w:type="spell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parc</w:t>
            </w:r>
            <w:proofErr w:type="spell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. </w:t>
            </w:r>
            <w:proofErr w:type="gram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č.</w:t>
            </w:r>
            <w:proofErr w:type="gram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: 7661, 7663/1, 7663/3, 7665, </w:t>
            </w:r>
            <w:proofErr w:type="spellStart"/>
            <w:proofErr w:type="gram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k.ú</w:t>
            </w:r>
            <w:proofErr w:type="spell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.</w:t>
            </w:r>
            <w:proofErr w:type="gram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 Prostějov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(M)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2132 m</w:t>
            </w:r>
            <w:r w:rsidRPr="00117FF5">
              <w:rPr>
                <w:rFonts w:ascii="Times New Roman" w:hAnsi="Times New Roman"/>
                <w:szCs w:val="24"/>
                <w:vertAlign w:val="superscript"/>
                <w:lang w:eastAsia="en-US"/>
              </w:rPr>
              <w:t>2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7.00 – 22.00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highlight w:val="yellow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Příležitostně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– v rámci konání zvláštní prodejní akce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Sortiment tematicky související s pořádanou zvláštní prodejní akcí, prodej občerstvení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</w:tbl>
    <w:p w:rsidR="00A62B5B" w:rsidRPr="00117FF5" w:rsidRDefault="00A62B5B" w:rsidP="00A62B5B">
      <w:pPr>
        <w:spacing w:after="120"/>
        <w:rPr>
          <w:rFonts w:ascii="Times New Roman" w:hAnsi="Times New Roman"/>
          <w:i/>
          <w:szCs w:val="24"/>
        </w:rPr>
      </w:pPr>
      <w:r w:rsidRPr="00117FF5">
        <w:rPr>
          <w:rFonts w:ascii="Times New Roman" w:hAnsi="Times New Roman"/>
          <w:i/>
          <w:szCs w:val="24"/>
        </w:rPr>
        <w:t>Vysvětlivky: M = pozemek v majetku statutárního města Prostějova</w:t>
      </w: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noProof/>
          <w:szCs w:val="24"/>
        </w:rPr>
        <w:t>Katastrální mapa s vyznačeným tržním místem</w:t>
      </w: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noProof/>
          <w:szCs w:val="24"/>
        </w:rPr>
        <w:drawing>
          <wp:inline distT="0" distB="0" distL="0" distR="0">
            <wp:extent cx="5753100" cy="4076700"/>
            <wp:effectExtent l="0" t="0" r="0" b="0"/>
            <wp:docPr id="48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</w:p>
    <w:p w:rsidR="0017090F" w:rsidRPr="00117FF5" w:rsidRDefault="0017090F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  <w:r w:rsidRPr="00117FF5">
        <w:rPr>
          <w:rFonts w:ascii="Times New Roman" w:hAnsi="Times New Roman"/>
          <w:b/>
          <w:szCs w:val="24"/>
        </w:rPr>
        <w:lastRenderedPageBreak/>
        <w:t>Seznam tržních míst:</w:t>
      </w: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tbl>
      <w:tblPr>
        <w:tblW w:w="0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5"/>
        <w:gridCol w:w="2409"/>
        <w:gridCol w:w="1418"/>
        <w:gridCol w:w="1418"/>
        <w:gridCol w:w="1843"/>
        <w:gridCol w:w="7"/>
        <w:gridCol w:w="1403"/>
        <w:gridCol w:w="9"/>
      </w:tblGrid>
      <w:tr w:rsidR="00A62B5B" w:rsidRPr="00117FF5" w:rsidTr="00A62B5B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  <w:t>1</w:t>
            </w: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5</w:t>
            </w:r>
          </w:p>
        </w:tc>
      </w:tr>
      <w:tr w:rsidR="00A62B5B" w:rsidRPr="00117FF5" w:rsidTr="00A62B5B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Místo pro prodej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Adresa místa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ind w:hanging="212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Doba prodeje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Druh zboží nebo poskytované služby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(sortiment)</w:t>
            </w: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A62B5B" w:rsidRPr="00117FF5" w:rsidTr="00A62B5B">
        <w:trPr>
          <w:gridAfter w:val="1"/>
          <w:wAfter w:w="8" w:type="dxa"/>
          <w:cantSplit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2B5B" w:rsidRPr="00117FF5" w:rsidRDefault="00A62B5B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Tržní místo </w:t>
            </w:r>
          </w:p>
          <w:p w:rsidR="00A62B5B" w:rsidRPr="00117FF5" w:rsidRDefault="00A62B5B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č.: 13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Smetanovy sady (přilehlé zpevněné plochy altánu + prostor před kinem METRO), 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proofErr w:type="spell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parc</w:t>
            </w:r>
            <w:proofErr w:type="spell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. č.: 290/1, 316/3 </w:t>
            </w:r>
            <w:proofErr w:type="spellStart"/>
            <w:proofErr w:type="gram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k.ú</w:t>
            </w:r>
            <w:proofErr w:type="spell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.</w:t>
            </w:r>
            <w:proofErr w:type="gram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 Prostějov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(M)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700 m</w:t>
            </w:r>
            <w:r w:rsidRPr="00117FF5">
              <w:rPr>
                <w:rFonts w:ascii="Times New Roman" w:hAnsi="Times New Roman"/>
                <w:szCs w:val="24"/>
                <w:vertAlign w:val="superscript"/>
                <w:lang w:eastAsia="en-US"/>
              </w:rPr>
              <w:t>2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7.00 – 22.00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highlight w:val="yellow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Příležitostně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– v rámci konání zvláštní prodejní akce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highlight w:val="yellow"/>
                <w:lang w:eastAsia="en-US"/>
              </w:rPr>
            </w:pP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Sortiment tematicky související s pořádanou zvláštní prodejní akcí, prodej občerstvení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</w:tbl>
    <w:p w:rsidR="00A62B5B" w:rsidRPr="00117FF5" w:rsidRDefault="00A62B5B" w:rsidP="00A62B5B">
      <w:pPr>
        <w:spacing w:after="120"/>
        <w:rPr>
          <w:rFonts w:ascii="Times New Roman" w:hAnsi="Times New Roman"/>
          <w:i/>
          <w:szCs w:val="24"/>
        </w:rPr>
      </w:pPr>
      <w:r w:rsidRPr="00117FF5">
        <w:rPr>
          <w:rFonts w:ascii="Times New Roman" w:hAnsi="Times New Roman"/>
          <w:i/>
          <w:szCs w:val="24"/>
        </w:rPr>
        <w:t>Vysvětlivky: M = pozemek v majetku statutárního města Prostějova</w:t>
      </w: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noProof/>
          <w:szCs w:val="24"/>
        </w:rPr>
      </w:pPr>
      <w:r w:rsidRPr="00117FF5">
        <w:rPr>
          <w:rFonts w:ascii="Times New Roman" w:hAnsi="Times New Roman"/>
          <w:noProof/>
          <w:szCs w:val="24"/>
        </w:rPr>
        <w:t>Katastrální mapa s vyznačeným tržním místem</w:t>
      </w: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noProof/>
          <w:szCs w:val="24"/>
        </w:rPr>
        <w:drawing>
          <wp:inline distT="0" distB="0" distL="0" distR="0">
            <wp:extent cx="6027420" cy="4091940"/>
            <wp:effectExtent l="0" t="0" r="0" b="3810"/>
            <wp:docPr id="47" name="Obráze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409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  <w:r w:rsidRPr="00117FF5">
        <w:rPr>
          <w:rFonts w:ascii="Times New Roman" w:hAnsi="Times New Roman"/>
          <w:b/>
          <w:szCs w:val="24"/>
        </w:rPr>
        <w:lastRenderedPageBreak/>
        <w:t>Seznam tržních míst:</w:t>
      </w: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tbl>
      <w:tblPr>
        <w:tblW w:w="0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5"/>
        <w:gridCol w:w="2409"/>
        <w:gridCol w:w="1418"/>
        <w:gridCol w:w="1418"/>
        <w:gridCol w:w="1843"/>
        <w:gridCol w:w="7"/>
        <w:gridCol w:w="1403"/>
        <w:gridCol w:w="9"/>
      </w:tblGrid>
      <w:tr w:rsidR="00A62B5B" w:rsidRPr="00117FF5" w:rsidTr="00A62B5B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  <w:t>1</w:t>
            </w: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5</w:t>
            </w:r>
          </w:p>
        </w:tc>
      </w:tr>
      <w:tr w:rsidR="00A62B5B" w:rsidRPr="00117FF5" w:rsidTr="00A62B5B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Místo pro prodej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Adresa místa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ind w:hanging="212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Doba prodeje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Druh zboží nebo poskytované služby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(sortiment)</w:t>
            </w: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A62B5B" w:rsidRPr="00117FF5" w:rsidTr="00A62B5B">
        <w:trPr>
          <w:gridAfter w:val="1"/>
          <w:wAfter w:w="8" w:type="dxa"/>
          <w:cantSplit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2B5B" w:rsidRPr="00117FF5" w:rsidRDefault="00A62B5B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Tržní místo </w:t>
            </w:r>
          </w:p>
          <w:p w:rsidR="00A62B5B" w:rsidRPr="00117FF5" w:rsidRDefault="00A62B5B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č.: 14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Okružní ulice - před supermarketem KAUFLAND,                            </w:t>
            </w:r>
            <w:proofErr w:type="spell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parc</w:t>
            </w:r>
            <w:proofErr w:type="spell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. č.: 6703/5, </w:t>
            </w:r>
            <w:proofErr w:type="spellStart"/>
            <w:proofErr w:type="gram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k.ú</w:t>
            </w:r>
            <w:proofErr w:type="spell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.</w:t>
            </w:r>
            <w:proofErr w:type="gram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 Prostějov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(S)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vertAlign w:val="superscript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80 m</w:t>
            </w:r>
            <w:r w:rsidRPr="00117FF5">
              <w:rPr>
                <w:rFonts w:ascii="Times New Roman" w:hAnsi="Times New Roman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6.00 - 19.00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Celoročně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</w:tbl>
    <w:p w:rsidR="00A62B5B" w:rsidRPr="00117FF5" w:rsidRDefault="00A62B5B" w:rsidP="00A62B5B">
      <w:pPr>
        <w:spacing w:after="120"/>
        <w:rPr>
          <w:rFonts w:ascii="Times New Roman" w:hAnsi="Times New Roman"/>
          <w:i/>
          <w:szCs w:val="24"/>
        </w:rPr>
      </w:pPr>
      <w:r w:rsidRPr="00117FF5">
        <w:rPr>
          <w:rFonts w:ascii="Times New Roman" w:hAnsi="Times New Roman"/>
          <w:i/>
          <w:szCs w:val="24"/>
        </w:rPr>
        <w:t>Vysvětlivky:  S = soukromý pozemek</w:t>
      </w:r>
    </w:p>
    <w:p w:rsidR="00A62B5B" w:rsidRPr="00117FF5" w:rsidRDefault="00A62B5B" w:rsidP="00A62B5B">
      <w:pPr>
        <w:spacing w:after="120"/>
        <w:rPr>
          <w:rFonts w:ascii="Times New Roman" w:hAnsi="Times New Roman"/>
          <w:noProof/>
          <w:szCs w:val="24"/>
        </w:rPr>
      </w:pPr>
    </w:p>
    <w:p w:rsidR="00A62B5B" w:rsidRPr="00117FF5" w:rsidRDefault="00A62B5B" w:rsidP="00A62B5B">
      <w:pPr>
        <w:spacing w:after="120"/>
        <w:rPr>
          <w:rFonts w:ascii="Times New Roman" w:hAnsi="Times New Roman"/>
          <w:noProof/>
          <w:szCs w:val="24"/>
        </w:rPr>
      </w:pPr>
      <w:r w:rsidRPr="00117FF5">
        <w:rPr>
          <w:rFonts w:ascii="Times New Roman" w:hAnsi="Times New Roman"/>
          <w:noProof/>
          <w:szCs w:val="24"/>
        </w:rPr>
        <w:t>Katastrální mapa s vyznačeným tržním místem</w:t>
      </w:r>
    </w:p>
    <w:p w:rsidR="00A62B5B" w:rsidRPr="00117FF5" w:rsidRDefault="00A62B5B" w:rsidP="00A62B5B">
      <w:pPr>
        <w:spacing w:after="120"/>
        <w:rPr>
          <w:rFonts w:ascii="Times New Roman" w:hAnsi="Times New Roman"/>
          <w:noProof/>
          <w:szCs w:val="24"/>
        </w:rPr>
      </w:pPr>
    </w:p>
    <w:p w:rsidR="00A62B5B" w:rsidRPr="00117FF5" w:rsidRDefault="00A62B5B" w:rsidP="00A62B5B">
      <w:pPr>
        <w:spacing w:after="120"/>
        <w:rPr>
          <w:rFonts w:ascii="Times New Roman" w:hAnsi="Times New Roman"/>
          <w:noProof/>
          <w:szCs w:val="24"/>
        </w:rPr>
      </w:pPr>
      <w:r w:rsidRPr="00117FF5">
        <w:rPr>
          <w:rFonts w:ascii="Times New Roman" w:hAnsi="Times New Roman"/>
          <w:noProof/>
          <w:szCs w:val="24"/>
        </w:rPr>
        <w:drawing>
          <wp:inline distT="0" distB="0" distL="0" distR="0">
            <wp:extent cx="6248400" cy="4312920"/>
            <wp:effectExtent l="0" t="0" r="0" b="0"/>
            <wp:docPr id="46" name="Obrázek 46" descr="Kaufland,Okružní - tržní mí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2" descr="Kaufland,Okružní - tržní místo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B5B" w:rsidRPr="00117FF5" w:rsidRDefault="00A62B5B" w:rsidP="00A62B5B">
      <w:pPr>
        <w:rPr>
          <w:rFonts w:ascii="Times New Roman" w:hAnsi="Times New Roman"/>
          <w:noProof/>
          <w:szCs w:val="24"/>
        </w:rPr>
      </w:pPr>
    </w:p>
    <w:p w:rsidR="0017090F" w:rsidRPr="00117FF5" w:rsidRDefault="0017090F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  <w:r w:rsidRPr="00117FF5">
        <w:rPr>
          <w:rFonts w:ascii="Times New Roman" w:hAnsi="Times New Roman"/>
          <w:b/>
          <w:szCs w:val="24"/>
        </w:rPr>
        <w:lastRenderedPageBreak/>
        <w:t>Seznam tržních míst:</w:t>
      </w: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tbl>
      <w:tblPr>
        <w:tblW w:w="0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5"/>
        <w:gridCol w:w="2409"/>
        <w:gridCol w:w="1418"/>
        <w:gridCol w:w="1418"/>
        <w:gridCol w:w="1843"/>
        <w:gridCol w:w="7"/>
        <w:gridCol w:w="1403"/>
        <w:gridCol w:w="9"/>
      </w:tblGrid>
      <w:tr w:rsidR="00A62B5B" w:rsidRPr="00117FF5" w:rsidTr="00A62B5B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  <w:t>1</w:t>
            </w: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5</w:t>
            </w:r>
          </w:p>
        </w:tc>
      </w:tr>
      <w:tr w:rsidR="00A62B5B" w:rsidRPr="00117FF5" w:rsidTr="00A62B5B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Místo pro prodej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Adresa místa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ind w:hanging="212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Doba prodeje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Druh zboží nebo poskytované služby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(sortiment)</w:t>
            </w: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A62B5B" w:rsidRPr="00117FF5" w:rsidTr="00A62B5B">
        <w:trPr>
          <w:gridAfter w:val="1"/>
          <w:wAfter w:w="8" w:type="dxa"/>
          <w:cantSplit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2B5B" w:rsidRPr="00117FF5" w:rsidRDefault="00A62B5B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Tržní místo </w:t>
            </w:r>
          </w:p>
          <w:p w:rsidR="00A62B5B" w:rsidRPr="00117FF5" w:rsidRDefault="00A62B5B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č.: 15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proofErr w:type="spell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Sídl</w:t>
            </w:r>
            <w:proofErr w:type="spell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. Svobody 3576/77 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(před nákupním střediskem HANÁ),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proofErr w:type="spell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parc</w:t>
            </w:r>
            <w:proofErr w:type="spell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. </w:t>
            </w:r>
            <w:proofErr w:type="gram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č.</w:t>
            </w:r>
            <w:proofErr w:type="gram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: 6169/93,  </w:t>
            </w:r>
            <w:proofErr w:type="spell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k.ú</w:t>
            </w:r>
            <w:proofErr w:type="spell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. Prostějov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(S)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vertAlign w:val="superscript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20m</w:t>
            </w:r>
            <w:r w:rsidRPr="00117FF5">
              <w:rPr>
                <w:rFonts w:ascii="Times New Roman" w:hAnsi="Times New Roman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6.00 – 19.00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Celoročně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</w:tbl>
    <w:p w:rsidR="00A62B5B" w:rsidRPr="00117FF5" w:rsidRDefault="00A62B5B" w:rsidP="00A62B5B">
      <w:pPr>
        <w:spacing w:after="120"/>
        <w:rPr>
          <w:rFonts w:ascii="Times New Roman" w:hAnsi="Times New Roman"/>
          <w:i/>
          <w:szCs w:val="24"/>
        </w:rPr>
      </w:pPr>
      <w:r w:rsidRPr="00117FF5">
        <w:rPr>
          <w:rFonts w:ascii="Times New Roman" w:hAnsi="Times New Roman"/>
          <w:i/>
          <w:szCs w:val="24"/>
        </w:rPr>
        <w:t>Vysvětlivky:  S = soukromý pozemek</w:t>
      </w:r>
    </w:p>
    <w:p w:rsidR="00A62B5B" w:rsidRPr="00117FF5" w:rsidRDefault="00A62B5B" w:rsidP="00A62B5B">
      <w:pPr>
        <w:rPr>
          <w:rFonts w:ascii="Times New Roman" w:hAnsi="Times New Roman"/>
          <w:noProof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noProof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noProof/>
          <w:szCs w:val="24"/>
        </w:rPr>
      </w:pPr>
      <w:r w:rsidRPr="00117FF5">
        <w:rPr>
          <w:rFonts w:ascii="Times New Roman" w:hAnsi="Times New Roman"/>
          <w:noProof/>
          <w:szCs w:val="24"/>
        </w:rPr>
        <w:t>Katastrální mapa s vyznačeným tržním místem</w:t>
      </w:r>
    </w:p>
    <w:p w:rsidR="00A62B5B" w:rsidRPr="00117FF5" w:rsidRDefault="00A62B5B" w:rsidP="00A62B5B">
      <w:pPr>
        <w:rPr>
          <w:rFonts w:ascii="Times New Roman" w:hAnsi="Times New Roman"/>
          <w:noProof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noProof/>
          <w:szCs w:val="24"/>
        </w:rPr>
        <mc:AlternateContent>
          <mc:Choice Requires="wpc">
            <w:drawing>
              <wp:inline distT="0" distB="0" distL="0" distR="0">
                <wp:extent cx="6257925" cy="4057650"/>
                <wp:effectExtent l="0" t="0" r="0" b="0"/>
                <wp:docPr id="61" name="Plátno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pic:pic xmlns:pic="http://schemas.openxmlformats.org/drawingml/2006/picture">
                        <pic:nvPicPr>
                          <pic:cNvPr id="60" name="Obrázek 40" descr="Haná, Jungmannova - tržní mís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57925" cy="4057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4881597D" id="Plátno 61" o:spid="_x0000_s1026" editas="canvas" style="width:492.75pt;height:319.5pt;mso-position-horizontal-relative:char;mso-position-vertical-relative:line" coordsize="62579,405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2579;height:40576;visibility:visible;mso-wrap-style:square">
                  <v:fill o:detectmouseclick="t"/>
                  <v:path o:connecttype="none"/>
                </v:shape>
                <v:shape id="Obrázek 40" o:spid="_x0000_s1028" type="#_x0000_t75" alt="Haná, Jungmannova - tržní místo" style="position:absolute;width:62579;height:405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YmHXEAAAA2wAAAA8AAABkcnMvZG93bnJldi54bWxET1trwjAUfh/4H8IRfJupA8vojFLEqdtQ&#10;mBfw8aw5a4rNSWmidvv1y8PAx4/vPpl1thZXan3lWMFomIAgLpyuuFRw2L8+PoPwAVlj7ZgU/JCH&#10;2bT3MMFMuxt/0nUXShFD2GeowITQZFL6wpBFP3QNceS+XWsxRNiWUrd4i+G2lk9JkkqLFccGgw3N&#10;DRXn3cUqyJdzc/za/C7GdvX2cdzu3xenPFVq0O/yFxCBunAX/7vXWkEa18cv8QfI6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KYmHXEAAAA2wAAAA8AAAAAAAAAAAAAAAAA&#10;nwIAAGRycy9kb3ducmV2LnhtbFBLBQYAAAAABAAEAPcAAACQAwAAAAA=&#10;">
                  <v:imagedata r:id="rId25" o:title="Haná, Jungmannova - tržní místo"/>
                </v:shape>
                <w10:anchorlock/>
              </v:group>
            </w:pict>
          </mc:Fallback>
        </mc:AlternateContent>
      </w: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75781D" w:rsidRPr="00117FF5" w:rsidRDefault="0075781D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  <w:r w:rsidRPr="00117FF5">
        <w:rPr>
          <w:rFonts w:ascii="Times New Roman" w:hAnsi="Times New Roman"/>
          <w:b/>
          <w:szCs w:val="24"/>
        </w:rPr>
        <w:lastRenderedPageBreak/>
        <w:t>Seznam tržních míst:</w:t>
      </w: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tbl>
      <w:tblPr>
        <w:tblW w:w="0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9"/>
        <w:gridCol w:w="14"/>
        <w:gridCol w:w="2410"/>
        <w:gridCol w:w="1418"/>
        <w:gridCol w:w="1418"/>
        <w:gridCol w:w="1844"/>
        <w:gridCol w:w="7"/>
        <w:gridCol w:w="1403"/>
        <w:gridCol w:w="8"/>
      </w:tblGrid>
      <w:tr w:rsidR="00A62B5B" w:rsidRPr="00117FF5" w:rsidTr="00A62B5B">
        <w:trPr>
          <w:cantSplit/>
          <w:tblHeader/>
        </w:trPr>
        <w:tc>
          <w:tcPr>
            <w:tcW w:w="1273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  <w:t>1</w:t>
            </w: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326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4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5</w:t>
            </w:r>
          </w:p>
        </w:tc>
      </w:tr>
      <w:tr w:rsidR="00A62B5B" w:rsidRPr="00117FF5" w:rsidTr="00A62B5B">
        <w:trPr>
          <w:cantSplit/>
          <w:tblHeader/>
        </w:trPr>
        <w:tc>
          <w:tcPr>
            <w:tcW w:w="1273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Místo pro prodej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Adresa místa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ind w:hanging="212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Kapacita</w:t>
            </w:r>
          </w:p>
        </w:tc>
        <w:tc>
          <w:tcPr>
            <w:tcW w:w="326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Doba prodeje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Druh zboží nebo poskytované služby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(sortiment)</w:t>
            </w:r>
          </w:p>
        </w:tc>
      </w:tr>
      <w:tr w:rsidR="00A62B5B" w:rsidRPr="00117FF5" w:rsidTr="00A62B5B">
        <w:trPr>
          <w:gridAfter w:val="1"/>
          <w:wAfter w:w="8" w:type="dxa"/>
          <w:cantSplit/>
        </w:trPr>
        <w:tc>
          <w:tcPr>
            <w:tcW w:w="1259" w:type="dxa"/>
            <w:vMerge w:val="restar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2B5B" w:rsidRPr="00117FF5" w:rsidRDefault="00A62B5B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Tržní místo č: 16</w:t>
            </w:r>
          </w:p>
        </w:tc>
        <w:tc>
          <w:tcPr>
            <w:tcW w:w="2424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</w:p>
          <w:p w:rsidR="00A62B5B" w:rsidRPr="00117FF5" w:rsidRDefault="00A62B5B" w:rsidP="00A62B5B">
            <w:pPr>
              <w:pStyle w:val="Odstavecseseznamem"/>
              <w:numPr>
                <w:ilvl w:val="0"/>
                <w:numId w:val="22"/>
              </w:numPr>
              <w:ind w:hanging="284"/>
              <w:rPr>
                <w:b/>
                <w:lang w:eastAsia="en-US"/>
              </w:rPr>
            </w:pPr>
            <w:r w:rsidRPr="00117FF5">
              <w:rPr>
                <w:b/>
                <w:lang w:eastAsia="en-US"/>
              </w:rPr>
              <w:t xml:space="preserve">Kolářovy sady </w:t>
            </w:r>
          </w:p>
          <w:p w:rsidR="00A62B5B" w:rsidRPr="00117FF5" w:rsidRDefault="00A62B5B">
            <w:pPr>
              <w:pStyle w:val="Odstavecseseznamem"/>
              <w:rPr>
                <w:b/>
                <w:lang w:eastAsia="en-US"/>
              </w:rPr>
            </w:pPr>
            <w:proofErr w:type="spellStart"/>
            <w:r w:rsidRPr="00117FF5">
              <w:rPr>
                <w:b/>
                <w:lang w:eastAsia="en-US"/>
              </w:rPr>
              <w:t>parc</w:t>
            </w:r>
            <w:proofErr w:type="spellEnd"/>
            <w:r w:rsidRPr="00117FF5">
              <w:rPr>
                <w:b/>
                <w:lang w:eastAsia="en-US"/>
              </w:rPr>
              <w:t xml:space="preserve">. </w:t>
            </w:r>
            <w:proofErr w:type="gramStart"/>
            <w:r w:rsidRPr="00117FF5">
              <w:rPr>
                <w:b/>
                <w:lang w:eastAsia="en-US"/>
              </w:rPr>
              <w:t>č.</w:t>
            </w:r>
            <w:proofErr w:type="gramEnd"/>
            <w:r w:rsidRPr="00117FF5">
              <w:rPr>
                <w:b/>
                <w:lang w:eastAsia="en-US"/>
              </w:rPr>
              <w:t xml:space="preserve"> 6171/1, 6171/2, </w:t>
            </w:r>
          </w:p>
          <w:p w:rsidR="00A62B5B" w:rsidRPr="00117FF5" w:rsidRDefault="00A62B5B">
            <w:pPr>
              <w:pStyle w:val="Odstavecseseznamem"/>
              <w:rPr>
                <w:b/>
                <w:lang w:eastAsia="en-US"/>
              </w:rPr>
            </w:pPr>
            <w:r w:rsidRPr="00117FF5">
              <w:rPr>
                <w:b/>
                <w:lang w:eastAsia="en-US"/>
              </w:rPr>
              <w:t xml:space="preserve">k. </w:t>
            </w:r>
            <w:proofErr w:type="spellStart"/>
            <w:r w:rsidRPr="00117FF5">
              <w:rPr>
                <w:b/>
                <w:lang w:eastAsia="en-US"/>
              </w:rPr>
              <w:t>ú.</w:t>
            </w:r>
            <w:proofErr w:type="spellEnd"/>
            <w:r w:rsidRPr="00117FF5">
              <w:rPr>
                <w:b/>
                <w:lang w:eastAsia="en-US"/>
              </w:rPr>
              <w:t xml:space="preserve"> Prostějov</w:t>
            </w:r>
          </w:p>
          <w:p w:rsidR="00A62B5B" w:rsidRPr="00117FF5" w:rsidRDefault="00A62B5B">
            <w:pPr>
              <w:pStyle w:val="Odstavecseseznamem"/>
              <w:rPr>
                <w:b/>
                <w:lang w:eastAsia="en-US"/>
              </w:rPr>
            </w:pPr>
            <w:r w:rsidRPr="00117FF5">
              <w:rPr>
                <w:b/>
                <w:lang w:eastAsia="en-US"/>
              </w:rPr>
              <w:t xml:space="preserve">(M) 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6757 m</w:t>
            </w:r>
            <w:r w:rsidRPr="00117FF5">
              <w:rPr>
                <w:rFonts w:ascii="Times New Roman" w:hAnsi="Times New Roman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  <w:proofErr w:type="gramStart"/>
            <w:r w:rsidRPr="00117FF5">
              <w:rPr>
                <w:rFonts w:ascii="Times New Roman" w:hAnsi="Times New Roman"/>
                <w:szCs w:val="24"/>
                <w:lang w:eastAsia="en-US"/>
              </w:rPr>
              <w:t>7.00 –  24.00</w:t>
            </w:r>
            <w:proofErr w:type="gramEnd"/>
            <w:r w:rsidRPr="00117FF5">
              <w:rPr>
                <w:rFonts w:ascii="Times New Roman" w:hAnsi="Times New Roman"/>
                <w:szCs w:val="24"/>
                <w:lang w:eastAsia="en-US"/>
              </w:rPr>
              <w:t xml:space="preserve"> 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Příležitostně                  - v rámci konání zvláštní prodejní akce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Prodej zboží tematicky souvisejícího se zaměřením zvláštní prodejní akce, prodej občerstvení</w:t>
            </w:r>
          </w:p>
        </w:tc>
      </w:tr>
      <w:tr w:rsidR="00A62B5B" w:rsidRPr="00117FF5" w:rsidTr="00A62B5B">
        <w:trPr>
          <w:gridAfter w:val="1"/>
          <w:wAfter w:w="8" w:type="dxa"/>
          <w:cantSplit/>
          <w:trHeight w:val="430"/>
        </w:trPr>
        <w:tc>
          <w:tcPr>
            <w:tcW w:w="1273" w:type="dxa"/>
            <w:vMerge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424" w:type="dxa"/>
            <w:gridSpan w:val="2"/>
            <w:vMerge w:val="restar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62B5B" w:rsidRPr="00117FF5" w:rsidRDefault="00A62B5B" w:rsidP="00A62B5B">
            <w:pPr>
              <w:pStyle w:val="Odstavecseseznamem"/>
              <w:numPr>
                <w:ilvl w:val="0"/>
                <w:numId w:val="22"/>
              </w:numPr>
              <w:rPr>
                <w:b/>
                <w:lang w:eastAsia="en-US"/>
              </w:rPr>
            </w:pPr>
            <w:r w:rsidRPr="00117FF5">
              <w:rPr>
                <w:b/>
                <w:lang w:eastAsia="en-US"/>
              </w:rPr>
              <w:t xml:space="preserve">Kolářovy sady – návštěvnické zázemí   </w:t>
            </w:r>
            <w:proofErr w:type="spellStart"/>
            <w:r w:rsidRPr="00117FF5">
              <w:rPr>
                <w:b/>
                <w:lang w:eastAsia="en-US"/>
              </w:rPr>
              <w:t>parc</w:t>
            </w:r>
            <w:proofErr w:type="spellEnd"/>
            <w:r w:rsidRPr="00117FF5">
              <w:rPr>
                <w:b/>
                <w:lang w:eastAsia="en-US"/>
              </w:rPr>
              <w:t xml:space="preserve">. </w:t>
            </w:r>
            <w:proofErr w:type="gramStart"/>
            <w:r w:rsidRPr="00117FF5">
              <w:rPr>
                <w:b/>
                <w:lang w:eastAsia="en-US"/>
              </w:rPr>
              <w:t>č.</w:t>
            </w:r>
            <w:proofErr w:type="gramEnd"/>
            <w:r w:rsidRPr="00117FF5">
              <w:rPr>
                <w:b/>
                <w:lang w:eastAsia="en-US"/>
              </w:rPr>
              <w:t xml:space="preserve"> 6171/1, k. </w:t>
            </w:r>
            <w:proofErr w:type="spellStart"/>
            <w:r w:rsidRPr="00117FF5">
              <w:rPr>
                <w:b/>
                <w:lang w:eastAsia="en-US"/>
              </w:rPr>
              <w:t>ú.</w:t>
            </w:r>
            <w:proofErr w:type="spellEnd"/>
            <w:r w:rsidRPr="00117FF5">
              <w:rPr>
                <w:b/>
                <w:lang w:eastAsia="en-US"/>
              </w:rPr>
              <w:t xml:space="preserve"> Prostějov </w:t>
            </w:r>
          </w:p>
          <w:p w:rsidR="00A62B5B" w:rsidRPr="00117FF5" w:rsidRDefault="00A62B5B">
            <w:pPr>
              <w:pStyle w:val="Odstavecseseznamem"/>
              <w:ind w:left="294"/>
              <w:rPr>
                <w:b/>
                <w:lang w:eastAsia="en-US"/>
              </w:rPr>
            </w:pPr>
            <w:r w:rsidRPr="00117FF5">
              <w:rPr>
                <w:b/>
                <w:lang w:eastAsia="en-US"/>
              </w:rPr>
              <w:t xml:space="preserve">        (M)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18 m</w:t>
            </w:r>
            <w:r w:rsidRPr="00117FF5">
              <w:rPr>
                <w:rFonts w:ascii="Times New Roman" w:hAnsi="Times New Roman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proofErr w:type="gramStart"/>
            <w:r w:rsidRPr="00117FF5">
              <w:rPr>
                <w:rFonts w:ascii="Times New Roman" w:hAnsi="Times New Roman"/>
                <w:szCs w:val="24"/>
                <w:lang w:eastAsia="en-US"/>
              </w:rPr>
              <w:t>8.00  –  22.00</w:t>
            </w:r>
            <w:proofErr w:type="gramEnd"/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Celoročně</w:t>
            </w:r>
          </w:p>
        </w:tc>
        <w:tc>
          <w:tcPr>
            <w:tcW w:w="1410" w:type="dxa"/>
            <w:gridSpan w:val="2"/>
            <w:vMerge w:val="restar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vAlign w:val="center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Prodej občerstvení</w:t>
            </w:r>
          </w:p>
        </w:tc>
      </w:tr>
      <w:tr w:rsidR="00A62B5B" w:rsidRPr="00117FF5" w:rsidTr="00A62B5B">
        <w:trPr>
          <w:gridAfter w:val="1"/>
          <w:wAfter w:w="8" w:type="dxa"/>
          <w:cantSplit/>
          <w:trHeight w:val="991"/>
        </w:trPr>
        <w:tc>
          <w:tcPr>
            <w:tcW w:w="1273" w:type="dxa"/>
            <w:vMerge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4834" w:type="dxa"/>
            <w:gridSpan w:val="2"/>
            <w:vMerge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2B5B" w:rsidRPr="00117FF5" w:rsidRDefault="00A62B5B">
            <w:pPr>
              <w:rPr>
                <w:rFonts w:ascii="Times New Roman" w:eastAsia="Calibri" w:hAnsi="Times New Roman"/>
                <w:b/>
                <w:szCs w:val="24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proofErr w:type="gramStart"/>
            <w:r w:rsidRPr="00117FF5">
              <w:rPr>
                <w:rFonts w:ascii="Times New Roman" w:hAnsi="Times New Roman"/>
                <w:szCs w:val="24"/>
                <w:lang w:eastAsia="en-US"/>
              </w:rPr>
              <w:t>7.00 –  24.00</w:t>
            </w:r>
            <w:proofErr w:type="gramEnd"/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Příležitostně                  - v rámci konání zvláštní prodejní akce</w:t>
            </w:r>
          </w:p>
        </w:tc>
        <w:tc>
          <w:tcPr>
            <w:tcW w:w="282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</w:tbl>
    <w:p w:rsidR="00A62B5B" w:rsidRPr="00117FF5" w:rsidRDefault="00A62B5B" w:rsidP="00A62B5B">
      <w:pPr>
        <w:spacing w:after="120"/>
        <w:rPr>
          <w:rFonts w:ascii="Times New Roman" w:hAnsi="Times New Roman"/>
          <w:i/>
          <w:szCs w:val="24"/>
        </w:rPr>
      </w:pPr>
      <w:r w:rsidRPr="00117FF5">
        <w:rPr>
          <w:rFonts w:ascii="Times New Roman" w:hAnsi="Times New Roman"/>
          <w:i/>
          <w:szCs w:val="24"/>
        </w:rPr>
        <w:t>Vysvětlivky: M = pozemek v majetku statutárního města Prostějova</w:t>
      </w:r>
    </w:p>
    <w:p w:rsidR="00A62B5B" w:rsidRPr="00117FF5" w:rsidRDefault="00A62B5B" w:rsidP="00A62B5B">
      <w:pPr>
        <w:rPr>
          <w:rFonts w:ascii="Times New Roman" w:hAnsi="Times New Roman"/>
          <w:noProof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noProof/>
          <w:szCs w:val="24"/>
        </w:rPr>
      </w:pPr>
      <w:r w:rsidRPr="00117FF5">
        <w:rPr>
          <w:rFonts w:ascii="Times New Roman" w:hAnsi="Times New Roman"/>
          <w:noProof/>
          <w:szCs w:val="24"/>
        </w:rPr>
        <w:t>Katastrální mapa s vyznačeným tržním místem</w:t>
      </w:r>
    </w:p>
    <w:p w:rsidR="00A62B5B" w:rsidRPr="00117FF5" w:rsidRDefault="00A62B5B" w:rsidP="00A62B5B">
      <w:pPr>
        <w:pStyle w:val="Odstavecseseznamem"/>
      </w:pPr>
      <w:r w:rsidRPr="00117FF5">
        <w:t>a) Kolářovy sady</w:t>
      </w:r>
      <w:r w:rsidRPr="00117FF5">
        <w:rPr>
          <w:noProof/>
        </w:rPr>
        <w:drawing>
          <wp:inline distT="0" distB="0" distL="0" distR="0">
            <wp:extent cx="5577840" cy="3764280"/>
            <wp:effectExtent l="0" t="0" r="3810" b="7620"/>
            <wp:docPr id="41" name="Obráze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376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</w:p>
    <w:p w:rsidR="00A62B5B" w:rsidRPr="00117FF5" w:rsidRDefault="00A62B5B" w:rsidP="00A62B5B">
      <w:pPr>
        <w:pStyle w:val="Odstavecseseznamem"/>
      </w:pPr>
      <w:r w:rsidRPr="00117FF5">
        <w:lastRenderedPageBreak/>
        <w:t>b) Kolářovy sady -  návštěvnické zázemí</w:t>
      </w:r>
    </w:p>
    <w:p w:rsidR="00A62B5B" w:rsidRPr="00117FF5" w:rsidRDefault="00A62B5B" w:rsidP="00A62B5B">
      <w:pPr>
        <w:pStyle w:val="Odstavecseseznamem"/>
      </w:pPr>
    </w:p>
    <w:p w:rsidR="00A62B5B" w:rsidRPr="00117FF5" w:rsidRDefault="00A62B5B" w:rsidP="00A62B5B">
      <w:pPr>
        <w:pStyle w:val="Zkladntext"/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b/>
          <w:noProof/>
          <w:szCs w:val="24"/>
        </w:rPr>
        <w:drawing>
          <wp:inline distT="0" distB="0" distL="0" distR="0">
            <wp:extent cx="5082540" cy="4145280"/>
            <wp:effectExtent l="0" t="0" r="3810" b="7620"/>
            <wp:docPr id="39" name="Obrázek 39" descr="Kolářovy sady (00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 descr="Kolářovy sady (002)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414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  <w:r w:rsidRPr="00117FF5">
        <w:rPr>
          <w:rFonts w:ascii="Times New Roman" w:hAnsi="Times New Roman"/>
          <w:b/>
          <w:szCs w:val="24"/>
        </w:rPr>
        <w:lastRenderedPageBreak/>
        <w:t>Seznam tržních míst:</w:t>
      </w: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tbl>
      <w:tblPr>
        <w:tblW w:w="0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9"/>
        <w:gridCol w:w="15"/>
        <w:gridCol w:w="2409"/>
        <w:gridCol w:w="1418"/>
        <w:gridCol w:w="1418"/>
        <w:gridCol w:w="1844"/>
        <w:gridCol w:w="6"/>
        <w:gridCol w:w="1404"/>
        <w:gridCol w:w="9"/>
      </w:tblGrid>
      <w:tr w:rsidR="00A62B5B" w:rsidRPr="00117FF5" w:rsidTr="00A62B5B">
        <w:trPr>
          <w:cantSplit/>
          <w:tblHeader/>
        </w:trPr>
        <w:tc>
          <w:tcPr>
            <w:tcW w:w="1274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  <w:t>1</w:t>
            </w: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5</w:t>
            </w:r>
          </w:p>
        </w:tc>
      </w:tr>
      <w:tr w:rsidR="00A62B5B" w:rsidRPr="00117FF5" w:rsidTr="00A62B5B">
        <w:trPr>
          <w:cantSplit/>
          <w:tblHeader/>
        </w:trPr>
        <w:tc>
          <w:tcPr>
            <w:tcW w:w="1274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Místo pro prodej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Adresa místa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ind w:hanging="212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Doba prodeje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Druh zboží nebo poskytované služby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(sortiment)</w:t>
            </w: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A62B5B" w:rsidRPr="00117FF5" w:rsidTr="00A62B5B">
        <w:trPr>
          <w:gridAfter w:val="1"/>
          <w:wAfter w:w="8" w:type="dxa"/>
          <w:cantSplit/>
          <w:trHeight w:val="2008"/>
        </w:trPr>
        <w:tc>
          <w:tcPr>
            <w:tcW w:w="1259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2B5B" w:rsidRPr="00117FF5" w:rsidRDefault="00A62B5B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Tržní místo </w:t>
            </w:r>
            <w:proofErr w:type="gram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č. : 17</w:t>
            </w:r>
            <w:proofErr w:type="gramEnd"/>
          </w:p>
        </w:tc>
        <w:tc>
          <w:tcPr>
            <w:tcW w:w="2424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highlight w:val="yellow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Anenská ulice –„Aquapark </w:t>
            </w: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br/>
              <w:t xml:space="preserve">Koupelky Prostějov“,  </w:t>
            </w:r>
            <w:proofErr w:type="spell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parc</w:t>
            </w:r>
            <w:proofErr w:type="spell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. č. 1810, 6228/1,</w:t>
            </w:r>
            <w:proofErr w:type="gram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k.ú.</w:t>
            </w:r>
            <w:proofErr w:type="gram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 Prostějov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(M) 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highlight w:val="yellow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1015 m</w:t>
            </w:r>
            <w:r w:rsidRPr="00117FF5">
              <w:rPr>
                <w:rFonts w:ascii="Times New Roman" w:hAnsi="Times New Roman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 xml:space="preserve">do 20.00 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 xml:space="preserve">Od </w:t>
            </w:r>
            <w:proofErr w:type="gramStart"/>
            <w:r w:rsidRPr="00117FF5">
              <w:rPr>
                <w:rFonts w:ascii="Times New Roman" w:hAnsi="Times New Roman"/>
                <w:szCs w:val="24"/>
                <w:lang w:eastAsia="en-US"/>
              </w:rPr>
              <w:t>15.5. do</w:t>
            </w:r>
            <w:proofErr w:type="gramEnd"/>
            <w:r w:rsidRPr="00117FF5">
              <w:rPr>
                <w:rFonts w:ascii="Times New Roman" w:hAnsi="Times New Roman"/>
                <w:szCs w:val="24"/>
                <w:lang w:eastAsia="en-US"/>
              </w:rPr>
              <w:t xml:space="preserve"> 30. 9.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Prodej občerstvení, prodej sportovního a plaveckého zboží</w:t>
            </w:r>
          </w:p>
        </w:tc>
      </w:tr>
    </w:tbl>
    <w:p w:rsidR="00A62B5B" w:rsidRPr="00117FF5" w:rsidRDefault="00A62B5B" w:rsidP="00A62B5B">
      <w:pPr>
        <w:spacing w:after="120"/>
        <w:rPr>
          <w:rFonts w:ascii="Times New Roman" w:hAnsi="Times New Roman"/>
          <w:i/>
          <w:szCs w:val="24"/>
        </w:rPr>
      </w:pPr>
      <w:r w:rsidRPr="00117FF5">
        <w:rPr>
          <w:rFonts w:ascii="Times New Roman" w:hAnsi="Times New Roman"/>
          <w:i/>
          <w:szCs w:val="24"/>
        </w:rPr>
        <w:t>Vysvětlivky: M = pozemek v majetku statutárního města Prostějova</w:t>
      </w:r>
    </w:p>
    <w:p w:rsidR="00A62B5B" w:rsidRPr="00117FF5" w:rsidRDefault="00A62B5B" w:rsidP="00A62B5B">
      <w:pPr>
        <w:rPr>
          <w:rFonts w:ascii="Times New Roman" w:hAnsi="Times New Roman"/>
          <w:noProof/>
          <w:szCs w:val="24"/>
        </w:rPr>
      </w:pPr>
      <w:r w:rsidRPr="00117FF5">
        <w:rPr>
          <w:rFonts w:ascii="Times New Roman" w:hAnsi="Times New Roman"/>
          <w:noProof/>
          <w:szCs w:val="24"/>
        </w:rPr>
        <w:t>Katastrální mapa s vyznačeným tržním místem</w:t>
      </w:r>
    </w:p>
    <w:p w:rsidR="00A62B5B" w:rsidRPr="00117FF5" w:rsidRDefault="00A62B5B" w:rsidP="00A62B5B">
      <w:pPr>
        <w:rPr>
          <w:rFonts w:ascii="Times New Roman" w:hAnsi="Times New Roman"/>
          <w:noProof/>
          <w:szCs w:val="24"/>
        </w:rPr>
      </w:pPr>
    </w:p>
    <w:p w:rsidR="00A62B5B" w:rsidRPr="00117FF5" w:rsidRDefault="00A62B5B" w:rsidP="00A62B5B">
      <w:pPr>
        <w:spacing w:after="120"/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noProof/>
          <w:szCs w:val="24"/>
        </w:rPr>
        <w:drawing>
          <wp:inline distT="0" distB="0" distL="0" distR="0">
            <wp:extent cx="6301740" cy="4320540"/>
            <wp:effectExtent l="0" t="0" r="3810" b="3810"/>
            <wp:docPr id="38" name="Obrázek 38" descr="Aquapark - tržní mí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 descr="Aquapark - tržní místa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74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  <w:r w:rsidRPr="00117FF5">
        <w:rPr>
          <w:rFonts w:ascii="Times New Roman" w:hAnsi="Times New Roman"/>
          <w:b/>
          <w:szCs w:val="24"/>
        </w:rPr>
        <w:lastRenderedPageBreak/>
        <w:t>Seznam tržních míst:</w:t>
      </w: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tbl>
      <w:tblPr>
        <w:tblW w:w="0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2342"/>
        <w:gridCol w:w="1418"/>
        <w:gridCol w:w="1418"/>
        <w:gridCol w:w="1844"/>
        <w:gridCol w:w="6"/>
        <w:gridCol w:w="1404"/>
        <w:gridCol w:w="9"/>
      </w:tblGrid>
      <w:tr w:rsidR="00A62B5B" w:rsidRPr="00117FF5" w:rsidTr="00A62B5B">
        <w:trPr>
          <w:cantSplit/>
          <w:tblHeader/>
        </w:trPr>
        <w:tc>
          <w:tcPr>
            <w:tcW w:w="134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  <w:t>1</w:t>
            </w: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326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5</w:t>
            </w:r>
          </w:p>
        </w:tc>
      </w:tr>
      <w:tr w:rsidR="00A62B5B" w:rsidRPr="00117FF5" w:rsidTr="00A62B5B">
        <w:trPr>
          <w:cantSplit/>
          <w:tblHeader/>
        </w:trPr>
        <w:tc>
          <w:tcPr>
            <w:tcW w:w="134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Místo pro prodej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Adresa místa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ind w:hanging="212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Doba prodeje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Druh zboží nebo poskytované služby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(sortiment)</w:t>
            </w: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A62B5B" w:rsidRPr="00117FF5" w:rsidTr="00A62B5B">
        <w:trPr>
          <w:gridAfter w:val="1"/>
          <w:wAfter w:w="9" w:type="dxa"/>
          <w:cantSplit/>
        </w:trPr>
        <w:tc>
          <w:tcPr>
            <w:tcW w:w="1340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2B5B" w:rsidRPr="00117FF5" w:rsidRDefault="00A62B5B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Tržní místo </w:t>
            </w:r>
          </w:p>
          <w:p w:rsidR="00A62B5B" w:rsidRPr="00117FF5" w:rsidRDefault="00A62B5B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č.: 18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highlight w:val="yellow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Za velodromem - plocha uvnitř a komunikace v areálu velodromu,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proofErr w:type="spell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parc</w:t>
            </w:r>
            <w:proofErr w:type="spell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. č. 5997/1, 5999/3, 5999/11,</w:t>
            </w:r>
            <w:proofErr w:type="gram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k.ú.</w:t>
            </w:r>
            <w:proofErr w:type="gram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 Prostějov)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(M) 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3260 m</w:t>
            </w:r>
            <w:r w:rsidRPr="00117FF5">
              <w:rPr>
                <w:rFonts w:ascii="Times New Roman" w:hAnsi="Times New Roman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7.00 – 24.00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Příležitostně                  - v rámci konání zvláštní prodejní akce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Prodej zboží tematicky souvisejícího se zaměřením zvláštní prodejní akce, prodej občerstvení</w:t>
            </w:r>
          </w:p>
        </w:tc>
      </w:tr>
    </w:tbl>
    <w:p w:rsidR="00A62B5B" w:rsidRPr="00117FF5" w:rsidRDefault="00A62B5B" w:rsidP="00A62B5B">
      <w:pPr>
        <w:spacing w:after="120"/>
        <w:rPr>
          <w:rFonts w:ascii="Times New Roman" w:hAnsi="Times New Roman"/>
          <w:i/>
          <w:szCs w:val="24"/>
        </w:rPr>
      </w:pPr>
      <w:r w:rsidRPr="00117FF5">
        <w:rPr>
          <w:rFonts w:ascii="Times New Roman" w:hAnsi="Times New Roman"/>
          <w:i/>
          <w:szCs w:val="24"/>
        </w:rPr>
        <w:t>Vysvětlivky: M = pozemek v majetku statutárního města Prostějova</w:t>
      </w:r>
    </w:p>
    <w:p w:rsidR="00A62B5B" w:rsidRPr="00117FF5" w:rsidRDefault="00A62B5B" w:rsidP="00A62B5B">
      <w:pPr>
        <w:rPr>
          <w:rFonts w:ascii="Times New Roman" w:hAnsi="Times New Roman"/>
          <w:noProof/>
          <w:szCs w:val="24"/>
        </w:rPr>
      </w:pPr>
      <w:r w:rsidRPr="00117FF5">
        <w:rPr>
          <w:rFonts w:ascii="Times New Roman" w:hAnsi="Times New Roman"/>
          <w:noProof/>
          <w:szCs w:val="24"/>
        </w:rPr>
        <w:t>Katastrální mapa s vyznačeným tržním místem</w:t>
      </w:r>
    </w:p>
    <w:p w:rsidR="00A62B5B" w:rsidRPr="00117FF5" w:rsidRDefault="00A62B5B" w:rsidP="00A62B5B">
      <w:pPr>
        <w:spacing w:after="120"/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noProof/>
          <w:szCs w:val="24"/>
        </w:rPr>
        <w:drawing>
          <wp:inline distT="0" distB="0" distL="0" distR="0">
            <wp:extent cx="5981700" cy="4099560"/>
            <wp:effectExtent l="0" t="0" r="0" b="0"/>
            <wp:docPr id="37" name="Obrázek 37" descr="Velodrom - tržní mí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3" descr="Velodrom - tržní místo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09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  <w:r w:rsidRPr="00117FF5">
        <w:rPr>
          <w:rFonts w:ascii="Times New Roman" w:hAnsi="Times New Roman"/>
          <w:b/>
          <w:szCs w:val="24"/>
        </w:rPr>
        <w:lastRenderedPageBreak/>
        <w:t>Seznam tržních míst:</w:t>
      </w: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tbl>
      <w:tblPr>
        <w:tblW w:w="0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5"/>
        <w:gridCol w:w="2409"/>
        <w:gridCol w:w="1418"/>
        <w:gridCol w:w="1418"/>
        <w:gridCol w:w="1843"/>
        <w:gridCol w:w="7"/>
        <w:gridCol w:w="1403"/>
        <w:gridCol w:w="9"/>
      </w:tblGrid>
      <w:tr w:rsidR="00A62B5B" w:rsidRPr="00117FF5" w:rsidTr="00A62B5B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  <w:t>1</w:t>
            </w: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5</w:t>
            </w:r>
          </w:p>
        </w:tc>
      </w:tr>
      <w:tr w:rsidR="00A62B5B" w:rsidRPr="00117FF5" w:rsidTr="00A62B5B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Místo pro prodej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Adresa místa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ind w:hanging="212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Doba prodeje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Druh zboží nebo poskytované služby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(sortiment)</w:t>
            </w: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A62B5B" w:rsidRPr="00117FF5" w:rsidTr="00A62B5B">
        <w:trPr>
          <w:gridAfter w:val="1"/>
          <w:wAfter w:w="8" w:type="dxa"/>
          <w:cantSplit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2B5B" w:rsidRPr="00117FF5" w:rsidRDefault="00A62B5B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Tržní místo </w:t>
            </w:r>
          </w:p>
          <w:p w:rsidR="00A62B5B" w:rsidRPr="00117FF5" w:rsidRDefault="00A62B5B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č.: 19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U Stadionu č. 4452  -plocha před Zimním stadionem Prostějov,  </w:t>
            </w:r>
            <w:proofErr w:type="spell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parc</w:t>
            </w:r>
            <w:proofErr w:type="spell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. </w:t>
            </w:r>
            <w:proofErr w:type="gram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č.</w:t>
            </w:r>
            <w:proofErr w:type="gram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 6002/14,  </w:t>
            </w:r>
            <w:proofErr w:type="spell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k.ú</w:t>
            </w:r>
            <w:proofErr w:type="spell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. Prostějov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(M) 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200 m</w:t>
            </w:r>
            <w:r w:rsidRPr="00117FF5">
              <w:rPr>
                <w:rFonts w:ascii="Times New Roman" w:hAnsi="Times New Roman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7.00 – 22.00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Příležitostně                  - v rámci konání zvláštní prodejní akce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 xml:space="preserve">Prodej zboží tematicky souvisejícího se zaměřením zvláštní prodejní akce, prodej občerstvení </w:t>
            </w:r>
          </w:p>
        </w:tc>
      </w:tr>
    </w:tbl>
    <w:p w:rsidR="00A62B5B" w:rsidRPr="00117FF5" w:rsidRDefault="00A62B5B" w:rsidP="00A62B5B">
      <w:pPr>
        <w:spacing w:after="120"/>
        <w:rPr>
          <w:rFonts w:ascii="Times New Roman" w:hAnsi="Times New Roman"/>
          <w:i/>
          <w:szCs w:val="24"/>
        </w:rPr>
      </w:pPr>
      <w:r w:rsidRPr="00117FF5">
        <w:rPr>
          <w:rFonts w:ascii="Times New Roman" w:hAnsi="Times New Roman"/>
          <w:i/>
          <w:szCs w:val="24"/>
        </w:rPr>
        <w:t>Vysvětlivky: M = pozemek v majetku statutárního města Prostějova</w:t>
      </w:r>
    </w:p>
    <w:p w:rsidR="00A62B5B" w:rsidRPr="00117FF5" w:rsidRDefault="00A62B5B" w:rsidP="00A62B5B">
      <w:pPr>
        <w:rPr>
          <w:rFonts w:ascii="Times New Roman" w:hAnsi="Times New Roman"/>
          <w:noProof/>
          <w:szCs w:val="24"/>
        </w:rPr>
      </w:pPr>
      <w:r w:rsidRPr="00117FF5">
        <w:rPr>
          <w:rFonts w:ascii="Times New Roman" w:hAnsi="Times New Roman"/>
          <w:noProof/>
          <w:szCs w:val="24"/>
        </w:rPr>
        <w:t>Katastrální mapa s vyznačeným tržním místem</w:t>
      </w:r>
    </w:p>
    <w:p w:rsidR="00A62B5B" w:rsidRPr="00117FF5" w:rsidRDefault="00A62B5B" w:rsidP="00A62B5B">
      <w:pPr>
        <w:spacing w:after="120"/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b/>
          <w:noProof/>
          <w:szCs w:val="24"/>
        </w:rPr>
        <w:drawing>
          <wp:inline distT="0" distB="0" distL="0" distR="0">
            <wp:extent cx="5722620" cy="3992880"/>
            <wp:effectExtent l="0" t="0" r="0" b="7620"/>
            <wp:docPr id="36" name="Obrázek 36" descr="Sport. hala - tržní mí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4" descr="Sport. hala - tržní místo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399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60520F" w:rsidRPr="00117FF5" w:rsidRDefault="0060520F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  <w:r w:rsidRPr="00117FF5">
        <w:rPr>
          <w:rFonts w:ascii="Times New Roman" w:hAnsi="Times New Roman"/>
          <w:b/>
          <w:szCs w:val="24"/>
        </w:rPr>
        <w:lastRenderedPageBreak/>
        <w:t>Seznam tržních míst:</w:t>
      </w: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tbl>
      <w:tblPr>
        <w:tblW w:w="9784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2410"/>
        <w:gridCol w:w="1418"/>
        <w:gridCol w:w="1417"/>
        <w:gridCol w:w="1844"/>
        <w:gridCol w:w="7"/>
        <w:gridCol w:w="1402"/>
        <w:gridCol w:w="10"/>
      </w:tblGrid>
      <w:tr w:rsidR="00A62B5B" w:rsidRPr="00117FF5" w:rsidTr="0060520F">
        <w:trPr>
          <w:cantSplit/>
          <w:tblHeader/>
        </w:trPr>
        <w:tc>
          <w:tcPr>
            <w:tcW w:w="1276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  <w:t>1</w:t>
            </w: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5</w:t>
            </w:r>
          </w:p>
        </w:tc>
      </w:tr>
      <w:tr w:rsidR="00A62B5B" w:rsidRPr="00117FF5" w:rsidTr="0060520F">
        <w:trPr>
          <w:cantSplit/>
          <w:tblHeader/>
        </w:trPr>
        <w:tc>
          <w:tcPr>
            <w:tcW w:w="1276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Místo pro prodej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Adresa místa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ind w:hanging="212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Doba prodeje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Druh zboží nebo poskytované služby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(sortiment)</w:t>
            </w: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60520F" w:rsidRPr="00117FF5" w:rsidTr="0060520F">
        <w:trPr>
          <w:gridAfter w:val="1"/>
          <w:wAfter w:w="10" w:type="dxa"/>
          <w:cantSplit/>
        </w:trPr>
        <w:tc>
          <w:tcPr>
            <w:tcW w:w="1276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0520F" w:rsidRPr="00117FF5" w:rsidRDefault="0060520F" w:rsidP="0060520F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Tržní místo </w:t>
            </w:r>
          </w:p>
          <w:p w:rsidR="0060520F" w:rsidRPr="00117FF5" w:rsidRDefault="0060520F" w:rsidP="0060520F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č.: 20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60520F" w:rsidRPr="00117FF5" w:rsidRDefault="0060520F" w:rsidP="0060520F">
            <w:pPr>
              <w:spacing w:line="276" w:lineRule="auto"/>
              <w:rPr>
                <w:rFonts w:ascii="Times New Roman" w:hAnsi="Times New Roman"/>
                <w:b/>
                <w:szCs w:val="24"/>
                <w:lang w:eastAsia="en-US"/>
              </w:rPr>
            </w:pPr>
          </w:p>
          <w:p w:rsidR="0060520F" w:rsidRPr="00117FF5" w:rsidRDefault="0060520F" w:rsidP="0060520F">
            <w:pPr>
              <w:spacing w:line="276" w:lineRule="auto"/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Anenská ulice - plocha u nákupního centra Obchodní pasáž Anděl, </w:t>
            </w:r>
            <w:proofErr w:type="spell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parc</w:t>
            </w:r>
            <w:proofErr w:type="spell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. </w:t>
            </w:r>
            <w:proofErr w:type="gram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č.</w:t>
            </w:r>
            <w:proofErr w:type="gram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 6221/2,  </w:t>
            </w:r>
            <w:proofErr w:type="spell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k.ú</w:t>
            </w:r>
            <w:proofErr w:type="spell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. Prostějov</w:t>
            </w:r>
          </w:p>
          <w:p w:rsidR="0060520F" w:rsidRPr="00117FF5" w:rsidRDefault="0060520F" w:rsidP="0060520F">
            <w:pPr>
              <w:spacing w:line="276" w:lineRule="auto"/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(S)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60520F" w:rsidRPr="00117FF5" w:rsidRDefault="0060520F" w:rsidP="0060520F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60520F" w:rsidRPr="00117FF5" w:rsidRDefault="0060520F" w:rsidP="0060520F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60520F" w:rsidRPr="00117FF5" w:rsidRDefault="0060520F" w:rsidP="0060520F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60520F" w:rsidRPr="00117FF5" w:rsidRDefault="0060520F" w:rsidP="0060520F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60520F" w:rsidRPr="00117FF5" w:rsidRDefault="0060520F" w:rsidP="0060520F">
            <w:pPr>
              <w:jc w:val="center"/>
              <w:rPr>
                <w:rFonts w:ascii="Times New Roman" w:hAnsi="Times New Roman"/>
                <w:szCs w:val="24"/>
              </w:rPr>
            </w:pPr>
            <w:r w:rsidRPr="00117FF5">
              <w:rPr>
                <w:rFonts w:ascii="Times New Roman" w:hAnsi="Times New Roman"/>
                <w:szCs w:val="24"/>
              </w:rPr>
              <w:t>6444 m</w:t>
            </w:r>
            <w:r w:rsidRPr="00117FF5">
              <w:rPr>
                <w:rFonts w:ascii="Times New Roman" w:hAnsi="Times New Roman"/>
                <w:szCs w:val="24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60520F" w:rsidRPr="00117FF5" w:rsidRDefault="0060520F" w:rsidP="0060520F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60520F" w:rsidRPr="00117FF5" w:rsidRDefault="0060520F" w:rsidP="0060520F">
            <w:pPr>
              <w:rPr>
                <w:rFonts w:ascii="Times New Roman" w:hAnsi="Times New Roman"/>
                <w:szCs w:val="24"/>
              </w:rPr>
            </w:pPr>
          </w:p>
          <w:p w:rsidR="0060520F" w:rsidRPr="00117FF5" w:rsidRDefault="0060520F" w:rsidP="0060520F">
            <w:pPr>
              <w:rPr>
                <w:rFonts w:ascii="Times New Roman" w:hAnsi="Times New Roman"/>
                <w:szCs w:val="24"/>
              </w:rPr>
            </w:pPr>
          </w:p>
          <w:p w:rsidR="0060520F" w:rsidRPr="00117FF5" w:rsidRDefault="0060520F" w:rsidP="0060520F">
            <w:pPr>
              <w:rPr>
                <w:rFonts w:ascii="Times New Roman" w:hAnsi="Times New Roman"/>
                <w:szCs w:val="24"/>
              </w:rPr>
            </w:pPr>
          </w:p>
          <w:p w:rsidR="0060520F" w:rsidRPr="00117FF5" w:rsidRDefault="0060520F" w:rsidP="0060520F">
            <w:pPr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117FF5">
              <w:rPr>
                <w:rFonts w:ascii="Times New Roman" w:hAnsi="Times New Roman"/>
                <w:szCs w:val="24"/>
              </w:rPr>
              <w:t>7.00 –  22.00</w:t>
            </w:r>
            <w:proofErr w:type="gramEnd"/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60520F" w:rsidRPr="00117FF5" w:rsidRDefault="0060520F" w:rsidP="0060520F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60520F" w:rsidRPr="00117FF5" w:rsidRDefault="0060520F" w:rsidP="0060520F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60520F" w:rsidRPr="00117FF5" w:rsidRDefault="0060520F" w:rsidP="0060520F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60520F" w:rsidRPr="00117FF5" w:rsidRDefault="0060520F" w:rsidP="0060520F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Celoročně</w:t>
            </w:r>
          </w:p>
        </w:tc>
        <w:tc>
          <w:tcPr>
            <w:tcW w:w="1409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60520F" w:rsidRPr="00117FF5" w:rsidRDefault="0060520F" w:rsidP="0060520F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60520F" w:rsidRPr="00117FF5" w:rsidRDefault="0060520F" w:rsidP="0060520F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</w:tbl>
    <w:p w:rsidR="00A62B5B" w:rsidRPr="00117FF5" w:rsidRDefault="00A62B5B" w:rsidP="00A62B5B">
      <w:pPr>
        <w:spacing w:after="120"/>
        <w:rPr>
          <w:rFonts w:ascii="Times New Roman" w:hAnsi="Times New Roman"/>
          <w:i/>
          <w:szCs w:val="24"/>
        </w:rPr>
      </w:pPr>
      <w:r w:rsidRPr="00117FF5">
        <w:rPr>
          <w:rFonts w:ascii="Times New Roman" w:hAnsi="Times New Roman"/>
          <w:i/>
          <w:szCs w:val="24"/>
        </w:rPr>
        <w:t>Vysvětlivky: S = soukromý pozemek</w:t>
      </w:r>
    </w:p>
    <w:p w:rsidR="00A62B5B" w:rsidRPr="00117FF5" w:rsidRDefault="00A62B5B" w:rsidP="00A62B5B">
      <w:pPr>
        <w:rPr>
          <w:rFonts w:ascii="Times New Roman" w:hAnsi="Times New Roman"/>
          <w:noProof/>
          <w:szCs w:val="24"/>
        </w:rPr>
      </w:pPr>
      <w:r w:rsidRPr="00117FF5">
        <w:rPr>
          <w:rFonts w:ascii="Times New Roman" w:hAnsi="Times New Roman"/>
          <w:noProof/>
          <w:szCs w:val="24"/>
        </w:rPr>
        <w:t>Katastrální mapa s vyznačeným tržním místem</w:t>
      </w:r>
    </w:p>
    <w:p w:rsidR="0060520F" w:rsidRPr="00117FF5" w:rsidRDefault="0060520F" w:rsidP="00A62B5B">
      <w:pPr>
        <w:rPr>
          <w:rFonts w:ascii="Times New Roman" w:hAnsi="Times New Roman"/>
          <w:noProof/>
          <w:szCs w:val="24"/>
        </w:rPr>
      </w:pPr>
    </w:p>
    <w:p w:rsidR="00A62B5B" w:rsidRPr="00117FF5" w:rsidRDefault="0060520F" w:rsidP="00A62B5B">
      <w:pPr>
        <w:rPr>
          <w:rFonts w:ascii="Times New Roman" w:hAnsi="Times New Roman"/>
          <w:b/>
          <w:noProof/>
          <w:szCs w:val="24"/>
        </w:rPr>
      </w:pPr>
      <w:r w:rsidRPr="00117FF5">
        <w:rPr>
          <w:rFonts w:ascii="Times New Roman" w:hAnsi="Times New Roman"/>
          <w:noProof/>
          <w:szCs w:val="24"/>
        </w:rPr>
        <w:drawing>
          <wp:inline distT="0" distB="0" distL="0" distR="0" wp14:anchorId="0096C49F" wp14:editId="3301B41F">
            <wp:extent cx="5759450" cy="4058539"/>
            <wp:effectExtent l="0" t="0" r="0" b="0"/>
            <wp:docPr id="4" name="Obrázek 4" descr="C:\Users\kafkova gabriela\Desktop\Tržní řád 2024\Tržní místo č. 20a p.č. 622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fkova gabriela\Desktop\Tržní řád 2024\Tržní místo č. 20a p.č. 6221-2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058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60520F" w:rsidRPr="00117FF5" w:rsidRDefault="0060520F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  <w:r w:rsidRPr="00117FF5">
        <w:rPr>
          <w:rFonts w:ascii="Times New Roman" w:hAnsi="Times New Roman"/>
          <w:b/>
          <w:szCs w:val="24"/>
        </w:rPr>
        <w:lastRenderedPageBreak/>
        <w:t>Seznam tržních míst:</w:t>
      </w: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tbl>
      <w:tblPr>
        <w:tblW w:w="0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4"/>
        <w:gridCol w:w="2409"/>
        <w:gridCol w:w="1418"/>
        <w:gridCol w:w="1418"/>
        <w:gridCol w:w="1843"/>
        <w:gridCol w:w="7"/>
        <w:gridCol w:w="1403"/>
        <w:gridCol w:w="9"/>
      </w:tblGrid>
      <w:tr w:rsidR="00A62B5B" w:rsidRPr="00117FF5" w:rsidTr="00A62B5B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  <w:t>1</w:t>
            </w: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5</w:t>
            </w:r>
          </w:p>
        </w:tc>
      </w:tr>
      <w:tr w:rsidR="0060520F" w:rsidRPr="00117FF5" w:rsidTr="00A62B5B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Místo pro prodej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Adresa místa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ind w:hanging="212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Doba prodeje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Druh zboží nebo poskytované služby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(sortiment)</w:t>
            </w: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60520F" w:rsidRPr="00117FF5" w:rsidTr="00A62B5B">
        <w:trPr>
          <w:gridAfter w:val="1"/>
          <w:wAfter w:w="9" w:type="dxa"/>
          <w:cantSplit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2B5B" w:rsidRPr="00117FF5" w:rsidRDefault="00A62B5B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Tržní místo </w:t>
            </w:r>
          </w:p>
          <w:p w:rsidR="00A62B5B" w:rsidRPr="00117FF5" w:rsidRDefault="00A62B5B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č: 21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Brněnská ulice (pozemek za hlavní branou Městského hřbitova), </w:t>
            </w:r>
            <w:proofErr w:type="spell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parc</w:t>
            </w:r>
            <w:proofErr w:type="spell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. č.: 6671/1 </w:t>
            </w:r>
            <w:proofErr w:type="spellStart"/>
            <w:proofErr w:type="gram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k.ú</w:t>
            </w:r>
            <w:proofErr w:type="spell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.</w:t>
            </w:r>
            <w:proofErr w:type="gram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 Prostějov (M)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50 m</w:t>
            </w:r>
            <w:r w:rsidRPr="00117FF5">
              <w:rPr>
                <w:rFonts w:ascii="Times New Roman" w:hAnsi="Times New Roman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  <w:proofErr w:type="gramStart"/>
            <w:r w:rsidRPr="00117FF5">
              <w:rPr>
                <w:rFonts w:ascii="Times New Roman" w:hAnsi="Times New Roman"/>
                <w:szCs w:val="24"/>
                <w:lang w:eastAsia="en-US"/>
              </w:rPr>
              <w:t>6.00 –  19.00</w:t>
            </w:r>
            <w:proofErr w:type="gramEnd"/>
            <w:r w:rsidRPr="00117FF5">
              <w:rPr>
                <w:rFonts w:ascii="Times New Roman" w:hAnsi="Times New Roman"/>
                <w:szCs w:val="24"/>
                <w:lang w:eastAsia="en-US"/>
              </w:rPr>
              <w:t xml:space="preserve">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8F3677" w:rsidRPr="00117FF5" w:rsidRDefault="008F3677" w:rsidP="008F3677">
            <w:pPr>
              <w:jc w:val="center"/>
              <w:rPr>
                <w:rFonts w:ascii="Times New Roman" w:hAnsi="Times New Roman"/>
                <w:szCs w:val="24"/>
              </w:rPr>
            </w:pPr>
            <w:r w:rsidRPr="00117FF5">
              <w:rPr>
                <w:rFonts w:ascii="Times New Roman" w:hAnsi="Times New Roman"/>
                <w:szCs w:val="24"/>
              </w:rPr>
              <w:t xml:space="preserve">Příležitostně -               v době sedmi kalendářních dnů před Velikonočním pondělím (včetně), </w:t>
            </w:r>
          </w:p>
          <w:p w:rsidR="008F3677" w:rsidRPr="00117FF5" w:rsidRDefault="008F3677" w:rsidP="008F3677">
            <w:pPr>
              <w:jc w:val="center"/>
              <w:rPr>
                <w:rFonts w:ascii="Times New Roman" w:hAnsi="Times New Roman"/>
                <w:szCs w:val="24"/>
              </w:rPr>
            </w:pPr>
            <w:r w:rsidRPr="00117FF5">
              <w:rPr>
                <w:rFonts w:ascii="Times New Roman" w:hAnsi="Times New Roman"/>
                <w:szCs w:val="24"/>
              </w:rPr>
              <w:t xml:space="preserve">od </w:t>
            </w:r>
            <w:proofErr w:type="gramStart"/>
            <w:r w:rsidRPr="00117FF5">
              <w:rPr>
                <w:rFonts w:ascii="Times New Roman" w:hAnsi="Times New Roman"/>
                <w:szCs w:val="24"/>
              </w:rPr>
              <w:t>20.10</w:t>
            </w:r>
            <w:proofErr w:type="gramEnd"/>
            <w:r w:rsidRPr="00117FF5">
              <w:rPr>
                <w:rFonts w:ascii="Times New Roman" w:hAnsi="Times New Roman"/>
                <w:szCs w:val="24"/>
              </w:rPr>
              <w:t>. do  2.11.</w:t>
            </w:r>
          </w:p>
          <w:p w:rsidR="008F3677" w:rsidRPr="00117FF5" w:rsidRDefault="008F3677" w:rsidP="008F3677">
            <w:pPr>
              <w:jc w:val="center"/>
              <w:rPr>
                <w:rFonts w:ascii="Times New Roman" w:hAnsi="Times New Roman"/>
                <w:szCs w:val="24"/>
              </w:rPr>
            </w:pPr>
            <w:r w:rsidRPr="00117FF5">
              <w:rPr>
                <w:rFonts w:ascii="Times New Roman" w:hAnsi="Times New Roman"/>
                <w:szCs w:val="24"/>
              </w:rPr>
              <w:t xml:space="preserve">od </w:t>
            </w:r>
            <w:proofErr w:type="gramStart"/>
            <w:r w:rsidRPr="00117FF5">
              <w:rPr>
                <w:rFonts w:ascii="Times New Roman" w:hAnsi="Times New Roman"/>
                <w:szCs w:val="24"/>
              </w:rPr>
              <w:t>1.12. do</w:t>
            </w:r>
            <w:proofErr w:type="gramEnd"/>
            <w:r w:rsidRPr="00117FF5">
              <w:rPr>
                <w:rFonts w:ascii="Times New Roman" w:hAnsi="Times New Roman"/>
                <w:szCs w:val="24"/>
              </w:rPr>
              <w:t xml:space="preserve"> 31.12.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hideMark/>
          </w:tcPr>
          <w:p w:rsidR="00A62B5B" w:rsidRPr="00117FF5" w:rsidRDefault="008F3677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</w:rPr>
              <w:t>Svíčky, květiny, věnce, květinové vazby, velikonoční sortiment, jmelí, chvojí, vánoční ozdoby</w:t>
            </w:r>
          </w:p>
        </w:tc>
      </w:tr>
    </w:tbl>
    <w:p w:rsidR="00A62B5B" w:rsidRPr="00117FF5" w:rsidRDefault="00A62B5B" w:rsidP="00A62B5B">
      <w:pPr>
        <w:spacing w:after="120"/>
        <w:rPr>
          <w:rFonts w:ascii="Times New Roman" w:hAnsi="Times New Roman"/>
          <w:i/>
          <w:szCs w:val="24"/>
        </w:rPr>
      </w:pPr>
      <w:r w:rsidRPr="00117FF5">
        <w:rPr>
          <w:rFonts w:ascii="Times New Roman" w:hAnsi="Times New Roman"/>
          <w:i/>
          <w:szCs w:val="24"/>
        </w:rPr>
        <w:t>Vysvětlivky: M = pozemek v majetku statutárního města Prostějova</w:t>
      </w:r>
    </w:p>
    <w:p w:rsidR="00A62B5B" w:rsidRPr="00117FF5" w:rsidRDefault="00A62B5B" w:rsidP="00A62B5B">
      <w:pPr>
        <w:rPr>
          <w:rFonts w:ascii="Times New Roman" w:hAnsi="Times New Roman"/>
          <w:noProof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noProof/>
          <w:szCs w:val="24"/>
        </w:rPr>
      </w:pPr>
      <w:r w:rsidRPr="00117FF5">
        <w:rPr>
          <w:rFonts w:ascii="Times New Roman" w:hAnsi="Times New Roman"/>
          <w:noProof/>
          <w:szCs w:val="24"/>
        </w:rPr>
        <w:t>Katastrální mapa s vyznačeným tržním místem</w:t>
      </w:r>
    </w:p>
    <w:p w:rsidR="00A62B5B" w:rsidRPr="00117FF5" w:rsidRDefault="00A62B5B" w:rsidP="00A62B5B">
      <w:pPr>
        <w:rPr>
          <w:rFonts w:ascii="Times New Roman" w:hAnsi="Times New Roman"/>
          <w:noProof/>
          <w:szCs w:val="24"/>
        </w:rPr>
      </w:pPr>
      <w:r w:rsidRPr="00117FF5">
        <w:rPr>
          <w:rFonts w:ascii="Times New Roman" w:hAnsi="Times New Roman"/>
          <w:noProof/>
          <w:szCs w:val="24"/>
        </w:rPr>
        <w:drawing>
          <wp:inline distT="0" distB="0" distL="0" distR="0">
            <wp:extent cx="5753100" cy="3733800"/>
            <wp:effectExtent l="0" t="0" r="0" b="0"/>
            <wp:docPr id="26" name="Obrázek 26" descr="tržní místo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0" descr="tržní místo 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8F3677" w:rsidRPr="00117FF5" w:rsidRDefault="008F3677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  <w:r w:rsidRPr="00117FF5">
        <w:rPr>
          <w:rFonts w:ascii="Times New Roman" w:hAnsi="Times New Roman"/>
          <w:b/>
          <w:szCs w:val="24"/>
        </w:rPr>
        <w:lastRenderedPageBreak/>
        <w:t>Seznam tržních míst:</w:t>
      </w: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tbl>
      <w:tblPr>
        <w:tblW w:w="0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4"/>
        <w:gridCol w:w="2409"/>
        <w:gridCol w:w="1418"/>
        <w:gridCol w:w="1418"/>
        <w:gridCol w:w="1843"/>
        <w:gridCol w:w="7"/>
        <w:gridCol w:w="1403"/>
        <w:gridCol w:w="9"/>
      </w:tblGrid>
      <w:tr w:rsidR="00A62B5B" w:rsidRPr="00117FF5" w:rsidTr="00A62B5B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  <w:t>1</w:t>
            </w: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5</w:t>
            </w:r>
          </w:p>
        </w:tc>
      </w:tr>
      <w:tr w:rsidR="0060520F" w:rsidRPr="00117FF5" w:rsidTr="00A62B5B">
        <w:trPr>
          <w:cantSplit/>
          <w:tblHeader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Místo pro prodej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Adresa místa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ind w:hanging="212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Kapacita</w:t>
            </w:r>
          </w:p>
        </w:tc>
        <w:tc>
          <w:tcPr>
            <w:tcW w:w="3268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Doba prodeje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Druh zboží nebo poskytované služby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(sortiment)</w:t>
            </w: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60520F" w:rsidRPr="00117FF5" w:rsidTr="00A62B5B">
        <w:trPr>
          <w:gridAfter w:val="1"/>
          <w:wAfter w:w="9" w:type="dxa"/>
          <w:cantSplit/>
        </w:trPr>
        <w:tc>
          <w:tcPr>
            <w:tcW w:w="127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2B5B" w:rsidRPr="00117FF5" w:rsidRDefault="00A62B5B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Tržní místo </w:t>
            </w:r>
          </w:p>
          <w:p w:rsidR="00A62B5B" w:rsidRPr="00117FF5" w:rsidRDefault="00A62B5B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č.: 22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pStyle w:val="Zkladntext31"/>
              <w:rPr>
                <w:b/>
                <w:szCs w:val="24"/>
                <w:lang w:eastAsia="en-US"/>
              </w:rPr>
            </w:pPr>
          </w:p>
          <w:p w:rsidR="00A62B5B" w:rsidRPr="00117FF5" w:rsidRDefault="00A62B5B">
            <w:pPr>
              <w:pStyle w:val="Zkladntext31"/>
              <w:rPr>
                <w:b/>
                <w:szCs w:val="24"/>
                <w:lang w:eastAsia="en-US"/>
              </w:rPr>
            </w:pPr>
            <w:r w:rsidRPr="00117FF5">
              <w:rPr>
                <w:b/>
                <w:szCs w:val="24"/>
                <w:lang w:eastAsia="en-US"/>
              </w:rPr>
              <w:t>Spojnice mezi Brněnskou a Lidickou ul. (pozemek u bočního vchodu na Městský hřbitov),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proofErr w:type="spell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parc</w:t>
            </w:r>
            <w:proofErr w:type="spell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. </w:t>
            </w:r>
            <w:proofErr w:type="gram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č.</w:t>
            </w:r>
            <w:proofErr w:type="gram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: 7864</w:t>
            </w:r>
          </w:p>
          <w:p w:rsidR="00A62B5B" w:rsidRPr="00117FF5" w:rsidRDefault="00A62B5B">
            <w:pPr>
              <w:shd w:val="clear" w:color="auto" w:fill="FFFFFF"/>
              <w:rPr>
                <w:rFonts w:ascii="Times New Roman" w:hAnsi="Times New Roman"/>
                <w:b/>
                <w:szCs w:val="24"/>
                <w:lang w:eastAsia="en-US"/>
              </w:rPr>
            </w:pPr>
            <w:proofErr w:type="spellStart"/>
            <w:proofErr w:type="gram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k.ú</w:t>
            </w:r>
            <w:proofErr w:type="spell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.</w:t>
            </w:r>
            <w:proofErr w:type="gram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 Prostějov</w:t>
            </w:r>
          </w:p>
          <w:p w:rsidR="00A62B5B" w:rsidRPr="00117FF5" w:rsidRDefault="00A62B5B">
            <w:pPr>
              <w:shd w:val="clear" w:color="auto" w:fill="FFFFFF"/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 (M)</w:t>
            </w:r>
          </w:p>
          <w:p w:rsidR="00A62B5B" w:rsidRPr="00117FF5" w:rsidRDefault="00A62B5B">
            <w:pPr>
              <w:shd w:val="clear" w:color="auto" w:fill="FFFFFF"/>
              <w:rPr>
                <w:rFonts w:ascii="Times New Roman" w:hAnsi="Times New Roman"/>
                <w:b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10 m</w:t>
            </w:r>
            <w:r w:rsidRPr="00117FF5">
              <w:rPr>
                <w:rFonts w:ascii="Times New Roman" w:hAnsi="Times New Roman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6.00 – 19.00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8F3677" w:rsidRPr="00117FF5" w:rsidRDefault="008F3677" w:rsidP="008F3677">
            <w:pPr>
              <w:jc w:val="center"/>
              <w:rPr>
                <w:rFonts w:ascii="Times New Roman" w:hAnsi="Times New Roman"/>
                <w:szCs w:val="24"/>
              </w:rPr>
            </w:pPr>
            <w:r w:rsidRPr="00117FF5">
              <w:rPr>
                <w:rFonts w:ascii="Times New Roman" w:hAnsi="Times New Roman"/>
                <w:szCs w:val="24"/>
              </w:rPr>
              <w:t xml:space="preserve">Příležitostně -               v době sedmi kalendářních dnů před Velikonočním pondělím (včetně), </w:t>
            </w:r>
          </w:p>
          <w:p w:rsidR="008F3677" w:rsidRPr="00117FF5" w:rsidRDefault="008F3677" w:rsidP="008F3677">
            <w:pPr>
              <w:jc w:val="center"/>
              <w:rPr>
                <w:rFonts w:ascii="Times New Roman" w:hAnsi="Times New Roman"/>
                <w:szCs w:val="24"/>
              </w:rPr>
            </w:pPr>
            <w:r w:rsidRPr="00117FF5">
              <w:rPr>
                <w:rFonts w:ascii="Times New Roman" w:hAnsi="Times New Roman"/>
                <w:szCs w:val="24"/>
              </w:rPr>
              <w:t xml:space="preserve">od </w:t>
            </w:r>
            <w:proofErr w:type="gramStart"/>
            <w:r w:rsidRPr="00117FF5">
              <w:rPr>
                <w:rFonts w:ascii="Times New Roman" w:hAnsi="Times New Roman"/>
                <w:szCs w:val="24"/>
              </w:rPr>
              <w:t>20.10</w:t>
            </w:r>
            <w:proofErr w:type="gramEnd"/>
            <w:r w:rsidRPr="00117FF5">
              <w:rPr>
                <w:rFonts w:ascii="Times New Roman" w:hAnsi="Times New Roman"/>
                <w:szCs w:val="24"/>
              </w:rPr>
              <w:t>. do  2.11.</w:t>
            </w:r>
          </w:p>
          <w:p w:rsidR="008F3677" w:rsidRPr="00117FF5" w:rsidRDefault="008F3677" w:rsidP="008F3677">
            <w:pPr>
              <w:jc w:val="center"/>
              <w:rPr>
                <w:rFonts w:ascii="Times New Roman" w:hAnsi="Times New Roman"/>
                <w:szCs w:val="24"/>
              </w:rPr>
            </w:pPr>
            <w:r w:rsidRPr="00117FF5">
              <w:rPr>
                <w:rFonts w:ascii="Times New Roman" w:hAnsi="Times New Roman"/>
                <w:szCs w:val="24"/>
              </w:rPr>
              <w:t xml:space="preserve">od </w:t>
            </w:r>
            <w:proofErr w:type="gramStart"/>
            <w:r w:rsidRPr="00117FF5">
              <w:rPr>
                <w:rFonts w:ascii="Times New Roman" w:hAnsi="Times New Roman"/>
                <w:szCs w:val="24"/>
              </w:rPr>
              <w:t>1.12. do</w:t>
            </w:r>
            <w:proofErr w:type="gramEnd"/>
            <w:r w:rsidRPr="00117FF5">
              <w:rPr>
                <w:rFonts w:ascii="Times New Roman" w:hAnsi="Times New Roman"/>
                <w:szCs w:val="24"/>
              </w:rPr>
              <w:t xml:space="preserve"> 31.12.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8F3677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</w:rPr>
              <w:t>Svíčky, květiny, věnce, květinové vazby, velikonoční sortiment, jmelí, chvojí, vánoční ozdoby</w:t>
            </w:r>
          </w:p>
        </w:tc>
      </w:tr>
    </w:tbl>
    <w:p w:rsidR="00A62B5B" w:rsidRPr="00117FF5" w:rsidRDefault="00A62B5B" w:rsidP="00A62B5B">
      <w:pPr>
        <w:spacing w:after="120"/>
        <w:rPr>
          <w:rFonts w:ascii="Times New Roman" w:hAnsi="Times New Roman"/>
          <w:i/>
          <w:szCs w:val="24"/>
        </w:rPr>
      </w:pPr>
      <w:r w:rsidRPr="00117FF5">
        <w:rPr>
          <w:rFonts w:ascii="Times New Roman" w:hAnsi="Times New Roman"/>
          <w:i/>
          <w:szCs w:val="24"/>
        </w:rPr>
        <w:t>Vysvětlivky: M = pozemek v majetku statutárního města Prostějova</w:t>
      </w:r>
    </w:p>
    <w:p w:rsidR="00A62B5B" w:rsidRPr="00117FF5" w:rsidRDefault="00A62B5B" w:rsidP="00A62B5B">
      <w:pPr>
        <w:rPr>
          <w:rFonts w:ascii="Times New Roman" w:hAnsi="Times New Roman"/>
          <w:noProof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noProof/>
          <w:szCs w:val="24"/>
        </w:rPr>
      </w:pPr>
      <w:r w:rsidRPr="00117FF5">
        <w:rPr>
          <w:rFonts w:ascii="Times New Roman" w:hAnsi="Times New Roman"/>
          <w:noProof/>
          <w:szCs w:val="24"/>
        </w:rPr>
        <w:t xml:space="preserve">Katastrální mapa s vyznačeným tržním místem </w:t>
      </w: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17090F">
      <w:pPr>
        <w:pStyle w:val="Textpoznpodarou"/>
        <w:rPr>
          <w:b/>
          <w:szCs w:val="24"/>
        </w:rPr>
      </w:pPr>
      <w:r w:rsidRPr="00117FF5">
        <w:rPr>
          <w:b/>
          <w:noProof/>
          <w:szCs w:val="24"/>
        </w:rPr>
        <w:drawing>
          <wp:inline distT="0" distB="0" distL="0" distR="0">
            <wp:extent cx="5958840" cy="4000500"/>
            <wp:effectExtent l="0" t="0" r="3810" b="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84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  <w:r w:rsidRPr="00117FF5">
        <w:rPr>
          <w:rFonts w:ascii="Times New Roman" w:hAnsi="Times New Roman"/>
          <w:b/>
          <w:szCs w:val="24"/>
        </w:rPr>
        <w:lastRenderedPageBreak/>
        <w:t>Seznam tržních míst:</w:t>
      </w: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tbl>
      <w:tblPr>
        <w:tblW w:w="0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5"/>
        <w:gridCol w:w="2409"/>
        <w:gridCol w:w="1418"/>
        <w:gridCol w:w="1417"/>
        <w:gridCol w:w="1843"/>
        <w:gridCol w:w="7"/>
        <w:gridCol w:w="1402"/>
        <w:gridCol w:w="10"/>
      </w:tblGrid>
      <w:tr w:rsidR="00A62B5B" w:rsidRPr="00117FF5" w:rsidTr="00A62B5B">
        <w:trPr>
          <w:cantSplit/>
          <w:tblHeader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  <w:t>1</w:t>
            </w: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5</w:t>
            </w:r>
          </w:p>
        </w:tc>
      </w:tr>
      <w:tr w:rsidR="00A62B5B" w:rsidRPr="00117FF5" w:rsidTr="00A62B5B">
        <w:trPr>
          <w:cantSplit/>
          <w:tblHeader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Místo pro prodej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Adresa místa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ind w:hanging="212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Kapacita</w:t>
            </w:r>
          </w:p>
        </w:tc>
        <w:tc>
          <w:tcPr>
            <w:tcW w:w="3267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Doba prodeje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Druh zboží nebo poskytované služby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(sortiment)</w:t>
            </w: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A62B5B" w:rsidRPr="00117FF5" w:rsidTr="00A62B5B">
        <w:trPr>
          <w:gridAfter w:val="1"/>
          <w:wAfter w:w="10" w:type="dxa"/>
          <w:cantSplit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2B5B" w:rsidRPr="00117FF5" w:rsidRDefault="00A62B5B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Tržní místo </w:t>
            </w:r>
          </w:p>
          <w:p w:rsidR="00A62B5B" w:rsidRPr="00117FF5" w:rsidRDefault="00A62B5B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č.: 23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pStyle w:val="Zkladntext31"/>
              <w:rPr>
                <w:b/>
                <w:szCs w:val="24"/>
                <w:lang w:eastAsia="en-US"/>
              </w:rPr>
            </w:pPr>
          </w:p>
          <w:p w:rsidR="00A62B5B" w:rsidRPr="00117FF5" w:rsidRDefault="00A62B5B">
            <w:pPr>
              <w:pStyle w:val="Zkladntext31"/>
              <w:rPr>
                <w:b/>
                <w:szCs w:val="24"/>
                <w:lang w:eastAsia="en-US"/>
              </w:rPr>
            </w:pPr>
          </w:p>
          <w:p w:rsidR="00A62B5B" w:rsidRPr="00117FF5" w:rsidRDefault="00A62B5B">
            <w:pPr>
              <w:pStyle w:val="Zkladntext31"/>
              <w:rPr>
                <w:b/>
                <w:szCs w:val="24"/>
                <w:lang w:eastAsia="en-US"/>
              </w:rPr>
            </w:pPr>
            <w:r w:rsidRPr="00117FF5">
              <w:rPr>
                <w:b/>
                <w:szCs w:val="24"/>
                <w:lang w:eastAsia="en-US"/>
              </w:rPr>
              <w:t xml:space="preserve">Lidická ulice </w:t>
            </w:r>
          </w:p>
          <w:p w:rsidR="00A62B5B" w:rsidRPr="00117FF5" w:rsidRDefault="00A62B5B">
            <w:pPr>
              <w:pStyle w:val="Zkladntext31"/>
              <w:rPr>
                <w:b/>
                <w:szCs w:val="24"/>
                <w:lang w:eastAsia="en-US"/>
              </w:rPr>
            </w:pPr>
            <w:r w:rsidRPr="00117FF5">
              <w:rPr>
                <w:b/>
                <w:szCs w:val="24"/>
                <w:lang w:eastAsia="en-US"/>
              </w:rPr>
              <w:t xml:space="preserve">(pozemek u zadního vchodu na Městský hřbitov), </w:t>
            </w:r>
            <w:proofErr w:type="spellStart"/>
            <w:r w:rsidRPr="00117FF5">
              <w:rPr>
                <w:b/>
                <w:szCs w:val="24"/>
                <w:lang w:eastAsia="en-US"/>
              </w:rPr>
              <w:t>parc</w:t>
            </w:r>
            <w:proofErr w:type="spellEnd"/>
            <w:r w:rsidRPr="00117FF5">
              <w:rPr>
                <w:b/>
                <w:szCs w:val="24"/>
                <w:lang w:eastAsia="en-US"/>
              </w:rPr>
              <w:t xml:space="preserve">. č.: 6644/2, </w:t>
            </w:r>
            <w:proofErr w:type="spellStart"/>
            <w:proofErr w:type="gramStart"/>
            <w:r w:rsidRPr="00117FF5">
              <w:rPr>
                <w:b/>
                <w:szCs w:val="24"/>
                <w:lang w:eastAsia="en-US"/>
              </w:rPr>
              <w:t>k.ú</w:t>
            </w:r>
            <w:proofErr w:type="spellEnd"/>
            <w:r w:rsidRPr="00117FF5">
              <w:rPr>
                <w:b/>
                <w:szCs w:val="24"/>
                <w:lang w:eastAsia="en-US"/>
              </w:rPr>
              <w:t>.</w:t>
            </w:r>
            <w:proofErr w:type="gramEnd"/>
            <w:r w:rsidRPr="00117FF5">
              <w:rPr>
                <w:b/>
                <w:szCs w:val="24"/>
                <w:lang w:eastAsia="en-US"/>
              </w:rPr>
              <w:t xml:space="preserve"> Prostějov</w:t>
            </w:r>
          </w:p>
          <w:p w:rsidR="00A62B5B" w:rsidRPr="00117FF5" w:rsidRDefault="00A62B5B">
            <w:pPr>
              <w:shd w:val="clear" w:color="auto" w:fill="FFFFFF"/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 (M)</w:t>
            </w:r>
          </w:p>
          <w:p w:rsidR="00A62B5B" w:rsidRPr="00117FF5" w:rsidRDefault="00A62B5B">
            <w:pPr>
              <w:shd w:val="clear" w:color="auto" w:fill="FFFFFF"/>
              <w:rPr>
                <w:rFonts w:ascii="Times New Roman" w:hAnsi="Times New Roman"/>
                <w:b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10 m</w:t>
            </w:r>
            <w:r w:rsidRPr="00117FF5">
              <w:rPr>
                <w:rFonts w:ascii="Times New Roman" w:hAnsi="Times New Roman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6.00 – 19.00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8F3677" w:rsidRPr="00117FF5" w:rsidRDefault="008F3677" w:rsidP="008F3677">
            <w:pPr>
              <w:jc w:val="center"/>
              <w:rPr>
                <w:rFonts w:ascii="Times New Roman" w:hAnsi="Times New Roman"/>
                <w:szCs w:val="24"/>
              </w:rPr>
            </w:pPr>
            <w:r w:rsidRPr="00117FF5">
              <w:rPr>
                <w:rFonts w:ascii="Times New Roman" w:hAnsi="Times New Roman"/>
                <w:szCs w:val="24"/>
              </w:rPr>
              <w:t xml:space="preserve">Příležitostně -               v době sedmi kalendářních dnů před Velikonočním pondělím (včetně), </w:t>
            </w:r>
          </w:p>
          <w:p w:rsidR="008F3677" w:rsidRPr="00117FF5" w:rsidRDefault="008F3677" w:rsidP="008F3677">
            <w:pPr>
              <w:jc w:val="center"/>
              <w:rPr>
                <w:rFonts w:ascii="Times New Roman" w:hAnsi="Times New Roman"/>
                <w:szCs w:val="24"/>
              </w:rPr>
            </w:pPr>
            <w:r w:rsidRPr="00117FF5">
              <w:rPr>
                <w:rFonts w:ascii="Times New Roman" w:hAnsi="Times New Roman"/>
                <w:szCs w:val="24"/>
              </w:rPr>
              <w:t xml:space="preserve">od </w:t>
            </w:r>
            <w:proofErr w:type="gramStart"/>
            <w:r w:rsidRPr="00117FF5">
              <w:rPr>
                <w:rFonts w:ascii="Times New Roman" w:hAnsi="Times New Roman"/>
                <w:szCs w:val="24"/>
              </w:rPr>
              <w:t>20.10</w:t>
            </w:r>
            <w:proofErr w:type="gramEnd"/>
            <w:r w:rsidRPr="00117FF5">
              <w:rPr>
                <w:rFonts w:ascii="Times New Roman" w:hAnsi="Times New Roman"/>
                <w:szCs w:val="24"/>
              </w:rPr>
              <w:t>. do  2.11.</w:t>
            </w:r>
          </w:p>
          <w:p w:rsidR="008F3677" w:rsidRPr="00117FF5" w:rsidRDefault="008F3677" w:rsidP="008F3677">
            <w:pPr>
              <w:jc w:val="center"/>
              <w:rPr>
                <w:rFonts w:ascii="Times New Roman" w:hAnsi="Times New Roman"/>
                <w:szCs w:val="24"/>
              </w:rPr>
            </w:pPr>
            <w:r w:rsidRPr="00117FF5">
              <w:rPr>
                <w:rFonts w:ascii="Times New Roman" w:hAnsi="Times New Roman"/>
                <w:szCs w:val="24"/>
              </w:rPr>
              <w:t xml:space="preserve">od </w:t>
            </w:r>
            <w:proofErr w:type="gramStart"/>
            <w:r w:rsidRPr="00117FF5">
              <w:rPr>
                <w:rFonts w:ascii="Times New Roman" w:hAnsi="Times New Roman"/>
                <w:szCs w:val="24"/>
              </w:rPr>
              <w:t>1.12. do</w:t>
            </w:r>
            <w:proofErr w:type="gramEnd"/>
            <w:r w:rsidRPr="00117FF5">
              <w:rPr>
                <w:rFonts w:ascii="Times New Roman" w:hAnsi="Times New Roman"/>
                <w:szCs w:val="24"/>
              </w:rPr>
              <w:t xml:space="preserve"> 31.12.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09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8F3677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</w:rPr>
              <w:t>Svíčky, květiny, věnce, květinové vazby, velikonoční sortiment, jmelí, chvojí, vánoční ozdoby</w:t>
            </w:r>
          </w:p>
        </w:tc>
      </w:tr>
    </w:tbl>
    <w:p w:rsidR="00A62B5B" w:rsidRPr="00117FF5" w:rsidRDefault="00A62B5B" w:rsidP="00A62B5B">
      <w:pPr>
        <w:spacing w:after="120"/>
        <w:rPr>
          <w:rFonts w:ascii="Times New Roman" w:hAnsi="Times New Roman"/>
          <w:i/>
          <w:szCs w:val="24"/>
        </w:rPr>
      </w:pPr>
      <w:r w:rsidRPr="00117FF5">
        <w:rPr>
          <w:rFonts w:ascii="Times New Roman" w:hAnsi="Times New Roman"/>
          <w:i/>
          <w:szCs w:val="24"/>
        </w:rPr>
        <w:t>Vysvětlivky: M = pozemek v majetku statutárního města Prostějova</w:t>
      </w:r>
    </w:p>
    <w:p w:rsidR="00A62B5B" w:rsidRPr="00117FF5" w:rsidRDefault="00A62B5B" w:rsidP="00A62B5B">
      <w:pPr>
        <w:rPr>
          <w:rFonts w:ascii="Times New Roman" w:hAnsi="Times New Roman"/>
          <w:noProof/>
          <w:szCs w:val="24"/>
        </w:rPr>
      </w:pPr>
      <w:r w:rsidRPr="00117FF5">
        <w:rPr>
          <w:rFonts w:ascii="Times New Roman" w:hAnsi="Times New Roman"/>
          <w:noProof/>
          <w:szCs w:val="24"/>
        </w:rPr>
        <w:t xml:space="preserve">Katastrální mapa s vyznačeným tržním místem </w:t>
      </w:r>
    </w:p>
    <w:p w:rsidR="0060520F" w:rsidRPr="00117FF5" w:rsidRDefault="00A62B5B" w:rsidP="00A62B5B">
      <w:pPr>
        <w:rPr>
          <w:rFonts w:ascii="Times New Roman" w:hAnsi="Times New Roman"/>
          <w:noProof/>
          <w:szCs w:val="24"/>
        </w:rPr>
      </w:pPr>
      <w:r w:rsidRPr="00117FF5">
        <w:rPr>
          <w:rFonts w:ascii="Times New Roman" w:hAnsi="Times New Roman"/>
          <w:noProof/>
          <w:szCs w:val="24"/>
        </w:rPr>
        <w:drawing>
          <wp:inline distT="0" distB="0" distL="0" distR="0">
            <wp:extent cx="5730240" cy="4465320"/>
            <wp:effectExtent l="0" t="0" r="381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446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  <w:r w:rsidRPr="00117FF5">
        <w:rPr>
          <w:rFonts w:ascii="Times New Roman" w:hAnsi="Times New Roman"/>
          <w:b/>
          <w:szCs w:val="24"/>
        </w:rPr>
        <w:lastRenderedPageBreak/>
        <w:t>Seznam tržních míst:</w:t>
      </w: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tbl>
      <w:tblPr>
        <w:tblW w:w="0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2410"/>
        <w:gridCol w:w="1418"/>
        <w:gridCol w:w="1417"/>
        <w:gridCol w:w="1843"/>
        <w:gridCol w:w="7"/>
        <w:gridCol w:w="1402"/>
        <w:gridCol w:w="10"/>
      </w:tblGrid>
      <w:tr w:rsidR="00A62B5B" w:rsidRPr="00117FF5" w:rsidTr="00A62B5B">
        <w:trPr>
          <w:cantSplit/>
          <w:tblHeader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  <w:t>1</w:t>
            </w: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5</w:t>
            </w:r>
          </w:p>
        </w:tc>
      </w:tr>
      <w:tr w:rsidR="00A62B5B" w:rsidRPr="00117FF5" w:rsidTr="00A62B5B">
        <w:trPr>
          <w:cantSplit/>
          <w:tblHeader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Místo pro prodej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Adresa místa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ind w:hanging="212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Kapacita</w:t>
            </w:r>
          </w:p>
        </w:tc>
        <w:tc>
          <w:tcPr>
            <w:tcW w:w="3267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Doba prodeje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Druh zboží nebo poskytované služby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(sortiment)</w:t>
            </w: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A62B5B" w:rsidRPr="00117FF5" w:rsidTr="00A62B5B">
        <w:trPr>
          <w:gridAfter w:val="1"/>
          <w:wAfter w:w="9" w:type="dxa"/>
          <w:cantSplit/>
        </w:trPr>
        <w:tc>
          <w:tcPr>
            <w:tcW w:w="1276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2B5B" w:rsidRPr="00117FF5" w:rsidRDefault="00A62B5B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Tržní místo </w:t>
            </w:r>
          </w:p>
          <w:p w:rsidR="00A62B5B" w:rsidRPr="00117FF5" w:rsidRDefault="00A62B5B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č.: 24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pStyle w:val="Zkladntext31"/>
              <w:rPr>
                <w:b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U Kalicha 2574/1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proofErr w:type="spell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parc</w:t>
            </w:r>
            <w:proofErr w:type="spell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. </w:t>
            </w:r>
            <w:proofErr w:type="gram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č.</w:t>
            </w:r>
            <w:proofErr w:type="gram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: 4670, 4671/1</w:t>
            </w:r>
          </w:p>
          <w:p w:rsidR="00A62B5B" w:rsidRPr="00117FF5" w:rsidRDefault="00A62B5B">
            <w:pPr>
              <w:shd w:val="clear" w:color="auto" w:fill="FFFFFF"/>
              <w:rPr>
                <w:rFonts w:ascii="Times New Roman" w:hAnsi="Times New Roman"/>
                <w:b/>
                <w:szCs w:val="24"/>
                <w:lang w:eastAsia="en-US"/>
              </w:rPr>
            </w:pPr>
            <w:proofErr w:type="spellStart"/>
            <w:proofErr w:type="gram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k.ú</w:t>
            </w:r>
            <w:proofErr w:type="spell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.</w:t>
            </w:r>
            <w:proofErr w:type="gram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 Prostějov</w:t>
            </w:r>
          </w:p>
          <w:p w:rsidR="00A62B5B" w:rsidRPr="00117FF5" w:rsidRDefault="00A62B5B">
            <w:pPr>
              <w:shd w:val="clear" w:color="auto" w:fill="FFFFFF"/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 (S)</w:t>
            </w:r>
          </w:p>
          <w:p w:rsidR="00A62B5B" w:rsidRPr="00117FF5" w:rsidRDefault="00A62B5B">
            <w:pPr>
              <w:shd w:val="clear" w:color="auto" w:fill="FFFFFF"/>
              <w:rPr>
                <w:rFonts w:ascii="Times New Roman" w:hAnsi="Times New Roman"/>
                <w:b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906 m</w:t>
            </w:r>
            <w:r w:rsidRPr="00117FF5">
              <w:rPr>
                <w:rFonts w:ascii="Times New Roman" w:hAnsi="Times New Roman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7.00 - 24.00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Příležitostně – v rámci konání zvláštní prodejní akce – Multižánrový hudební festival Pod Lipami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09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Prodej zboží tematicky souvisejícího se zaměřením zvláštní prodejní akce, prodej občerstvení</w:t>
            </w:r>
          </w:p>
        </w:tc>
      </w:tr>
    </w:tbl>
    <w:p w:rsidR="00A62B5B" w:rsidRPr="00117FF5" w:rsidRDefault="00A62B5B" w:rsidP="00A62B5B">
      <w:pPr>
        <w:spacing w:after="120"/>
        <w:rPr>
          <w:rFonts w:ascii="Times New Roman" w:hAnsi="Times New Roman"/>
          <w:i/>
          <w:szCs w:val="24"/>
        </w:rPr>
      </w:pPr>
      <w:r w:rsidRPr="00117FF5">
        <w:rPr>
          <w:rFonts w:ascii="Times New Roman" w:hAnsi="Times New Roman"/>
          <w:i/>
          <w:szCs w:val="24"/>
        </w:rPr>
        <w:t xml:space="preserve">Vysvětlivky: S=  soukromý pozemek </w:t>
      </w:r>
    </w:p>
    <w:p w:rsidR="00A62B5B" w:rsidRPr="00117FF5" w:rsidRDefault="00A62B5B" w:rsidP="00A62B5B">
      <w:pPr>
        <w:rPr>
          <w:rFonts w:ascii="Times New Roman" w:hAnsi="Times New Roman"/>
          <w:noProof/>
          <w:szCs w:val="24"/>
        </w:rPr>
      </w:pPr>
      <w:r w:rsidRPr="00117FF5">
        <w:rPr>
          <w:rFonts w:ascii="Times New Roman" w:hAnsi="Times New Roman"/>
          <w:noProof/>
          <w:szCs w:val="24"/>
        </w:rPr>
        <w:t>Katastrální mapa s vyznačeným tržním místem</w:t>
      </w:r>
    </w:p>
    <w:p w:rsidR="00A62B5B" w:rsidRPr="00117FF5" w:rsidRDefault="00A62B5B" w:rsidP="00A62B5B">
      <w:pPr>
        <w:rPr>
          <w:rFonts w:ascii="Times New Roman" w:hAnsi="Times New Roman"/>
          <w:noProof/>
          <w:szCs w:val="24"/>
        </w:rPr>
      </w:pPr>
      <w:r w:rsidRPr="00117FF5">
        <w:rPr>
          <w:rFonts w:ascii="Times New Roman" w:hAnsi="Times New Roman"/>
          <w:noProof/>
          <w:szCs w:val="24"/>
        </w:rPr>
        <w:drawing>
          <wp:inline distT="0" distB="0" distL="0" distR="0">
            <wp:extent cx="5791200" cy="4472940"/>
            <wp:effectExtent l="0" t="0" r="0" b="381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47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  <w:r w:rsidRPr="00117FF5">
        <w:rPr>
          <w:rFonts w:ascii="Times New Roman" w:hAnsi="Times New Roman"/>
          <w:b/>
          <w:szCs w:val="24"/>
        </w:rPr>
        <w:lastRenderedPageBreak/>
        <w:t>Seznam tržních míst:</w:t>
      </w: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tbl>
      <w:tblPr>
        <w:tblW w:w="0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5"/>
        <w:gridCol w:w="2409"/>
        <w:gridCol w:w="1418"/>
        <w:gridCol w:w="1418"/>
        <w:gridCol w:w="1843"/>
        <w:gridCol w:w="6"/>
        <w:gridCol w:w="1404"/>
        <w:gridCol w:w="9"/>
      </w:tblGrid>
      <w:tr w:rsidR="00A62B5B" w:rsidRPr="00117FF5" w:rsidTr="00A62B5B">
        <w:trPr>
          <w:cantSplit/>
          <w:tblHeader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  <w:t>1</w:t>
            </w: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5</w:t>
            </w:r>
          </w:p>
        </w:tc>
      </w:tr>
      <w:tr w:rsidR="00A62B5B" w:rsidRPr="00117FF5" w:rsidTr="00A62B5B">
        <w:trPr>
          <w:cantSplit/>
          <w:tblHeader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Místo pro prodej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Adresa místa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ind w:hanging="212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Kapacita</w:t>
            </w:r>
          </w:p>
        </w:tc>
        <w:tc>
          <w:tcPr>
            <w:tcW w:w="3267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Doba prodeje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Druh zboží nebo poskytované služby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(sortiment)</w:t>
            </w: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A62B5B" w:rsidRPr="00117FF5" w:rsidTr="00A62B5B">
        <w:trPr>
          <w:gridAfter w:val="1"/>
          <w:wAfter w:w="8" w:type="dxa"/>
          <w:cantSplit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2B5B" w:rsidRPr="00117FF5" w:rsidRDefault="00A62B5B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Tržní místo </w:t>
            </w:r>
          </w:p>
          <w:p w:rsidR="00A62B5B" w:rsidRPr="00117FF5" w:rsidRDefault="00A62B5B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č.: 25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pStyle w:val="Zkladntext31"/>
              <w:rPr>
                <w:b/>
                <w:szCs w:val="24"/>
                <w:lang w:eastAsia="en-US"/>
              </w:rPr>
            </w:pPr>
          </w:p>
          <w:p w:rsidR="00A62B5B" w:rsidRPr="00117FF5" w:rsidRDefault="00A62B5B">
            <w:pPr>
              <w:pStyle w:val="Zkladntext31"/>
              <w:rPr>
                <w:b/>
                <w:szCs w:val="24"/>
                <w:lang w:eastAsia="en-US"/>
              </w:rPr>
            </w:pPr>
            <w:r w:rsidRPr="00117FF5">
              <w:rPr>
                <w:b/>
                <w:szCs w:val="24"/>
                <w:lang w:eastAsia="en-US"/>
              </w:rPr>
              <w:t xml:space="preserve">Plumlovská ul., 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proofErr w:type="spell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parc</w:t>
            </w:r>
            <w:proofErr w:type="spell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. </w:t>
            </w:r>
            <w:proofErr w:type="gram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č.</w:t>
            </w:r>
            <w:proofErr w:type="gram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: 367/1, 367/3,</w:t>
            </w:r>
          </w:p>
          <w:p w:rsidR="00A62B5B" w:rsidRPr="00117FF5" w:rsidRDefault="00A62B5B">
            <w:pPr>
              <w:shd w:val="clear" w:color="auto" w:fill="FFFFFF"/>
              <w:rPr>
                <w:rFonts w:ascii="Times New Roman" w:hAnsi="Times New Roman"/>
                <w:b/>
                <w:szCs w:val="24"/>
                <w:lang w:eastAsia="en-US"/>
              </w:rPr>
            </w:pPr>
            <w:proofErr w:type="spellStart"/>
            <w:proofErr w:type="gram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k.ú</w:t>
            </w:r>
            <w:proofErr w:type="spell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.</w:t>
            </w:r>
            <w:proofErr w:type="gram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 Čechovice u Prostějova</w:t>
            </w:r>
          </w:p>
          <w:p w:rsidR="00A62B5B" w:rsidRPr="00117FF5" w:rsidRDefault="00A62B5B">
            <w:pPr>
              <w:shd w:val="clear" w:color="auto" w:fill="FFFFFF"/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 (S)</w:t>
            </w:r>
          </w:p>
          <w:p w:rsidR="00A62B5B" w:rsidRPr="00117FF5" w:rsidRDefault="00A62B5B">
            <w:pPr>
              <w:shd w:val="clear" w:color="auto" w:fill="FFFFFF"/>
              <w:rPr>
                <w:rFonts w:ascii="Times New Roman" w:hAnsi="Times New Roman"/>
                <w:b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18140 m</w:t>
            </w:r>
            <w:r w:rsidRPr="00117FF5">
              <w:rPr>
                <w:rFonts w:ascii="Times New Roman" w:hAnsi="Times New Roman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 xml:space="preserve">12.00 - 24.00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Příležitostně – v rámci konání zvláštní prodejní akce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Prodej zboží tematicky souvisejícího se zaměřením zvláštní prodejní akce, prodej občerstvení</w:t>
            </w:r>
          </w:p>
        </w:tc>
      </w:tr>
    </w:tbl>
    <w:p w:rsidR="00A62B5B" w:rsidRPr="00117FF5" w:rsidRDefault="00A62B5B" w:rsidP="00A62B5B">
      <w:pPr>
        <w:spacing w:after="120"/>
        <w:rPr>
          <w:rFonts w:ascii="Times New Roman" w:hAnsi="Times New Roman"/>
          <w:i/>
          <w:szCs w:val="24"/>
        </w:rPr>
      </w:pPr>
      <w:r w:rsidRPr="00117FF5">
        <w:rPr>
          <w:rFonts w:ascii="Times New Roman" w:hAnsi="Times New Roman"/>
          <w:i/>
          <w:szCs w:val="24"/>
        </w:rPr>
        <w:t xml:space="preserve">Vysvětlivky: S= soukromý pozemek </w:t>
      </w:r>
    </w:p>
    <w:p w:rsidR="00A62B5B" w:rsidRPr="00117FF5" w:rsidRDefault="00A62B5B" w:rsidP="00A62B5B">
      <w:pPr>
        <w:rPr>
          <w:rFonts w:ascii="Times New Roman" w:hAnsi="Times New Roman"/>
          <w:noProof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noProof/>
          <w:szCs w:val="24"/>
        </w:rPr>
      </w:pPr>
      <w:r w:rsidRPr="00117FF5">
        <w:rPr>
          <w:rFonts w:ascii="Times New Roman" w:hAnsi="Times New Roman"/>
          <w:noProof/>
          <w:szCs w:val="24"/>
        </w:rPr>
        <w:t xml:space="preserve">Katastrální mapa s vyznačeným tržním místem </w:t>
      </w:r>
    </w:p>
    <w:p w:rsidR="00A62B5B" w:rsidRPr="00117FF5" w:rsidRDefault="00A62B5B" w:rsidP="00A62B5B">
      <w:pPr>
        <w:pStyle w:val="Textpoznpodarou"/>
        <w:rPr>
          <w:b/>
          <w:szCs w:val="24"/>
        </w:rPr>
      </w:pPr>
      <w:r w:rsidRPr="00117FF5">
        <w:rPr>
          <w:b/>
          <w:noProof/>
          <w:szCs w:val="24"/>
        </w:rPr>
        <w:drawing>
          <wp:inline distT="0" distB="0" distL="0" distR="0">
            <wp:extent cx="6027420" cy="4130040"/>
            <wp:effectExtent l="0" t="0" r="0" b="381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413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17090F" w:rsidRPr="00117FF5" w:rsidRDefault="0017090F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  <w:r w:rsidRPr="00117FF5">
        <w:rPr>
          <w:rFonts w:ascii="Times New Roman" w:hAnsi="Times New Roman"/>
          <w:b/>
          <w:szCs w:val="24"/>
        </w:rPr>
        <w:lastRenderedPageBreak/>
        <w:t>Seznam tržních míst:</w:t>
      </w: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tbl>
      <w:tblPr>
        <w:tblW w:w="0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5"/>
        <w:gridCol w:w="2409"/>
        <w:gridCol w:w="1418"/>
        <w:gridCol w:w="1418"/>
        <w:gridCol w:w="1843"/>
        <w:gridCol w:w="6"/>
        <w:gridCol w:w="1404"/>
        <w:gridCol w:w="9"/>
      </w:tblGrid>
      <w:tr w:rsidR="00A62B5B" w:rsidRPr="00117FF5" w:rsidTr="00A62B5B">
        <w:trPr>
          <w:cantSplit/>
          <w:tblHeader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  <w:t>1</w:t>
            </w: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5</w:t>
            </w:r>
          </w:p>
        </w:tc>
      </w:tr>
      <w:tr w:rsidR="00A62B5B" w:rsidRPr="00117FF5" w:rsidTr="00A62B5B">
        <w:trPr>
          <w:cantSplit/>
          <w:tblHeader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Místo pro prodej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Adresa místa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ind w:hanging="212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Kapacita</w:t>
            </w:r>
          </w:p>
        </w:tc>
        <w:tc>
          <w:tcPr>
            <w:tcW w:w="3267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Doba prodeje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2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Druh zboží nebo poskytované služby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(sortiment)</w:t>
            </w: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A62B5B" w:rsidRPr="00117FF5" w:rsidTr="00A62B5B">
        <w:trPr>
          <w:gridAfter w:val="1"/>
          <w:wAfter w:w="8" w:type="dxa"/>
          <w:cantSplit/>
        </w:trPr>
        <w:tc>
          <w:tcPr>
            <w:tcW w:w="1275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2B5B" w:rsidRPr="00117FF5" w:rsidRDefault="00A62B5B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Tržní místo </w:t>
            </w:r>
          </w:p>
          <w:p w:rsidR="00A62B5B" w:rsidRPr="00117FF5" w:rsidRDefault="00A62B5B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č.: 26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pStyle w:val="Zkladntext31"/>
              <w:rPr>
                <w:b/>
                <w:szCs w:val="24"/>
                <w:lang w:eastAsia="en-US"/>
              </w:rPr>
            </w:pPr>
          </w:p>
          <w:p w:rsidR="00A62B5B" w:rsidRPr="00117FF5" w:rsidRDefault="00A62B5B">
            <w:pPr>
              <w:pStyle w:val="Zkladntext31"/>
              <w:rPr>
                <w:b/>
                <w:szCs w:val="24"/>
                <w:lang w:eastAsia="en-US"/>
              </w:rPr>
            </w:pPr>
            <w:r w:rsidRPr="00117FF5">
              <w:rPr>
                <w:b/>
                <w:szCs w:val="24"/>
                <w:lang w:eastAsia="en-US"/>
              </w:rPr>
              <w:t xml:space="preserve">Koupaliště </w:t>
            </w:r>
            <w:proofErr w:type="spellStart"/>
            <w:r w:rsidRPr="00117FF5">
              <w:rPr>
                <w:b/>
                <w:szCs w:val="24"/>
                <w:lang w:eastAsia="en-US"/>
              </w:rPr>
              <w:t>Vrahovice</w:t>
            </w:r>
            <w:proofErr w:type="spellEnd"/>
            <w:r w:rsidRPr="00117FF5">
              <w:rPr>
                <w:b/>
                <w:szCs w:val="24"/>
                <w:lang w:eastAsia="en-US"/>
              </w:rPr>
              <w:t xml:space="preserve">, Mikoláše Alše 811, Prostějov – </w:t>
            </w:r>
            <w:proofErr w:type="spellStart"/>
            <w:r w:rsidRPr="00117FF5">
              <w:rPr>
                <w:b/>
                <w:szCs w:val="24"/>
                <w:lang w:eastAsia="en-US"/>
              </w:rPr>
              <w:t>Vrahovice</w:t>
            </w:r>
            <w:proofErr w:type="spellEnd"/>
            <w:r w:rsidRPr="00117FF5">
              <w:rPr>
                <w:b/>
                <w:szCs w:val="24"/>
                <w:lang w:eastAsia="en-US"/>
              </w:rPr>
              <w:t xml:space="preserve">, </w:t>
            </w:r>
            <w:proofErr w:type="spellStart"/>
            <w:r w:rsidRPr="00117FF5">
              <w:rPr>
                <w:b/>
                <w:szCs w:val="24"/>
                <w:lang w:eastAsia="en-US"/>
              </w:rPr>
              <w:t>parc</w:t>
            </w:r>
            <w:proofErr w:type="spellEnd"/>
            <w:r w:rsidRPr="00117FF5">
              <w:rPr>
                <w:b/>
                <w:szCs w:val="24"/>
                <w:lang w:eastAsia="en-US"/>
              </w:rPr>
              <w:t xml:space="preserve">. č. 658/2, </w:t>
            </w:r>
            <w:proofErr w:type="spellStart"/>
            <w:proofErr w:type="gramStart"/>
            <w:r w:rsidRPr="00117FF5">
              <w:rPr>
                <w:b/>
                <w:szCs w:val="24"/>
                <w:lang w:eastAsia="en-US"/>
              </w:rPr>
              <w:t>k.ú</w:t>
            </w:r>
            <w:proofErr w:type="spellEnd"/>
            <w:r w:rsidRPr="00117FF5">
              <w:rPr>
                <w:b/>
                <w:szCs w:val="24"/>
                <w:lang w:eastAsia="en-US"/>
              </w:rPr>
              <w:t>.</w:t>
            </w:r>
            <w:proofErr w:type="gramEnd"/>
            <w:r w:rsidRPr="00117FF5">
              <w:rPr>
                <w:b/>
                <w:szCs w:val="24"/>
                <w:lang w:eastAsia="en-US"/>
              </w:rPr>
              <w:t xml:space="preserve"> </w:t>
            </w:r>
            <w:proofErr w:type="spellStart"/>
            <w:r w:rsidRPr="00117FF5">
              <w:rPr>
                <w:b/>
                <w:szCs w:val="24"/>
                <w:lang w:eastAsia="en-US"/>
              </w:rPr>
              <w:t>Vrahovice</w:t>
            </w:r>
            <w:proofErr w:type="spellEnd"/>
            <w:r w:rsidRPr="00117FF5">
              <w:rPr>
                <w:b/>
                <w:szCs w:val="24"/>
                <w:lang w:eastAsia="en-US"/>
              </w:rPr>
              <w:t>. (M)</w:t>
            </w:r>
          </w:p>
          <w:p w:rsidR="00A62B5B" w:rsidRPr="00117FF5" w:rsidRDefault="00A62B5B">
            <w:pPr>
              <w:shd w:val="clear" w:color="auto" w:fill="FFFFFF"/>
              <w:rPr>
                <w:rFonts w:ascii="Times New Roman" w:hAnsi="Times New Roman"/>
                <w:b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105 m</w:t>
            </w:r>
            <w:r w:rsidRPr="00117FF5">
              <w:rPr>
                <w:rFonts w:ascii="Times New Roman" w:hAnsi="Times New Roman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 xml:space="preserve">10.00 - 20.00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 xml:space="preserve">Od </w:t>
            </w:r>
            <w:proofErr w:type="gramStart"/>
            <w:r w:rsidRPr="00117FF5">
              <w:rPr>
                <w:rFonts w:ascii="Times New Roman" w:hAnsi="Times New Roman"/>
                <w:szCs w:val="24"/>
                <w:lang w:eastAsia="en-US"/>
              </w:rPr>
              <w:t>15.5. do</w:t>
            </w:r>
            <w:proofErr w:type="gramEnd"/>
            <w:r w:rsidRPr="00117FF5">
              <w:rPr>
                <w:rFonts w:ascii="Times New Roman" w:hAnsi="Times New Roman"/>
                <w:szCs w:val="24"/>
                <w:lang w:eastAsia="en-US"/>
              </w:rPr>
              <w:t xml:space="preserve"> 30. 9.</w:t>
            </w:r>
          </w:p>
        </w:tc>
        <w:tc>
          <w:tcPr>
            <w:tcW w:w="141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Prodej občerstvení, prodej sportovního a plaveckého zboží</w:t>
            </w:r>
          </w:p>
        </w:tc>
      </w:tr>
    </w:tbl>
    <w:p w:rsidR="00A62B5B" w:rsidRPr="00117FF5" w:rsidRDefault="00A62B5B" w:rsidP="00A62B5B">
      <w:pPr>
        <w:spacing w:after="120"/>
        <w:rPr>
          <w:rFonts w:ascii="Times New Roman" w:hAnsi="Times New Roman"/>
          <w:i/>
          <w:szCs w:val="24"/>
        </w:rPr>
      </w:pPr>
      <w:r w:rsidRPr="00117FF5">
        <w:rPr>
          <w:rFonts w:ascii="Times New Roman" w:hAnsi="Times New Roman"/>
          <w:i/>
          <w:szCs w:val="24"/>
        </w:rPr>
        <w:t>Vysvětlivky: M = pozemek v majetku statutárního města Prostějova</w:t>
      </w:r>
    </w:p>
    <w:p w:rsidR="00A62B5B" w:rsidRPr="00117FF5" w:rsidRDefault="00A62B5B" w:rsidP="00A62B5B">
      <w:pPr>
        <w:rPr>
          <w:rFonts w:ascii="Times New Roman" w:hAnsi="Times New Roman"/>
          <w:noProof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noProof/>
          <w:szCs w:val="24"/>
        </w:rPr>
      </w:pPr>
      <w:r w:rsidRPr="00117FF5">
        <w:rPr>
          <w:rFonts w:ascii="Times New Roman" w:hAnsi="Times New Roman"/>
          <w:noProof/>
          <w:szCs w:val="24"/>
        </w:rPr>
        <w:t xml:space="preserve">Katastrální mapa s vyznačeným tržním místem </w:t>
      </w:r>
    </w:p>
    <w:p w:rsidR="00A62B5B" w:rsidRPr="00117FF5" w:rsidRDefault="00A62B5B" w:rsidP="00A62B5B">
      <w:pPr>
        <w:pStyle w:val="Textpoznpodarou"/>
        <w:rPr>
          <w:b/>
          <w:szCs w:val="24"/>
        </w:rPr>
      </w:pPr>
      <w:r w:rsidRPr="00117FF5">
        <w:rPr>
          <w:noProof/>
          <w:szCs w:val="24"/>
        </w:rPr>
        <w:drawing>
          <wp:inline distT="0" distB="0" distL="0" distR="0">
            <wp:extent cx="5753100" cy="3710940"/>
            <wp:effectExtent l="0" t="0" r="0" b="3810"/>
            <wp:docPr id="17" name="Obrázek 17" descr="tržní místo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5" descr="tržní místo 2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B5B" w:rsidRPr="00117FF5" w:rsidRDefault="00A62B5B" w:rsidP="00A62B5B">
      <w:pPr>
        <w:pStyle w:val="Textpoznpodarou"/>
        <w:rPr>
          <w:b/>
          <w:szCs w:val="24"/>
        </w:rPr>
      </w:pPr>
    </w:p>
    <w:p w:rsidR="00A62B5B" w:rsidRPr="00117FF5" w:rsidRDefault="00A62B5B" w:rsidP="00A62B5B">
      <w:pPr>
        <w:pStyle w:val="Textpoznpodarou"/>
        <w:rPr>
          <w:b/>
          <w:szCs w:val="24"/>
        </w:rPr>
      </w:pPr>
    </w:p>
    <w:p w:rsidR="00A62B5B" w:rsidRPr="00117FF5" w:rsidRDefault="00A62B5B" w:rsidP="00A62B5B">
      <w:pPr>
        <w:pStyle w:val="Textpoznpodarou"/>
        <w:rPr>
          <w:b/>
          <w:szCs w:val="24"/>
        </w:rPr>
      </w:pPr>
    </w:p>
    <w:p w:rsidR="00A62B5B" w:rsidRPr="00117FF5" w:rsidRDefault="00A62B5B" w:rsidP="00A62B5B">
      <w:pPr>
        <w:pStyle w:val="Textpoznpodarou"/>
        <w:rPr>
          <w:b/>
          <w:szCs w:val="24"/>
        </w:rPr>
      </w:pPr>
    </w:p>
    <w:p w:rsidR="00A62B5B" w:rsidRPr="00117FF5" w:rsidRDefault="00A62B5B" w:rsidP="00A62B5B">
      <w:pPr>
        <w:pStyle w:val="Textpoznpodarou"/>
        <w:rPr>
          <w:b/>
          <w:szCs w:val="24"/>
        </w:rPr>
      </w:pPr>
    </w:p>
    <w:p w:rsidR="00A62B5B" w:rsidRPr="00117FF5" w:rsidRDefault="00A62B5B" w:rsidP="00A62B5B">
      <w:pPr>
        <w:pStyle w:val="Textpoznpodarou"/>
        <w:rPr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  <w:r w:rsidRPr="00117FF5">
        <w:rPr>
          <w:rFonts w:ascii="Times New Roman" w:hAnsi="Times New Roman"/>
          <w:b/>
          <w:szCs w:val="24"/>
        </w:rPr>
        <w:lastRenderedPageBreak/>
        <w:t>Seznam tržních míst:</w:t>
      </w: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tbl>
      <w:tblPr>
        <w:tblW w:w="0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"/>
        <w:gridCol w:w="1272"/>
        <w:gridCol w:w="2411"/>
        <w:gridCol w:w="1195"/>
        <w:gridCol w:w="1557"/>
        <w:gridCol w:w="1841"/>
        <w:gridCol w:w="7"/>
        <w:gridCol w:w="1411"/>
      </w:tblGrid>
      <w:tr w:rsidR="00A62B5B" w:rsidRPr="00117FF5" w:rsidTr="00A62B5B">
        <w:trPr>
          <w:cantSplit/>
          <w:tblHeader/>
        </w:trPr>
        <w:tc>
          <w:tcPr>
            <w:tcW w:w="1278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tabs>
                <w:tab w:val="center" w:pos="566"/>
                <w:tab w:val="left" w:pos="1050"/>
              </w:tabs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  <w:t>1</w:t>
            </w:r>
            <w:r w:rsidRPr="00117FF5">
              <w:rPr>
                <w:rFonts w:ascii="Times New Roman" w:hAnsi="Times New Roman"/>
                <w:szCs w:val="24"/>
                <w:lang w:eastAsia="en-US"/>
              </w:rPr>
              <w:tab/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3398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5</w:t>
            </w:r>
          </w:p>
        </w:tc>
      </w:tr>
      <w:tr w:rsidR="00117FF5" w:rsidRPr="00117FF5" w:rsidTr="0017090F">
        <w:trPr>
          <w:cantSplit/>
          <w:trHeight w:val="1438"/>
          <w:tblHeader/>
        </w:trPr>
        <w:tc>
          <w:tcPr>
            <w:tcW w:w="1278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Místo pro prodej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Adresa místa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ind w:hanging="212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Kapacita</w:t>
            </w:r>
          </w:p>
        </w:tc>
        <w:tc>
          <w:tcPr>
            <w:tcW w:w="3405" w:type="dxa"/>
            <w:gridSpan w:val="3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Doba prodeje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Druh zboží nebo poskytované služby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(sortiment)</w:t>
            </w:r>
          </w:p>
        </w:tc>
      </w:tr>
      <w:tr w:rsidR="00A62B5B" w:rsidRPr="00117FF5" w:rsidTr="00A62B5B">
        <w:trPr>
          <w:gridBefore w:val="1"/>
          <w:wBefore w:w="6" w:type="dxa"/>
          <w:cantSplit/>
        </w:trPr>
        <w:tc>
          <w:tcPr>
            <w:tcW w:w="1272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62B5B" w:rsidRPr="00117FF5" w:rsidRDefault="00A62B5B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Tržní místo </w:t>
            </w:r>
          </w:p>
          <w:p w:rsidR="00A62B5B" w:rsidRPr="00117FF5" w:rsidRDefault="00A62B5B" w:rsidP="0060520F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č.: 2</w:t>
            </w:r>
            <w:r w:rsidR="0060520F" w:rsidRPr="00117FF5">
              <w:rPr>
                <w:rFonts w:ascii="Times New Roman" w:hAnsi="Times New Roman"/>
                <w:b/>
                <w:szCs w:val="24"/>
                <w:lang w:eastAsia="en-US"/>
              </w:rPr>
              <w:t>7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Žižkovo nám. 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proofErr w:type="spell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parc</w:t>
            </w:r>
            <w:proofErr w:type="spell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. č. 7814/1, 7814/2, 7816, </w:t>
            </w:r>
            <w:proofErr w:type="spellStart"/>
            <w:proofErr w:type="gram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k.ú</w:t>
            </w:r>
            <w:proofErr w:type="spell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.</w:t>
            </w:r>
            <w:proofErr w:type="gram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 Prostějov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(M) </w:t>
            </w: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Cs/>
                <w:szCs w:val="24"/>
                <w:lang w:eastAsia="en-US"/>
              </w:rPr>
              <w:t xml:space="preserve">951 </w:t>
            </w:r>
            <w:r w:rsidRPr="00117FF5">
              <w:rPr>
                <w:rFonts w:ascii="Times New Roman" w:hAnsi="Times New Roman"/>
                <w:szCs w:val="24"/>
                <w:lang w:eastAsia="en-US"/>
              </w:rPr>
              <w:t>m</w:t>
            </w:r>
            <w:r w:rsidRPr="00117FF5">
              <w:rPr>
                <w:rFonts w:ascii="Times New Roman" w:hAnsi="Times New Roman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ind w:hanging="7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 xml:space="preserve"> 7.00 - 22.00 </w:t>
            </w: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Příležitostně – v rámci konání zvláštní prodejní akce – Prostějovské hanácké slavnosti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Prodej zboží tematicky souvisejícího se zaměřením zvláštní prodejní akce, prodej občerstvení</w:t>
            </w:r>
          </w:p>
        </w:tc>
      </w:tr>
    </w:tbl>
    <w:p w:rsidR="00A62B5B" w:rsidRPr="00117FF5" w:rsidRDefault="00A62B5B" w:rsidP="00A62B5B">
      <w:pPr>
        <w:spacing w:after="120"/>
        <w:rPr>
          <w:rFonts w:ascii="Times New Roman" w:hAnsi="Times New Roman"/>
          <w:i/>
          <w:szCs w:val="24"/>
        </w:rPr>
      </w:pPr>
      <w:r w:rsidRPr="00117FF5">
        <w:rPr>
          <w:rFonts w:ascii="Times New Roman" w:hAnsi="Times New Roman"/>
          <w:i/>
          <w:szCs w:val="24"/>
        </w:rPr>
        <w:t>Vysvětlivky: M = pozemek v majetku statutárního města Prostějova</w:t>
      </w:r>
    </w:p>
    <w:p w:rsidR="00A62B5B" w:rsidRPr="00117FF5" w:rsidRDefault="00A62B5B" w:rsidP="00A62B5B">
      <w:pPr>
        <w:rPr>
          <w:rFonts w:ascii="Times New Roman" w:hAnsi="Times New Roman"/>
          <w:noProof/>
          <w:szCs w:val="24"/>
        </w:rPr>
      </w:pPr>
      <w:r w:rsidRPr="00117FF5">
        <w:rPr>
          <w:rFonts w:ascii="Times New Roman" w:hAnsi="Times New Roman"/>
          <w:noProof/>
          <w:szCs w:val="24"/>
        </w:rPr>
        <w:t>Katastrální mapa s vyznačeným tržním místem</w:t>
      </w:r>
    </w:p>
    <w:p w:rsidR="00A62B5B" w:rsidRPr="00117FF5" w:rsidRDefault="00A62B5B" w:rsidP="0017090F">
      <w:pPr>
        <w:pStyle w:val="Zkladntext"/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noProof/>
          <w:szCs w:val="24"/>
        </w:rPr>
        <w:drawing>
          <wp:inline distT="0" distB="0" distL="0" distR="0">
            <wp:extent cx="5715000" cy="5097780"/>
            <wp:effectExtent l="0" t="0" r="0" b="7620"/>
            <wp:docPr id="5" name="Obrázek 5" descr="Žizkovo nám (00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9" descr="Žizkovo nám (002)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09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b/>
          <w:szCs w:val="24"/>
        </w:rPr>
      </w:pPr>
      <w:r w:rsidRPr="00117FF5">
        <w:rPr>
          <w:rFonts w:ascii="Times New Roman" w:hAnsi="Times New Roman"/>
          <w:b/>
          <w:szCs w:val="24"/>
        </w:rPr>
        <w:lastRenderedPageBreak/>
        <w:t>Seznam tržních míst:</w:t>
      </w:r>
    </w:p>
    <w:tbl>
      <w:tblPr>
        <w:tblW w:w="0" w:type="dxa"/>
        <w:tblInd w:w="70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9"/>
        <w:gridCol w:w="14"/>
        <w:gridCol w:w="2051"/>
        <w:gridCol w:w="993"/>
        <w:gridCol w:w="1559"/>
        <w:gridCol w:w="1921"/>
        <w:gridCol w:w="1976"/>
        <w:gridCol w:w="8"/>
      </w:tblGrid>
      <w:tr w:rsidR="00A62B5B" w:rsidRPr="00117FF5" w:rsidTr="00A62B5B">
        <w:trPr>
          <w:cantSplit/>
          <w:tblHeader/>
        </w:trPr>
        <w:tc>
          <w:tcPr>
            <w:tcW w:w="1273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tabs>
                <w:tab w:val="center" w:pos="566"/>
                <w:tab w:val="left" w:pos="1050"/>
              </w:tabs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1</w:t>
            </w: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3</w:t>
            </w:r>
          </w:p>
        </w:tc>
        <w:tc>
          <w:tcPr>
            <w:tcW w:w="348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4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5</w:t>
            </w:r>
          </w:p>
        </w:tc>
      </w:tr>
      <w:tr w:rsidR="00A62B5B" w:rsidRPr="00117FF5" w:rsidTr="00A62B5B">
        <w:trPr>
          <w:cantSplit/>
          <w:tblHeader/>
        </w:trPr>
        <w:tc>
          <w:tcPr>
            <w:tcW w:w="1273" w:type="dxa"/>
            <w:gridSpan w:val="2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Místo pro prodej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05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Adresa místa</w:t>
            </w: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ind w:hanging="70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Kapacita</w:t>
            </w:r>
          </w:p>
        </w:tc>
        <w:tc>
          <w:tcPr>
            <w:tcW w:w="3480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Doba prodeje</w:t>
            </w: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shd w:val="clear" w:color="auto" w:fill="E0E0E0"/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Druh zboží nebo poskytované služby</w:t>
            </w: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(sortiment)</w:t>
            </w:r>
          </w:p>
        </w:tc>
      </w:tr>
      <w:tr w:rsidR="00A62B5B" w:rsidRPr="00117FF5" w:rsidTr="00A62B5B">
        <w:trPr>
          <w:gridAfter w:val="1"/>
          <w:wAfter w:w="8" w:type="dxa"/>
          <w:cantSplit/>
        </w:trPr>
        <w:tc>
          <w:tcPr>
            <w:tcW w:w="1259" w:type="dxa"/>
            <w:tcBorders>
              <w:top w:val="single" w:sz="6" w:space="0" w:color="auto"/>
              <w:left w:val="outset" w:sz="6" w:space="0" w:color="auto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:rsidR="00A62B5B" w:rsidRPr="00117FF5" w:rsidRDefault="00A62B5B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Tržní místo </w:t>
            </w:r>
          </w:p>
          <w:p w:rsidR="00A62B5B" w:rsidRPr="00117FF5" w:rsidRDefault="00A62B5B" w:rsidP="0060520F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č: 2</w:t>
            </w:r>
            <w:r w:rsidR="0060520F" w:rsidRPr="00117FF5">
              <w:rPr>
                <w:rFonts w:ascii="Times New Roman" w:hAnsi="Times New Roman"/>
                <w:b/>
                <w:szCs w:val="24"/>
                <w:lang w:eastAsia="en-US"/>
              </w:rPr>
              <w:t>8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Sportovní ulice (areál bývalého fotbalového hřiště), </w:t>
            </w:r>
            <w:proofErr w:type="spell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parc</w:t>
            </w:r>
            <w:proofErr w:type="spell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. č.: 478/1, 478/20 </w:t>
            </w:r>
            <w:proofErr w:type="spellStart"/>
            <w:proofErr w:type="gramStart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k.ú</w:t>
            </w:r>
            <w:proofErr w:type="spell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>.</w:t>
            </w:r>
            <w:proofErr w:type="gramEnd"/>
            <w:r w:rsidRPr="00117FF5">
              <w:rPr>
                <w:rFonts w:ascii="Times New Roman" w:hAnsi="Times New Roman"/>
                <w:b/>
                <w:szCs w:val="24"/>
                <w:lang w:eastAsia="en-US"/>
              </w:rPr>
              <w:t xml:space="preserve"> Prostějov (S)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18.046 m</w:t>
            </w:r>
            <w:r w:rsidRPr="00117FF5">
              <w:rPr>
                <w:rFonts w:ascii="Times New Roman" w:hAnsi="Times New Roman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both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rPr>
                <w:rFonts w:ascii="Times New Roman" w:hAnsi="Times New Roman"/>
                <w:szCs w:val="24"/>
                <w:lang w:eastAsia="en-US"/>
              </w:rPr>
            </w:pPr>
            <w:proofErr w:type="gramStart"/>
            <w:r w:rsidRPr="00117FF5">
              <w:rPr>
                <w:rFonts w:ascii="Times New Roman" w:hAnsi="Times New Roman"/>
                <w:szCs w:val="24"/>
                <w:lang w:eastAsia="en-US"/>
              </w:rPr>
              <w:t>7.00 –  24.00</w:t>
            </w:r>
            <w:proofErr w:type="gramEnd"/>
            <w:r w:rsidRPr="00117FF5">
              <w:rPr>
                <w:rFonts w:ascii="Times New Roman" w:hAnsi="Times New Roman"/>
                <w:szCs w:val="24"/>
                <w:lang w:eastAsia="en-US"/>
              </w:rPr>
              <w:t xml:space="preserve">  </w:t>
            </w: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 xml:space="preserve">Příležitostně – v rámci konání zvláštní prodejní akce             </w:t>
            </w:r>
          </w:p>
        </w:tc>
        <w:tc>
          <w:tcPr>
            <w:tcW w:w="1976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outset" w:sz="6" w:space="0" w:color="auto"/>
            </w:tcBorders>
            <w:hideMark/>
          </w:tcPr>
          <w:p w:rsidR="00A62B5B" w:rsidRPr="00117FF5" w:rsidRDefault="00A62B5B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 w:rsidRPr="00117FF5">
              <w:rPr>
                <w:rFonts w:ascii="Times New Roman" w:hAnsi="Times New Roman"/>
                <w:szCs w:val="24"/>
                <w:lang w:eastAsia="en-US"/>
              </w:rPr>
              <w:t>Sortiment tematicky související s pořádanou zvláštní prodejní akcí, prodej občerstvení</w:t>
            </w:r>
          </w:p>
        </w:tc>
      </w:tr>
    </w:tbl>
    <w:p w:rsidR="00A62B5B" w:rsidRPr="00117FF5" w:rsidRDefault="00A62B5B" w:rsidP="00A62B5B">
      <w:pPr>
        <w:spacing w:after="120"/>
        <w:rPr>
          <w:rFonts w:ascii="Times New Roman" w:hAnsi="Times New Roman"/>
          <w:i/>
          <w:szCs w:val="24"/>
        </w:rPr>
      </w:pPr>
      <w:r w:rsidRPr="00117FF5">
        <w:rPr>
          <w:rFonts w:ascii="Times New Roman" w:hAnsi="Times New Roman"/>
          <w:i/>
          <w:szCs w:val="24"/>
        </w:rPr>
        <w:t>Vysvětlivky: S = soukromý pozemek</w:t>
      </w:r>
    </w:p>
    <w:p w:rsidR="00A62B5B" w:rsidRPr="00117FF5" w:rsidRDefault="00A62B5B" w:rsidP="00A62B5B">
      <w:pPr>
        <w:rPr>
          <w:rFonts w:ascii="Times New Roman" w:hAnsi="Times New Roman"/>
          <w:noProof/>
          <w:szCs w:val="24"/>
        </w:rPr>
      </w:pPr>
      <w:r w:rsidRPr="00117FF5">
        <w:rPr>
          <w:rFonts w:ascii="Times New Roman" w:hAnsi="Times New Roman"/>
          <w:noProof/>
          <w:szCs w:val="24"/>
        </w:rPr>
        <w:t>Katastrální mapa s vyznačeným tržním místem</w:t>
      </w: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  <w:bookmarkStart w:id="5" w:name="_GoBack"/>
      <w:r w:rsidRPr="00117FF5">
        <w:rPr>
          <w:rFonts w:ascii="Times New Roman" w:hAnsi="Times New Roman"/>
          <w:noProof/>
          <w:szCs w:val="24"/>
        </w:rPr>
        <w:drawing>
          <wp:inline distT="0" distB="0" distL="0" distR="0">
            <wp:extent cx="4617720" cy="5250180"/>
            <wp:effectExtent l="0" t="0" r="0" b="7620"/>
            <wp:docPr id="2" name="Obrázek 2" descr="tržní místo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7" descr="tržní místo 2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720" cy="525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"/>
    </w:p>
    <w:p w:rsidR="00A62B5B" w:rsidRPr="00117FF5" w:rsidRDefault="00A62B5B" w:rsidP="00A62B5B">
      <w:pPr>
        <w:pStyle w:val="Zkladntext"/>
        <w:rPr>
          <w:rFonts w:ascii="Times New Roman" w:hAnsi="Times New Roman"/>
          <w:szCs w:val="24"/>
        </w:rPr>
      </w:pPr>
    </w:p>
    <w:p w:rsidR="00A62B5B" w:rsidRPr="00117FF5" w:rsidRDefault="00A62B5B" w:rsidP="00A62B5B">
      <w:pPr>
        <w:jc w:val="both"/>
        <w:rPr>
          <w:rFonts w:ascii="Times New Roman" w:hAnsi="Times New Roman"/>
          <w:szCs w:val="24"/>
        </w:rPr>
      </w:pPr>
    </w:p>
    <w:p w:rsidR="00A62B5B" w:rsidRPr="00117FF5" w:rsidRDefault="00A62B5B" w:rsidP="0017090F">
      <w:pPr>
        <w:pStyle w:val="Odstavecseseznamem"/>
        <w:numPr>
          <w:ilvl w:val="0"/>
          <w:numId w:val="30"/>
        </w:numPr>
        <w:jc w:val="both"/>
      </w:pPr>
      <w:r w:rsidRPr="00117FF5">
        <w:lastRenderedPageBreak/>
        <w:t>Příloha č. 2 k Nařízení statutárního města Prostějova č. 2/2020, kterým se vydává TRŽNÍ ŘÁD, se mění takto:</w:t>
      </w:r>
    </w:p>
    <w:p w:rsidR="00A62B5B" w:rsidRPr="00117FF5" w:rsidRDefault="00A62B5B" w:rsidP="00A62B5B">
      <w:pPr>
        <w:jc w:val="both"/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szCs w:val="24"/>
        </w:rPr>
        <w:t xml:space="preserve">    </w:t>
      </w:r>
    </w:p>
    <w:p w:rsidR="00A62B5B" w:rsidRPr="00117FF5" w:rsidRDefault="00A62B5B" w:rsidP="00A62B5B">
      <w:pPr>
        <w:pStyle w:val="Textpoznpodarou"/>
        <w:rPr>
          <w:b/>
          <w:szCs w:val="24"/>
        </w:rPr>
      </w:pPr>
      <w:r w:rsidRPr="00117FF5">
        <w:rPr>
          <w:b/>
          <w:szCs w:val="24"/>
        </w:rPr>
        <w:t>Seznam restauračních zahrádek s dobou prodeje po 22.00 hodině (dále v tabulce jen RZ)</w:t>
      </w:r>
    </w:p>
    <w:tbl>
      <w:tblPr>
        <w:tblW w:w="4894" w:type="pct"/>
        <w:tblInd w:w="66" w:type="dxa"/>
        <w:tblBorders>
          <w:top w:val="single" w:sz="6" w:space="0" w:color="000000"/>
          <w:left w:val="single" w:sz="6" w:space="0" w:color="auto"/>
          <w:bottom w:val="single" w:sz="6" w:space="0" w:color="000000"/>
          <w:right w:val="single" w:sz="6" w:space="0" w:color="auto"/>
          <w:insideH w:val="single" w:sz="6" w:space="0" w:color="000000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0"/>
        <w:gridCol w:w="2978"/>
        <w:gridCol w:w="1238"/>
        <w:gridCol w:w="43"/>
        <w:gridCol w:w="1921"/>
        <w:gridCol w:w="2108"/>
      </w:tblGrid>
      <w:tr w:rsidR="00117FF5" w:rsidRPr="00117FF5" w:rsidTr="00BE6DBB">
        <w:trPr>
          <w:cantSplit/>
          <w:tblHeader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75781D" w:rsidRPr="00117FF5" w:rsidRDefault="0075781D" w:rsidP="00BE6DBB">
            <w:pPr>
              <w:jc w:val="center"/>
              <w:rPr>
                <w:rFonts w:ascii="Times New Roman" w:eastAsia="Arial Unicode MS" w:hAnsi="Times New Roman"/>
                <w:b/>
                <w:szCs w:val="24"/>
              </w:rPr>
            </w:pPr>
            <w:r w:rsidRPr="00117FF5">
              <w:rPr>
                <w:rFonts w:ascii="Times New Roman" w:eastAsia="Arial Unicode MS" w:hAnsi="Times New Roman"/>
                <w:b/>
                <w:szCs w:val="24"/>
              </w:rPr>
              <w:t>1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75781D" w:rsidRPr="00117FF5" w:rsidRDefault="0075781D" w:rsidP="00BE6DBB">
            <w:pPr>
              <w:jc w:val="center"/>
              <w:rPr>
                <w:rFonts w:ascii="Times New Roman" w:eastAsia="Arial Unicode MS" w:hAnsi="Times New Roman"/>
                <w:b/>
                <w:szCs w:val="24"/>
              </w:rPr>
            </w:pPr>
            <w:r w:rsidRPr="00117FF5">
              <w:rPr>
                <w:rFonts w:ascii="Times New Roman" w:eastAsia="Arial Unicode MS" w:hAnsi="Times New Roman"/>
                <w:b/>
                <w:szCs w:val="24"/>
              </w:rPr>
              <w:t>2</w:t>
            </w:r>
          </w:p>
        </w:tc>
        <w:tc>
          <w:tcPr>
            <w:tcW w:w="680" w:type="pct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75781D" w:rsidRPr="00117FF5" w:rsidRDefault="0075781D" w:rsidP="00BE6DBB">
            <w:pPr>
              <w:jc w:val="center"/>
              <w:rPr>
                <w:rFonts w:ascii="Times New Roman" w:eastAsia="Arial Unicode MS" w:hAnsi="Times New Roman"/>
                <w:b/>
                <w:szCs w:val="24"/>
              </w:rPr>
            </w:pPr>
            <w:r w:rsidRPr="00117FF5">
              <w:rPr>
                <w:rFonts w:ascii="Times New Roman" w:eastAsia="Arial Unicode MS" w:hAnsi="Times New Roman"/>
                <w:b/>
                <w:szCs w:val="24"/>
              </w:rPr>
              <w:t>3</w:t>
            </w:r>
          </w:p>
        </w:tc>
        <w:tc>
          <w:tcPr>
            <w:tcW w:w="2139" w:type="pct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75781D" w:rsidRPr="00117FF5" w:rsidRDefault="0075781D" w:rsidP="00BE6DBB">
            <w:pPr>
              <w:jc w:val="center"/>
              <w:rPr>
                <w:rFonts w:ascii="Times New Roman" w:eastAsia="Arial Unicode MS" w:hAnsi="Times New Roman"/>
                <w:b/>
                <w:szCs w:val="24"/>
              </w:rPr>
            </w:pPr>
            <w:r w:rsidRPr="00117FF5">
              <w:rPr>
                <w:rFonts w:ascii="Times New Roman" w:eastAsia="Arial Unicode MS" w:hAnsi="Times New Roman"/>
                <w:b/>
                <w:szCs w:val="24"/>
              </w:rPr>
              <w:t>4</w:t>
            </w:r>
          </w:p>
        </w:tc>
      </w:tr>
      <w:tr w:rsidR="00117FF5" w:rsidRPr="00117FF5" w:rsidTr="00BE6DBB">
        <w:trPr>
          <w:cantSplit/>
          <w:tblHeader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75781D" w:rsidRPr="00117FF5" w:rsidRDefault="0075781D" w:rsidP="00BE6DBB">
            <w:pPr>
              <w:jc w:val="center"/>
              <w:rPr>
                <w:rFonts w:ascii="Times New Roman" w:hAnsi="Times New Roman"/>
                <w:szCs w:val="24"/>
              </w:rPr>
            </w:pPr>
            <w:r w:rsidRPr="00117FF5">
              <w:rPr>
                <w:rFonts w:ascii="Times New Roman" w:hAnsi="Times New Roman"/>
                <w:szCs w:val="24"/>
              </w:rPr>
              <w:t xml:space="preserve">Místo pro prodej 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75781D" w:rsidRPr="00117FF5" w:rsidRDefault="0075781D" w:rsidP="00BE6DBB">
            <w:pPr>
              <w:jc w:val="center"/>
              <w:rPr>
                <w:rFonts w:ascii="Times New Roman" w:hAnsi="Times New Roman"/>
                <w:szCs w:val="24"/>
              </w:rPr>
            </w:pPr>
            <w:r w:rsidRPr="00117FF5">
              <w:rPr>
                <w:rFonts w:ascii="Times New Roman" w:hAnsi="Times New Roman"/>
                <w:szCs w:val="24"/>
              </w:rPr>
              <w:t>Adresa místa</w:t>
            </w:r>
          </w:p>
          <w:p w:rsidR="0075781D" w:rsidRPr="00117FF5" w:rsidRDefault="0075781D" w:rsidP="00BE6DBB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80" w:type="pct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75781D" w:rsidRPr="00117FF5" w:rsidRDefault="0075781D" w:rsidP="00BE6DBB">
            <w:pPr>
              <w:jc w:val="center"/>
              <w:rPr>
                <w:rFonts w:ascii="Times New Roman" w:hAnsi="Times New Roman"/>
                <w:szCs w:val="24"/>
              </w:rPr>
            </w:pPr>
            <w:r w:rsidRPr="00117FF5">
              <w:rPr>
                <w:rFonts w:ascii="Times New Roman" w:hAnsi="Times New Roman"/>
                <w:szCs w:val="24"/>
              </w:rPr>
              <w:t>Kapacita</w:t>
            </w:r>
          </w:p>
        </w:tc>
        <w:tc>
          <w:tcPr>
            <w:tcW w:w="2139" w:type="pct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75781D" w:rsidRPr="00117FF5" w:rsidRDefault="0075781D" w:rsidP="00BE6DBB">
            <w:pPr>
              <w:jc w:val="center"/>
              <w:rPr>
                <w:rFonts w:ascii="Times New Roman" w:hAnsi="Times New Roman"/>
                <w:szCs w:val="24"/>
              </w:rPr>
            </w:pPr>
            <w:r w:rsidRPr="00117FF5">
              <w:rPr>
                <w:rFonts w:ascii="Times New Roman" w:hAnsi="Times New Roman"/>
                <w:szCs w:val="24"/>
              </w:rPr>
              <w:t>Doba prodeje</w:t>
            </w:r>
          </w:p>
        </w:tc>
      </w:tr>
      <w:tr w:rsidR="00117FF5" w:rsidRPr="00117FF5" w:rsidTr="00BE6DBB">
        <w:trPr>
          <w:cantSplit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75781D" w:rsidRPr="00117FF5" w:rsidRDefault="0075781D" w:rsidP="00BE6DBB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 w:rsidRPr="00117FF5">
              <w:rPr>
                <w:rFonts w:ascii="Times New Roman" w:hAnsi="Times New Roman"/>
                <w:b/>
                <w:szCs w:val="24"/>
              </w:rPr>
              <w:t>RZ č.</w:t>
            </w:r>
            <w:r w:rsidRPr="00117FF5">
              <w:rPr>
                <w:rFonts w:ascii="Times New Roman" w:hAnsi="Times New Roman"/>
                <w:szCs w:val="24"/>
              </w:rPr>
              <w:t xml:space="preserve"> </w:t>
            </w:r>
            <w:r w:rsidRPr="00117FF5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shd w:val="clear" w:color="auto" w:fill="FFFFFF"/>
              <w:rPr>
                <w:rFonts w:ascii="Times New Roman" w:hAnsi="Times New Roman"/>
                <w:b/>
                <w:szCs w:val="24"/>
              </w:rPr>
            </w:pPr>
            <w:r w:rsidRPr="00117FF5">
              <w:rPr>
                <w:rFonts w:ascii="Times New Roman" w:eastAsia="Arial Unicode MS" w:hAnsi="Times New Roman"/>
                <w:b/>
                <w:szCs w:val="24"/>
              </w:rPr>
              <w:t xml:space="preserve"> „EDEN GARDEN"</w:t>
            </w:r>
            <w:r w:rsidRPr="00117FF5">
              <w:rPr>
                <w:rFonts w:ascii="Times New Roman" w:eastAsia="Arial Unicode MS" w:hAnsi="Times New Roman"/>
                <w:b/>
                <w:szCs w:val="24"/>
              </w:rPr>
              <w:br/>
            </w:r>
            <w:r w:rsidRPr="00117FF5">
              <w:rPr>
                <w:rFonts w:ascii="Times New Roman" w:hAnsi="Times New Roman"/>
                <w:b/>
                <w:bCs/>
                <w:szCs w:val="24"/>
              </w:rPr>
              <w:t xml:space="preserve">nám. </w:t>
            </w:r>
            <w:proofErr w:type="gramStart"/>
            <w:r w:rsidRPr="00117FF5">
              <w:rPr>
                <w:rFonts w:ascii="Times New Roman" w:hAnsi="Times New Roman"/>
                <w:b/>
                <w:bCs/>
                <w:szCs w:val="24"/>
              </w:rPr>
              <w:t>T.G.M.</w:t>
            </w:r>
            <w:proofErr w:type="gramEnd"/>
            <w:r w:rsidRPr="00117FF5">
              <w:rPr>
                <w:rFonts w:ascii="Times New Roman" w:hAnsi="Times New Roman"/>
                <w:b/>
                <w:bCs/>
                <w:szCs w:val="24"/>
              </w:rPr>
              <w:t xml:space="preserve"> č. 197/20, Prostějov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pStyle w:val="Normlnweb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17FF5">
              <w:rPr>
                <w:rFonts w:ascii="Times New Roman" w:hAnsi="Times New Roman" w:cs="Times New Roman"/>
              </w:rPr>
              <w:t>40 m</w:t>
            </w:r>
            <w:r w:rsidRPr="00117FF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043" w:type="pct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pStyle w:val="Normlnweb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17FF5">
              <w:rPr>
                <w:rFonts w:ascii="Times New Roman" w:hAnsi="Times New Roman" w:cs="Times New Roman"/>
              </w:rPr>
              <w:t>Po - Čt do 23 h.</w:t>
            </w:r>
            <w:r w:rsidRPr="00117FF5">
              <w:rPr>
                <w:rFonts w:ascii="Times New Roman" w:hAnsi="Times New Roman" w:cs="Times New Roman"/>
              </w:rPr>
              <w:br/>
              <w:t>Pá do 24 h.                                        So do 23 h.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>příležitostně</w:t>
            </w:r>
            <w:r w:rsidRPr="00117FF5">
              <w:rPr>
                <w:rFonts w:ascii="Times New Roman" w:hAnsi="Times New Roman" w:cs="Times New Roman"/>
              </w:rPr>
              <w:br/>
              <w:t xml:space="preserve">od </w:t>
            </w:r>
            <w:proofErr w:type="gramStart"/>
            <w:r w:rsidRPr="00117FF5">
              <w:rPr>
                <w:rFonts w:ascii="Times New Roman" w:hAnsi="Times New Roman" w:cs="Times New Roman"/>
              </w:rPr>
              <w:t>1.4. do</w:t>
            </w:r>
            <w:proofErr w:type="gramEnd"/>
            <w:r w:rsidRPr="00117FF5">
              <w:rPr>
                <w:rFonts w:ascii="Times New Roman" w:hAnsi="Times New Roman" w:cs="Times New Roman"/>
              </w:rPr>
              <w:t xml:space="preserve"> 30.9.</w:t>
            </w:r>
          </w:p>
        </w:tc>
      </w:tr>
      <w:tr w:rsidR="00117FF5" w:rsidRPr="00117FF5" w:rsidTr="00BE6DBB">
        <w:trPr>
          <w:cantSplit/>
          <w:trHeight w:val="313"/>
        </w:trPr>
        <w:tc>
          <w:tcPr>
            <w:tcW w:w="600" w:type="pct"/>
            <w:vMerge w:val="restart"/>
            <w:tcBorders>
              <w:top w:val="single" w:sz="6" w:space="0" w:color="auto"/>
              <w:left w:val="outset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75781D" w:rsidRPr="00117FF5" w:rsidRDefault="0075781D" w:rsidP="0075781D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 w:rsidRPr="00117FF5">
              <w:rPr>
                <w:rFonts w:ascii="Times New Roman" w:hAnsi="Times New Roman"/>
                <w:b/>
                <w:szCs w:val="24"/>
              </w:rPr>
              <w:t>RZ č.</w:t>
            </w:r>
            <w:r w:rsidRPr="00117FF5">
              <w:rPr>
                <w:rFonts w:ascii="Times New Roman" w:hAnsi="Times New Roman"/>
                <w:szCs w:val="24"/>
              </w:rPr>
              <w:t xml:space="preserve"> </w:t>
            </w:r>
            <w:r w:rsidRPr="00117FF5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1581" w:type="pct"/>
            <w:vMerge w:val="restart"/>
            <w:tcBorders>
              <w:top w:val="single" w:sz="6" w:space="0" w:color="auto"/>
              <w:left w:val="single" w:sz="6" w:space="0" w:color="000000"/>
              <w:right w:val="single" w:sz="6" w:space="0" w:color="auto"/>
            </w:tcBorders>
          </w:tcPr>
          <w:p w:rsidR="0075781D" w:rsidRPr="00117FF5" w:rsidRDefault="0075781D" w:rsidP="00BE6DBB">
            <w:pPr>
              <w:shd w:val="clear" w:color="auto" w:fill="FFFFFF"/>
              <w:rPr>
                <w:rFonts w:ascii="Times New Roman" w:hAnsi="Times New Roman"/>
                <w:b/>
                <w:szCs w:val="24"/>
              </w:rPr>
            </w:pPr>
            <w:r w:rsidRPr="00117FF5">
              <w:rPr>
                <w:rFonts w:ascii="Times New Roman" w:hAnsi="Times New Roman"/>
                <w:b/>
                <w:bCs/>
                <w:szCs w:val="24"/>
              </w:rPr>
              <w:t xml:space="preserve">                                                                           „Cocktail Café, s.r.o.“</w:t>
            </w:r>
            <w:r w:rsidRPr="00117FF5">
              <w:rPr>
                <w:rFonts w:ascii="Times New Roman" w:hAnsi="Times New Roman"/>
                <w:b/>
                <w:szCs w:val="24"/>
              </w:rPr>
              <w:br/>
            </w:r>
            <w:r w:rsidRPr="00117FF5">
              <w:rPr>
                <w:rFonts w:ascii="Times New Roman" w:hAnsi="Times New Roman"/>
                <w:b/>
                <w:bCs/>
                <w:szCs w:val="24"/>
              </w:rPr>
              <w:t>Pernštýnské nám. 183/4, Prostějov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 xml:space="preserve">33 </w:t>
            </w:r>
            <w:proofErr w:type="gramStart"/>
            <w:r w:rsidRPr="00117FF5">
              <w:rPr>
                <w:rFonts w:ascii="Times New Roman" w:hAnsi="Times New Roman" w:cs="Times New Roman"/>
              </w:rPr>
              <w:t>m</w:t>
            </w:r>
            <w:r w:rsidRPr="00117FF5">
              <w:rPr>
                <w:rFonts w:ascii="Times New Roman" w:hAnsi="Times New Roman" w:cs="Times New Roman"/>
                <w:vertAlign w:val="superscript"/>
              </w:rPr>
              <w:t xml:space="preserve">2  </w:t>
            </w:r>
            <w:r w:rsidRPr="00117FF5">
              <w:rPr>
                <w:rFonts w:ascii="Times New Roman" w:hAnsi="Times New Roman" w:cs="Times New Roman"/>
              </w:rPr>
              <w:t>(podium</w:t>
            </w:r>
            <w:proofErr w:type="gramEnd"/>
            <w:r w:rsidRPr="00117FF5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043" w:type="pct"/>
            <w:gridSpan w:val="2"/>
            <w:tcBorders>
              <w:top w:val="single" w:sz="6" w:space="0" w:color="auto"/>
              <w:left w:val="single" w:sz="6" w:space="0" w:color="000000"/>
              <w:right w:val="single" w:sz="6" w:space="0" w:color="auto"/>
            </w:tcBorders>
          </w:tcPr>
          <w:p w:rsidR="0075781D" w:rsidRPr="00117FF5" w:rsidRDefault="0075781D" w:rsidP="00BE6DBB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>Ne-Čt do 23 h.</w:t>
            </w:r>
            <w:r w:rsidRPr="00117FF5">
              <w:rPr>
                <w:rFonts w:ascii="Times New Roman" w:hAnsi="Times New Roman" w:cs="Times New Roman"/>
              </w:rPr>
              <w:br/>
              <w:t>Pá-So do 24 h.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000000"/>
              <w:right w:val="single" w:sz="6" w:space="0" w:color="auto"/>
            </w:tcBorders>
          </w:tcPr>
          <w:p w:rsidR="0075781D" w:rsidRPr="00117FF5" w:rsidRDefault="0075781D" w:rsidP="00BE6DBB">
            <w:pPr>
              <w:pStyle w:val="Normlnweb"/>
              <w:ind w:left="-70" w:firstLine="142"/>
              <w:jc w:val="center"/>
              <w:rPr>
                <w:rFonts w:ascii="Times New Roman" w:hAnsi="Times New Roman" w:cs="Times New Roman"/>
                <w:highlight w:val="magenta"/>
              </w:rPr>
            </w:pPr>
            <w:r w:rsidRPr="00117FF5">
              <w:rPr>
                <w:rFonts w:ascii="Times New Roman" w:hAnsi="Times New Roman" w:cs="Times New Roman"/>
              </w:rPr>
              <w:t>příležitostně</w:t>
            </w:r>
            <w:r w:rsidRPr="00117FF5">
              <w:rPr>
                <w:rFonts w:ascii="Times New Roman" w:hAnsi="Times New Roman" w:cs="Times New Roman"/>
              </w:rPr>
              <w:br/>
              <w:t xml:space="preserve">od </w:t>
            </w:r>
            <w:proofErr w:type="gramStart"/>
            <w:r w:rsidRPr="00117FF5">
              <w:rPr>
                <w:rFonts w:ascii="Times New Roman" w:hAnsi="Times New Roman" w:cs="Times New Roman"/>
              </w:rPr>
              <w:t>1.3. do</w:t>
            </w:r>
            <w:proofErr w:type="gramEnd"/>
            <w:r w:rsidRPr="00117FF5">
              <w:rPr>
                <w:rFonts w:ascii="Times New Roman" w:hAnsi="Times New Roman" w:cs="Times New Roman"/>
              </w:rPr>
              <w:t xml:space="preserve"> 31.10.</w:t>
            </w:r>
          </w:p>
        </w:tc>
      </w:tr>
      <w:tr w:rsidR="00117FF5" w:rsidRPr="00117FF5" w:rsidTr="00BE6DBB">
        <w:trPr>
          <w:cantSplit/>
          <w:trHeight w:val="312"/>
        </w:trPr>
        <w:tc>
          <w:tcPr>
            <w:tcW w:w="600" w:type="pct"/>
            <w:vMerge/>
            <w:tcBorders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81" w:type="pct"/>
            <w:vMerge/>
            <w:tcBorders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shd w:val="clear" w:color="auto" w:fill="FFFFFF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>40 m</w:t>
            </w:r>
            <w:r w:rsidRPr="00117FF5">
              <w:rPr>
                <w:rFonts w:ascii="Times New Roman" w:hAnsi="Times New Roman" w:cs="Times New Roman"/>
                <w:vertAlign w:val="superscript"/>
              </w:rPr>
              <w:t xml:space="preserve">2 </w:t>
            </w:r>
            <w:r w:rsidRPr="00117FF5">
              <w:rPr>
                <w:rFonts w:ascii="Times New Roman" w:hAnsi="Times New Roman" w:cs="Times New Roman"/>
              </w:rPr>
              <w:t>(malá kuželna)</w:t>
            </w:r>
          </w:p>
        </w:tc>
        <w:tc>
          <w:tcPr>
            <w:tcW w:w="1043" w:type="pct"/>
            <w:gridSpan w:val="2"/>
            <w:tcBorders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>Ne-Čt do 23 h.</w:t>
            </w:r>
            <w:r w:rsidRPr="00117FF5">
              <w:rPr>
                <w:rFonts w:ascii="Times New Roman" w:hAnsi="Times New Roman" w:cs="Times New Roman"/>
              </w:rPr>
              <w:br/>
              <w:t>Pá-So do 24 h.</w:t>
            </w:r>
          </w:p>
        </w:tc>
        <w:tc>
          <w:tcPr>
            <w:tcW w:w="1119" w:type="pct"/>
            <w:tcBorders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pStyle w:val="Normlnweb"/>
              <w:ind w:left="-70" w:firstLine="142"/>
              <w:jc w:val="center"/>
              <w:rPr>
                <w:rFonts w:ascii="Times New Roman" w:hAnsi="Times New Roman" w:cs="Times New Roman"/>
                <w:highlight w:val="magenta"/>
              </w:rPr>
            </w:pPr>
            <w:r w:rsidRPr="00117FF5">
              <w:rPr>
                <w:rFonts w:ascii="Times New Roman" w:hAnsi="Times New Roman" w:cs="Times New Roman"/>
              </w:rPr>
              <w:t>příležitostně</w:t>
            </w:r>
            <w:r w:rsidRPr="00117FF5">
              <w:rPr>
                <w:rFonts w:ascii="Times New Roman" w:hAnsi="Times New Roman" w:cs="Times New Roman"/>
              </w:rPr>
              <w:br/>
              <w:t xml:space="preserve">od </w:t>
            </w:r>
            <w:proofErr w:type="gramStart"/>
            <w:r w:rsidRPr="00117FF5">
              <w:rPr>
                <w:rFonts w:ascii="Times New Roman" w:hAnsi="Times New Roman" w:cs="Times New Roman"/>
              </w:rPr>
              <w:t>1.4. do</w:t>
            </w:r>
            <w:proofErr w:type="gramEnd"/>
            <w:r w:rsidRPr="00117FF5">
              <w:rPr>
                <w:rFonts w:ascii="Times New Roman" w:hAnsi="Times New Roman" w:cs="Times New Roman"/>
              </w:rPr>
              <w:t xml:space="preserve"> 31.10.</w:t>
            </w:r>
          </w:p>
        </w:tc>
      </w:tr>
      <w:tr w:rsidR="00117FF5" w:rsidRPr="00117FF5" w:rsidTr="00BE6DBB">
        <w:trPr>
          <w:cantSplit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75781D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 w:rsidRPr="00117FF5">
              <w:rPr>
                <w:rFonts w:ascii="Times New Roman" w:hAnsi="Times New Roman"/>
                <w:b/>
                <w:szCs w:val="24"/>
              </w:rPr>
              <w:t>RZ č.</w:t>
            </w:r>
            <w:r w:rsidRPr="00117FF5">
              <w:rPr>
                <w:rFonts w:ascii="Times New Roman" w:hAnsi="Times New Roman"/>
                <w:szCs w:val="24"/>
              </w:rPr>
              <w:t xml:space="preserve"> </w:t>
            </w:r>
            <w:r w:rsidRPr="00117FF5"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shd w:val="clear" w:color="auto" w:fill="FFFFFF"/>
              <w:rPr>
                <w:rFonts w:ascii="Times New Roman" w:hAnsi="Times New Roman"/>
                <w:b/>
                <w:szCs w:val="24"/>
              </w:rPr>
            </w:pPr>
            <w:r w:rsidRPr="00117FF5">
              <w:rPr>
                <w:rFonts w:ascii="Times New Roman" w:hAnsi="Times New Roman"/>
                <w:b/>
                <w:szCs w:val="24"/>
              </w:rPr>
              <w:t>„Bar U tří zajíců“</w:t>
            </w:r>
            <w:r w:rsidRPr="00117FF5">
              <w:rPr>
                <w:rFonts w:ascii="Times New Roman" w:hAnsi="Times New Roman"/>
                <w:b/>
                <w:szCs w:val="24"/>
              </w:rPr>
              <w:br/>
              <w:t xml:space="preserve">Skálovo nám. 177/2a, Prostějov 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>10 m</w:t>
            </w:r>
            <w:r w:rsidRPr="00117FF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043" w:type="pct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75781D" w:rsidRPr="00117FF5" w:rsidRDefault="0075781D" w:rsidP="00BE6DBB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>Po-Čt do 23.30 h.</w:t>
            </w:r>
            <w:r w:rsidRPr="00117FF5">
              <w:rPr>
                <w:rFonts w:ascii="Times New Roman" w:hAnsi="Times New Roman" w:cs="Times New Roman"/>
              </w:rPr>
              <w:br/>
              <w:t>Pá-So do 01.00 h.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>příležitostně</w:t>
            </w:r>
            <w:r w:rsidRPr="00117FF5">
              <w:rPr>
                <w:rFonts w:ascii="Times New Roman" w:hAnsi="Times New Roman" w:cs="Times New Roman"/>
              </w:rPr>
              <w:br/>
              <w:t xml:space="preserve">od </w:t>
            </w:r>
            <w:proofErr w:type="gramStart"/>
            <w:r w:rsidRPr="00117FF5">
              <w:rPr>
                <w:rFonts w:ascii="Times New Roman" w:hAnsi="Times New Roman" w:cs="Times New Roman"/>
              </w:rPr>
              <w:t>1.4. do</w:t>
            </w:r>
            <w:proofErr w:type="gramEnd"/>
            <w:r w:rsidRPr="00117FF5">
              <w:rPr>
                <w:rFonts w:ascii="Times New Roman" w:hAnsi="Times New Roman" w:cs="Times New Roman"/>
              </w:rPr>
              <w:t xml:space="preserve"> 30.9.</w:t>
            </w:r>
          </w:p>
        </w:tc>
      </w:tr>
      <w:tr w:rsidR="00117FF5" w:rsidRPr="00117FF5" w:rsidTr="00BE6DBB">
        <w:trPr>
          <w:cantSplit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75781D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 w:rsidRPr="00117FF5">
              <w:rPr>
                <w:rFonts w:ascii="Times New Roman" w:hAnsi="Times New Roman"/>
                <w:b/>
                <w:szCs w:val="24"/>
              </w:rPr>
              <w:t>RZ č.</w:t>
            </w:r>
            <w:r w:rsidRPr="00117FF5">
              <w:rPr>
                <w:rFonts w:ascii="Times New Roman" w:hAnsi="Times New Roman"/>
                <w:szCs w:val="24"/>
              </w:rPr>
              <w:t xml:space="preserve"> </w:t>
            </w:r>
            <w:r w:rsidRPr="00117FF5">
              <w:rPr>
                <w:rFonts w:ascii="Times New Roman" w:hAnsi="Times New Roman"/>
                <w:b/>
                <w:szCs w:val="24"/>
              </w:rPr>
              <w:t>4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shd w:val="clear" w:color="auto" w:fill="FFFFFF"/>
              <w:rPr>
                <w:rFonts w:ascii="Times New Roman" w:hAnsi="Times New Roman"/>
                <w:b/>
                <w:szCs w:val="24"/>
              </w:rPr>
            </w:pPr>
            <w:r w:rsidRPr="00117FF5">
              <w:rPr>
                <w:rFonts w:ascii="Times New Roman" w:hAnsi="Times New Roman"/>
                <w:b/>
                <w:bCs/>
                <w:szCs w:val="24"/>
              </w:rPr>
              <w:t>„Face To Face"</w:t>
            </w:r>
            <w:r w:rsidRPr="00117FF5">
              <w:rPr>
                <w:rFonts w:ascii="Times New Roman" w:hAnsi="Times New Roman"/>
                <w:b/>
                <w:szCs w:val="24"/>
              </w:rPr>
              <w:br/>
            </w:r>
            <w:r w:rsidRPr="00117FF5">
              <w:rPr>
                <w:rFonts w:ascii="Times New Roman" w:hAnsi="Times New Roman"/>
                <w:b/>
                <w:bCs/>
                <w:szCs w:val="24"/>
              </w:rPr>
              <w:t>Žižkovo nám. 120/2, Prostějov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17FF5">
              <w:rPr>
                <w:rFonts w:ascii="Times New Roman" w:hAnsi="Times New Roman" w:cs="Times New Roman"/>
              </w:rPr>
              <w:t>50  m</w:t>
            </w:r>
            <w:r w:rsidRPr="00117FF5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043" w:type="pct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75781D" w:rsidRPr="00117FF5" w:rsidRDefault="0075781D" w:rsidP="00BE6DBB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 xml:space="preserve">Ne-Čt do 23 h. </w:t>
            </w:r>
            <w:r w:rsidRPr="00117FF5">
              <w:rPr>
                <w:rFonts w:ascii="Times New Roman" w:hAnsi="Times New Roman" w:cs="Times New Roman"/>
              </w:rPr>
              <w:br/>
              <w:t>Pá-So do 24 h.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>příležitostně</w:t>
            </w:r>
            <w:r w:rsidRPr="00117FF5">
              <w:rPr>
                <w:rFonts w:ascii="Times New Roman" w:hAnsi="Times New Roman" w:cs="Times New Roman"/>
              </w:rPr>
              <w:br/>
              <w:t xml:space="preserve">od </w:t>
            </w:r>
            <w:proofErr w:type="gramStart"/>
            <w:r w:rsidRPr="00117FF5">
              <w:rPr>
                <w:rFonts w:ascii="Times New Roman" w:hAnsi="Times New Roman" w:cs="Times New Roman"/>
              </w:rPr>
              <w:t>1.4. do</w:t>
            </w:r>
            <w:proofErr w:type="gramEnd"/>
            <w:r w:rsidRPr="00117FF5">
              <w:rPr>
                <w:rFonts w:ascii="Times New Roman" w:hAnsi="Times New Roman" w:cs="Times New Roman"/>
              </w:rPr>
              <w:t xml:space="preserve"> 30.9.</w:t>
            </w:r>
          </w:p>
        </w:tc>
      </w:tr>
      <w:tr w:rsidR="00117FF5" w:rsidRPr="00117FF5" w:rsidTr="00BE6DBB">
        <w:trPr>
          <w:cantSplit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75781D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 w:rsidRPr="00117FF5">
              <w:rPr>
                <w:rFonts w:ascii="Times New Roman" w:hAnsi="Times New Roman"/>
                <w:b/>
                <w:szCs w:val="24"/>
              </w:rPr>
              <w:t>RZ č.</w:t>
            </w:r>
            <w:r w:rsidRPr="00117FF5">
              <w:rPr>
                <w:rFonts w:ascii="Times New Roman" w:hAnsi="Times New Roman"/>
                <w:szCs w:val="24"/>
              </w:rPr>
              <w:t xml:space="preserve"> </w:t>
            </w:r>
            <w:r w:rsidRPr="00117FF5">
              <w:rPr>
                <w:rFonts w:ascii="Times New Roman" w:hAnsi="Times New Roman"/>
                <w:b/>
                <w:szCs w:val="24"/>
              </w:rPr>
              <w:t>5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shd w:val="clear" w:color="auto" w:fill="FFFFFF"/>
              <w:rPr>
                <w:rFonts w:ascii="Times New Roman" w:hAnsi="Times New Roman"/>
                <w:b/>
                <w:szCs w:val="24"/>
              </w:rPr>
            </w:pPr>
            <w:r w:rsidRPr="00117FF5">
              <w:rPr>
                <w:rFonts w:ascii="Times New Roman" w:hAnsi="Times New Roman"/>
                <w:b/>
                <w:szCs w:val="24"/>
              </w:rPr>
              <w:t>„Hradební restaurace“</w:t>
            </w:r>
            <w:r w:rsidRPr="00117FF5">
              <w:rPr>
                <w:rFonts w:ascii="Times New Roman" w:hAnsi="Times New Roman"/>
                <w:b/>
                <w:szCs w:val="24"/>
              </w:rPr>
              <w:br/>
              <w:t>Hradební 85/1, Prostějov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>68 m</w:t>
            </w:r>
            <w:r w:rsidRPr="00117FF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043" w:type="pct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75781D" w:rsidRPr="00117FF5" w:rsidRDefault="0075781D" w:rsidP="00BE6DBB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>Ne-Čt do 23 h.</w:t>
            </w:r>
            <w:r w:rsidRPr="00117FF5">
              <w:rPr>
                <w:rFonts w:ascii="Times New Roman" w:hAnsi="Times New Roman" w:cs="Times New Roman"/>
              </w:rPr>
              <w:br/>
              <w:t>Pá-So do 24 h.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>příležitostně</w:t>
            </w:r>
            <w:r w:rsidRPr="00117FF5">
              <w:rPr>
                <w:rFonts w:ascii="Times New Roman" w:hAnsi="Times New Roman" w:cs="Times New Roman"/>
              </w:rPr>
              <w:br/>
              <w:t xml:space="preserve">od </w:t>
            </w:r>
            <w:proofErr w:type="gramStart"/>
            <w:r w:rsidRPr="00117FF5">
              <w:rPr>
                <w:rFonts w:ascii="Times New Roman" w:hAnsi="Times New Roman" w:cs="Times New Roman"/>
              </w:rPr>
              <w:t>1.4. do</w:t>
            </w:r>
            <w:proofErr w:type="gramEnd"/>
            <w:r w:rsidRPr="00117FF5">
              <w:rPr>
                <w:rFonts w:ascii="Times New Roman" w:hAnsi="Times New Roman" w:cs="Times New Roman"/>
              </w:rPr>
              <w:t xml:space="preserve"> 30.9.</w:t>
            </w:r>
          </w:p>
        </w:tc>
      </w:tr>
      <w:tr w:rsidR="00117FF5" w:rsidRPr="00117FF5" w:rsidTr="00BE6DBB">
        <w:trPr>
          <w:cantSplit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75781D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 w:rsidRPr="00117FF5">
              <w:rPr>
                <w:rFonts w:ascii="Times New Roman" w:hAnsi="Times New Roman"/>
                <w:b/>
                <w:szCs w:val="24"/>
              </w:rPr>
              <w:t>RZ č. 6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pStyle w:val="Normlnweb"/>
              <w:rPr>
                <w:rFonts w:ascii="Times New Roman" w:hAnsi="Times New Roman" w:cs="Times New Roman"/>
                <w:b/>
              </w:rPr>
            </w:pPr>
            <w:r w:rsidRPr="00117FF5">
              <w:rPr>
                <w:rFonts w:ascii="Times New Roman" w:hAnsi="Times New Roman" w:cs="Times New Roman"/>
                <w:b/>
              </w:rPr>
              <w:t>„RESTAURACE Jadran“</w:t>
            </w:r>
            <w:r w:rsidRPr="00117FF5">
              <w:rPr>
                <w:rFonts w:ascii="Times New Roman" w:hAnsi="Times New Roman" w:cs="Times New Roman"/>
                <w:b/>
              </w:rPr>
              <w:br/>
              <w:t>Kostelní 79/17, Prostějov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>50 m</w:t>
            </w:r>
            <w:r w:rsidRPr="00117FF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043" w:type="pct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75781D" w:rsidRPr="00117FF5" w:rsidRDefault="0075781D" w:rsidP="00BE6DBB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>Pá-So do 23 h.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>příležitostně</w:t>
            </w:r>
            <w:r w:rsidRPr="00117FF5">
              <w:rPr>
                <w:rFonts w:ascii="Times New Roman" w:hAnsi="Times New Roman" w:cs="Times New Roman"/>
              </w:rPr>
              <w:br/>
              <w:t xml:space="preserve">od </w:t>
            </w:r>
            <w:proofErr w:type="gramStart"/>
            <w:r w:rsidRPr="00117FF5">
              <w:rPr>
                <w:rFonts w:ascii="Times New Roman" w:hAnsi="Times New Roman" w:cs="Times New Roman"/>
              </w:rPr>
              <w:t>1.4. do</w:t>
            </w:r>
            <w:proofErr w:type="gramEnd"/>
            <w:r w:rsidRPr="00117FF5">
              <w:rPr>
                <w:rFonts w:ascii="Times New Roman" w:hAnsi="Times New Roman" w:cs="Times New Roman"/>
              </w:rPr>
              <w:t xml:space="preserve"> 30.9.</w:t>
            </w:r>
          </w:p>
        </w:tc>
      </w:tr>
      <w:tr w:rsidR="00117FF5" w:rsidRPr="00117FF5" w:rsidTr="00BE6DBB">
        <w:trPr>
          <w:cantSplit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75781D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 w:rsidRPr="00117FF5">
              <w:rPr>
                <w:rFonts w:ascii="Times New Roman" w:hAnsi="Times New Roman"/>
                <w:b/>
                <w:szCs w:val="24"/>
              </w:rPr>
              <w:t>RZ č.</w:t>
            </w:r>
            <w:r w:rsidRPr="00117FF5">
              <w:rPr>
                <w:rFonts w:ascii="Times New Roman" w:hAnsi="Times New Roman"/>
                <w:szCs w:val="24"/>
              </w:rPr>
              <w:t xml:space="preserve"> </w:t>
            </w:r>
            <w:r w:rsidRPr="00117FF5">
              <w:rPr>
                <w:rFonts w:ascii="Times New Roman" w:hAnsi="Times New Roman"/>
                <w:b/>
                <w:szCs w:val="24"/>
              </w:rPr>
              <w:t>7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pStyle w:val="Normlnweb"/>
              <w:outlineLvl w:val="2"/>
              <w:rPr>
                <w:rFonts w:ascii="Times New Roman" w:hAnsi="Times New Roman" w:cs="Times New Roman"/>
                <w:b/>
                <w:bCs/>
              </w:rPr>
            </w:pPr>
            <w:r w:rsidRPr="00117FF5">
              <w:rPr>
                <w:rFonts w:ascii="Times New Roman" w:hAnsi="Times New Roman" w:cs="Times New Roman"/>
                <w:b/>
                <w:bCs/>
              </w:rPr>
              <w:t>„PIVNICE OMEGA“</w:t>
            </w:r>
            <w:r w:rsidRPr="00117FF5">
              <w:rPr>
                <w:rFonts w:ascii="Times New Roman" w:hAnsi="Times New Roman" w:cs="Times New Roman"/>
                <w:b/>
                <w:bCs/>
              </w:rPr>
              <w:br/>
            </w:r>
            <w:proofErr w:type="spellStart"/>
            <w:r w:rsidRPr="00117FF5">
              <w:rPr>
                <w:rFonts w:ascii="Times New Roman" w:hAnsi="Times New Roman" w:cs="Times New Roman"/>
                <w:b/>
                <w:bCs/>
              </w:rPr>
              <w:t>Libušinka</w:t>
            </w:r>
            <w:proofErr w:type="spellEnd"/>
            <w:r w:rsidRPr="00117FF5">
              <w:rPr>
                <w:rFonts w:ascii="Times New Roman" w:hAnsi="Times New Roman" w:cs="Times New Roman"/>
                <w:b/>
                <w:bCs/>
              </w:rPr>
              <w:t xml:space="preserve"> 1555/9, Prostějov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>55 m</w:t>
            </w:r>
            <w:r w:rsidRPr="00117FF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043" w:type="pct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75781D" w:rsidRPr="00117FF5" w:rsidRDefault="0075781D" w:rsidP="00BE6DBB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>Ne-Čt do 23 h.</w:t>
            </w:r>
            <w:r w:rsidRPr="00117FF5">
              <w:rPr>
                <w:rFonts w:ascii="Times New Roman" w:hAnsi="Times New Roman" w:cs="Times New Roman"/>
              </w:rPr>
              <w:br/>
              <w:t>Pá-So do 24 h.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>příležitostně</w:t>
            </w:r>
            <w:r w:rsidRPr="00117FF5">
              <w:rPr>
                <w:rFonts w:ascii="Times New Roman" w:hAnsi="Times New Roman" w:cs="Times New Roman"/>
              </w:rPr>
              <w:br/>
              <w:t xml:space="preserve">od </w:t>
            </w:r>
            <w:proofErr w:type="gramStart"/>
            <w:r w:rsidRPr="00117FF5">
              <w:rPr>
                <w:rFonts w:ascii="Times New Roman" w:hAnsi="Times New Roman" w:cs="Times New Roman"/>
              </w:rPr>
              <w:t>1.4. do</w:t>
            </w:r>
            <w:proofErr w:type="gramEnd"/>
            <w:r w:rsidRPr="00117FF5">
              <w:rPr>
                <w:rFonts w:ascii="Times New Roman" w:hAnsi="Times New Roman" w:cs="Times New Roman"/>
              </w:rPr>
              <w:t xml:space="preserve"> 30.9.</w:t>
            </w:r>
          </w:p>
        </w:tc>
      </w:tr>
      <w:tr w:rsidR="00117FF5" w:rsidRPr="00117FF5" w:rsidTr="00BE6DBB">
        <w:trPr>
          <w:cantSplit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75781D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 w:rsidRPr="00117FF5">
              <w:rPr>
                <w:rFonts w:ascii="Times New Roman" w:hAnsi="Times New Roman"/>
                <w:b/>
                <w:szCs w:val="24"/>
              </w:rPr>
              <w:t>RZ č.</w:t>
            </w:r>
            <w:r w:rsidRPr="00117FF5">
              <w:rPr>
                <w:rFonts w:ascii="Times New Roman" w:hAnsi="Times New Roman"/>
                <w:szCs w:val="24"/>
              </w:rPr>
              <w:t xml:space="preserve"> </w:t>
            </w:r>
            <w:r w:rsidRPr="00117FF5">
              <w:rPr>
                <w:rFonts w:ascii="Times New Roman" w:hAnsi="Times New Roman"/>
                <w:b/>
                <w:szCs w:val="24"/>
              </w:rPr>
              <w:t>8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pStyle w:val="Normlnweb"/>
              <w:spacing w:before="0" w:beforeAutospacing="0" w:after="0" w:afterAutospacing="0"/>
              <w:rPr>
                <w:rFonts w:ascii="Times New Roman" w:hAnsi="Times New Roman" w:cs="Times New Roman"/>
                <w:b/>
              </w:rPr>
            </w:pPr>
            <w:r w:rsidRPr="00117FF5">
              <w:rPr>
                <w:rFonts w:ascii="Times New Roman" w:hAnsi="Times New Roman" w:cs="Times New Roman"/>
                <w:b/>
              </w:rPr>
              <w:t xml:space="preserve"> „Hostinec </w:t>
            </w:r>
            <w:proofErr w:type="spellStart"/>
            <w:r w:rsidRPr="00117FF5">
              <w:rPr>
                <w:rFonts w:ascii="Times New Roman" w:hAnsi="Times New Roman" w:cs="Times New Roman"/>
                <w:b/>
              </w:rPr>
              <w:t>Stylovka</w:t>
            </w:r>
            <w:proofErr w:type="spellEnd"/>
            <w:r w:rsidRPr="00117FF5">
              <w:rPr>
                <w:rFonts w:ascii="Times New Roman" w:hAnsi="Times New Roman" w:cs="Times New Roman"/>
                <w:b/>
              </w:rPr>
              <w:t>“</w:t>
            </w:r>
            <w:r w:rsidRPr="00117FF5">
              <w:rPr>
                <w:rFonts w:ascii="Times New Roman" w:hAnsi="Times New Roman" w:cs="Times New Roman"/>
                <w:b/>
              </w:rPr>
              <w:br/>
              <w:t>Tylova 1700/5, Prostějov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>50 m</w:t>
            </w:r>
            <w:r w:rsidRPr="00117FF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043" w:type="pct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75781D" w:rsidRPr="00117FF5" w:rsidRDefault="0075781D" w:rsidP="00BE6DBB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>Ne-Čt do 23 h.</w:t>
            </w:r>
            <w:r w:rsidRPr="00117FF5">
              <w:rPr>
                <w:rFonts w:ascii="Times New Roman" w:hAnsi="Times New Roman" w:cs="Times New Roman"/>
              </w:rPr>
              <w:br/>
              <w:t>Pá-So do 24 h.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>příležitostně</w:t>
            </w:r>
            <w:r w:rsidRPr="00117FF5">
              <w:rPr>
                <w:rFonts w:ascii="Times New Roman" w:hAnsi="Times New Roman" w:cs="Times New Roman"/>
              </w:rPr>
              <w:br/>
              <w:t xml:space="preserve">od </w:t>
            </w:r>
            <w:proofErr w:type="gramStart"/>
            <w:r w:rsidRPr="00117FF5">
              <w:rPr>
                <w:rFonts w:ascii="Times New Roman" w:hAnsi="Times New Roman" w:cs="Times New Roman"/>
              </w:rPr>
              <w:t>1.4. do</w:t>
            </w:r>
            <w:proofErr w:type="gramEnd"/>
            <w:r w:rsidRPr="00117FF5">
              <w:rPr>
                <w:rFonts w:ascii="Times New Roman" w:hAnsi="Times New Roman" w:cs="Times New Roman"/>
              </w:rPr>
              <w:t xml:space="preserve"> 30.9.</w:t>
            </w:r>
          </w:p>
        </w:tc>
      </w:tr>
      <w:tr w:rsidR="00117FF5" w:rsidRPr="00117FF5" w:rsidTr="00BE6DBB">
        <w:trPr>
          <w:cantSplit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75781D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 w:rsidRPr="00117FF5">
              <w:rPr>
                <w:rFonts w:ascii="Times New Roman" w:hAnsi="Times New Roman"/>
                <w:b/>
                <w:szCs w:val="24"/>
              </w:rPr>
              <w:t>RZ č. 9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pStyle w:val="Normlnweb"/>
              <w:outlineLvl w:val="2"/>
              <w:rPr>
                <w:rFonts w:ascii="Times New Roman" w:hAnsi="Times New Roman" w:cs="Times New Roman"/>
                <w:b/>
                <w:bCs/>
              </w:rPr>
            </w:pPr>
            <w:r w:rsidRPr="00117FF5">
              <w:rPr>
                <w:rFonts w:ascii="Times New Roman" w:hAnsi="Times New Roman" w:cs="Times New Roman"/>
                <w:b/>
                <w:bCs/>
              </w:rPr>
              <w:t>„</w:t>
            </w:r>
            <w:proofErr w:type="gramStart"/>
            <w:r w:rsidRPr="00117FF5">
              <w:rPr>
                <w:rFonts w:ascii="Times New Roman" w:hAnsi="Times New Roman" w:cs="Times New Roman"/>
                <w:b/>
                <w:bCs/>
              </w:rPr>
              <w:t>SKLENÍK“                                  Kostelecká</w:t>
            </w:r>
            <w:proofErr w:type="gramEnd"/>
            <w:r w:rsidRPr="00117FF5">
              <w:rPr>
                <w:rFonts w:ascii="Times New Roman" w:hAnsi="Times New Roman" w:cs="Times New Roman"/>
                <w:b/>
                <w:bCs/>
              </w:rPr>
              <w:t xml:space="preserve"> 367, Prostějov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>100 m</w:t>
            </w:r>
            <w:r w:rsidRPr="00117FF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043" w:type="pct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75781D" w:rsidRPr="00117FF5" w:rsidRDefault="0075781D" w:rsidP="00BE6DBB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>Ne-Čt do 23 h.</w:t>
            </w:r>
          </w:p>
          <w:p w:rsidR="0075781D" w:rsidRPr="00117FF5" w:rsidRDefault="0075781D" w:rsidP="00BE6DBB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>Pá-So do 24 h.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>příležitostně</w:t>
            </w:r>
            <w:r w:rsidRPr="00117FF5">
              <w:rPr>
                <w:rFonts w:ascii="Times New Roman" w:hAnsi="Times New Roman" w:cs="Times New Roman"/>
              </w:rPr>
              <w:br/>
              <w:t xml:space="preserve">od </w:t>
            </w:r>
            <w:proofErr w:type="gramStart"/>
            <w:r w:rsidRPr="00117FF5">
              <w:rPr>
                <w:rFonts w:ascii="Times New Roman" w:hAnsi="Times New Roman" w:cs="Times New Roman"/>
              </w:rPr>
              <w:t>1.4. do</w:t>
            </w:r>
            <w:proofErr w:type="gramEnd"/>
            <w:r w:rsidRPr="00117FF5">
              <w:rPr>
                <w:rFonts w:ascii="Times New Roman" w:hAnsi="Times New Roman" w:cs="Times New Roman"/>
              </w:rPr>
              <w:t xml:space="preserve"> 30.9.</w:t>
            </w:r>
          </w:p>
        </w:tc>
      </w:tr>
      <w:tr w:rsidR="00117FF5" w:rsidRPr="00117FF5" w:rsidTr="00BE6DBB">
        <w:trPr>
          <w:cantSplit/>
          <w:trHeight w:val="746"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75781D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4"/>
              </w:rPr>
            </w:pPr>
            <w:r w:rsidRPr="00117FF5">
              <w:rPr>
                <w:rFonts w:ascii="Times New Roman" w:hAnsi="Times New Roman"/>
                <w:b/>
                <w:szCs w:val="24"/>
              </w:rPr>
              <w:t>RZ č. 10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pStyle w:val="Normlnweb"/>
              <w:outlineLvl w:val="2"/>
              <w:rPr>
                <w:rFonts w:ascii="Times New Roman" w:hAnsi="Times New Roman" w:cs="Times New Roman"/>
                <w:b/>
                <w:bCs/>
                <w:strike/>
              </w:rPr>
            </w:pPr>
            <w:r w:rsidRPr="00117FF5">
              <w:rPr>
                <w:rFonts w:ascii="Times New Roman" w:hAnsi="Times New Roman" w:cs="Times New Roman"/>
                <w:b/>
              </w:rPr>
              <w:t xml:space="preserve"> „Prostějovský </w:t>
            </w:r>
            <w:proofErr w:type="spellStart"/>
            <w:proofErr w:type="gramStart"/>
            <w:r w:rsidRPr="00117FF5">
              <w:rPr>
                <w:rFonts w:ascii="Times New Roman" w:hAnsi="Times New Roman" w:cs="Times New Roman"/>
                <w:b/>
              </w:rPr>
              <w:t>šnyt</w:t>
            </w:r>
            <w:proofErr w:type="spellEnd"/>
            <w:r w:rsidRPr="00117FF5">
              <w:rPr>
                <w:rFonts w:ascii="Times New Roman" w:hAnsi="Times New Roman" w:cs="Times New Roman"/>
                <w:b/>
              </w:rPr>
              <w:t>“                                                                         Josefa</w:t>
            </w:r>
            <w:proofErr w:type="gramEnd"/>
            <w:r w:rsidRPr="00117FF5">
              <w:rPr>
                <w:rFonts w:ascii="Times New Roman" w:hAnsi="Times New Roman" w:cs="Times New Roman"/>
                <w:b/>
              </w:rPr>
              <w:t xml:space="preserve"> Lady 327/15,                                     Prostějov - </w:t>
            </w:r>
            <w:proofErr w:type="spellStart"/>
            <w:r w:rsidRPr="00117FF5">
              <w:rPr>
                <w:rFonts w:ascii="Times New Roman" w:hAnsi="Times New Roman" w:cs="Times New Roman"/>
                <w:b/>
              </w:rPr>
              <w:t>Krasice</w:t>
            </w:r>
            <w:proofErr w:type="spellEnd"/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>70 m</w:t>
            </w:r>
            <w:r w:rsidRPr="00117FF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043" w:type="pct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75781D" w:rsidRPr="00117FF5" w:rsidRDefault="0075781D" w:rsidP="00BE6DBB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>Po-Ne do 23 h.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>příležitostně</w:t>
            </w:r>
            <w:r w:rsidRPr="00117FF5">
              <w:rPr>
                <w:rFonts w:ascii="Times New Roman" w:hAnsi="Times New Roman" w:cs="Times New Roman"/>
              </w:rPr>
              <w:br/>
              <w:t xml:space="preserve">od </w:t>
            </w:r>
            <w:proofErr w:type="gramStart"/>
            <w:r w:rsidRPr="00117FF5">
              <w:rPr>
                <w:rFonts w:ascii="Times New Roman" w:hAnsi="Times New Roman" w:cs="Times New Roman"/>
              </w:rPr>
              <w:t>1.4. do</w:t>
            </w:r>
            <w:proofErr w:type="gramEnd"/>
            <w:r w:rsidRPr="00117FF5">
              <w:rPr>
                <w:rFonts w:ascii="Times New Roman" w:hAnsi="Times New Roman" w:cs="Times New Roman"/>
              </w:rPr>
              <w:t xml:space="preserve"> 30.9.</w:t>
            </w:r>
          </w:p>
        </w:tc>
      </w:tr>
      <w:tr w:rsidR="00117FF5" w:rsidRPr="00117FF5" w:rsidTr="00BE6DBB">
        <w:trPr>
          <w:cantSplit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75781D" w:rsidRPr="00117FF5" w:rsidRDefault="0075781D" w:rsidP="0075781D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 w:rsidRPr="00117FF5">
              <w:rPr>
                <w:rFonts w:ascii="Times New Roman" w:hAnsi="Times New Roman"/>
                <w:b/>
                <w:szCs w:val="24"/>
              </w:rPr>
              <w:t>RZ č.</w:t>
            </w:r>
            <w:r w:rsidRPr="00117FF5">
              <w:rPr>
                <w:rFonts w:ascii="Times New Roman" w:hAnsi="Times New Roman"/>
                <w:szCs w:val="24"/>
              </w:rPr>
              <w:t xml:space="preserve"> </w:t>
            </w:r>
            <w:r w:rsidRPr="00117FF5">
              <w:rPr>
                <w:rFonts w:ascii="Times New Roman" w:hAnsi="Times New Roman"/>
                <w:b/>
                <w:szCs w:val="24"/>
              </w:rPr>
              <w:t>11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pStyle w:val="Normlnweb"/>
              <w:rPr>
                <w:rFonts w:ascii="Times New Roman" w:hAnsi="Times New Roman" w:cs="Times New Roman"/>
                <w:b/>
              </w:rPr>
            </w:pPr>
            <w:r w:rsidRPr="00117FF5">
              <w:rPr>
                <w:rFonts w:ascii="Times New Roman" w:hAnsi="Times New Roman" w:cs="Times New Roman"/>
                <w:b/>
              </w:rPr>
              <w:t>„</w:t>
            </w:r>
            <w:proofErr w:type="gramStart"/>
            <w:r w:rsidRPr="00117FF5">
              <w:rPr>
                <w:rFonts w:ascii="Times New Roman" w:hAnsi="Times New Roman" w:cs="Times New Roman"/>
                <w:b/>
              </w:rPr>
              <w:t>Herna-Bar-LUTO“                                                 K.</w:t>
            </w:r>
            <w:proofErr w:type="gramEnd"/>
            <w:r w:rsidRPr="00117FF5">
              <w:rPr>
                <w:rFonts w:ascii="Times New Roman" w:hAnsi="Times New Roman" w:cs="Times New Roman"/>
                <w:b/>
              </w:rPr>
              <w:t xml:space="preserve"> Svolinského 287/7, (restaurační zahrádka umístěna v prostoru ul. J. Lady), Prostějov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pStyle w:val="Normlnweb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117FF5">
              <w:rPr>
                <w:rFonts w:ascii="Times New Roman" w:hAnsi="Times New Roman" w:cs="Times New Roman"/>
              </w:rPr>
              <w:t xml:space="preserve">                                 160 m</w:t>
            </w:r>
            <w:r w:rsidRPr="00117FF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043" w:type="pct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75781D" w:rsidRPr="00117FF5" w:rsidRDefault="0075781D" w:rsidP="00BE6DBB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>Po-Ne do 23 h.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 xml:space="preserve">                           příležitostně</w:t>
            </w:r>
            <w:r w:rsidRPr="00117FF5">
              <w:rPr>
                <w:rFonts w:ascii="Times New Roman" w:hAnsi="Times New Roman" w:cs="Times New Roman"/>
              </w:rPr>
              <w:br/>
              <w:t xml:space="preserve">od </w:t>
            </w:r>
            <w:proofErr w:type="gramStart"/>
            <w:r w:rsidRPr="00117FF5">
              <w:rPr>
                <w:rFonts w:ascii="Times New Roman" w:hAnsi="Times New Roman" w:cs="Times New Roman"/>
              </w:rPr>
              <w:t>1.4. do</w:t>
            </w:r>
            <w:proofErr w:type="gramEnd"/>
            <w:r w:rsidRPr="00117FF5">
              <w:rPr>
                <w:rFonts w:ascii="Times New Roman" w:hAnsi="Times New Roman" w:cs="Times New Roman"/>
              </w:rPr>
              <w:t xml:space="preserve"> 30.9.</w:t>
            </w:r>
          </w:p>
        </w:tc>
      </w:tr>
      <w:tr w:rsidR="00117FF5" w:rsidRPr="00117FF5" w:rsidTr="00BE6DBB">
        <w:trPr>
          <w:cantSplit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75781D" w:rsidRPr="00117FF5" w:rsidRDefault="0075781D" w:rsidP="0075781D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 w:rsidRPr="00117FF5">
              <w:rPr>
                <w:rFonts w:ascii="Times New Roman" w:hAnsi="Times New Roman"/>
                <w:b/>
                <w:szCs w:val="24"/>
              </w:rPr>
              <w:t>RZ č.</w:t>
            </w:r>
            <w:r w:rsidRPr="00117FF5">
              <w:rPr>
                <w:rFonts w:ascii="Times New Roman" w:hAnsi="Times New Roman"/>
                <w:szCs w:val="24"/>
              </w:rPr>
              <w:t xml:space="preserve"> </w:t>
            </w:r>
            <w:r w:rsidRPr="00117FF5">
              <w:rPr>
                <w:rFonts w:ascii="Times New Roman" w:hAnsi="Times New Roman"/>
                <w:b/>
                <w:szCs w:val="24"/>
              </w:rPr>
              <w:t>12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pStyle w:val="Normlnweb"/>
              <w:outlineLvl w:val="2"/>
              <w:rPr>
                <w:rFonts w:ascii="Times New Roman" w:hAnsi="Times New Roman" w:cs="Times New Roman"/>
                <w:b/>
                <w:bCs/>
              </w:rPr>
            </w:pPr>
            <w:r w:rsidRPr="00117FF5">
              <w:rPr>
                <w:rFonts w:ascii="Times New Roman" w:hAnsi="Times New Roman" w:cs="Times New Roman"/>
                <w:b/>
                <w:bCs/>
              </w:rPr>
              <w:t>„Hospůdka SALI“</w:t>
            </w:r>
            <w:r w:rsidRPr="00117FF5">
              <w:rPr>
                <w:rFonts w:ascii="Times New Roman" w:hAnsi="Times New Roman" w:cs="Times New Roman"/>
                <w:b/>
                <w:bCs/>
              </w:rPr>
              <w:br/>
              <w:t xml:space="preserve">plocha „za unimobuňkami“ </w:t>
            </w:r>
            <w:proofErr w:type="spellStart"/>
            <w:r w:rsidRPr="00117FF5">
              <w:rPr>
                <w:rFonts w:ascii="Times New Roman" w:hAnsi="Times New Roman" w:cs="Times New Roman"/>
                <w:b/>
                <w:bCs/>
              </w:rPr>
              <w:t>Krasická</w:t>
            </w:r>
            <w:proofErr w:type="spellEnd"/>
            <w:r w:rsidRPr="00117FF5">
              <w:rPr>
                <w:rFonts w:ascii="Times New Roman" w:hAnsi="Times New Roman" w:cs="Times New Roman"/>
                <w:b/>
                <w:bCs/>
              </w:rPr>
              <w:t xml:space="preserve"> 936, Prostějov 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>255 m</w:t>
            </w:r>
            <w:r w:rsidRPr="00117FF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043" w:type="pct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75781D" w:rsidRPr="00117FF5" w:rsidRDefault="0075781D" w:rsidP="00BE6DBB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>Po-So do 24 h.</w:t>
            </w:r>
          </w:p>
          <w:p w:rsidR="0075781D" w:rsidRPr="00117FF5" w:rsidRDefault="0075781D" w:rsidP="00BE6DBB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>Ne do 23 h.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>příležitostně</w:t>
            </w:r>
            <w:r w:rsidRPr="00117FF5">
              <w:rPr>
                <w:rFonts w:ascii="Times New Roman" w:hAnsi="Times New Roman" w:cs="Times New Roman"/>
              </w:rPr>
              <w:br/>
              <w:t xml:space="preserve">od </w:t>
            </w:r>
            <w:proofErr w:type="gramStart"/>
            <w:r w:rsidRPr="00117FF5">
              <w:rPr>
                <w:rFonts w:ascii="Times New Roman" w:hAnsi="Times New Roman" w:cs="Times New Roman"/>
              </w:rPr>
              <w:t>1.4. do</w:t>
            </w:r>
            <w:proofErr w:type="gramEnd"/>
            <w:r w:rsidRPr="00117FF5">
              <w:rPr>
                <w:rFonts w:ascii="Times New Roman" w:hAnsi="Times New Roman" w:cs="Times New Roman"/>
              </w:rPr>
              <w:t xml:space="preserve"> 30.9.</w:t>
            </w:r>
          </w:p>
        </w:tc>
      </w:tr>
      <w:tr w:rsidR="00117FF5" w:rsidRPr="00117FF5" w:rsidTr="00BE6DBB">
        <w:trPr>
          <w:cantSplit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75781D" w:rsidRPr="00117FF5" w:rsidRDefault="0075781D" w:rsidP="0075781D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 w:rsidRPr="00117FF5">
              <w:rPr>
                <w:rFonts w:ascii="Times New Roman" w:hAnsi="Times New Roman"/>
                <w:b/>
                <w:szCs w:val="24"/>
              </w:rPr>
              <w:t>RZ č.</w:t>
            </w:r>
            <w:r w:rsidRPr="00117FF5">
              <w:rPr>
                <w:rFonts w:ascii="Times New Roman" w:hAnsi="Times New Roman"/>
                <w:szCs w:val="24"/>
              </w:rPr>
              <w:t xml:space="preserve"> </w:t>
            </w:r>
            <w:r w:rsidRPr="00117FF5">
              <w:rPr>
                <w:rFonts w:ascii="Times New Roman" w:hAnsi="Times New Roman"/>
                <w:b/>
                <w:szCs w:val="24"/>
              </w:rPr>
              <w:t>13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pStyle w:val="Normlnweb"/>
              <w:outlineLvl w:val="2"/>
              <w:rPr>
                <w:rFonts w:ascii="Times New Roman" w:hAnsi="Times New Roman" w:cs="Times New Roman"/>
                <w:b/>
                <w:bCs/>
              </w:rPr>
            </w:pPr>
            <w:r w:rsidRPr="00117FF5">
              <w:rPr>
                <w:rFonts w:ascii="Times New Roman" w:hAnsi="Times New Roman" w:cs="Times New Roman"/>
                <w:b/>
                <w:bCs/>
              </w:rPr>
              <w:t xml:space="preserve">„Na </w:t>
            </w:r>
            <w:proofErr w:type="spellStart"/>
            <w:proofErr w:type="gramStart"/>
            <w:r w:rsidRPr="00117FF5">
              <w:rPr>
                <w:rFonts w:ascii="Times New Roman" w:hAnsi="Times New Roman" w:cs="Times New Roman"/>
                <w:b/>
                <w:bCs/>
              </w:rPr>
              <w:t>Mánesce</w:t>
            </w:r>
            <w:proofErr w:type="spellEnd"/>
            <w:r w:rsidRPr="00117FF5">
              <w:rPr>
                <w:rFonts w:ascii="Times New Roman" w:hAnsi="Times New Roman" w:cs="Times New Roman"/>
                <w:b/>
                <w:bCs/>
              </w:rPr>
              <w:t>“                               Rostislavova</w:t>
            </w:r>
            <w:proofErr w:type="gramEnd"/>
            <w:r w:rsidRPr="00117FF5">
              <w:rPr>
                <w:rFonts w:ascii="Times New Roman" w:hAnsi="Times New Roman" w:cs="Times New Roman"/>
                <w:b/>
                <w:bCs/>
              </w:rPr>
              <w:t xml:space="preserve"> 845/12, Prostějov (restaurační zahrádka umístěna v prostoru ul. Česká 12, Prostějov)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 xml:space="preserve">                            15 m</w:t>
            </w:r>
            <w:r w:rsidRPr="00117FF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043" w:type="pct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75781D" w:rsidRPr="00117FF5" w:rsidRDefault="0075781D" w:rsidP="00BE6DBB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>Pá-So  do 23 h.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 xml:space="preserve">                        příležitostně</w:t>
            </w:r>
            <w:r w:rsidRPr="00117FF5">
              <w:rPr>
                <w:rFonts w:ascii="Times New Roman" w:hAnsi="Times New Roman" w:cs="Times New Roman"/>
              </w:rPr>
              <w:br/>
              <w:t xml:space="preserve">od </w:t>
            </w:r>
            <w:proofErr w:type="gramStart"/>
            <w:r w:rsidRPr="00117FF5">
              <w:rPr>
                <w:rFonts w:ascii="Times New Roman" w:hAnsi="Times New Roman" w:cs="Times New Roman"/>
              </w:rPr>
              <w:t>1.4. do</w:t>
            </w:r>
            <w:proofErr w:type="gramEnd"/>
            <w:r w:rsidRPr="00117FF5">
              <w:rPr>
                <w:rFonts w:ascii="Times New Roman" w:hAnsi="Times New Roman" w:cs="Times New Roman"/>
              </w:rPr>
              <w:t xml:space="preserve"> 30.9.</w:t>
            </w:r>
          </w:p>
        </w:tc>
      </w:tr>
      <w:tr w:rsidR="00117FF5" w:rsidRPr="00117FF5" w:rsidTr="00BE6DBB">
        <w:trPr>
          <w:cantSplit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75781D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 w:rsidRPr="00117FF5">
              <w:rPr>
                <w:rFonts w:ascii="Times New Roman" w:hAnsi="Times New Roman"/>
                <w:b/>
                <w:szCs w:val="24"/>
              </w:rPr>
              <w:lastRenderedPageBreak/>
              <w:t>RZ č.</w:t>
            </w:r>
            <w:r w:rsidRPr="00117FF5">
              <w:rPr>
                <w:rFonts w:ascii="Times New Roman" w:hAnsi="Times New Roman"/>
                <w:szCs w:val="24"/>
              </w:rPr>
              <w:t xml:space="preserve"> </w:t>
            </w:r>
            <w:r w:rsidRPr="00117FF5">
              <w:rPr>
                <w:rFonts w:ascii="Times New Roman" w:hAnsi="Times New Roman"/>
                <w:b/>
                <w:szCs w:val="24"/>
              </w:rPr>
              <w:t>14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pStyle w:val="Normlnweb"/>
              <w:outlineLvl w:val="2"/>
              <w:rPr>
                <w:rFonts w:ascii="Times New Roman" w:hAnsi="Times New Roman" w:cs="Times New Roman"/>
                <w:b/>
                <w:bCs/>
              </w:rPr>
            </w:pPr>
            <w:r w:rsidRPr="00117FF5">
              <w:rPr>
                <w:rFonts w:ascii="Times New Roman" w:hAnsi="Times New Roman" w:cs="Times New Roman"/>
                <w:b/>
                <w:bCs/>
              </w:rPr>
              <w:t xml:space="preserve">„U </w:t>
            </w:r>
            <w:proofErr w:type="gramStart"/>
            <w:r w:rsidRPr="00117FF5">
              <w:rPr>
                <w:rFonts w:ascii="Times New Roman" w:hAnsi="Times New Roman" w:cs="Times New Roman"/>
                <w:b/>
                <w:bCs/>
              </w:rPr>
              <w:t>kalicha“                                                Nám.</w:t>
            </w:r>
            <w:proofErr w:type="gramEnd"/>
            <w:r w:rsidRPr="00117FF5">
              <w:rPr>
                <w:rFonts w:ascii="Times New Roman" w:hAnsi="Times New Roman" w:cs="Times New Roman"/>
                <w:b/>
                <w:bCs/>
              </w:rPr>
              <w:t xml:space="preserve"> U kalicha 2575/2, Prostějov 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>200 m</w:t>
            </w:r>
            <w:r w:rsidRPr="00117FF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043" w:type="pct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75781D" w:rsidRPr="00117FF5" w:rsidRDefault="0075781D" w:rsidP="00BE6DBB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>Čt-Ne do 23 h.</w:t>
            </w:r>
          </w:p>
          <w:p w:rsidR="0075781D" w:rsidRPr="00117FF5" w:rsidRDefault="0075781D" w:rsidP="00BE6DBB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>Pá-So do 24 h.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>příležitostně</w:t>
            </w:r>
            <w:r w:rsidRPr="00117FF5">
              <w:rPr>
                <w:rFonts w:ascii="Times New Roman" w:hAnsi="Times New Roman" w:cs="Times New Roman"/>
              </w:rPr>
              <w:br/>
              <w:t xml:space="preserve">od </w:t>
            </w:r>
            <w:proofErr w:type="gramStart"/>
            <w:r w:rsidRPr="00117FF5">
              <w:rPr>
                <w:rFonts w:ascii="Times New Roman" w:hAnsi="Times New Roman" w:cs="Times New Roman"/>
              </w:rPr>
              <w:t>1.4. do</w:t>
            </w:r>
            <w:proofErr w:type="gramEnd"/>
            <w:r w:rsidRPr="00117FF5">
              <w:rPr>
                <w:rFonts w:ascii="Times New Roman" w:hAnsi="Times New Roman" w:cs="Times New Roman"/>
              </w:rPr>
              <w:t xml:space="preserve"> 30.9.</w:t>
            </w:r>
          </w:p>
        </w:tc>
      </w:tr>
      <w:tr w:rsidR="00117FF5" w:rsidRPr="00117FF5" w:rsidTr="00BE6DBB">
        <w:trPr>
          <w:cantSplit/>
          <w:trHeight w:val="851"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75781D">
            <w:pPr>
              <w:shd w:val="clear" w:color="auto" w:fill="FFFFFF"/>
              <w:jc w:val="center"/>
              <w:rPr>
                <w:rFonts w:ascii="Times New Roman" w:hAnsi="Times New Roman"/>
                <w:szCs w:val="24"/>
              </w:rPr>
            </w:pPr>
            <w:r w:rsidRPr="00117FF5">
              <w:rPr>
                <w:rFonts w:ascii="Times New Roman" w:hAnsi="Times New Roman"/>
                <w:b/>
                <w:szCs w:val="24"/>
              </w:rPr>
              <w:t>RZ č. 15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75781D" w:rsidRPr="00117FF5" w:rsidRDefault="0075781D" w:rsidP="00BE6DBB">
            <w:pPr>
              <w:pStyle w:val="Normlnweb"/>
              <w:rPr>
                <w:rStyle w:val="Siln"/>
                <w:rFonts w:ascii="Times New Roman" w:eastAsiaTheme="majorEastAsia" w:hAnsi="Times New Roman" w:cs="Times New Roman"/>
                <w:b w:val="0"/>
              </w:rPr>
            </w:pPr>
            <w:r w:rsidRPr="00117FF5">
              <w:rPr>
                <w:rStyle w:val="Siln"/>
                <w:rFonts w:ascii="Times New Roman" w:eastAsiaTheme="majorEastAsia" w:hAnsi="Times New Roman" w:cs="Times New Roman"/>
              </w:rPr>
              <w:t>„</w:t>
            </w:r>
            <w:r w:rsidRPr="00117FF5">
              <w:rPr>
                <w:rFonts w:ascii="Times New Roman" w:hAnsi="Times New Roman" w:cs="Times New Roman"/>
                <w:b/>
                <w:bCs/>
              </w:rPr>
              <w:t xml:space="preserve">TJ Sokol </w:t>
            </w:r>
            <w:proofErr w:type="spellStart"/>
            <w:proofErr w:type="gramStart"/>
            <w:r w:rsidRPr="00117FF5">
              <w:rPr>
                <w:rFonts w:ascii="Times New Roman" w:hAnsi="Times New Roman" w:cs="Times New Roman"/>
                <w:b/>
                <w:bCs/>
              </w:rPr>
              <w:t>Vrahovice</w:t>
            </w:r>
            <w:proofErr w:type="spellEnd"/>
            <w:r w:rsidRPr="00117FF5">
              <w:rPr>
                <w:rFonts w:ascii="Times New Roman" w:hAnsi="Times New Roman" w:cs="Times New Roman"/>
                <w:b/>
                <w:bCs/>
              </w:rPr>
              <w:t>“  občerstvení</w:t>
            </w:r>
            <w:proofErr w:type="gramEnd"/>
            <w:r w:rsidRPr="00117FF5">
              <w:rPr>
                <w:rFonts w:ascii="Times New Roman" w:hAnsi="Times New Roman" w:cs="Times New Roman"/>
                <w:b/>
                <w:bCs/>
              </w:rPr>
              <w:t xml:space="preserve"> u fotbalového hřiště </w:t>
            </w:r>
            <w:proofErr w:type="spellStart"/>
            <w:r w:rsidRPr="00117FF5">
              <w:rPr>
                <w:rFonts w:ascii="Times New Roman" w:hAnsi="Times New Roman" w:cs="Times New Roman"/>
                <w:b/>
                <w:bCs/>
              </w:rPr>
              <w:t>Vrahovice</w:t>
            </w:r>
            <w:proofErr w:type="spellEnd"/>
            <w:r w:rsidRPr="00117FF5">
              <w:rPr>
                <w:rFonts w:ascii="Times New Roman" w:hAnsi="Times New Roman" w:cs="Times New Roman"/>
                <w:b/>
                <w:bCs/>
              </w:rPr>
              <w:t xml:space="preserve">, Prostějov - </w:t>
            </w:r>
            <w:proofErr w:type="spellStart"/>
            <w:r w:rsidRPr="00117FF5">
              <w:rPr>
                <w:rFonts w:ascii="Times New Roman" w:hAnsi="Times New Roman" w:cs="Times New Roman"/>
                <w:b/>
                <w:bCs/>
              </w:rPr>
              <w:t>Vrahovice</w:t>
            </w:r>
            <w:proofErr w:type="spellEnd"/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>200 m</w:t>
            </w:r>
            <w:r w:rsidRPr="00117FF5">
              <w:rPr>
                <w:rFonts w:ascii="Times New Roman" w:hAnsi="Times New Roman" w:cs="Times New Roman"/>
                <w:vertAlign w:val="superscript"/>
              </w:rPr>
              <w:t xml:space="preserve">2 </w:t>
            </w:r>
          </w:p>
        </w:tc>
        <w:tc>
          <w:tcPr>
            <w:tcW w:w="1043" w:type="pct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75781D" w:rsidRPr="00117FF5" w:rsidRDefault="0075781D" w:rsidP="00BE6DBB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17FF5">
              <w:rPr>
                <w:rFonts w:ascii="Times New Roman" w:hAnsi="Times New Roman" w:cs="Times New Roman"/>
              </w:rPr>
              <w:t>Pá</w:t>
            </w:r>
            <w:proofErr w:type="gramEnd"/>
            <w:r w:rsidRPr="00117FF5">
              <w:rPr>
                <w:rFonts w:ascii="Times New Roman" w:hAnsi="Times New Roman" w:cs="Times New Roman"/>
              </w:rPr>
              <w:t>–</w:t>
            </w:r>
            <w:proofErr w:type="gramStart"/>
            <w:r w:rsidRPr="00117FF5">
              <w:rPr>
                <w:rFonts w:ascii="Times New Roman" w:hAnsi="Times New Roman" w:cs="Times New Roman"/>
              </w:rPr>
              <w:t>So</w:t>
            </w:r>
            <w:proofErr w:type="gramEnd"/>
            <w:r w:rsidRPr="00117FF5">
              <w:rPr>
                <w:rFonts w:ascii="Times New Roman" w:hAnsi="Times New Roman" w:cs="Times New Roman"/>
              </w:rPr>
              <w:t xml:space="preserve"> do 24 h.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>příležitostně</w:t>
            </w:r>
          </w:p>
          <w:p w:rsidR="0075781D" w:rsidRPr="00117FF5" w:rsidRDefault="0075781D" w:rsidP="00BE6DBB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 xml:space="preserve">od </w:t>
            </w:r>
            <w:proofErr w:type="gramStart"/>
            <w:r w:rsidRPr="00117FF5">
              <w:rPr>
                <w:rFonts w:ascii="Times New Roman" w:hAnsi="Times New Roman" w:cs="Times New Roman"/>
              </w:rPr>
              <w:t>1.4. do</w:t>
            </w:r>
            <w:proofErr w:type="gramEnd"/>
            <w:r w:rsidRPr="00117FF5">
              <w:rPr>
                <w:rFonts w:ascii="Times New Roman" w:hAnsi="Times New Roman" w:cs="Times New Roman"/>
              </w:rPr>
              <w:t xml:space="preserve"> 30.9.</w:t>
            </w:r>
          </w:p>
        </w:tc>
      </w:tr>
      <w:tr w:rsidR="00117FF5" w:rsidRPr="00117FF5" w:rsidTr="00BE6DBB">
        <w:trPr>
          <w:cantSplit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75781D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4"/>
              </w:rPr>
            </w:pPr>
            <w:r w:rsidRPr="00117FF5">
              <w:rPr>
                <w:rFonts w:ascii="Times New Roman" w:hAnsi="Times New Roman"/>
                <w:b/>
                <w:szCs w:val="24"/>
              </w:rPr>
              <w:t>RZ č. 16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pStyle w:val="Normlnweb"/>
              <w:rPr>
                <w:rFonts w:ascii="Times New Roman" w:hAnsi="Times New Roman" w:cs="Times New Roman"/>
                <w:b/>
              </w:rPr>
            </w:pPr>
            <w:r w:rsidRPr="00117FF5">
              <w:rPr>
                <w:rFonts w:ascii="Times New Roman" w:hAnsi="Times New Roman" w:cs="Times New Roman"/>
                <w:b/>
                <w:bCs/>
              </w:rPr>
              <w:t xml:space="preserve">„Občerstvení Na Splávku“      </w:t>
            </w:r>
            <w:proofErr w:type="spellStart"/>
            <w:r w:rsidRPr="00117FF5">
              <w:rPr>
                <w:rFonts w:ascii="Times New Roman" w:hAnsi="Times New Roman" w:cs="Times New Roman"/>
                <w:b/>
                <w:bCs/>
              </w:rPr>
              <w:t>ev.č</w:t>
            </w:r>
            <w:proofErr w:type="spellEnd"/>
            <w:r w:rsidRPr="00117FF5">
              <w:rPr>
                <w:rFonts w:ascii="Times New Roman" w:hAnsi="Times New Roman" w:cs="Times New Roman"/>
                <w:b/>
                <w:bCs/>
              </w:rPr>
              <w:t>. 14</w:t>
            </w:r>
            <w:r w:rsidRPr="00117FF5">
              <w:rPr>
                <w:rFonts w:ascii="Times New Roman" w:hAnsi="Times New Roman" w:cs="Times New Roman"/>
                <w:b/>
              </w:rPr>
              <w:br/>
            </w:r>
            <w:r w:rsidRPr="00117FF5">
              <w:rPr>
                <w:rFonts w:ascii="Times New Roman" w:hAnsi="Times New Roman" w:cs="Times New Roman"/>
                <w:b/>
                <w:bCs/>
              </w:rPr>
              <w:t xml:space="preserve">Prostějov - </w:t>
            </w:r>
            <w:proofErr w:type="spellStart"/>
            <w:r w:rsidRPr="00117FF5">
              <w:rPr>
                <w:rFonts w:ascii="Times New Roman" w:hAnsi="Times New Roman" w:cs="Times New Roman"/>
                <w:b/>
                <w:bCs/>
              </w:rPr>
              <w:t>Domamyslice</w:t>
            </w:r>
            <w:proofErr w:type="spellEnd"/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>145 m</w:t>
            </w:r>
            <w:r w:rsidRPr="00117FF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043" w:type="pct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75781D" w:rsidRPr="00117FF5" w:rsidRDefault="0075781D" w:rsidP="00BE6DBB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>Po-Čt, Ne do 23 h.</w:t>
            </w:r>
            <w:r w:rsidRPr="00117FF5">
              <w:rPr>
                <w:rFonts w:ascii="Times New Roman" w:hAnsi="Times New Roman" w:cs="Times New Roman"/>
              </w:rPr>
              <w:br/>
              <w:t>Pá-So do 24 h.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>příležitostně</w:t>
            </w:r>
            <w:r w:rsidRPr="00117FF5">
              <w:rPr>
                <w:rFonts w:ascii="Times New Roman" w:hAnsi="Times New Roman" w:cs="Times New Roman"/>
              </w:rPr>
              <w:br/>
              <w:t xml:space="preserve">od </w:t>
            </w:r>
            <w:proofErr w:type="gramStart"/>
            <w:r w:rsidRPr="00117FF5">
              <w:rPr>
                <w:rFonts w:ascii="Times New Roman" w:hAnsi="Times New Roman" w:cs="Times New Roman"/>
              </w:rPr>
              <w:t>1.4. do</w:t>
            </w:r>
            <w:proofErr w:type="gramEnd"/>
            <w:r w:rsidRPr="00117FF5">
              <w:rPr>
                <w:rFonts w:ascii="Times New Roman" w:hAnsi="Times New Roman" w:cs="Times New Roman"/>
              </w:rPr>
              <w:t xml:space="preserve"> 30.9.</w:t>
            </w:r>
          </w:p>
        </w:tc>
      </w:tr>
      <w:tr w:rsidR="00117FF5" w:rsidRPr="00117FF5" w:rsidTr="00BE6DBB">
        <w:trPr>
          <w:cantSplit/>
          <w:trHeight w:val="851"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75781D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4"/>
              </w:rPr>
            </w:pPr>
            <w:r w:rsidRPr="00117FF5">
              <w:rPr>
                <w:rFonts w:ascii="Times New Roman" w:hAnsi="Times New Roman"/>
                <w:b/>
                <w:szCs w:val="24"/>
              </w:rPr>
              <w:t>RZ č. 17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shd w:val="clear" w:color="auto" w:fill="FFFFFF"/>
              <w:rPr>
                <w:rFonts w:ascii="Times New Roman" w:hAnsi="Times New Roman"/>
                <w:b/>
                <w:bCs/>
                <w:szCs w:val="24"/>
              </w:rPr>
            </w:pPr>
            <w:r w:rsidRPr="00117FF5">
              <w:rPr>
                <w:rFonts w:ascii="Times New Roman" w:hAnsi="Times New Roman"/>
                <w:b/>
                <w:bCs/>
                <w:szCs w:val="24"/>
              </w:rPr>
              <w:t xml:space="preserve"> „RESTAURACE HANOI FOOD“</w:t>
            </w:r>
          </w:p>
          <w:p w:rsidR="0075781D" w:rsidRPr="00117FF5" w:rsidRDefault="0075781D" w:rsidP="00BE6DBB">
            <w:pPr>
              <w:shd w:val="clear" w:color="auto" w:fill="FFFFFF"/>
              <w:rPr>
                <w:rFonts w:ascii="Times New Roman" w:hAnsi="Times New Roman"/>
                <w:b/>
                <w:bCs/>
                <w:szCs w:val="24"/>
              </w:rPr>
            </w:pPr>
            <w:r w:rsidRPr="00117FF5">
              <w:rPr>
                <w:rFonts w:ascii="Times New Roman" w:hAnsi="Times New Roman"/>
                <w:b/>
                <w:bCs/>
                <w:szCs w:val="24"/>
              </w:rPr>
              <w:t>Západní 2/77, 796 04 Prostějov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shd w:val="clear" w:color="auto" w:fill="FFFFFF"/>
              <w:jc w:val="center"/>
              <w:rPr>
                <w:rFonts w:ascii="Times New Roman" w:eastAsia="Arial Unicode MS" w:hAnsi="Times New Roman"/>
                <w:szCs w:val="24"/>
              </w:rPr>
            </w:pPr>
          </w:p>
          <w:p w:rsidR="0075781D" w:rsidRPr="00117FF5" w:rsidRDefault="0075781D" w:rsidP="00BE6DBB">
            <w:pPr>
              <w:shd w:val="clear" w:color="auto" w:fill="FFFFFF"/>
              <w:jc w:val="center"/>
              <w:rPr>
                <w:rFonts w:ascii="Times New Roman" w:eastAsia="Arial Unicode MS" w:hAnsi="Times New Roman"/>
                <w:szCs w:val="24"/>
              </w:rPr>
            </w:pPr>
          </w:p>
          <w:p w:rsidR="0075781D" w:rsidRPr="00117FF5" w:rsidRDefault="0075781D" w:rsidP="00BE6DBB">
            <w:pPr>
              <w:shd w:val="clear" w:color="auto" w:fill="FFFFFF"/>
              <w:jc w:val="center"/>
              <w:rPr>
                <w:rFonts w:ascii="Times New Roman" w:eastAsia="Arial Unicode MS" w:hAnsi="Times New Roman"/>
                <w:szCs w:val="24"/>
              </w:rPr>
            </w:pPr>
            <w:r w:rsidRPr="00117FF5">
              <w:rPr>
                <w:rFonts w:ascii="Times New Roman" w:eastAsia="Arial Unicode MS" w:hAnsi="Times New Roman"/>
                <w:szCs w:val="24"/>
              </w:rPr>
              <w:t>700 m2</w:t>
            </w:r>
          </w:p>
        </w:tc>
        <w:tc>
          <w:tcPr>
            <w:tcW w:w="1043" w:type="pct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75781D" w:rsidRPr="00117FF5" w:rsidRDefault="0075781D" w:rsidP="00BE6DBB">
            <w:pPr>
              <w:shd w:val="clear" w:color="auto" w:fill="FFFFFF"/>
              <w:jc w:val="center"/>
              <w:rPr>
                <w:rFonts w:ascii="Times New Roman" w:eastAsia="Arial Unicode MS" w:hAnsi="Times New Roman"/>
                <w:szCs w:val="24"/>
              </w:rPr>
            </w:pPr>
            <w:r w:rsidRPr="00117FF5">
              <w:rPr>
                <w:rFonts w:ascii="Times New Roman" w:eastAsia="Arial Unicode MS" w:hAnsi="Times New Roman"/>
                <w:szCs w:val="24"/>
              </w:rPr>
              <w:t>Pá-So do 24 h.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shd w:val="clear" w:color="auto" w:fill="FFFFFF"/>
              <w:jc w:val="center"/>
              <w:rPr>
                <w:rFonts w:ascii="Times New Roman" w:eastAsia="Arial Unicode MS" w:hAnsi="Times New Roman"/>
                <w:szCs w:val="24"/>
              </w:rPr>
            </w:pPr>
            <w:r w:rsidRPr="00117FF5">
              <w:rPr>
                <w:rFonts w:ascii="Times New Roman" w:eastAsia="Arial Unicode MS" w:hAnsi="Times New Roman"/>
                <w:szCs w:val="24"/>
              </w:rPr>
              <w:t>příležitostně</w:t>
            </w:r>
          </w:p>
          <w:p w:rsidR="0075781D" w:rsidRPr="00117FF5" w:rsidRDefault="0075781D" w:rsidP="00BE6DBB">
            <w:pPr>
              <w:shd w:val="clear" w:color="auto" w:fill="FFFFFF"/>
              <w:jc w:val="center"/>
              <w:rPr>
                <w:rFonts w:ascii="Times New Roman" w:eastAsia="Arial Unicode MS" w:hAnsi="Times New Roman"/>
                <w:szCs w:val="24"/>
              </w:rPr>
            </w:pPr>
            <w:r w:rsidRPr="00117FF5">
              <w:rPr>
                <w:rFonts w:ascii="Times New Roman" w:eastAsia="Arial Unicode MS" w:hAnsi="Times New Roman"/>
                <w:szCs w:val="24"/>
              </w:rPr>
              <w:t xml:space="preserve">od </w:t>
            </w:r>
            <w:proofErr w:type="gramStart"/>
            <w:r w:rsidRPr="00117FF5">
              <w:rPr>
                <w:rFonts w:ascii="Times New Roman" w:eastAsia="Arial Unicode MS" w:hAnsi="Times New Roman"/>
                <w:szCs w:val="24"/>
              </w:rPr>
              <w:t>1.4. do</w:t>
            </w:r>
            <w:proofErr w:type="gramEnd"/>
            <w:r w:rsidRPr="00117FF5">
              <w:rPr>
                <w:rFonts w:ascii="Times New Roman" w:eastAsia="Arial Unicode MS" w:hAnsi="Times New Roman"/>
                <w:szCs w:val="24"/>
              </w:rPr>
              <w:t xml:space="preserve"> 30.9.</w:t>
            </w:r>
            <w:r w:rsidRPr="00117FF5">
              <w:rPr>
                <w:rFonts w:ascii="Times New Roman" w:eastAsia="Arial Unicode MS" w:hAnsi="Times New Roman"/>
                <w:szCs w:val="24"/>
              </w:rPr>
              <w:br/>
            </w:r>
          </w:p>
        </w:tc>
      </w:tr>
      <w:tr w:rsidR="00117FF5" w:rsidRPr="00117FF5" w:rsidTr="00BE6DBB">
        <w:trPr>
          <w:cantSplit/>
          <w:trHeight w:val="663"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75781D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4"/>
              </w:rPr>
            </w:pPr>
            <w:r w:rsidRPr="00117FF5">
              <w:rPr>
                <w:rFonts w:ascii="Times New Roman" w:hAnsi="Times New Roman"/>
                <w:b/>
                <w:szCs w:val="24"/>
              </w:rPr>
              <w:t>RZ č. 18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shd w:val="clear" w:color="auto" w:fill="FFFFFF"/>
              <w:rPr>
                <w:rFonts w:ascii="Times New Roman" w:hAnsi="Times New Roman"/>
                <w:b/>
                <w:bCs/>
                <w:szCs w:val="24"/>
              </w:rPr>
            </w:pPr>
            <w:r w:rsidRPr="00117FF5">
              <w:rPr>
                <w:rFonts w:ascii="Times New Roman" w:hAnsi="Times New Roman"/>
                <w:b/>
                <w:bCs/>
                <w:szCs w:val="24"/>
              </w:rPr>
              <w:t>„Hostinec U Dudka“</w:t>
            </w:r>
          </w:p>
          <w:p w:rsidR="0075781D" w:rsidRPr="00117FF5" w:rsidRDefault="0075781D" w:rsidP="00BE6DBB">
            <w:pPr>
              <w:shd w:val="clear" w:color="auto" w:fill="FFFFFF"/>
              <w:rPr>
                <w:rFonts w:ascii="Times New Roman" w:hAnsi="Times New Roman"/>
                <w:b/>
                <w:bCs/>
                <w:szCs w:val="24"/>
              </w:rPr>
            </w:pPr>
            <w:r w:rsidRPr="00117FF5">
              <w:rPr>
                <w:rFonts w:ascii="Times New Roman" w:hAnsi="Times New Roman"/>
                <w:b/>
                <w:bCs/>
                <w:szCs w:val="24"/>
              </w:rPr>
              <w:t xml:space="preserve">Nám. </w:t>
            </w:r>
            <w:proofErr w:type="gramStart"/>
            <w:r w:rsidRPr="00117FF5">
              <w:rPr>
                <w:rFonts w:ascii="Times New Roman" w:hAnsi="Times New Roman"/>
                <w:b/>
                <w:bCs/>
                <w:szCs w:val="24"/>
              </w:rPr>
              <w:t>J.V.</w:t>
            </w:r>
            <w:proofErr w:type="gramEnd"/>
            <w:r w:rsidRPr="00117FF5">
              <w:rPr>
                <w:rFonts w:ascii="Times New Roman" w:hAnsi="Times New Roman"/>
                <w:b/>
                <w:bCs/>
                <w:szCs w:val="24"/>
              </w:rPr>
              <w:t xml:space="preserve"> Sládka 175/2a, Prostějov-</w:t>
            </w:r>
            <w:proofErr w:type="spellStart"/>
            <w:r w:rsidRPr="00117FF5">
              <w:rPr>
                <w:rFonts w:ascii="Times New Roman" w:hAnsi="Times New Roman"/>
                <w:b/>
                <w:bCs/>
                <w:szCs w:val="24"/>
              </w:rPr>
              <w:t>Krasice</w:t>
            </w:r>
            <w:proofErr w:type="spellEnd"/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17FF5">
              <w:rPr>
                <w:rFonts w:ascii="Times New Roman" w:hAnsi="Times New Roman" w:cs="Times New Roman"/>
              </w:rPr>
              <w:t>100  m2</w:t>
            </w:r>
            <w:proofErr w:type="gramEnd"/>
          </w:p>
        </w:tc>
        <w:tc>
          <w:tcPr>
            <w:tcW w:w="1043" w:type="pct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75781D" w:rsidRPr="00117FF5" w:rsidRDefault="0075781D" w:rsidP="00BE6DBB">
            <w:pPr>
              <w:shd w:val="clear" w:color="auto" w:fill="FFFFFF"/>
              <w:jc w:val="center"/>
              <w:rPr>
                <w:rFonts w:ascii="Times New Roman" w:eastAsia="Arial Unicode MS" w:hAnsi="Times New Roman"/>
                <w:szCs w:val="24"/>
              </w:rPr>
            </w:pPr>
            <w:r w:rsidRPr="00117FF5">
              <w:rPr>
                <w:rFonts w:ascii="Times New Roman" w:eastAsia="Arial Unicode MS" w:hAnsi="Times New Roman"/>
                <w:szCs w:val="24"/>
              </w:rPr>
              <w:t>Pá-So  do 24 h.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>příležitostně</w:t>
            </w:r>
          </w:p>
          <w:p w:rsidR="0075781D" w:rsidRPr="00117FF5" w:rsidRDefault="0075781D" w:rsidP="00BE6DBB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 xml:space="preserve">od </w:t>
            </w:r>
            <w:proofErr w:type="gramStart"/>
            <w:r w:rsidRPr="00117FF5">
              <w:rPr>
                <w:rFonts w:ascii="Times New Roman" w:hAnsi="Times New Roman" w:cs="Times New Roman"/>
              </w:rPr>
              <w:t>1.5. do</w:t>
            </w:r>
            <w:proofErr w:type="gramEnd"/>
            <w:r w:rsidRPr="00117FF5">
              <w:rPr>
                <w:rFonts w:ascii="Times New Roman" w:hAnsi="Times New Roman" w:cs="Times New Roman"/>
              </w:rPr>
              <w:t xml:space="preserve"> 31.10.</w:t>
            </w:r>
          </w:p>
        </w:tc>
      </w:tr>
      <w:tr w:rsidR="00117FF5" w:rsidRPr="00117FF5" w:rsidTr="00BE6DBB">
        <w:trPr>
          <w:cantSplit/>
          <w:trHeight w:val="663"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75781D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4"/>
              </w:rPr>
            </w:pPr>
            <w:r w:rsidRPr="00117FF5">
              <w:rPr>
                <w:rFonts w:ascii="Times New Roman" w:hAnsi="Times New Roman"/>
                <w:b/>
                <w:szCs w:val="24"/>
              </w:rPr>
              <w:t>RZ č. 19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shd w:val="clear" w:color="auto" w:fill="FFFFFF"/>
              <w:rPr>
                <w:rFonts w:ascii="Times New Roman" w:hAnsi="Times New Roman"/>
                <w:b/>
                <w:bCs/>
                <w:szCs w:val="24"/>
              </w:rPr>
            </w:pPr>
            <w:r w:rsidRPr="00117FF5">
              <w:rPr>
                <w:rFonts w:ascii="Times New Roman" w:hAnsi="Times New Roman"/>
                <w:b/>
                <w:bCs/>
                <w:szCs w:val="24"/>
              </w:rPr>
              <w:t>„U bílého koníčka“</w:t>
            </w:r>
          </w:p>
          <w:p w:rsidR="0075781D" w:rsidRPr="00117FF5" w:rsidRDefault="0075781D" w:rsidP="00BE6DBB">
            <w:pPr>
              <w:shd w:val="clear" w:color="auto" w:fill="FFFFFF"/>
              <w:rPr>
                <w:rFonts w:ascii="Times New Roman" w:hAnsi="Times New Roman"/>
                <w:b/>
                <w:bCs/>
                <w:szCs w:val="24"/>
              </w:rPr>
            </w:pPr>
            <w:r w:rsidRPr="00117FF5">
              <w:rPr>
                <w:rFonts w:ascii="Times New Roman" w:hAnsi="Times New Roman"/>
                <w:b/>
                <w:bCs/>
                <w:szCs w:val="24"/>
              </w:rPr>
              <w:t>Žižkovo nám. 138/16, Prostějov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17FF5">
              <w:rPr>
                <w:rFonts w:ascii="Times New Roman" w:hAnsi="Times New Roman" w:cs="Times New Roman"/>
              </w:rPr>
              <w:t>32,5  m2</w:t>
            </w:r>
            <w:proofErr w:type="gramEnd"/>
          </w:p>
        </w:tc>
        <w:tc>
          <w:tcPr>
            <w:tcW w:w="1043" w:type="pct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75781D" w:rsidRPr="00117FF5" w:rsidRDefault="0075781D" w:rsidP="00BE6DBB">
            <w:pPr>
              <w:shd w:val="clear" w:color="auto" w:fill="FFFFFF"/>
              <w:jc w:val="center"/>
              <w:rPr>
                <w:rFonts w:ascii="Times New Roman" w:eastAsia="Arial Unicode MS" w:hAnsi="Times New Roman"/>
                <w:szCs w:val="24"/>
              </w:rPr>
            </w:pPr>
            <w:r w:rsidRPr="00117FF5">
              <w:rPr>
                <w:rFonts w:ascii="Times New Roman" w:eastAsia="Arial Unicode MS" w:hAnsi="Times New Roman"/>
                <w:szCs w:val="24"/>
              </w:rPr>
              <w:t>Pá-So do 24 h.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>příležitostně</w:t>
            </w:r>
            <w:r w:rsidRPr="00117FF5">
              <w:rPr>
                <w:rFonts w:ascii="Times New Roman" w:hAnsi="Times New Roman" w:cs="Times New Roman"/>
              </w:rPr>
              <w:br/>
              <w:t xml:space="preserve">od </w:t>
            </w:r>
            <w:proofErr w:type="gramStart"/>
            <w:r w:rsidRPr="00117FF5">
              <w:rPr>
                <w:rFonts w:ascii="Times New Roman" w:hAnsi="Times New Roman" w:cs="Times New Roman"/>
              </w:rPr>
              <w:t>1.4. do</w:t>
            </w:r>
            <w:proofErr w:type="gramEnd"/>
            <w:r w:rsidRPr="00117FF5">
              <w:rPr>
                <w:rFonts w:ascii="Times New Roman" w:hAnsi="Times New Roman" w:cs="Times New Roman"/>
              </w:rPr>
              <w:t xml:space="preserve"> 30.9.</w:t>
            </w:r>
          </w:p>
        </w:tc>
      </w:tr>
      <w:tr w:rsidR="00117FF5" w:rsidRPr="00117FF5" w:rsidTr="00BE6DBB">
        <w:trPr>
          <w:cantSplit/>
          <w:trHeight w:val="663"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75781D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4"/>
              </w:rPr>
            </w:pPr>
            <w:r w:rsidRPr="00117FF5">
              <w:rPr>
                <w:rFonts w:ascii="Times New Roman" w:hAnsi="Times New Roman"/>
                <w:b/>
                <w:szCs w:val="24"/>
              </w:rPr>
              <w:t>RZ č. 20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shd w:val="clear" w:color="auto" w:fill="FFFFFF"/>
              <w:rPr>
                <w:rFonts w:ascii="Times New Roman" w:hAnsi="Times New Roman"/>
                <w:b/>
                <w:bCs/>
                <w:szCs w:val="24"/>
              </w:rPr>
            </w:pPr>
            <w:r w:rsidRPr="00117FF5">
              <w:rPr>
                <w:rFonts w:ascii="Times New Roman" w:hAnsi="Times New Roman"/>
                <w:b/>
                <w:bCs/>
                <w:szCs w:val="24"/>
              </w:rPr>
              <w:t xml:space="preserve">„PUOR – </w:t>
            </w:r>
            <w:proofErr w:type="spellStart"/>
            <w:r w:rsidRPr="00117FF5">
              <w:rPr>
                <w:rFonts w:ascii="Times New Roman" w:hAnsi="Times New Roman"/>
                <w:b/>
                <w:bCs/>
                <w:szCs w:val="24"/>
              </w:rPr>
              <w:t>Pilsner</w:t>
            </w:r>
            <w:proofErr w:type="spellEnd"/>
            <w:r w:rsidRPr="00117FF5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Pr="00117FF5">
              <w:rPr>
                <w:rFonts w:ascii="Times New Roman" w:hAnsi="Times New Roman"/>
                <w:b/>
                <w:bCs/>
                <w:szCs w:val="24"/>
              </w:rPr>
              <w:t>Urquell</w:t>
            </w:r>
            <w:proofErr w:type="spellEnd"/>
            <w:r w:rsidRPr="00117FF5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proofErr w:type="spellStart"/>
            <w:r w:rsidRPr="00117FF5">
              <w:rPr>
                <w:rFonts w:ascii="Times New Roman" w:hAnsi="Times New Roman"/>
                <w:b/>
                <w:bCs/>
                <w:szCs w:val="24"/>
              </w:rPr>
              <w:t>Original</w:t>
            </w:r>
            <w:proofErr w:type="spellEnd"/>
            <w:r w:rsidRPr="00117FF5">
              <w:rPr>
                <w:rFonts w:ascii="Times New Roman" w:hAnsi="Times New Roman"/>
                <w:b/>
                <w:bCs/>
                <w:szCs w:val="24"/>
              </w:rPr>
              <w:t xml:space="preserve"> Restaurant“</w:t>
            </w:r>
          </w:p>
          <w:p w:rsidR="0075781D" w:rsidRPr="00117FF5" w:rsidRDefault="0075781D" w:rsidP="00BE6DBB">
            <w:pPr>
              <w:shd w:val="clear" w:color="auto" w:fill="FFFFFF"/>
              <w:rPr>
                <w:rFonts w:ascii="Times New Roman" w:hAnsi="Times New Roman"/>
                <w:b/>
                <w:bCs/>
                <w:szCs w:val="24"/>
              </w:rPr>
            </w:pPr>
            <w:r w:rsidRPr="00117FF5">
              <w:rPr>
                <w:rFonts w:ascii="Times New Roman" w:hAnsi="Times New Roman"/>
                <w:b/>
                <w:bCs/>
                <w:szCs w:val="24"/>
              </w:rPr>
              <w:t xml:space="preserve">Nám. </w:t>
            </w:r>
            <w:proofErr w:type="spellStart"/>
            <w:proofErr w:type="gramStart"/>
            <w:r w:rsidRPr="00117FF5">
              <w:rPr>
                <w:rFonts w:ascii="Times New Roman" w:hAnsi="Times New Roman"/>
                <w:b/>
                <w:bCs/>
                <w:szCs w:val="24"/>
              </w:rPr>
              <w:t>T.G.Masaryka</w:t>
            </w:r>
            <w:proofErr w:type="spellEnd"/>
            <w:proofErr w:type="gramEnd"/>
            <w:r w:rsidRPr="00117FF5">
              <w:rPr>
                <w:rFonts w:ascii="Times New Roman" w:hAnsi="Times New Roman"/>
                <w:b/>
                <w:bCs/>
                <w:szCs w:val="24"/>
              </w:rPr>
              <w:t xml:space="preserve"> 123/17, Prostějov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17FF5">
              <w:rPr>
                <w:rFonts w:ascii="Times New Roman" w:hAnsi="Times New Roman" w:cs="Times New Roman"/>
              </w:rPr>
              <w:t>70  m2</w:t>
            </w:r>
            <w:proofErr w:type="gramEnd"/>
          </w:p>
        </w:tc>
        <w:tc>
          <w:tcPr>
            <w:tcW w:w="1043" w:type="pct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75781D" w:rsidRPr="00117FF5" w:rsidRDefault="0075781D" w:rsidP="00BE6DBB">
            <w:pPr>
              <w:shd w:val="clear" w:color="auto" w:fill="FFFFFF"/>
              <w:jc w:val="center"/>
              <w:rPr>
                <w:rFonts w:ascii="Times New Roman" w:eastAsia="Arial Unicode MS" w:hAnsi="Times New Roman"/>
                <w:szCs w:val="24"/>
              </w:rPr>
            </w:pPr>
          </w:p>
          <w:p w:rsidR="0075781D" w:rsidRPr="00117FF5" w:rsidRDefault="0075781D" w:rsidP="00BE6DBB">
            <w:pPr>
              <w:shd w:val="clear" w:color="auto" w:fill="FFFFFF"/>
              <w:jc w:val="center"/>
              <w:rPr>
                <w:rFonts w:ascii="Times New Roman" w:eastAsia="Arial Unicode MS" w:hAnsi="Times New Roman"/>
                <w:szCs w:val="24"/>
              </w:rPr>
            </w:pPr>
            <w:r w:rsidRPr="00117FF5">
              <w:rPr>
                <w:rFonts w:ascii="Times New Roman" w:eastAsia="Arial Unicode MS" w:hAnsi="Times New Roman"/>
                <w:szCs w:val="24"/>
              </w:rPr>
              <w:t>Pá-So do 24 h.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75781D" w:rsidRPr="00117FF5" w:rsidRDefault="0075781D" w:rsidP="00BE6DBB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>příležitostně</w:t>
            </w:r>
            <w:r w:rsidRPr="00117FF5">
              <w:rPr>
                <w:rFonts w:ascii="Times New Roman" w:hAnsi="Times New Roman" w:cs="Times New Roman"/>
              </w:rPr>
              <w:br/>
              <w:t xml:space="preserve">od </w:t>
            </w:r>
            <w:proofErr w:type="gramStart"/>
            <w:r w:rsidRPr="00117FF5">
              <w:rPr>
                <w:rFonts w:ascii="Times New Roman" w:hAnsi="Times New Roman" w:cs="Times New Roman"/>
              </w:rPr>
              <w:t>1.4. do</w:t>
            </w:r>
            <w:proofErr w:type="gramEnd"/>
            <w:r w:rsidRPr="00117FF5">
              <w:rPr>
                <w:rFonts w:ascii="Times New Roman" w:hAnsi="Times New Roman" w:cs="Times New Roman"/>
              </w:rPr>
              <w:t xml:space="preserve"> 30.9.</w:t>
            </w:r>
          </w:p>
        </w:tc>
      </w:tr>
      <w:tr w:rsidR="00117FF5" w:rsidRPr="00117FF5" w:rsidTr="00BE6DBB">
        <w:trPr>
          <w:cantSplit/>
          <w:trHeight w:val="663"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81D" w:rsidRPr="00117FF5" w:rsidRDefault="0075781D" w:rsidP="0075781D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4"/>
              </w:rPr>
            </w:pPr>
            <w:r w:rsidRPr="00117FF5">
              <w:rPr>
                <w:rFonts w:ascii="Times New Roman" w:hAnsi="Times New Roman"/>
                <w:b/>
                <w:szCs w:val="24"/>
              </w:rPr>
              <w:t>RZ č. 21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75781D" w:rsidRPr="00117FF5" w:rsidRDefault="0075781D" w:rsidP="00BE6DBB">
            <w:pPr>
              <w:shd w:val="clear" w:color="auto" w:fill="FFFFFF"/>
              <w:rPr>
                <w:rFonts w:ascii="Times New Roman" w:hAnsi="Times New Roman"/>
                <w:b/>
                <w:bCs/>
                <w:szCs w:val="24"/>
              </w:rPr>
            </w:pPr>
            <w:r w:rsidRPr="00117FF5">
              <w:rPr>
                <w:rFonts w:ascii="Times New Roman" w:hAnsi="Times New Roman"/>
                <w:b/>
                <w:bCs/>
                <w:szCs w:val="24"/>
              </w:rPr>
              <w:t>„KINO METRO 70 Prostějov“</w:t>
            </w:r>
          </w:p>
          <w:p w:rsidR="0075781D" w:rsidRPr="00117FF5" w:rsidRDefault="0075781D" w:rsidP="00BE6DBB">
            <w:pPr>
              <w:shd w:val="clear" w:color="auto" w:fill="FFFFFF"/>
              <w:rPr>
                <w:rFonts w:ascii="Times New Roman" w:hAnsi="Times New Roman"/>
                <w:b/>
                <w:bCs/>
                <w:szCs w:val="24"/>
              </w:rPr>
            </w:pPr>
            <w:r w:rsidRPr="00117FF5">
              <w:rPr>
                <w:rFonts w:ascii="Times New Roman" w:hAnsi="Times New Roman"/>
                <w:b/>
                <w:bCs/>
                <w:szCs w:val="24"/>
              </w:rPr>
              <w:t>Přikrylovo nám. 4, Prostějov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75781D" w:rsidRPr="00117FF5" w:rsidRDefault="0075781D" w:rsidP="00BE6DBB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>80 m2</w:t>
            </w:r>
          </w:p>
        </w:tc>
        <w:tc>
          <w:tcPr>
            <w:tcW w:w="1043" w:type="pct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75781D" w:rsidRPr="00117FF5" w:rsidRDefault="0075781D" w:rsidP="00BE6DBB">
            <w:pPr>
              <w:shd w:val="clear" w:color="auto" w:fill="FFFFFF"/>
              <w:jc w:val="center"/>
              <w:rPr>
                <w:rFonts w:ascii="Times New Roman" w:eastAsia="Arial Unicode MS" w:hAnsi="Times New Roman"/>
                <w:szCs w:val="24"/>
              </w:rPr>
            </w:pPr>
            <w:r w:rsidRPr="00117FF5">
              <w:rPr>
                <w:rFonts w:ascii="Times New Roman" w:eastAsia="Arial Unicode MS" w:hAnsi="Times New Roman"/>
                <w:szCs w:val="24"/>
              </w:rPr>
              <w:t>Pá-So do 24 h.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75781D" w:rsidRPr="00117FF5" w:rsidRDefault="0075781D" w:rsidP="00BE6DBB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>příležitostně</w:t>
            </w:r>
          </w:p>
          <w:p w:rsidR="0075781D" w:rsidRPr="00117FF5" w:rsidRDefault="0075781D" w:rsidP="00BE6DBB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 xml:space="preserve">od </w:t>
            </w:r>
            <w:proofErr w:type="gramStart"/>
            <w:r w:rsidRPr="00117FF5">
              <w:rPr>
                <w:rFonts w:ascii="Times New Roman" w:hAnsi="Times New Roman" w:cs="Times New Roman"/>
              </w:rPr>
              <w:t>1.4. do</w:t>
            </w:r>
            <w:proofErr w:type="gramEnd"/>
            <w:r w:rsidRPr="00117FF5">
              <w:rPr>
                <w:rFonts w:ascii="Times New Roman" w:hAnsi="Times New Roman" w:cs="Times New Roman"/>
              </w:rPr>
              <w:t xml:space="preserve"> 31.10.</w:t>
            </w:r>
          </w:p>
        </w:tc>
      </w:tr>
      <w:tr w:rsidR="00117FF5" w:rsidRPr="00117FF5" w:rsidTr="00BE6DBB">
        <w:trPr>
          <w:cantSplit/>
          <w:trHeight w:val="663"/>
        </w:trPr>
        <w:tc>
          <w:tcPr>
            <w:tcW w:w="600" w:type="pct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781D" w:rsidRPr="00117FF5" w:rsidRDefault="0075781D" w:rsidP="0075781D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4"/>
              </w:rPr>
            </w:pPr>
            <w:r w:rsidRPr="00117FF5">
              <w:rPr>
                <w:rFonts w:ascii="Times New Roman" w:hAnsi="Times New Roman"/>
                <w:b/>
                <w:szCs w:val="24"/>
              </w:rPr>
              <w:t>RZ č. 22</w:t>
            </w:r>
          </w:p>
        </w:tc>
        <w:tc>
          <w:tcPr>
            <w:tcW w:w="1581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75781D" w:rsidRPr="00117FF5" w:rsidRDefault="0075781D" w:rsidP="00BE6DBB">
            <w:pPr>
              <w:shd w:val="clear" w:color="auto" w:fill="FFFFFF"/>
              <w:rPr>
                <w:rFonts w:ascii="Times New Roman" w:hAnsi="Times New Roman"/>
                <w:b/>
                <w:bCs/>
                <w:szCs w:val="24"/>
              </w:rPr>
            </w:pPr>
            <w:r w:rsidRPr="00117FF5">
              <w:rPr>
                <w:rFonts w:ascii="Times New Roman" w:hAnsi="Times New Roman"/>
                <w:b/>
                <w:bCs/>
                <w:szCs w:val="24"/>
              </w:rPr>
              <w:t>„Bistro Hloučela u Matesů“</w:t>
            </w:r>
          </w:p>
          <w:p w:rsidR="0075781D" w:rsidRPr="00117FF5" w:rsidRDefault="0075781D" w:rsidP="00BE6DBB">
            <w:pPr>
              <w:shd w:val="clear" w:color="auto" w:fill="FFFFFF"/>
              <w:rPr>
                <w:rFonts w:ascii="Times New Roman" w:hAnsi="Times New Roman"/>
                <w:b/>
                <w:bCs/>
                <w:szCs w:val="24"/>
              </w:rPr>
            </w:pPr>
            <w:r w:rsidRPr="00117FF5">
              <w:rPr>
                <w:rFonts w:ascii="Times New Roman" w:hAnsi="Times New Roman"/>
                <w:b/>
                <w:bCs/>
                <w:szCs w:val="24"/>
              </w:rPr>
              <w:t>Pod Kosířem č. ev. 215, Prostějov</w:t>
            </w:r>
          </w:p>
        </w:tc>
        <w:tc>
          <w:tcPr>
            <w:tcW w:w="657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75781D" w:rsidRPr="00117FF5" w:rsidRDefault="0075781D" w:rsidP="00BE6DBB">
            <w:pPr>
              <w:pStyle w:val="Normlnweb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>1000 m</w:t>
            </w:r>
            <w:r w:rsidRPr="00117FF5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043" w:type="pct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75781D" w:rsidRPr="00117FF5" w:rsidRDefault="0075781D" w:rsidP="00BE6DBB">
            <w:pPr>
              <w:pStyle w:val="Normlnweb"/>
              <w:spacing w:before="0" w:beforeAutospacing="0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>Pá-So do 23 h.</w:t>
            </w:r>
          </w:p>
        </w:tc>
        <w:tc>
          <w:tcPr>
            <w:tcW w:w="1119" w:type="pct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75781D" w:rsidRPr="00117FF5" w:rsidRDefault="0075781D" w:rsidP="00BE6DBB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>příležitostně</w:t>
            </w:r>
          </w:p>
          <w:p w:rsidR="0075781D" w:rsidRPr="00117FF5" w:rsidRDefault="0075781D" w:rsidP="00BE6DBB">
            <w:pPr>
              <w:pStyle w:val="Normln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17FF5">
              <w:rPr>
                <w:rFonts w:ascii="Times New Roman" w:hAnsi="Times New Roman" w:cs="Times New Roman"/>
              </w:rPr>
              <w:t xml:space="preserve">od </w:t>
            </w:r>
            <w:proofErr w:type="gramStart"/>
            <w:r w:rsidRPr="00117FF5">
              <w:rPr>
                <w:rFonts w:ascii="Times New Roman" w:hAnsi="Times New Roman" w:cs="Times New Roman"/>
              </w:rPr>
              <w:t>1.4. do</w:t>
            </w:r>
            <w:proofErr w:type="gramEnd"/>
            <w:r w:rsidRPr="00117FF5">
              <w:rPr>
                <w:rFonts w:ascii="Times New Roman" w:hAnsi="Times New Roman" w:cs="Times New Roman"/>
              </w:rPr>
              <w:t xml:space="preserve"> 31.10.</w:t>
            </w:r>
          </w:p>
        </w:tc>
      </w:tr>
    </w:tbl>
    <w:p w:rsidR="00117FF5" w:rsidRDefault="00117FF5" w:rsidP="00117FF5">
      <w:pPr>
        <w:pStyle w:val="Zkladntext"/>
        <w:ind w:left="720"/>
        <w:rPr>
          <w:rFonts w:ascii="Times New Roman" w:eastAsia="Calibri" w:hAnsi="Times New Roman"/>
          <w:szCs w:val="24"/>
        </w:rPr>
      </w:pPr>
    </w:p>
    <w:p w:rsidR="00F33E47" w:rsidRPr="00117FF5" w:rsidRDefault="00F33E47" w:rsidP="00117FF5">
      <w:pPr>
        <w:pStyle w:val="Zkladntext"/>
        <w:ind w:left="720"/>
        <w:rPr>
          <w:rFonts w:ascii="Times New Roman" w:hAnsi="Times New Roman"/>
          <w:szCs w:val="24"/>
        </w:rPr>
      </w:pPr>
    </w:p>
    <w:p w:rsidR="0075781D" w:rsidRPr="00117FF5" w:rsidRDefault="0075781D" w:rsidP="0075781D">
      <w:pPr>
        <w:spacing w:after="4" w:line="270" w:lineRule="auto"/>
        <w:ind w:left="10" w:right="15"/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szCs w:val="24"/>
        </w:rPr>
        <w:t xml:space="preserve">Vysvětlivky </w:t>
      </w:r>
    </w:p>
    <w:p w:rsidR="0075781D" w:rsidRPr="00117FF5" w:rsidRDefault="0075781D" w:rsidP="0075781D">
      <w:pPr>
        <w:spacing w:line="259" w:lineRule="auto"/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szCs w:val="24"/>
        </w:rPr>
        <w:t xml:space="preserve"> </w:t>
      </w:r>
      <w:r w:rsidRPr="00117FF5">
        <w:rPr>
          <w:rFonts w:ascii="Times New Roman" w:hAnsi="Times New Roman"/>
          <w:strike/>
          <w:szCs w:val="24"/>
        </w:rPr>
        <w:t xml:space="preserve">                                                         </w:t>
      </w:r>
      <w:r w:rsidRPr="00117FF5">
        <w:rPr>
          <w:rFonts w:ascii="Times New Roman" w:hAnsi="Times New Roman"/>
          <w:szCs w:val="24"/>
        </w:rPr>
        <w:t xml:space="preserve"> </w:t>
      </w:r>
    </w:p>
    <w:p w:rsidR="0075781D" w:rsidRPr="00117FF5" w:rsidRDefault="0075781D" w:rsidP="00BE6DBB">
      <w:pPr>
        <w:numPr>
          <w:ilvl w:val="0"/>
          <w:numId w:val="24"/>
        </w:numPr>
        <w:spacing w:after="13" w:line="259" w:lineRule="auto"/>
        <w:ind w:right="15" w:hanging="360"/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szCs w:val="24"/>
        </w:rPr>
        <w:t>Zákon č. 283/2021 Sb., stavební zákon, ve znění pozdějších předpisů.</w:t>
      </w:r>
    </w:p>
    <w:p w:rsidR="0075781D" w:rsidRPr="00117FF5" w:rsidRDefault="0075781D" w:rsidP="0075781D">
      <w:pPr>
        <w:spacing w:after="13" w:line="259" w:lineRule="auto"/>
        <w:ind w:left="720"/>
        <w:rPr>
          <w:rFonts w:ascii="Times New Roman" w:hAnsi="Times New Roman"/>
          <w:szCs w:val="24"/>
        </w:rPr>
      </w:pPr>
    </w:p>
    <w:p w:rsidR="0075781D" w:rsidRPr="00117FF5" w:rsidRDefault="0075781D" w:rsidP="0075781D">
      <w:pPr>
        <w:numPr>
          <w:ilvl w:val="0"/>
          <w:numId w:val="24"/>
        </w:numPr>
        <w:spacing w:after="4" w:line="270" w:lineRule="auto"/>
        <w:ind w:right="15" w:hanging="360"/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szCs w:val="24"/>
        </w:rPr>
        <w:t xml:space="preserve">Veřejně přístupná místa jsou veřejná prostranství (dle § 34 zákona č. 128/2000 Sb., o obcích (obecní zřízení), ve znění pozdějších předpisů, jsou veřejným prostranstvím všechna náměstí, ulice, tržiště, chodníky, veřejná zeleň, parky a další prostory přístupné každému bez omezení, tedy sloužící obecnému užívání, a to bez ohledu na vlastnictví k tomuto prostoru) a další místa veřejně přístupná i s omezením. </w:t>
      </w:r>
    </w:p>
    <w:p w:rsidR="0075781D" w:rsidRPr="00117FF5" w:rsidRDefault="0075781D" w:rsidP="0075781D">
      <w:pPr>
        <w:spacing w:after="10" w:line="259" w:lineRule="auto"/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szCs w:val="24"/>
        </w:rPr>
        <w:t xml:space="preserve"> </w:t>
      </w:r>
    </w:p>
    <w:p w:rsidR="0075781D" w:rsidRPr="00117FF5" w:rsidRDefault="0075781D" w:rsidP="0075781D">
      <w:pPr>
        <w:numPr>
          <w:ilvl w:val="0"/>
          <w:numId w:val="24"/>
        </w:numPr>
        <w:spacing w:after="4" w:line="270" w:lineRule="auto"/>
        <w:ind w:left="715" w:right="15" w:hanging="360"/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szCs w:val="24"/>
        </w:rPr>
        <w:lastRenderedPageBreak/>
        <w:t xml:space="preserve">Např. § 11 a 19 zákona č. 110/1997 Sb., o potravinách a tabákových výrobcích a o změně a doplnění některých souvisejících zákonů, ve znění pozdějších předpisů. </w:t>
      </w:r>
    </w:p>
    <w:p w:rsidR="0075781D" w:rsidRPr="00117FF5" w:rsidRDefault="0075781D" w:rsidP="0075781D">
      <w:pPr>
        <w:spacing w:after="7" w:line="259" w:lineRule="auto"/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szCs w:val="24"/>
        </w:rPr>
        <w:t xml:space="preserve"> </w:t>
      </w:r>
    </w:p>
    <w:p w:rsidR="0075781D" w:rsidRPr="00117FF5" w:rsidRDefault="0075781D" w:rsidP="0075781D">
      <w:pPr>
        <w:numPr>
          <w:ilvl w:val="0"/>
          <w:numId w:val="24"/>
        </w:numPr>
        <w:spacing w:after="4" w:line="270" w:lineRule="auto"/>
        <w:ind w:left="715" w:right="15" w:hanging="360"/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szCs w:val="24"/>
        </w:rPr>
        <w:t xml:space="preserve">Např. zákon č. 206/2015 Sb., o pyrotechnických výrobcích a zacházení s nimi a o změně některých zákonů (zákon o pyrotechnice), ve znění pozdějších předpisů, </w:t>
      </w:r>
    </w:p>
    <w:p w:rsidR="0075781D" w:rsidRPr="00117FF5" w:rsidRDefault="0075781D" w:rsidP="0075781D">
      <w:pPr>
        <w:spacing w:after="40" w:line="259" w:lineRule="auto"/>
        <w:ind w:left="286"/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szCs w:val="24"/>
        </w:rPr>
        <w:t xml:space="preserve"> </w:t>
      </w:r>
    </w:p>
    <w:p w:rsidR="0075781D" w:rsidRPr="00117FF5" w:rsidRDefault="0075781D" w:rsidP="0075781D">
      <w:pPr>
        <w:spacing w:after="4" w:line="270" w:lineRule="auto"/>
        <w:ind w:left="715" w:right="15"/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szCs w:val="24"/>
        </w:rPr>
        <w:t xml:space="preserve">Nařízení vlády č. 217/2017 Sb., o požadavcích na zabezpečení zbraní, střeliva, černého loveckého prachu, bezdýmného prachu a zápalek a o muničním skladišti,  </w:t>
      </w:r>
    </w:p>
    <w:p w:rsidR="0075781D" w:rsidRPr="00117FF5" w:rsidRDefault="0075781D" w:rsidP="0075781D">
      <w:pPr>
        <w:spacing w:line="259" w:lineRule="auto"/>
        <w:ind w:left="286"/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szCs w:val="24"/>
        </w:rPr>
        <w:t xml:space="preserve"> </w:t>
      </w:r>
    </w:p>
    <w:p w:rsidR="0075781D" w:rsidRPr="00117FF5" w:rsidRDefault="0075781D" w:rsidP="0075781D">
      <w:pPr>
        <w:spacing w:after="4" w:line="270" w:lineRule="auto"/>
        <w:ind w:left="715" w:right="15"/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szCs w:val="24"/>
        </w:rPr>
        <w:t xml:space="preserve">§ 25 zákona č. 166/1999 Sb., o veterinární péči a o změně souvisejících zákonů (veterinární zákon), ve znění pozdějších předpisů, </w:t>
      </w:r>
    </w:p>
    <w:p w:rsidR="0075781D" w:rsidRPr="00117FF5" w:rsidRDefault="0075781D" w:rsidP="0075781D">
      <w:pPr>
        <w:spacing w:after="20" w:line="259" w:lineRule="auto"/>
        <w:ind w:left="720"/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szCs w:val="24"/>
        </w:rPr>
        <w:t xml:space="preserve"> </w:t>
      </w:r>
    </w:p>
    <w:p w:rsidR="0075781D" w:rsidRPr="00117FF5" w:rsidRDefault="0075781D" w:rsidP="0075781D">
      <w:pPr>
        <w:spacing w:after="4" w:line="270" w:lineRule="auto"/>
        <w:ind w:left="715" w:right="15"/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szCs w:val="24"/>
        </w:rPr>
        <w:t xml:space="preserve">§ 6 - 8  vyhlášky č. 289/2007 Sb., o veterinárních a hygienických požadavcích na živočišné produkty, které nejsou upraveny přímo použitelnými předpisy Evropských společenství, ve znění pozdějších předpisů, </w:t>
      </w:r>
    </w:p>
    <w:p w:rsidR="0075781D" w:rsidRPr="00117FF5" w:rsidRDefault="0075781D" w:rsidP="0075781D">
      <w:pPr>
        <w:spacing w:line="259" w:lineRule="auto"/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szCs w:val="24"/>
        </w:rPr>
        <w:t xml:space="preserve"> </w:t>
      </w:r>
    </w:p>
    <w:p w:rsidR="0075781D" w:rsidRPr="00117FF5" w:rsidRDefault="0075781D" w:rsidP="0075781D">
      <w:pPr>
        <w:spacing w:line="259" w:lineRule="auto"/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strike/>
          <w:szCs w:val="24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117FF5">
        <w:rPr>
          <w:rFonts w:ascii="Times New Roman" w:hAnsi="Times New Roman"/>
          <w:szCs w:val="24"/>
        </w:rPr>
        <w:t xml:space="preserve">  </w:t>
      </w:r>
    </w:p>
    <w:p w:rsidR="0075781D" w:rsidRPr="00117FF5" w:rsidRDefault="0075781D" w:rsidP="0075781D">
      <w:pPr>
        <w:spacing w:after="4" w:line="270" w:lineRule="auto"/>
        <w:ind w:left="715" w:right="15"/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szCs w:val="24"/>
        </w:rPr>
        <w:t xml:space="preserve">Zákon č. 258/2000 Sb., o ochraně veřejného zdraví a o změně některých souvisejících zákonů, ve znění pozdějších předpisů,  </w:t>
      </w:r>
    </w:p>
    <w:p w:rsidR="0075781D" w:rsidRPr="00117FF5" w:rsidRDefault="0075781D" w:rsidP="0075781D">
      <w:pPr>
        <w:spacing w:line="259" w:lineRule="auto"/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szCs w:val="24"/>
        </w:rPr>
        <w:t xml:space="preserve"> </w:t>
      </w:r>
    </w:p>
    <w:p w:rsidR="0075781D" w:rsidRPr="00117FF5" w:rsidRDefault="0075781D" w:rsidP="0075781D">
      <w:pPr>
        <w:spacing w:after="4" w:line="270" w:lineRule="auto"/>
        <w:ind w:left="715" w:right="15"/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szCs w:val="24"/>
        </w:rPr>
        <w:t xml:space="preserve">Vyhláška č. 137/2004 Sb., o hygienických požadavcích na stravovací služby a o zásadách osobní a provozní hygieny při činnostech epidemiologicky závažných, ve znění pozdějších předpisů. </w:t>
      </w:r>
    </w:p>
    <w:p w:rsidR="0075781D" w:rsidRPr="00117FF5" w:rsidRDefault="0075781D" w:rsidP="0075781D">
      <w:pPr>
        <w:spacing w:after="15" w:line="259" w:lineRule="auto"/>
        <w:ind w:left="720"/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szCs w:val="24"/>
        </w:rPr>
        <w:t xml:space="preserve"> </w:t>
      </w:r>
    </w:p>
    <w:p w:rsidR="0075781D" w:rsidRPr="00117FF5" w:rsidRDefault="0075781D" w:rsidP="0075781D">
      <w:pPr>
        <w:numPr>
          <w:ilvl w:val="0"/>
          <w:numId w:val="24"/>
        </w:numPr>
        <w:spacing w:after="4" w:line="270" w:lineRule="auto"/>
        <w:ind w:right="15" w:hanging="360"/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szCs w:val="24"/>
        </w:rPr>
        <w:t xml:space="preserve">Zákon č. 455/1991 Sb., o živnostenském podnikání (živnostenský zákon), ve znění pozdějších předpisů. </w:t>
      </w:r>
    </w:p>
    <w:p w:rsidR="0075781D" w:rsidRPr="00117FF5" w:rsidRDefault="0075781D" w:rsidP="0075781D">
      <w:pPr>
        <w:spacing w:after="10" w:line="259" w:lineRule="auto"/>
        <w:ind w:left="720"/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szCs w:val="24"/>
        </w:rPr>
        <w:t xml:space="preserve"> </w:t>
      </w:r>
    </w:p>
    <w:p w:rsidR="0075781D" w:rsidRPr="00117FF5" w:rsidRDefault="0075781D" w:rsidP="0075781D">
      <w:pPr>
        <w:numPr>
          <w:ilvl w:val="0"/>
          <w:numId w:val="24"/>
        </w:numPr>
        <w:spacing w:after="4" w:line="270" w:lineRule="auto"/>
        <w:ind w:left="715" w:right="15" w:hanging="360"/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szCs w:val="24"/>
        </w:rPr>
        <w:t xml:space="preserve">Např. zákon č. 110/1997 Sb., o potravinách a tabákových výrobcích a o změně a doplnění některých souvisejících zákonů, ve znění pozdějších předpisů, </w:t>
      </w:r>
    </w:p>
    <w:p w:rsidR="0075781D" w:rsidRPr="00117FF5" w:rsidRDefault="0075781D" w:rsidP="0075781D">
      <w:pPr>
        <w:spacing w:after="20" w:line="259" w:lineRule="auto"/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szCs w:val="24"/>
        </w:rPr>
        <w:t xml:space="preserve"> </w:t>
      </w:r>
    </w:p>
    <w:p w:rsidR="0075781D" w:rsidRPr="00117FF5" w:rsidRDefault="0075781D" w:rsidP="0075781D">
      <w:pPr>
        <w:spacing w:after="4" w:line="270" w:lineRule="auto"/>
        <w:ind w:left="715" w:right="15"/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szCs w:val="24"/>
        </w:rPr>
        <w:t xml:space="preserve">Nařízení Evropského parlamentu a Rady (ES) č. 852/2004 o hygieně potravin, </w:t>
      </w:r>
    </w:p>
    <w:p w:rsidR="0075781D" w:rsidRPr="00117FF5" w:rsidRDefault="0075781D" w:rsidP="0075781D">
      <w:pPr>
        <w:spacing w:after="20" w:line="259" w:lineRule="auto"/>
        <w:ind w:left="283"/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szCs w:val="24"/>
        </w:rPr>
        <w:t xml:space="preserve"> </w:t>
      </w:r>
    </w:p>
    <w:p w:rsidR="0075781D" w:rsidRPr="00117FF5" w:rsidRDefault="0075781D" w:rsidP="0075781D">
      <w:pPr>
        <w:spacing w:after="4" w:line="270" w:lineRule="auto"/>
        <w:ind w:left="715" w:right="15"/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szCs w:val="24"/>
        </w:rPr>
        <w:t xml:space="preserve">Zákon č. 258/ 2000 Sb., o ochraně veřejného zdraví a o změně některých souvisejících zákonů, ve znění pozdějších předpisů, </w:t>
      </w:r>
    </w:p>
    <w:p w:rsidR="0075781D" w:rsidRPr="00117FF5" w:rsidRDefault="0075781D" w:rsidP="0075781D">
      <w:pPr>
        <w:spacing w:line="259" w:lineRule="auto"/>
        <w:ind w:left="283"/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szCs w:val="24"/>
        </w:rPr>
        <w:t xml:space="preserve"> </w:t>
      </w:r>
    </w:p>
    <w:p w:rsidR="0075781D" w:rsidRPr="00117FF5" w:rsidRDefault="0075781D" w:rsidP="0075781D">
      <w:pPr>
        <w:spacing w:after="4" w:line="270" w:lineRule="auto"/>
        <w:ind w:left="715" w:right="15"/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szCs w:val="24"/>
        </w:rPr>
        <w:t xml:space="preserve">Vyhláška č. 137/2004 Sb., o hygienických požadavcích na stravovací služby a o zásadách osobní a provozní hygieny při činnostech epidemiologicky závažných, ve znění pozdějších předpisů. </w:t>
      </w:r>
    </w:p>
    <w:p w:rsidR="0075781D" w:rsidRPr="00117FF5" w:rsidRDefault="0075781D" w:rsidP="0075781D">
      <w:pPr>
        <w:spacing w:after="13" w:line="259" w:lineRule="auto"/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szCs w:val="24"/>
        </w:rPr>
        <w:t xml:space="preserve"> </w:t>
      </w:r>
    </w:p>
    <w:p w:rsidR="0075781D" w:rsidRPr="00117FF5" w:rsidRDefault="0075781D" w:rsidP="0075781D">
      <w:pPr>
        <w:numPr>
          <w:ilvl w:val="0"/>
          <w:numId w:val="24"/>
        </w:numPr>
        <w:spacing w:after="4" w:line="270" w:lineRule="auto"/>
        <w:ind w:right="15" w:hanging="360"/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szCs w:val="24"/>
        </w:rPr>
        <w:t xml:space="preserve">Např. zákon č. 541/2020 Sb., o odpadech, ve znění pozdějších předpisů, </w:t>
      </w:r>
    </w:p>
    <w:p w:rsidR="0075781D" w:rsidRPr="00117FF5" w:rsidRDefault="0075781D" w:rsidP="0075781D">
      <w:pPr>
        <w:spacing w:line="259" w:lineRule="auto"/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szCs w:val="24"/>
        </w:rPr>
        <w:t xml:space="preserve"> </w:t>
      </w:r>
    </w:p>
    <w:p w:rsidR="0075781D" w:rsidRPr="00117FF5" w:rsidRDefault="0075781D" w:rsidP="0075781D">
      <w:pPr>
        <w:spacing w:after="4" w:line="270" w:lineRule="auto"/>
        <w:ind w:left="715" w:right="15"/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szCs w:val="24"/>
        </w:rPr>
        <w:t xml:space="preserve">Obecně závazná vyhláška statutárního města Prostějova č. 7/2021, o stanovení obecního systému odpadového hospodářství. </w:t>
      </w:r>
    </w:p>
    <w:p w:rsidR="0075781D" w:rsidRPr="00117FF5" w:rsidRDefault="0075781D" w:rsidP="0075781D">
      <w:pPr>
        <w:spacing w:after="20" w:line="259" w:lineRule="auto"/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szCs w:val="24"/>
        </w:rPr>
        <w:t xml:space="preserve"> </w:t>
      </w:r>
      <w:r w:rsidRPr="00117FF5">
        <w:rPr>
          <w:rFonts w:ascii="Times New Roman" w:hAnsi="Times New Roman"/>
          <w:szCs w:val="24"/>
        </w:rPr>
        <w:tab/>
        <w:t xml:space="preserve"> </w:t>
      </w:r>
    </w:p>
    <w:p w:rsidR="0075781D" w:rsidRPr="00117FF5" w:rsidRDefault="0075781D" w:rsidP="0075781D">
      <w:pPr>
        <w:numPr>
          <w:ilvl w:val="0"/>
          <w:numId w:val="24"/>
        </w:numPr>
        <w:spacing w:after="4" w:line="270" w:lineRule="auto"/>
        <w:ind w:right="15" w:hanging="360"/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szCs w:val="24"/>
        </w:rPr>
        <w:t xml:space="preserve">Zákon č. 634/1992 Sb., o ochraně spotřebitele, ve znění pozdějších předpisů. </w:t>
      </w:r>
    </w:p>
    <w:p w:rsidR="0075781D" w:rsidRPr="00117FF5" w:rsidRDefault="0075781D" w:rsidP="0075781D">
      <w:pPr>
        <w:spacing w:after="13" w:line="259" w:lineRule="auto"/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szCs w:val="24"/>
        </w:rPr>
        <w:lastRenderedPageBreak/>
        <w:t xml:space="preserve"> </w:t>
      </w:r>
    </w:p>
    <w:p w:rsidR="0075781D" w:rsidRPr="00117FF5" w:rsidRDefault="0075781D" w:rsidP="0075781D">
      <w:pPr>
        <w:numPr>
          <w:ilvl w:val="0"/>
          <w:numId w:val="24"/>
        </w:numPr>
        <w:spacing w:after="4" w:line="270" w:lineRule="auto"/>
        <w:ind w:right="15" w:hanging="360"/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szCs w:val="24"/>
        </w:rPr>
        <w:t xml:space="preserve">Zákon č. 251/2016 Sb., o některých přestupcích, ve znění pozdějších předpisů. </w:t>
      </w:r>
    </w:p>
    <w:p w:rsidR="0075781D" w:rsidRPr="00117FF5" w:rsidRDefault="0075781D" w:rsidP="0075781D">
      <w:pPr>
        <w:spacing w:line="259" w:lineRule="auto"/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szCs w:val="24"/>
        </w:rPr>
        <w:t xml:space="preserve">               </w:t>
      </w:r>
    </w:p>
    <w:p w:rsidR="0075781D" w:rsidRPr="00117FF5" w:rsidRDefault="0075781D" w:rsidP="0075781D">
      <w:pPr>
        <w:numPr>
          <w:ilvl w:val="0"/>
          <w:numId w:val="24"/>
        </w:numPr>
        <w:spacing w:after="4" w:line="270" w:lineRule="auto"/>
        <w:ind w:left="715" w:right="15" w:hanging="360"/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szCs w:val="24"/>
        </w:rPr>
        <w:t xml:space="preserve">Např. zákon č. 361/2000 Sb., o provozu na pozemních komunikacích a o změnách některých zákonů (zákon o silničním provozu), ve znění pozdějších předpisů, včetně předpisů souvisejících, </w:t>
      </w:r>
    </w:p>
    <w:p w:rsidR="0075781D" w:rsidRPr="00117FF5" w:rsidRDefault="0075781D" w:rsidP="0075781D">
      <w:pPr>
        <w:spacing w:after="20" w:line="259" w:lineRule="auto"/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szCs w:val="24"/>
        </w:rPr>
        <w:t xml:space="preserve"> </w:t>
      </w:r>
    </w:p>
    <w:p w:rsidR="0075781D" w:rsidRPr="00117FF5" w:rsidRDefault="0075781D" w:rsidP="0075781D">
      <w:pPr>
        <w:spacing w:after="4" w:line="270" w:lineRule="auto"/>
        <w:ind w:left="715" w:right="15"/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szCs w:val="24"/>
        </w:rPr>
        <w:t xml:space="preserve">Zákon č. 20/1987 Sb., o státní památkové péči, ve znění pozdějších předpisů,  </w:t>
      </w:r>
    </w:p>
    <w:p w:rsidR="0075781D" w:rsidRPr="00117FF5" w:rsidRDefault="0075781D" w:rsidP="0075781D">
      <w:pPr>
        <w:spacing w:line="259" w:lineRule="auto"/>
        <w:ind w:left="283"/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szCs w:val="24"/>
        </w:rPr>
        <w:t xml:space="preserve"> </w:t>
      </w:r>
    </w:p>
    <w:p w:rsidR="0075781D" w:rsidRPr="00117FF5" w:rsidRDefault="0075781D" w:rsidP="0075781D">
      <w:pPr>
        <w:spacing w:after="4" w:line="270" w:lineRule="auto"/>
        <w:ind w:left="715" w:right="15"/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szCs w:val="24"/>
        </w:rPr>
        <w:t xml:space="preserve">Vyhláška Ministerstva kultury České socialistické republiky č. 66/1988 Sb., kterou se provádí zákon ČNR č. 20/1987 Sb., o státní památkové péči, ve znění pozdějších předpisů, </w:t>
      </w:r>
    </w:p>
    <w:p w:rsidR="0075781D" w:rsidRPr="00117FF5" w:rsidRDefault="0075781D" w:rsidP="0075781D">
      <w:pPr>
        <w:spacing w:after="20" w:line="259" w:lineRule="auto"/>
        <w:ind w:left="283"/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szCs w:val="24"/>
        </w:rPr>
        <w:t xml:space="preserve"> </w:t>
      </w:r>
    </w:p>
    <w:p w:rsidR="0075781D" w:rsidRPr="00117FF5" w:rsidRDefault="0075781D" w:rsidP="0075781D">
      <w:pPr>
        <w:spacing w:after="4" w:line="270" w:lineRule="auto"/>
        <w:ind w:left="715" w:right="15"/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szCs w:val="24"/>
        </w:rPr>
        <w:t xml:space="preserve">Vyhláška o prohlášení území historických jader měst za památkové zóny </w:t>
      </w:r>
      <w:proofErr w:type="spellStart"/>
      <w:r w:rsidRPr="00117FF5">
        <w:rPr>
          <w:rFonts w:ascii="Times New Roman" w:hAnsi="Times New Roman"/>
          <w:szCs w:val="24"/>
        </w:rPr>
        <w:t>JmKNV</w:t>
      </w:r>
      <w:proofErr w:type="spellEnd"/>
      <w:r w:rsidRPr="00117FF5">
        <w:rPr>
          <w:rFonts w:ascii="Times New Roman" w:hAnsi="Times New Roman"/>
          <w:szCs w:val="24"/>
        </w:rPr>
        <w:t xml:space="preserve"> v Brně ze dne 20. listopadu 1990. </w:t>
      </w:r>
    </w:p>
    <w:p w:rsidR="00A62B5B" w:rsidRPr="00117FF5" w:rsidRDefault="00A62B5B" w:rsidP="00A62B5B">
      <w:pPr>
        <w:ind w:left="720"/>
        <w:jc w:val="center"/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ind w:left="720"/>
        <w:jc w:val="center"/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ind w:left="720"/>
        <w:jc w:val="center"/>
        <w:rPr>
          <w:rFonts w:ascii="Times New Roman" w:hAnsi="Times New Roman"/>
          <w:b/>
          <w:szCs w:val="24"/>
        </w:rPr>
      </w:pPr>
      <w:r w:rsidRPr="00117FF5">
        <w:rPr>
          <w:rFonts w:ascii="Times New Roman" w:hAnsi="Times New Roman"/>
          <w:b/>
          <w:szCs w:val="24"/>
        </w:rPr>
        <w:t>Čl. 2</w:t>
      </w:r>
    </w:p>
    <w:p w:rsidR="00A62B5B" w:rsidRPr="00117FF5" w:rsidRDefault="00A62B5B" w:rsidP="00A62B5B">
      <w:pPr>
        <w:ind w:left="720"/>
        <w:jc w:val="center"/>
        <w:rPr>
          <w:rFonts w:ascii="Times New Roman" w:hAnsi="Times New Roman"/>
          <w:b/>
          <w:szCs w:val="24"/>
        </w:rPr>
      </w:pPr>
      <w:r w:rsidRPr="00117FF5">
        <w:rPr>
          <w:rFonts w:ascii="Times New Roman" w:hAnsi="Times New Roman"/>
          <w:b/>
          <w:szCs w:val="24"/>
        </w:rPr>
        <w:t>Platnost a účinnost</w:t>
      </w:r>
    </w:p>
    <w:p w:rsidR="00A62B5B" w:rsidRPr="00117FF5" w:rsidRDefault="00A62B5B" w:rsidP="00A62B5B">
      <w:pPr>
        <w:ind w:left="720"/>
        <w:jc w:val="center"/>
        <w:rPr>
          <w:rFonts w:ascii="Times New Roman" w:hAnsi="Times New Roman"/>
          <w:b/>
          <w:szCs w:val="24"/>
        </w:rPr>
      </w:pPr>
    </w:p>
    <w:p w:rsidR="00A62B5B" w:rsidRPr="00117FF5" w:rsidRDefault="00A62B5B" w:rsidP="00A62B5B">
      <w:pPr>
        <w:pStyle w:val="Odstavecseseznamem"/>
        <w:numPr>
          <w:ilvl w:val="0"/>
          <w:numId w:val="14"/>
        </w:numPr>
        <w:ind w:left="567" w:hanging="567"/>
        <w:contextualSpacing/>
      </w:pPr>
      <w:r w:rsidRPr="00117FF5">
        <w:t>Toto nařízení nabývá platnosti jeho vyhlášením ve Sbírce právních předpisů.</w:t>
      </w:r>
    </w:p>
    <w:p w:rsidR="00A62B5B" w:rsidRPr="00117FF5" w:rsidRDefault="00A62B5B" w:rsidP="00A62B5B">
      <w:pPr>
        <w:pStyle w:val="Odstavecseseznamem"/>
        <w:ind w:left="567"/>
      </w:pPr>
    </w:p>
    <w:p w:rsidR="00A62B5B" w:rsidRPr="00117FF5" w:rsidRDefault="00A62B5B" w:rsidP="00A62B5B">
      <w:pPr>
        <w:pStyle w:val="Odstavecseseznamem"/>
        <w:numPr>
          <w:ilvl w:val="0"/>
          <w:numId w:val="14"/>
        </w:numPr>
        <w:ind w:left="567" w:hanging="567"/>
        <w:contextualSpacing/>
      </w:pPr>
      <w:r w:rsidRPr="00117FF5">
        <w:t>Toto nařízení nabývá účinnosti počátkem patnáctého dne následujícího po dni jeho vyhlášení.</w:t>
      </w:r>
    </w:p>
    <w:p w:rsidR="00A62B5B" w:rsidRPr="00117FF5" w:rsidRDefault="00A62B5B" w:rsidP="00A62B5B">
      <w:pPr>
        <w:ind w:left="720"/>
        <w:rPr>
          <w:rFonts w:ascii="Times New Roman" w:hAnsi="Times New Roman"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szCs w:val="24"/>
        </w:rPr>
        <w:t xml:space="preserve">                                                                           </w:t>
      </w:r>
    </w:p>
    <w:p w:rsidR="00A62B5B" w:rsidRPr="00117FF5" w:rsidRDefault="00A62B5B" w:rsidP="00A62B5B">
      <w:pPr>
        <w:ind w:left="426" w:hanging="426"/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szCs w:val="24"/>
        </w:rPr>
        <w:t xml:space="preserve">  Mgr. František Jura</w:t>
      </w:r>
      <w:r w:rsidR="0017090F" w:rsidRPr="00117FF5">
        <w:rPr>
          <w:rFonts w:ascii="Times New Roman" w:hAnsi="Times New Roman"/>
          <w:szCs w:val="24"/>
        </w:rPr>
        <w:t xml:space="preserve"> v. r.</w:t>
      </w:r>
      <w:r w:rsidRPr="00117FF5">
        <w:rPr>
          <w:rFonts w:ascii="Times New Roman" w:hAnsi="Times New Roman"/>
          <w:szCs w:val="24"/>
        </w:rPr>
        <w:tab/>
      </w:r>
      <w:r w:rsidRPr="00117FF5">
        <w:rPr>
          <w:rFonts w:ascii="Times New Roman" w:hAnsi="Times New Roman"/>
          <w:szCs w:val="24"/>
        </w:rPr>
        <w:tab/>
      </w:r>
      <w:r w:rsidRPr="00117FF5">
        <w:rPr>
          <w:rFonts w:ascii="Times New Roman" w:hAnsi="Times New Roman"/>
          <w:szCs w:val="24"/>
        </w:rPr>
        <w:tab/>
      </w:r>
      <w:r w:rsidRPr="00117FF5">
        <w:rPr>
          <w:rFonts w:ascii="Times New Roman" w:hAnsi="Times New Roman"/>
          <w:szCs w:val="24"/>
        </w:rPr>
        <w:tab/>
      </w:r>
      <w:r w:rsidRPr="00117FF5">
        <w:rPr>
          <w:rFonts w:ascii="Times New Roman" w:hAnsi="Times New Roman"/>
          <w:szCs w:val="24"/>
        </w:rPr>
        <w:tab/>
        <w:t xml:space="preserve">  </w:t>
      </w:r>
      <w:r w:rsidRPr="00117FF5">
        <w:rPr>
          <w:rFonts w:ascii="Times New Roman" w:hAnsi="Times New Roman"/>
          <w:szCs w:val="24"/>
        </w:rPr>
        <w:tab/>
        <w:t xml:space="preserve">     Ing. Milada Sokolová </w:t>
      </w:r>
      <w:r w:rsidR="0017090F" w:rsidRPr="00117FF5">
        <w:rPr>
          <w:rFonts w:ascii="Times New Roman" w:hAnsi="Times New Roman"/>
          <w:szCs w:val="24"/>
        </w:rPr>
        <w:t>v. r.</w:t>
      </w:r>
      <w:r w:rsidRPr="00117FF5">
        <w:rPr>
          <w:rFonts w:ascii="Times New Roman" w:hAnsi="Times New Roman"/>
          <w:szCs w:val="24"/>
        </w:rPr>
        <w:t xml:space="preserve">       </w:t>
      </w: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  <w:r w:rsidRPr="00117FF5">
        <w:rPr>
          <w:rFonts w:ascii="Times New Roman" w:hAnsi="Times New Roman"/>
          <w:szCs w:val="24"/>
        </w:rPr>
        <w:t>primátor města Prostějova</w:t>
      </w:r>
      <w:r w:rsidRPr="00117FF5">
        <w:rPr>
          <w:rFonts w:ascii="Times New Roman" w:hAnsi="Times New Roman"/>
          <w:szCs w:val="24"/>
        </w:rPr>
        <w:tab/>
      </w:r>
      <w:r w:rsidRPr="00117FF5">
        <w:rPr>
          <w:rFonts w:ascii="Times New Roman" w:hAnsi="Times New Roman"/>
          <w:szCs w:val="24"/>
        </w:rPr>
        <w:tab/>
      </w:r>
      <w:r w:rsidRPr="00117FF5">
        <w:rPr>
          <w:rFonts w:ascii="Times New Roman" w:hAnsi="Times New Roman"/>
          <w:szCs w:val="24"/>
        </w:rPr>
        <w:tab/>
      </w:r>
      <w:r w:rsidRPr="00117FF5">
        <w:rPr>
          <w:rFonts w:ascii="Times New Roman" w:hAnsi="Times New Roman"/>
          <w:szCs w:val="24"/>
        </w:rPr>
        <w:tab/>
      </w:r>
      <w:r w:rsidRPr="00117FF5">
        <w:rPr>
          <w:rFonts w:ascii="Times New Roman" w:hAnsi="Times New Roman"/>
          <w:szCs w:val="24"/>
        </w:rPr>
        <w:tab/>
        <w:t xml:space="preserve">   </w:t>
      </w:r>
      <w:r w:rsidR="0017090F" w:rsidRPr="00117FF5">
        <w:rPr>
          <w:rFonts w:ascii="Times New Roman" w:hAnsi="Times New Roman"/>
          <w:szCs w:val="24"/>
        </w:rPr>
        <w:tab/>
        <w:t xml:space="preserve">      </w:t>
      </w:r>
      <w:r w:rsidRPr="00117FF5">
        <w:rPr>
          <w:rFonts w:ascii="Times New Roman" w:hAnsi="Times New Roman"/>
          <w:szCs w:val="24"/>
        </w:rPr>
        <w:t>1. náměstkyně primátora</w:t>
      </w:r>
    </w:p>
    <w:p w:rsidR="00A62B5B" w:rsidRPr="00117FF5" w:rsidRDefault="00A62B5B" w:rsidP="00A62B5B">
      <w:pPr>
        <w:rPr>
          <w:rFonts w:ascii="Times New Roman" w:hAnsi="Times New Roman"/>
          <w:szCs w:val="24"/>
        </w:rPr>
      </w:pPr>
    </w:p>
    <w:p w:rsidR="00556433" w:rsidRPr="00117FF5" w:rsidRDefault="00556433" w:rsidP="00A62B5B">
      <w:pPr>
        <w:ind w:left="720"/>
        <w:rPr>
          <w:rFonts w:ascii="Times New Roman" w:hAnsi="Times New Roman"/>
          <w:szCs w:val="24"/>
        </w:rPr>
      </w:pPr>
    </w:p>
    <w:sectPr w:rsidR="00556433" w:rsidRPr="00117FF5" w:rsidSect="006079EC">
      <w:footerReference w:type="default" r:id="rId40"/>
      <w:headerReference w:type="first" r:id="rId41"/>
      <w:footerReference w:type="first" r:id="rId42"/>
      <w:pgSz w:w="11906" w:h="16838" w:code="9"/>
      <w:pgMar w:top="1134" w:right="1134" w:bottom="1276" w:left="1134" w:header="1134" w:footer="113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6B56" w:rsidRDefault="006A6B56">
      <w:r>
        <w:separator/>
      </w:r>
    </w:p>
  </w:endnote>
  <w:endnote w:type="continuationSeparator" w:id="0">
    <w:p w:rsidR="006A6B56" w:rsidRDefault="006A6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Lt AT">
    <w:altName w:val="Corbel"/>
    <w:panose1 w:val="02000403030000020003"/>
    <w:charset w:val="EE"/>
    <w:family w:val="auto"/>
    <w:pitch w:val="variable"/>
    <w:sig w:usb0="00000001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  <w:embedRegular r:id="rId1" w:fontKey="{32121E89-6210-4F5C-BB69-0894D1BAF17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DBB" w:rsidRPr="00021AB2" w:rsidRDefault="00BE6DBB">
    <w:pPr>
      <w:pStyle w:val="Zpat"/>
      <w:jc w:val="center"/>
      <w:rPr>
        <w:rFonts w:ascii="Arial" w:hAnsi="Arial" w:cs="Arial"/>
        <w:sz w:val="20"/>
      </w:rPr>
    </w:pPr>
    <w:r w:rsidRPr="00021AB2">
      <w:rPr>
        <w:rFonts w:ascii="Arial" w:hAnsi="Arial" w:cs="Arial"/>
        <w:sz w:val="20"/>
      </w:rPr>
      <w:t xml:space="preserve">Stránka </w:t>
    </w:r>
    <w:r w:rsidRPr="00021AB2">
      <w:rPr>
        <w:rFonts w:ascii="Arial" w:hAnsi="Arial" w:cs="Arial"/>
        <w:sz w:val="20"/>
      </w:rPr>
      <w:fldChar w:fldCharType="begin"/>
    </w:r>
    <w:r w:rsidRPr="00021AB2">
      <w:rPr>
        <w:rFonts w:ascii="Arial" w:hAnsi="Arial" w:cs="Arial"/>
        <w:sz w:val="20"/>
      </w:rPr>
      <w:instrText>PAGE  \* Arabic  \* MERGEFORMAT</w:instrText>
    </w:r>
    <w:r w:rsidRPr="00021AB2">
      <w:rPr>
        <w:rFonts w:ascii="Arial" w:hAnsi="Arial" w:cs="Arial"/>
        <w:sz w:val="20"/>
      </w:rPr>
      <w:fldChar w:fldCharType="separate"/>
    </w:r>
    <w:r w:rsidR="00571CEC">
      <w:rPr>
        <w:rFonts w:ascii="Arial" w:hAnsi="Arial" w:cs="Arial"/>
        <w:noProof/>
        <w:sz w:val="20"/>
      </w:rPr>
      <w:t>21</w:t>
    </w:r>
    <w:r w:rsidRPr="00021AB2">
      <w:rPr>
        <w:rFonts w:ascii="Arial" w:hAnsi="Arial" w:cs="Arial"/>
        <w:sz w:val="20"/>
      </w:rPr>
      <w:fldChar w:fldCharType="end"/>
    </w:r>
    <w:r w:rsidRPr="00021AB2">
      <w:rPr>
        <w:rFonts w:ascii="Arial" w:hAnsi="Arial" w:cs="Arial"/>
        <w:sz w:val="20"/>
      </w:rPr>
      <w:t xml:space="preserve"> z </w:t>
    </w:r>
    <w:r w:rsidRPr="00021AB2">
      <w:rPr>
        <w:rFonts w:ascii="Arial" w:hAnsi="Arial" w:cs="Arial"/>
        <w:sz w:val="20"/>
      </w:rPr>
      <w:fldChar w:fldCharType="begin"/>
    </w:r>
    <w:r w:rsidRPr="00021AB2">
      <w:rPr>
        <w:rFonts w:ascii="Arial" w:hAnsi="Arial" w:cs="Arial"/>
        <w:sz w:val="20"/>
      </w:rPr>
      <w:instrText>NUMPAGES  \* Arabic  \* MERGEFORMAT</w:instrText>
    </w:r>
    <w:r w:rsidRPr="00021AB2">
      <w:rPr>
        <w:rFonts w:ascii="Arial" w:hAnsi="Arial" w:cs="Arial"/>
        <w:sz w:val="20"/>
      </w:rPr>
      <w:fldChar w:fldCharType="separate"/>
    </w:r>
    <w:r w:rsidR="00571CEC">
      <w:rPr>
        <w:rFonts w:ascii="Arial" w:hAnsi="Arial" w:cs="Arial"/>
        <w:noProof/>
        <w:sz w:val="20"/>
      </w:rPr>
      <w:t>34</w:t>
    </w:r>
    <w:r w:rsidRPr="00021AB2">
      <w:rPr>
        <w:rFonts w:ascii="Arial" w:hAnsi="Arial" w:cs="Arial"/>
        <w:sz w:val="20"/>
      </w:rPr>
      <w:fldChar w:fldCharType="end"/>
    </w:r>
  </w:p>
  <w:p w:rsidR="00BE6DBB" w:rsidRDefault="00BE6DB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DBB" w:rsidRPr="00174539" w:rsidRDefault="00BE6DBB" w:rsidP="00174539">
    <w:pPr>
      <w:pStyle w:val="Zpat"/>
      <w:jc w:val="center"/>
      <w:rPr>
        <w:rFonts w:ascii="Arial" w:hAnsi="Arial" w:cs="Arial"/>
        <w:sz w:val="20"/>
      </w:rPr>
    </w:pPr>
    <w:r w:rsidRPr="00174539">
      <w:rPr>
        <w:rFonts w:ascii="Arial" w:hAnsi="Arial" w:cs="Arial"/>
        <w:sz w:val="20"/>
      </w:rPr>
      <w:t xml:space="preserve">Strana </w:t>
    </w:r>
    <w:r w:rsidRPr="00174539">
      <w:rPr>
        <w:rFonts w:ascii="Arial" w:hAnsi="Arial" w:cs="Arial"/>
        <w:bCs/>
        <w:sz w:val="20"/>
      </w:rPr>
      <w:fldChar w:fldCharType="begin"/>
    </w:r>
    <w:r w:rsidRPr="00174539">
      <w:rPr>
        <w:rFonts w:ascii="Arial" w:hAnsi="Arial" w:cs="Arial"/>
        <w:bCs/>
        <w:sz w:val="20"/>
      </w:rPr>
      <w:instrText>PAGE</w:instrText>
    </w:r>
    <w:r w:rsidRPr="00174539">
      <w:rPr>
        <w:rFonts w:ascii="Arial" w:hAnsi="Arial" w:cs="Arial"/>
        <w:bCs/>
        <w:sz w:val="20"/>
      </w:rPr>
      <w:fldChar w:fldCharType="separate"/>
    </w:r>
    <w:r w:rsidR="00571CEC">
      <w:rPr>
        <w:rFonts w:ascii="Arial" w:hAnsi="Arial" w:cs="Arial"/>
        <w:bCs/>
        <w:noProof/>
        <w:sz w:val="20"/>
      </w:rPr>
      <w:t>1</w:t>
    </w:r>
    <w:r w:rsidRPr="00174539">
      <w:rPr>
        <w:rFonts w:ascii="Arial" w:hAnsi="Arial" w:cs="Arial"/>
        <w:bCs/>
        <w:sz w:val="20"/>
      </w:rPr>
      <w:fldChar w:fldCharType="end"/>
    </w:r>
    <w:r w:rsidRPr="00174539">
      <w:rPr>
        <w:rFonts w:ascii="Arial" w:hAnsi="Arial" w:cs="Arial"/>
        <w:sz w:val="20"/>
      </w:rPr>
      <w:t xml:space="preserve"> z </w:t>
    </w:r>
    <w:r w:rsidRPr="00174539">
      <w:rPr>
        <w:rFonts w:ascii="Arial" w:hAnsi="Arial" w:cs="Arial"/>
        <w:bCs/>
        <w:sz w:val="20"/>
      </w:rPr>
      <w:fldChar w:fldCharType="begin"/>
    </w:r>
    <w:r w:rsidRPr="00174539">
      <w:rPr>
        <w:rFonts w:ascii="Arial" w:hAnsi="Arial" w:cs="Arial"/>
        <w:bCs/>
        <w:sz w:val="20"/>
      </w:rPr>
      <w:instrText>NUMPAGES</w:instrText>
    </w:r>
    <w:r w:rsidRPr="00174539">
      <w:rPr>
        <w:rFonts w:ascii="Arial" w:hAnsi="Arial" w:cs="Arial"/>
        <w:bCs/>
        <w:sz w:val="20"/>
      </w:rPr>
      <w:fldChar w:fldCharType="separate"/>
    </w:r>
    <w:r w:rsidR="00571CEC">
      <w:rPr>
        <w:rFonts w:ascii="Arial" w:hAnsi="Arial" w:cs="Arial"/>
        <w:bCs/>
        <w:noProof/>
        <w:sz w:val="20"/>
      </w:rPr>
      <w:t>34</w:t>
    </w:r>
    <w:r w:rsidRPr="00174539">
      <w:rPr>
        <w:rFonts w:ascii="Arial" w:hAnsi="Arial" w:cs="Arial"/>
        <w:bCs/>
        <w:sz w:val="20"/>
      </w:rPr>
      <w:fldChar w:fldCharType="end"/>
    </w:r>
  </w:p>
  <w:p w:rsidR="00BE6DBB" w:rsidRPr="00174539" w:rsidRDefault="00BE6DBB" w:rsidP="00174539">
    <w:pPr>
      <w:pStyle w:val="Zpat"/>
      <w:jc w:val="center"/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6B56" w:rsidRDefault="006A6B56">
      <w:r>
        <w:separator/>
      </w:r>
    </w:p>
  </w:footnote>
  <w:footnote w:type="continuationSeparator" w:id="0">
    <w:p w:rsidR="006A6B56" w:rsidRDefault="006A6B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DBB" w:rsidRDefault="00BE6DBB" w:rsidP="00384E57">
    <w:pPr>
      <w:pStyle w:val="Zhlav"/>
      <w:tabs>
        <w:tab w:val="clear" w:pos="4536"/>
        <w:tab w:val="clear" w:pos="9072"/>
        <w:tab w:val="right" w:pos="1304"/>
        <w:tab w:val="right" w:pos="1531"/>
      </w:tabs>
      <w:spacing w:line="380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C48DA0C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E2850A2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C28CF4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43DD6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4CF26DF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CFB328E"/>
    <w:multiLevelType w:val="hybridMultilevel"/>
    <w:tmpl w:val="76088840"/>
    <w:lvl w:ilvl="0" w:tplc="1FB0E834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882F34"/>
    <w:multiLevelType w:val="hybridMultilevel"/>
    <w:tmpl w:val="33E41CC6"/>
    <w:lvl w:ilvl="0" w:tplc="44EC5DB6">
      <w:start w:val="1"/>
      <w:numFmt w:val="upperRoman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9946A96"/>
    <w:multiLevelType w:val="hybridMultilevel"/>
    <w:tmpl w:val="DC288CEA"/>
    <w:lvl w:ilvl="0" w:tplc="3E3E491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371FB"/>
    <w:multiLevelType w:val="hybridMultilevel"/>
    <w:tmpl w:val="83D65146"/>
    <w:lvl w:ilvl="0" w:tplc="CFE2A43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110661"/>
    <w:multiLevelType w:val="hybridMultilevel"/>
    <w:tmpl w:val="E58E2D7C"/>
    <w:lvl w:ilvl="0" w:tplc="73589A9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DAF442F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C2BE725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2BDAB1C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B5CE0DC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5E8C9CC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63B2FBF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4FE6AD0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E1B2FB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0" w15:restartNumberingAfterBreak="0">
    <w:nsid w:val="23E41AE0"/>
    <w:multiLevelType w:val="hybridMultilevel"/>
    <w:tmpl w:val="222A007A"/>
    <w:lvl w:ilvl="0" w:tplc="59CC7FB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837D1D"/>
    <w:multiLevelType w:val="singleLevel"/>
    <w:tmpl w:val="352A1D86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  <w:rPr>
        <w:color w:val="auto"/>
      </w:rPr>
    </w:lvl>
  </w:abstractNum>
  <w:abstractNum w:abstractNumId="12" w15:restartNumberingAfterBreak="0">
    <w:nsid w:val="327E5628"/>
    <w:multiLevelType w:val="hybridMultilevel"/>
    <w:tmpl w:val="9530F55A"/>
    <w:lvl w:ilvl="0" w:tplc="806AC59C">
      <w:start w:val="1"/>
      <w:numFmt w:val="upperRoman"/>
      <w:lvlText w:val="%1II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0638D9"/>
    <w:multiLevelType w:val="multilevel"/>
    <w:tmpl w:val="C86433E2"/>
    <w:lvl w:ilvl="0">
      <w:start w:val="1"/>
      <w:numFmt w:val="decimal"/>
      <w:pStyle w:val="Odstavcerozhodnut"/>
      <w:lvlText w:val="(%1)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decimal"/>
      <w:lvlText w:val="(%2)"/>
      <w:lvlJc w:val="left"/>
      <w:pPr>
        <w:ind w:left="179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hint="default"/>
      </w:rPr>
    </w:lvl>
  </w:abstractNum>
  <w:abstractNum w:abstractNumId="14" w15:restartNumberingAfterBreak="0">
    <w:nsid w:val="383D4086"/>
    <w:multiLevelType w:val="hybridMultilevel"/>
    <w:tmpl w:val="48CAC938"/>
    <w:lvl w:ilvl="0" w:tplc="1FB0E8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114C6"/>
    <w:multiLevelType w:val="hybridMultilevel"/>
    <w:tmpl w:val="15C0D2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F52E64"/>
    <w:multiLevelType w:val="hybridMultilevel"/>
    <w:tmpl w:val="7C44D258"/>
    <w:lvl w:ilvl="0" w:tplc="F216BD1A">
      <w:start w:val="1"/>
      <w:numFmt w:val="upperRoman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765D14"/>
    <w:multiLevelType w:val="hybridMultilevel"/>
    <w:tmpl w:val="073248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D7656A"/>
    <w:multiLevelType w:val="hybridMultilevel"/>
    <w:tmpl w:val="C894501A"/>
    <w:lvl w:ilvl="0" w:tplc="D90E911C">
      <w:start w:val="2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3B0808"/>
    <w:multiLevelType w:val="hybridMultilevel"/>
    <w:tmpl w:val="A0042B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601C6E"/>
    <w:multiLevelType w:val="hybridMultilevel"/>
    <w:tmpl w:val="CC0ED760"/>
    <w:lvl w:ilvl="0" w:tplc="44EC5DB6">
      <w:start w:val="1"/>
      <w:numFmt w:val="upperRoman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5C1498"/>
    <w:multiLevelType w:val="hybridMultilevel"/>
    <w:tmpl w:val="59882DFE"/>
    <w:lvl w:ilvl="0" w:tplc="CFE2A43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F9215D"/>
    <w:multiLevelType w:val="hybridMultilevel"/>
    <w:tmpl w:val="2C5C27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13"/>
  </w:num>
  <w:num w:numId="7">
    <w:abstractNumId w:val="19"/>
  </w:num>
  <w:num w:numId="8">
    <w:abstractNumId w:val="22"/>
  </w:num>
  <w:num w:numId="9">
    <w:abstractNumId w:val="7"/>
  </w:num>
  <w:num w:numId="10">
    <w:abstractNumId w:val="17"/>
  </w:num>
  <w:num w:numId="11">
    <w:abstractNumId w:val="11"/>
  </w:num>
  <w:num w:numId="12">
    <w:abstractNumId w:val="14"/>
  </w:num>
  <w:num w:numId="13">
    <w:abstractNumId w:val="10"/>
  </w:num>
  <w:num w:numId="14">
    <w:abstractNumId w:val="5"/>
  </w:num>
  <w:num w:numId="15">
    <w:abstractNumId w:val="15"/>
  </w:num>
  <w:num w:numId="16">
    <w:abstractNumId w:val="4"/>
    <w:lvlOverride w:ilvl="0">
      <w:startOverride w:val="1"/>
    </w:lvlOverride>
  </w:num>
  <w:num w:numId="17">
    <w:abstractNumId w:val="3"/>
    <w:lvlOverride w:ilvl="0">
      <w:startOverride w:val="1"/>
    </w:lvlOverride>
  </w:num>
  <w:num w:numId="18">
    <w:abstractNumId w:val="2"/>
    <w:lvlOverride w:ilvl="0">
      <w:startOverride w:val="1"/>
    </w:lvlOverride>
  </w:num>
  <w:num w:numId="19">
    <w:abstractNumId w:val="1"/>
    <w:lvlOverride w:ilvl="0">
      <w:startOverride w:val="1"/>
    </w:lvlOverride>
  </w:num>
  <w:num w:numId="20">
    <w:abstractNumId w:val="0"/>
    <w:lvlOverride w:ilvl="0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16"/>
  </w:num>
  <w:num w:numId="26">
    <w:abstractNumId w:val="8"/>
  </w:num>
  <w:num w:numId="27">
    <w:abstractNumId w:val="21"/>
  </w:num>
  <w:num w:numId="28">
    <w:abstractNumId w:val="20"/>
  </w:num>
  <w:num w:numId="29">
    <w:abstractNumId w:val="6"/>
  </w:num>
  <w:num w:numId="30">
    <w:abstractNumId w:val="18"/>
  </w:num>
  <w:num w:numId="31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proofState w:spelling="clean" w:grammar="clean"/>
  <w:attachedTemplate r:id="rId1"/>
  <w:defaultTabStop w:val="567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264"/>
    <w:rsid w:val="00004098"/>
    <w:rsid w:val="00004D1D"/>
    <w:rsid w:val="000101B9"/>
    <w:rsid w:val="000179C2"/>
    <w:rsid w:val="00020894"/>
    <w:rsid w:val="00021AB2"/>
    <w:rsid w:val="00023161"/>
    <w:rsid w:val="00025066"/>
    <w:rsid w:val="00026AB9"/>
    <w:rsid w:val="00030278"/>
    <w:rsid w:val="00033500"/>
    <w:rsid w:val="0003760E"/>
    <w:rsid w:val="000439A6"/>
    <w:rsid w:val="000455F7"/>
    <w:rsid w:val="0004706B"/>
    <w:rsid w:val="000476F8"/>
    <w:rsid w:val="00047AC4"/>
    <w:rsid w:val="00051A00"/>
    <w:rsid w:val="00053077"/>
    <w:rsid w:val="000670C5"/>
    <w:rsid w:val="00070DB7"/>
    <w:rsid w:val="0007190C"/>
    <w:rsid w:val="00071E10"/>
    <w:rsid w:val="000747FE"/>
    <w:rsid w:val="00080CA2"/>
    <w:rsid w:val="000812A8"/>
    <w:rsid w:val="00083F1C"/>
    <w:rsid w:val="000844AC"/>
    <w:rsid w:val="0008571A"/>
    <w:rsid w:val="00086710"/>
    <w:rsid w:val="00086B3F"/>
    <w:rsid w:val="00090ABC"/>
    <w:rsid w:val="00090E3B"/>
    <w:rsid w:val="00094284"/>
    <w:rsid w:val="00094B2E"/>
    <w:rsid w:val="00095A6D"/>
    <w:rsid w:val="00096509"/>
    <w:rsid w:val="000A067D"/>
    <w:rsid w:val="000A06E7"/>
    <w:rsid w:val="000A78FF"/>
    <w:rsid w:val="000B23E6"/>
    <w:rsid w:val="000B54F6"/>
    <w:rsid w:val="000B6F6F"/>
    <w:rsid w:val="000C5B9F"/>
    <w:rsid w:val="000D032A"/>
    <w:rsid w:val="000D077C"/>
    <w:rsid w:val="000D228F"/>
    <w:rsid w:val="000D604B"/>
    <w:rsid w:val="000D7763"/>
    <w:rsid w:val="000E136F"/>
    <w:rsid w:val="000E38F5"/>
    <w:rsid w:val="000E3DF4"/>
    <w:rsid w:val="000E4591"/>
    <w:rsid w:val="000E6940"/>
    <w:rsid w:val="000E7CD2"/>
    <w:rsid w:val="000F3289"/>
    <w:rsid w:val="000F44A1"/>
    <w:rsid w:val="000F4C6E"/>
    <w:rsid w:val="000F69BD"/>
    <w:rsid w:val="000F7BC0"/>
    <w:rsid w:val="000F7C94"/>
    <w:rsid w:val="001012EB"/>
    <w:rsid w:val="0010501E"/>
    <w:rsid w:val="00112484"/>
    <w:rsid w:val="00117FF5"/>
    <w:rsid w:val="00125086"/>
    <w:rsid w:val="00136C38"/>
    <w:rsid w:val="00137305"/>
    <w:rsid w:val="001468F0"/>
    <w:rsid w:val="001505DA"/>
    <w:rsid w:val="00151669"/>
    <w:rsid w:val="00151E24"/>
    <w:rsid w:val="001537F6"/>
    <w:rsid w:val="0017090F"/>
    <w:rsid w:val="00174539"/>
    <w:rsid w:val="00174772"/>
    <w:rsid w:val="0017542B"/>
    <w:rsid w:val="0017554A"/>
    <w:rsid w:val="00177F50"/>
    <w:rsid w:val="001816CA"/>
    <w:rsid w:val="001845B8"/>
    <w:rsid w:val="0018576B"/>
    <w:rsid w:val="00187AFC"/>
    <w:rsid w:val="00194AB0"/>
    <w:rsid w:val="0019523F"/>
    <w:rsid w:val="00196289"/>
    <w:rsid w:val="00196C55"/>
    <w:rsid w:val="001A0386"/>
    <w:rsid w:val="001B0C67"/>
    <w:rsid w:val="001B70C7"/>
    <w:rsid w:val="001C2967"/>
    <w:rsid w:val="001C4308"/>
    <w:rsid w:val="001C4AF7"/>
    <w:rsid w:val="001D1D97"/>
    <w:rsid w:val="001D3D64"/>
    <w:rsid w:val="001E1FAF"/>
    <w:rsid w:val="001E4919"/>
    <w:rsid w:val="001F28BB"/>
    <w:rsid w:val="001F4611"/>
    <w:rsid w:val="00200775"/>
    <w:rsid w:val="00207837"/>
    <w:rsid w:val="00210FBF"/>
    <w:rsid w:val="0021517E"/>
    <w:rsid w:val="00220AC2"/>
    <w:rsid w:val="0022247B"/>
    <w:rsid w:val="00224CE6"/>
    <w:rsid w:val="00227512"/>
    <w:rsid w:val="0023691D"/>
    <w:rsid w:val="00243A9F"/>
    <w:rsid w:val="002469FB"/>
    <w:rsid w:val="00250C93"/>
    <w:rsid w:val="00253DD1"/>
    <w:rsid w:val="002552C1"/>
    <w:rsid w:val="0026217F"/>
    <w:rsid w:val="002624BD"/>
    <w:rsid w:val="00263F86"/>
    <w:rsid w:val="002640A2"/>
    <w:rsid w:val="0026470C"/>
    <w:rsid w:val="002678EE"/>
    <w:rsid w:val="002723EA"/>
    <w:rsid w:val="00277C66"/>
    <w:rsid w:val="00282310"/>
    <w:rsid w:val="002846DE"/>
    <w:rsid w:val="00291F05"/>
    <w:rsid w:val="00292663"/>
    <w:rsid w:val="00293E5A"/>
    <w:rsid w:val="002A3085"/>
    <w:rsid w:val="002A30F6"/>
    <w:rsid w:val="002A4965"/>
    <w:rsid w:val="002A4ADD"/>
    <w:rsid w:val="002A69F2"/>
    <w:rsid w:val="002A6B7B"/>
    <w:rsid w:val="002A755C"/>
    <w:rsid w:val="002B0E09"/>
    <w:rsid w:val="002B1CC7"/>
    <w:rsid w:val="002B4A7F"/>
    <w:rsid w:val="002B67DF"/>
    <w:rsid w:val="002C155A"/>
    <w:rsid w:val="002C37AA"/>
    <w:rsid w:val="002C5F7C"/>
    <w:rsid w:val="002C7733"/>
    <w:rsid w:val="002D2635"/>
    <w:rsid w:val="002E0A6C"/>
    <w:rsid w:val="002E3F8B"/>
    <w:rsid w:val="002E5B3E"/>
    <w:rsid w:val="002E7652"/>
    <w:rsid w:val="002F0DB4"/>
    <w:rsid w:val="002F17D6"/>
    <w:rsid w:val="002F2634"/>
    <w:rsid w:val="002F4EE8"/>
    <w:rsid w:val="002F5D29"/>
    <w:rsid w:val="00300EC9"/>
    <w:rsid w:val="00304112"/>
    <w:rsid w:val="003165AF"/>
    <w:rsid w:val="00341850"/>
    <w:rsid w:val="00341FC1"/>
    <w:rsid w:val="0034558F"/>
    <w:rsid w:val="003517AA"/>
    <w:rsid w:val="00351ABF"/>
    <w:rsid w:val="00352257"/>
    <w:rsid w:val="00353FC1"/>
    <w:rsid w:val="003546D7"/>
    <w:rsid w:val="00372EAC"/>
    <w:rsid w:val="00376BCF"/>
    <w:rsid w:val="00382504"/>
    <w:rsid w:val="0038435E"/>
    <w:rsid w:val="00384E57"/>
    <w:rsid w:val="003850A7"/>
    <w:rsid w:val="00391814"/>
    <w:rsid w:val="00392109"/>
    <w:rsid w:val="00392C9F"/>
    <w:rsid w:val="00393370"/>
    <w:rsid w:val="00393E9A"/>
    <w:rsid w:val="00397716"/>
    <w:rsid w:val="003A30B9"/>
    <w:rsid w:val="003A42C5"/>
    <w:rsid w:val="003A4EB6"/>
    <w:rsid w:val="003B1708"/>
    <w:rsid w:val="003B2154"/>
    <w:rsid w:val="003B2905"/>
    <w:rsid w:val="003C3610"/>
    <w:rsid w:val="003D122C"/>
    <w:rsid w:val="003D4395"/>
    <w:rsid w:val="003D4851"/>
    <w:rsid w:val="003D5045"/>
    <w:rsid w:val="003E0C50"/>
    <w:rsid w:val="003E74E3"/>
    <w:rsid w:val="003E7833"/>
    <w:rsid w:val="003F0D02"/>
    <w:rsid w:val="003F39FB"/>
    <w:rsid w:val="00402297"/>
    <w:rsid w:val="004058D2"/>
    <w:rsid w:val="00414255"/>
    <w:rsid w:val="00416A6D"/>
    <w:rsid w:val="004208C7"/>
    <w:rsid w:val="00425FAE"/>
    <w:rsid w:val="004260D7"/>
    <w:rsid w:val="004274F7"/>
    <w:rsid w:val="00427ED4"/>
    <w:rsid w:val="00430E4A"/>
    <w:rsid w:val="004378B6"/>
    <w:rsid w:val="00437AA8"/>
    <w:rsid w:val="004434E6"/>
    <w:rsid w:val="0044554E"/>
    <w:rsid w:val="00451FC6"/>
    <w:rsid w:val="00452A0C"/>
    <w:rsid w:val="00463733"/>
    <w:rsid w:val="00466951"/>
    <w:rsid w:val="00470862"/>
    <w:rsid w:val="00472C5A"/>
    <w:rsid w:val="00475FEA"/>
    <w:rsid w:val="00477C3D"/>
    <w:rsid w:val="00484EDB"/>
    <w:rsid w:val="00485A67"/>
    <w:rsid w:val="00485B9B"/>
    <w:rsid w:val="004909C8"/>
    <w:rsid w:val="004951E6"/>
    <w:rsid w:val="004968B9"/>
    <w:rsid w:val="004A1F17"/>
    <w:rsid w:val="004A464C"/>
    <w:rsid w:val="004A52C4"/>
    <w:rsid w:val="004A6E2A"/>
    <w:rsid w:val="004B7F90"/>
    <w:rsid w:val="004C5D26"/>
    <w:rsid w:val="004D5960"/>
    <w:rsid w:val="004E10F0"/>
    <w:rsid w:val="004E1BB1"/>
    <w:rsid w:val="004E4E83"/>
    <w:rsid w:val="004E670D"/>
    <w:rsid w:val="004E7AEF"/>
    <w:rsid w:val="004F03B4"/>
    <w:rsid w:val="004F04E8"/>
    <w:rsid w:val="004F4DBD"/>
    <w:rsid w:val="004F55E5"/>
    <w:rsid w:val="005001FC"/>
    <w:rsid w:val="0050421B"/>
    <w:rsid w:val="00505412"/>
    <w:rsid w:val="00510A7A"/>
    <w:rsid w:val="00510D52"/>
    <w:rsid w:val="005137D5"/>
    <w:rsid w:val="005146D0"/>
    <w:rsid w:val="00515F67"/>
    <w:rsid w:val="00516CCF"/>
    <w:rsid w:val="005177E0"/>
    <w:rsid w:val="00520E15"/>
    <w:rsid w:val="0052122D"/>
    <w:rsid w:val="005248D1"/>
    <w:rsid w:val="00524B95"/>
    <w:rsid w:val="005278B6"/>
    <w:rsid w:val="005332DF"/>
    <w:rsid w:val="00535B49"/>
    <w:rsid w:val="00537595"/>
    <w:rsid w:val="005411F9"/>
    <w:rsid w:val="00541EBB"/>
    <w:rsid w:val="00542FF4"/>
    <w:rsid w:val="00545BCB"/>
    <w:rsid w:val="00545EB4"/>
    <w:rsid w:val="00547FDE"/>
    <w:rsid w:val="00554CC6"/>
    <w:rsid w:val="00555E21"/>
    <w:rsid w:val="00556433"/>
    <w:rsid w:val="00563C41"/>
    <w:rsid w:val="00571CEC"/>
    <w:rsid w:val="00571F10"/>
    <w:rsid w:val="00572789"/>
    <w:rsid w:val="005821CF"/>
    <w:rsid w:val="005846C6"/>
    <w:rsid w:val="005870F5"/>
    <w:rsid w:val="00595789"/>
    <w:rsid w:val="00596D63"/>
    <w:rsid w:val="005A0DC6"/>
    <w:rsid w:val="005A2388"/>
    <w:rsid w:val="005A55D5"/>
    <w:rsid w:val="005B073F"/>
    <w:rsid w:val="005B0A9C"/>
    <w:rsid w:val="005B2BFA"/>
    <w:rsid w:val="005B4FEF"/>
    <w:rsid w:val="005C1BBF"/>
    <w:rsid w:val="005C4568"/>
    <w:rsid w:val="005C61AC"/>
    <w:rsid w:val="005D18D7"/>
    <w:rsid w:val="005D2C83"/>
    <w:rsid w:val="005D62D6"/>
    <w:rsid w:val="005E1D22"/>
    <w:rsid w:val="005E5E17"/>
    <w:rsid w:val="005E6EE4"/>
    <w:rsid w:val="005E7061"/>
    <w:rsid w:val="005F16FF"/>
    <w:rsid w:val="005F7FA6"/>
    <w:rsid w:val="0060067A"/>
    <w:rsid w:val="006009B9"/>
    <w:rsid w:val="0060520F"/>
    <w:rsid w:val="00606ED6"/>
    <w:rsid w:val="006079EC"/>
    <w:rsid w:val="00611279"/>
    <w:rsid w:val="0061248D"/>
    <w:rsid w:val="00612781"/>
    <w:rsid w:val="00616A65"/>
    <w:rsid w:val="00616B16"/>
    <w:rsid w:val="006223E8"/>
    <w:rsid w:val="006253F3"/>
    <w:rsid w:val="0063442A"/>
    <w:rsid w:val="00643908"/>
    <w:rsid w:val="006474F7"/>
    <w:rsid w:val="006517FD"/>
    <w:rsid w:val="006536E0"/>
    <w:rsid w:val="006553F3"/>
    <w:rsid w:val="00655DE7"/>
    <w:rsid w:val="0065607F"/>
    <w:rsid w:val="00656DB5"/>
    <w:rsid w:val="00663F36"/>
    <w:rsid w:val="006760CA"/>
    <w:rsid w:val="00685E81"/>
    <w:rsid w:val="00686BFB"/>
    <w:rsid w:val="0069082A"/>
    <w:rsid w:val="00691AE2"/>
    <w:rsid w:val="006954EE"/>
    <w:rsid w:val="006A003F"/>
    <w:rsid w:val="006A6B56"/>
    <w:rsid w:val="006B3F24"/>
    <w:rsid w:val="006B4F45"/>
    <w:rsid w:val="006C31D4"/>
    <w:rsid w:val="006C5228"/>
    <w:rsid w:val="006D5D7A"/>
    <w:rsid w:val="006E1C8C"/>
    <w:rsid w:val="006E36EC"/>
    <w:rsid w:val="006E52F9"/>
    <w:rsid w:val="006E6003"/>
    <w:rsid w:val="006F442B"/>
    <w:rsid w:val="006F7AE4"/>
    <w:rsid w:val="0071033B"/>
    <w:rsid w:val="00711C77"/>
    <w:rsid w:val="0071240E"/>
    <w:rsid w:val="0072759C"/>
    <w:rsid w:val="007279E8"/>
    <w:rsid w:val="00730427"/>
    <w:rsid w:val="007318C8"/>
    <w:rsid w:val="007377D5"/>
    <w:rsid w:val="00737D9C"/>
    <w:rsid w:val="00740CC8"/>
    <w:rsid w:val="00742397"/>
    <w:rsid w:val="00742FCA"/>
    <w:rsid w:val="00743FEE"/>
    <w:rsid w:val="00745F06"/>
    <w:rsid w:val="00750A98"/>
    <w:rsid w:val="00753053"/>
    <w:rsid w:val="007539A1"/>
    <w:rsid w:val="00753D77"/>
    <w:rsid w:val="0075468E"/>
    <w:rsid w:val="0075781D"/>
    <w:rsid w:val="00757840"/>
    <w:rsid w:val="00757CDE"/>
    <w:rsid w:val="00760DC2"/>
    <w:rsid w:val="0076699E"/>
    <w:rsid w:val="00767470"/>
    <w:rsid w:val="007712FE"/>
    <w:rsid w:val="00771E7A"/>
    <w:rsid w:val="0077664C"/>
    <w:rsid w:val="007766D9"/>
    <w:rsid w:val="00781A16"/>
    <w:rsid w:val="00783F9E"/>
    <w:rsid w:val="00785904"/>
    <w:rsid w:val="00787568"/>
    <w:rsid w:val="00787972"/>
    <w:rsid w:val="007928E3"/>
    <w:rsid w:val="0079345C"/>
    <w:rsid w:val="00795906"/>
    <w:rsid w:val="007969FA"/>
    <w:rsid w:val="00796F21"/>
    <w:rsid w:val="007A1EAB"/>
    <w:rsid w:val="007A3545"/>
    <w:rsid w:val="007A4360"/>
    <w:rsid w:val="007A6A2F"/>
    <w:rsid w:val="007A7D57"/>
    <w:rsid w:val="007B0AFC"/>
    <w:rsid w:val="007B48CE"/>
    <w:rsid w:val="007B54F5"/>
    <w:rsid w:val="007C2688"/>
    <w:rsid w:val="007C2CC6"/>
    <w:rsid w:val="007C50BB"/>
    <w:rsid w:val="007D0BD5"/>
    <w:rsid w:val="007D2D2E"/>
    <w:rsid w:val="007D2FF0"/>
    <w:rsid w:val="007D360F"/>
    <w:rsid w:val="007D5522"/>
    <w:rsid w:val="007D78B3"/>
    <w:rsid w:val="007D7EF6"/>
    <w:rsid w:val="007E0924"/>
    <w:rsid w:val="007E25E4"/>
    <w:rsid w:val="007E33C8"/>
    <w:rsid w:val="007E50DC"/>
    <w:rsid w:val="007E583C"/>
    <w:rsid w:val="007E7D8A"/>
    <w:rsid w:val="007F0730"/>
    <w:rsid w:val="007F1F17"/>
    <w:rsid w:val="007F556A"/>
    <w:rsid w:val="00803F10"/>
    <w:rsid w:val="00813D4C"/>
    <w:rsid w:val="00815941"/>
    <w:rsid w:val="008221D3"/>
    <w:rsid w:val="0082365E"/>
    <w:rsid w:val="00824C0C"/>
    <w:rsid w:val="0083747E"/>
    <w:rsid w:val="00837EA7"/>
    <w:rsid w:val="00840711"/>
    <w:rsid w:val="00844975"/>
    <w:rsid w:val="0084602E"/>
    <w:rsid w:val="00847C60"/>
    <w:rsid w:val="00850742"/>
    <w:rsid w:val="008525FA"/>
    <w:rsid w:val="0085491A"/>
    <w:rsid w:val="00854BC5"/>
    <w:rsid w:val="00855B61"/>
    <w:rsid w:val="008561EB"/>
    <w:rsid w:val="0086010C"/>
    <w:rsid w:val="008647F7"/>
    <w:rsid w:val="008652C8"/>
    <w:rsid w:val="00865511"/>
    <w:rsid w:val="00865AEF"/>
    <w:rsid w:val="00866EAC"/>
    <w:rsid w:val="008704DF"/>
    <w:rsid w:val="00872158"/>
    <w:rsid w:val="00872C22"/>
    <w:rsid w:val="00881ADE"/>
    <w:rsid w:val="00882DA5"/>
    <w:rsid w:val="0088548D"/>
    <w:rsid w:val="00885E4C"/>
    <w:rsid w:val="00886881"/>
    <w:rsid w:val="00890AF8"/>
    <w:rsid w:val="00890B6D"/>
    <w:rsid w:val="00891065"/>
    <w:rsid w:val="00891801"/>
    <w:rsid w:val="008928A3"/>
    <w:rsid w:val="00894BA4"/>
    <w:rsid w:val="00895985"/>
    <w:rsid w:val="008A0B38"/>
    <w:rsid w:val="008A1F33"/>
    <w:rsid w:val="008A2227"/>
    <w:rsid w:val="008A5307"/>
    <w:rsid w:val="008B3B59"/>
    <w:rsid w:val="008B3D76"/>
    <w:rsid w:val="008B6CE7"/>
    <w:rsid w:val="008C0B9E"/>
    <w:rsid w:val="008C3635"/>
    <w:rsid w:val="008C44A8"/>
    <w:rsid w:val="008C44D0"/>
    <w:rsid w:val="008C6C34"/>
    <w:rsid w:val="008D19ED"/>
    <w:rsid w:val="008D2437"/>
    <w:rsid w:val="008D4116"/>
    <w:rsid w:val="008D42E9"/>
    <w:rsid w:val="008D6971"/>
    <w:rsid w:val="008E1AAA"/>
    <w:rsid w:val="008E3439"/>
    <w:rsid w:val="008E6A94"/>
    <w:rsid w:val="008E6E2E"/>
    <w:rsid w:val="008E6FE9"/>
    <w:rsid w:val="008E7FB9"/>
    <w:rsid w:val="008F1F16"/>
    <w:rsid w:val="008F3677"/>
    <w:rsid w:val="008F4C09"/>
    <w:rsid w:val="008F7E87"/>
    <w:rsid w:val="0090011B"/>
    <w:rsid w:val="00902853"/>
    <w:rsid w:val="00905D84"/>
    <w:rsid w:val="0091107B"/>
    <w:rsid w:val="00915DC2"/>
    <w:rsid w:val="00917DE6"/>
    <w:rsid w:val="00921BAF"/>
    <w:rsid w:val="0093228C"/>
    <w:rsid w:val="00933823"/>
    <w:rsid w:val="00934774"/>
    <w:rsid w:val="00934BEA"/>
    <w:rsid w:val="00942366"/>
    <w:rsid w:val="009508B6"/>
    <w:rsid w:val="00952A89"/>
    <w:rsid w:val="00956402"/>
    <w:rsid w:val="00956B6E"/>
    <w:rsid w:val="00960EA8"/>
    <w:rsid w:val="00961F05"/>
    <w:rsid w:val="00963C32"/>
    <w:rsid w:val="009645AD"/>
    <w:rsid w:val="0096469E"/>
    <w:rsid w:val="009665C0"/>
    <w:rsid w:val="00966861"/>
    <w:rsid w:val="00970E24"/>
    <w:rsid w:val="00974408"/>
    <w:rsid w:val="00981D1D"/>
    <w:rsid w:val="009843D3"/>
    <w:rsid w:val="0098761C"/>
    <w:rsid w:val="00994514"/>
    <w:rsid w:val="009A0F60"/>
    <w:rsid w:val="009A1C88"/>
    <w:rsid w:val="009B60FA"/>
    <w:rsid w:val="009B6519"/>
    <w:rsid w:val="009C2D77"/>
    <w:rsid w:val="009C5AAA"/>
    <w:rsid w:val="009C6519"/>
    <w:rsid w:val="009C6852"/>
    <w:rsid w:val="009C70D6"/>
    <w:rsid w:val="009C712E"/>
    <w:rsid w:val="009C797B"/>
    <w:rsid w:val="009D061D"/>
    <w:rsid w:val="009D2909"/>
    <w:rsid w:val="009D426F"/>
    <w:rsid w:val="009D5067"/>
    <w:rsid w:val="009D5FB9"/>
    <w:rsid w:val="009D6EAA"/>
    <w:rsid w:val="009E06A4"/>
    <w:rsid w:val="009E16C1"/>
    <w:rsid w:val="009E3C36"/>
    <w:rsid w:val="009E421E"/>
    <w:rsid w:val="009E51A7"/>
    <w:rsid w:val="009E5CAF"/>
    <w:rsid w:val="00A0001E"/>
    <w:rsid w:val="00A002CE"/>
    <w:rsid w:val="00A004A2"/>
    <w:rsid w:val="00A00A5A"/>
    <w:rsid w:val="00A00E4F"/>
    <w:rsid w:val="00A05F28"/>
    <w:rsid w:val="00A06E96"/>
    <w:rsid w:val="00A10BFD"/>
    <w:rsid w:val="00A10F2D"/>
    <w:rsid w:val="00A114B4"/>
    <w:rsid w:val="00A13A48"/>
    <w:rsid w:val="00A16C00"/>
    <w:rsid w:val="00A17BD8"/>
    <w:rsid w:val="00A20E87"/>
    <w:rsid w:val="00A21171"/>
    <w:rsid w:val="00A223E5"/>
    <w:rsid w:val="00A22ADB"/>
    <w:rsid w:val="00A34A91"/>
    <w:rsid w:val="00A365FC"/>
    <w:rsid w:val="00A471F6"/>
    <w:rsid w:val="00A5011B"/>
    <w:rsid w:val="00A5212B"/>
    <w:rsid w:val="00A53650"/>
    <w:rsid w:val="00A540D3"/>
    <w:rsid w:val="00A55B12"/>
    <w:rsid w:val="00A56DC8"/>
    <w:rsid w:val="00A601A3"/>
    <w:rsid w:val="00A60EBB"/>
    <w:rsid w:val="00A624AA"/>
    <w:rsid w:val="00A62B5B"/>
    <w:rsid w:val="00A71C41"/>
    <w:rsid w:val="00A73DB1"/>
    <w:rsid w:val="00A763A9"/>
    <w:rsid w:val="00A86304"/>
    <w:rsid w:val="00A8660F"/>
    <w:rsid w:val="00A90B9D"/>
    <w:rsid w:val="00A9130D"/>
    <w:rsid w:val="00A91633"/>
    <w:rsid w:val="00A93619"/>
    <w:rsid w:val="00A950DE"/>
    <w:rsid w:val="00A95455"/>
    <w:rsid w:val="00AA0A0C"/>
    <w:rsid w:val="00AA262A"/>
    <w:rsid w:val="00AB3852"/>
    <w:rsid w:val="00AB4AB9"/>
    <w:rsid w:val="00AB63FE"/>
    <w:rsid w:val="00AB6D5B"/>
    <w:rsid w:val="00AC37D5"/>
    <w:rsid w:val="00AC3BB1"/>
    <w:rsid w:val="00AC414A"/>
    <w:rsid w:val="00AE124F"/>
    <w:rsid w:val="00AE1CE6"/>
    <w:rsid w:val="00AE4958"/>
    <w:rsid w:val="00AE5500"/>
    <w:rsid w:val="00AE6B31"/>
    <w:rsid w:val="00AF3990"/>
    <w:rsid w:val="00AF3DB5"/>
    <w:rsid w:val="00B041B4"/>
    <w:rsid w:val="00B04B19"/>
    <w:rsid w:val="00B05491"/>
    <w:rsid w:val="00B05DFB"/>
    <w:rsid w:val="00B10A3D"/>
    <w:rsid w:val="00B1212E"/>
    <w:rsid w:val="00B142C4"/>
    <w:rsid w:val="00B14972"/>
    <w:rsid w:val="00B156A2"/>
    <w:rsid w:val="00B16264"/>
    <w:rsid w:val="00B16AEF"/>
    <w:rsid w:val="00B17216"/>
    <w:rsid w:val="00B200D7"/>
    <w:rsid w:val="00B22036"/>
    <w:rsid w:val="00B24A6C"/>
    <w:rsid w:val="00B255A6"/>
    <w:rsid w:val="00B26274"/>
    <w:rsid w:val="00B2798C"/>
    <w:rsid w:val="00B379C2"/>
    <w:rsid w:val="00B37E11"/>
    <w:rsid w:val="00B44962"/>
    <w:rsid w:val="00B44DBC"/>
    <w:rsid w:val="00B452AD"/>
    <w:rsid w:val="00B461D8"/>
    <w:rsid w:val="00B46E7A"/>
    <w:rsid w:val="00B51C59"/>
    <w:rsid w:val="00B534D3"/>
    <w:rsid w:val="00B53C27"/>
    <w:rsid w:val="00B550D2"/>
    <w:rsid w:val="00B62095"/>
    <w:rsid w:val="00B629EC"/>
    <w:rsid w:val="00B63590"/>
    <w:rsid w:val="00B67ADE"/>
    <w:rsid w:val="00B74D38"/>
    <w:rsid w:val="00B774A2"/>
    <w:rsid w:val="00B77732"/>
    <w:rsid w:val="00B85085"/>
    <w:rsid w:val="00B85D0B"/>
    <w:rsid w:val="00B86FBA"/>
    <w:rsid w:val="00B92FAC"/>
    <w:rsid w:val="00B95421"/>
    <w:rsid w:val="00B954BE"/>
    <w:rsid w:val="00B960E2"/>
    <w:rsid w:val="00BA2207"/>
    <w:rsid w:val="00BA2DB5"/>
    <w:rsid w:val="00BB32BE"/>
    <w:rsid w:val="00BC348D"/>
    <w:rsid w:val="00BC4480"/>
    <w:rsid w:val="00BC5951"/>
    <w:rsid w:val="00BD26C4"/>
    <w:rsid w:val="00BD29A1"/>
    <w:rsid w:val="00BD31AF"/>
    <w:rsid w:val="00BD5190"/>
    <w:rsid w:val="00BD6981"/>
    <w:rsid w:val="00BE0982"/>
    <w:rsid w:val="00BE18CD"/>
    <w:rsid w:val="00BE20F5"/>
    <w:rsid w:val="00BE3834"/>
    <w:rsid w:val="00BE6DBB"/>
    <w:rsid w:val="00BF22F7"/>
    <w:rsid w:val="00BF38BE"/>
    <w:rsid w:val="00BF659E"/>
    <w:rsid w:val="00BF6C46"/>
    <w:rsid w:val="00C02829"/>
    <w:rsid w:val="00C04181"/>
    <w:rsid w:val="00C0658A"/>
    <w:rsid w:val="00C140C6"/>
    <w:rsid w:val="00C16DE7"/>
    <w:rsid w:val="00C25A87"/>
    <w:rsid w:val="00C270C0"/>
    <w:rsid w:val="00C27F25"/>
    <w:rsid w:val="00C323CB"/>
    <w:rsid w:val="00C35ADD"/>
    <w:rsid w:val="00C36FDC"/>
    <w:rsid w:val="00C4211F"/>
    <w:rsid w:val="00C4239C"/>
    <w:rsid w:val="00C43F52"/>
    <w:rsid w:val="00C44727"/>
    <w:rsid w:val="00C45254"/>
    <w:rsid w:val="00C46837"/>
    <w:rsid w:val="00C51292"/>
    <w:rsid w:val="00C53532"/>
    <w:rsid w:val="00C53835"/>
    <w:rsid w:val="00C63FA8"/>
    <w:rsid w:val="00C64706"/>
    <w:rsid w:val="00C66161"/>
    <w:rsid w:val="00C67BE5"/>
    <w:rsid w:val="00C7479D"/>
    <w:rsid w:val="00C75554"/>
    <w:rsid w:val="00C870A6"/>
    <w:rsid w:val="00C929A1"/>
    <w:rsid w:val="00C94550"/>
    <w:rsid w:val="00C94E2C"/>
    <w:rsid w:val="00C977F9"/>
    <w:rsid w:val="00CA4670"/>
    <w:rsid w:val="00CA4D3D"/>
    <w:rsid w:val="00CA7DFC"/>
    <w:rsid w:val="00CB13E5"/>
    <w:rsid w:val="00CB29B2"/>
    <w:rsid w:val="00CB2D4E"/>
    <w:rsid w:val="00CB3496"/>
    <w:rsid w:val="00CB65EA"/>
    <w:rsid w:val="00CB76FB"/>
    <w:rsid w:val="00CC02FA"/>
    <w:rsid w:val="00CC278A"/>
    <w:rsid w:val="00CD182C"/>
    <w:rsid w:val="00CD40BE"/>
    <w:rsid w:val="00CD737E"/>
    <w:rsid w:val="00CE0D3F"/>
    <w:rsid w:val="00CE38D1"/>
    <w:rsid w:val="00CE3CEE"/>
    <w:rsid w:val="00CE56D1"/>
    <w:rsid w:val="00CE6F51"/>
    <w:rsid w:val="00CE771D"/>
    <w:rsid w:val="00CF594D"/>
    <w:rsid w:val="00CF6246"/>
    <w:rsid w:val="00CF631D"/>
    <w:rsid w:val="00CF67B4"/>
    <w:rsid w:val="00CF6D30"/>
    <w:rsid w:val="00D0050E"/>
    <w:rsid w:val="00D0096F"/>
    <w:rsid w:val="00D0152C"/>
    <w:rsid w:val="00D02BFA"/>
    <w:rsid w:val="00D06557"/>
    <w:rsid w:val="00D14172"/>
    <w:rsid w:val="00D15421"/>
    <w:rsid w:val="00D160BD"/>
    <w:rsid w:val="00D20AC0"/>
    <w:rsid w:val="00D221F8"/>
    <w:rsid w:val="00D22D1C"/>
    <w:rsid w:val="00D238C1"/>
    <w:rsid w:val="00D26C9A"/>
    <w:rsid w:val="00D4330F"/>
    <w:rsid w:val="00D43447"/>
    <w:rsid w:val="00D436CC"/>
    <w:rsid w:val="00D5045B"/>
    <w:rsid w:val="00D53A47"/>
    <w:rsid w:val="00D53C0B"/>
    <w:rsid w:val="00D5569E"/>
    <w:rsid w:val="00D67965"/>
    <w:rsid w:val="00D75813"/>
    <w:rsid w:val="00D82007"/>
    <w:rsid w:val="00D84ADF"/>
    <w:rsid w:val="00D8678D"/>
    <w:rsid w:val="00D87100"/>
    <w:rsid w:val="00D91148"/>
    <w:rsid w:val="00D940AC"/>
    <w:rsid w:val="00D9422C"/>
    <w:rsid w:val="00D96BE8"/>
    <w:rsid w:val="00DA13D5"/>
    <w:rsid w:val="00DA4402"/>
    <w:rsid w:val="00DA5013"/>
    <w:rsid w:val="00DB1A48"/>
    <w:rsid w:val="00DB1D7F"/>
    <w:rsid w:val="00DB3DB5"/>
    <w:rsid w:val="00DB5801"/>
    <w:rsid w:val="00DB794D"/>
    <w:rsid w:val="00DB7D7F"/>
    <w:rsid w:val="00DC6474"/>
    <w:rsid w:val="00DC6AD1"/>
    <w:rsid w:val="00DC7CBB"/>
    <w:rsid w:val="00DD0AB4"/>
    <w:rsid w:val="00DD0C38"/>
    <w:rsid w:val="00DD38B4"/>
    <w:rsid w:val="00DE01BE"/>
    <w:rsid w:val="00DE083E"/>
    <w:rsid w:val="00DE0C5F"/>
    <w:rsid w:val="00DE4024"/>
    <w:rsid w:val="00DE5EB3"/>
    <w:rsid w:val="00DF16AE"/>
    <w:rsid w:val="00DF22FA"/>
    <w:rsid w:val="00E00417"/>
    <w:rsid w:val="00E01A07"/>
    <w:rsid w:val="00E06075"/>
    <w:rsid w:val="00E12046"/>
    <w:rsid w:val="00E13D92"/>
    <w:rsid w:val="00E1691B"/>
    <w:rsid w:val="00E23E1F"/>
    <w:rsid w:val="00E26181"/>
    <w:rsid w:val="00E27B5F"/>
    <w:rsid w:val="00E27CF6"/>
    <w:rsid w:val="00E31DC3"/>
    <w:rsid w:val="00E43CC7"/>
    <w:rsid w:val="00E44B05"/>
    <w:rsid w:val="00E55191"/>
    <w:rsid w:val="00E55CC8"/>
    <w:rsid w:val="00E60DFA"/>
    <w:rsid w:val="00E61606"/>
    <w:rsid w:val="00E62B15"/>
    <w:rsid w:val="00E67193"/>
    <w:rsid w:val="00E673DD"/>
    <w:rsid w:val="00E82E00"/>
    <w:rsid w:val="00E83763"/>
    <w:rsid w:val="00E84AEC"/>
    <w:rsid w:val="00E916EC"/>
    <w:rsid w:val="00E943E6"/>
    <w:rsid w:val="00E9469C"/>
    <w:rsid w:val="00E95770"/>
    <w:rsid w:val="00E95DE7"/>
    <w:rsid w:val="00EA21AD"/>
    <w:rsid w:val="00EA5B22"/>
    <w:rsid w:val="00EA6193"/>
    <w:rsid w:val="00EB0486"/>
    <w:rsid w:val="00EB174A"/>
    <w:rsid w:val="00EB5E1D"/>
    <w:rsid w:val="00EC3517"/>
    <w:rsid w:val="00ED0A1C"/>
    <w:rsid w:val="00ED5A35"/>
    <w:rsid w:val="00EE0E54"/>
    <w:rsid w:val="00EE3BD9"/>
    <w:rsid w:val="00EE57BF"/>
    <w:rsid w:val="00EE6AFD"/>
    <w:rsid w:val="00EF056E"/>
    <w:rsid w:val="00EF2F86"/>
    <w:rsid w:val="00EF7B81"/>
    <w:rsid w:val="00EF7DF4"/>
    <w:rsid w:val="00F0457A"/>
    <w:rsid w:val="00F04831"/>
    <w:rsid w:val="00F061F4"/>
    <w:rsid w:val="00F1323A"/>
    <w:rsid w:val="00F13CC4"/>
    <w:rsid w:val="00F15352"/>
    <w:rsid w:val="00F16617"/>
    <w:rsid w:val="00F16DE9"/>
    <w:rsid w:val="00F26232"/>
    <w:rsid w:val="00F26EB9"/>
    <w:rsid w:val="00F27C78"/>
    <w:rsid w:val="00F33A17"/>
    <w:rsid w:val="00F33E47"/>
    <w:rsid w:val="00F44F62"/>
    <w:rsid w:val="00F4585B"/>
    <w:rsid w:val="00F46BA2"/>
    <w:rsid w:val="00F47FB5"/>
    <w:rsid w:val="00F5281E"/>
    <w:rsid w:val="00F55790"/>
    <w:rsid w:val="00F619AB"/>
    <w:rsid w:val="00F66660"/>
    <w:rsid w:val="00F73123"/>
    <w:rsid w:val="00F73A18"/>
    <w:rsid w:val="00F768BC"/>
    <w:rsid w:val="00F803E2"/>
    <w:rsid w:val="00F85908"/>
    <w:rsid w:val="00F91148"/>
    <w:rsid w:val="00F9234A"/>
    <w:rsid w:val="00F9709C"/>
    <w:rsid w:val="00FA315F"/>
    <w:rsid w:val="00FA3582"/>
    <w:rsid w:val="00FA3EAD"/>
    <w:rsid w:val="00FA5FAD"/>
    <w:rsid w:val="00FA6136"/>
    <w:rsid w:val="00FA6BC5"/>
    <w:rsid w:val="00FB05C9"/>
    <w:rsid w:val="00FB147A"/>
    <w:rsid w:val="00FB3129"/>
    <w:rsid w:val="00FD27D7"/>
    <w:rsid w:val="00FD32D0"/>
    <w:rsid w:val="00FD6726"/>
    <w:rsid w:val="00FE1241"/>
    <w:rsid w:val="00FE1F79"/>
    <w:rsid w:val="00FE210F"/>
    <w:rsid w:val="00FE5BB9"/>
    <w:rsid w:val="00FE696A"/>
    <w:rsid w:val="00FF0227"/>
    <w:rsid w:val="00FF3339"/>
    <w:rsid w:val="00FF40E8"/>
    <w:rsid w:val="00FF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6A5D27F-A048-4DFB-9E80-EB60C5531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qFormat="1"/>
    <w:lsdException w:name="heading 8" w:uiPriority="9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 w:val="24"/>
    </w:rPr>
  </w:style>
  <w:style w:type="paragraph" w:styleId="Nadpis1">
    <w:name w:val="heading 1"/>
    <w:basedOn w:val="Normln"/>
    <w:next w:val="Normln"/>
    <w:link w:val="Nadpis1Char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Nadpis2">
    <w:name w:val="heading 2"/>
    <w:basedOn w:val="Normln"/>
    <w:next w:val="Normln"/>
    <w:link w:val="Nadpis2Char"/>
    <w:qFormat/>
    <w:pPr>
      <w:keepNext/>
      <w:spacing w:before="240" w:after="60"/>
      <w:outlineLvl w:val="1"/>
    </w:pPr>
    <w:rPr>
      <w:b/>
      <w:i/>
    </w:rPr>
  </w:style>
  <w:style w:type="paragraph" w:styleId="Nadpis3">
    <w:name w:val="heading 3"/>
    <w:basedOn w:val="Normln"/>
    <w:next w:val="Normln"/>
    <w:link w:val="Nadpis3Char"/>
    <w:qFormat/>
    <w:pPr>
      <w:keepNext/>
      <w:spacing w:before="240" w:after="60"/>
      <w:outlineLvl w:val="2"/>
    </w:pPr>
  </w:style>
  <w:style w:type="paragraph" w:styleId="Nadpis4">
    <w:name w:val="heading 4"/>
    <w:basedOn w:val="Normln"/>
    <w:next w:val="Normln"/>
    <w:link w:val="Nadpis4Char"/>
    <w:uiPriority w:val="9"/>
    <w:qFormat/>
    <w:pPr>
      <w:keepNext/>
      <w:spacing w:before="240" w:after="60"/>
      <w:outlineLvl w:val="3"/>
    </w:pPr>
    <w:rPr>
      <w:b/>
    </w:rPr>
  </w:style>
  <w:style w:type="paragraph" w:styleId="Nadpis5">
    <w:name w:val="heading 5"/>
    <w:basedOn w:val="Normln"/>
    <w:next w:val="Normln"/>
    <w:link w:val="Nadpis5Char"/>
    <w:qFormat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"/>
    <w:next w:val="Normln"/>
    <w:link w:val="Nadpis6Char"/>
    <w:qFormat/>
    <w:pPr>
      <w:spacing w:before="240" w:after="60"/>
      <w:outlineLvl w:val="5"/>
    </w:pPr>
    <w:rPr>
      <w:i/>
      <w:sz w:val="22"/>
    </w:rPr>
  </w:style>
  <w:style w:type="paragraph" w:styleId="Nadpis7">
    <w:name w:val="heading 7"/>
    <w:basedOn w:val="Normln"/>
    <w:next w:val="Normln"/>
    <w:link w:val="Nadpis7Char"/>
    <w:uiPriority w:val="99"/>
    <w:qFormat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qFormat/>
    <w:pPr>
      <w:spacing w:before="240" w:after="60"/>
      <w:outlineLvl w:val="7"/>
    </w:pPr>
    <w:rPr>
      <w:i/>
    </w:rPr>
  </w:style>
  <w:style w:type="paragraph" w:styleId="Nadpis9">
    <w:name w:val="heading 9"/>
    <w:basedOn w:val="Normln"/>
    <w:next w:val="Normln"/>
    <w:link w:val="Nadpis9Char"/>
    <w:uiPriority w:val="99"/>
    <w:qFormat/>
    <w:pPr>
      <w:spacing w:before="240" w:after="60"/>
      <w:outlineLvl w:val="8"/>
    </w:pPr>
    <w:rPr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rFonts w:ascii="Futura Lt AT" w:hAnsi="Futura Lt AT"/>
      <w:caps/>
      <w:sz w:val="32"/>
    </w:rPr>
  </w:style>
  <w:style w:type="paragraph" w:styleId="Zpat">
    <w:name w:val="footer"/>
    <w:basedOn w:val="Normln"/>
    <w:link w:val="ZpatChar"/>
    <w:uiPriority w:val="99"/>
    <w:pPr>
      <w:tabs>
        <w:tab w:val="left" w:pos="4196"/>
        <w:tab w:val="left" w:pos="4366"/>
        <w:tab w:val="left" w:pos="6861"/>
        <w:tab w:val="left" w:pos="7031"/>
        <w:tab w:val="left" w:pos="7314"/>
      </w:tabs>
    </w:pPr>
    <w:rPr>
      <w:rFonts w:ascii="Futura Lt AT" w:hAnsi="Futura Lt AT"/>
      <w:sz w:val="14"/>
    </w:rPr>
  </w:style>
  <w:style w:type="paragraph" w:styleId="Adresanaoblku">
    <w:name w:val="envelope address"/>
    <w:basedOn w:val="Normln"/>
    <w:uiPriority w:val="99"/>
    <w:semiHidden/>
    <w:pPr>
      <w:framePr w:w="7920" w:h="1980" w:hRule="exact" w:hSpace="141" w:wrap="auto" w:hAnchor="page" w:xAlign="center" w:yAlign="bottom"/>
      <w:ind w:left="2880"/>
    </w:pPr>
  </w:style>
  <w:style w:type="character" w:styleId="slodku">
    <w:name w:val="line number"/>
    <w:semiHidden/>
    <w:rPr>
      <w:rFonts w:ascii="Arial" w:hAnsi="Arial"/>
      <w:sz w:val="24"/>
    </w:rPr>
  </w:style>
  <w:style w:type="character" w:styleId="slostrnky">
    <w:name w:val="page number"/>
    <w:semiHidden/>
    <w:rPr>
      <w:rFonts w:ascii="Arial" w:hAnsi="Arial"/>
      <w:sz w:val="24"/>
    </w:rPr>
  </w:style>
  <w:style w:type="paragraph" w:styleId="slovanseznam">
    <w:name w:val="List Number"/>
    <w:basedOn w:val="Normln"/>
    <w:uiPriority w:val="99"/>
    <w:semiHidden/>
    <w:pPr>
      <w:numPr>
        <w:numId w:val="1"/>
      </w:numPr>
    </w:pPr>
  </w:style>
  <w:style w:type="paragraph" w:styleId="slovanseznam2">
    <w:name w:val="List Number 2"/>
    <w:basedOn w:val="Normln"/>
    <w:pPr>
      <w:numPr>
        <w:numId w:val="2"/>
      </w:numPr>
    </w:pPr>
  </w:style>
  <w:style w:type="paragraph" w:styleId="slovanseznam3">
    <w:name w:val="List Number 3"/>
    <w:basedOn w:val="Normln"/>
    <w:pPr>
      <w:numPr>
        <w:numId w:val="3"/>
      </w:numPr>
    </w:pPr>
  </w:style>
  <w:style w:type="paragraph" w:styleId="slovanseznam4">
    <w:name w:val="List Number 4"/>
    <w:basedOn w:val="Normln"/>
    <w:uiPriority w:val="99"/>
    <w:semiHidden/>
    <w:pPr>
      <w:numPr>
        <w:numId w:val="4"/>
      </w:numPr>
    </w:pPr>
  </w:style>
  <w:style w:type="paragraph" w:styleId="slovanseznam5">
    <w:name w:val="List Number 5"/>
    <w:basedOn w:val="Normln"/>
    <w:uiPriority w:val="99"/>
    <w:semiHidden/>
    <w:pPr>
      <w:numPr>
        <w:numId w:val="5"/>
      </w:numPr>
    </w:pPr>
  </w:style>
  <w:style w:type="paragraph" w:styleId="Datum">
    <w:name w:val="Date"/>
    <w:basedOn w:val="Normln"/>
    <w:next w:val="Normln"/>
    <w:link w:val="DatumChar"/>
    <w:uiPriority w:val="99"/>
  </w:style>
  <w:style w:type="paragraph" w:styleId="Hlavikaobsahu">
    <w:name w:val="toa heading"/>
    <w:basedOn w:val="Normln"/>
    <w:next w:val="Normln"/>
    <w:uiPriority w:val="99"/>
    <w:semiHidden/>
    <w:pPr>
      <w:spacing w:before="120"/>
    </w:pPr>
    <w:rPr>
      <w:b/>
    </w:rPr>
  </w:style>
  <w:style w:type="paragraph" w:styleId="Rejstk1">
    <w:name w:val="index 1"/>
    <w:basedOn w:val="Normln"/>
    <w:next w:val="Normln"/>
    <w:autoRedefine/>
    <w:uiPriority w:val="99"/>
    <w:semiHidden/>
    <w:pPr>
      <w:ind w:left="200" w:hanging="200"/>
    </w:pPr>
  </w:style>
  <w:style w:type="paragraph" w:styleId="Hlavikarejstku">
    <w:name w:val="index heading"/>
    <w:basedOn w:val="Normln"/>
    <w:next w:val="Rejstk1"/>
    <w:uiPriority w:val="99"/>
    <w:semiHidden/>
    <w:rPr>
      <w:b/>
    </w:rPr>
  </w:style>
  <w:style w:type="character" w:styleId="Sledovanodkaz">
    <w:name w:val="FollowedHyperlink"/>
    <w:semiHidden/>
    <w:rPr>
      <w:noProof/>
      <w:color w:val="800080"/>
      <w:sz w:val="24"/>
      <w:u w:val="single"/>
    </w:rPr>
  </w:style>
  <w:style w:type="paragraph" w:styleId="Nadpispoznmky">
    <w:name w:val="Note Heading"/>
    <w:basedOn w:val="Normln"/>
    <w:next w:val="Normln"/>
    <w:link w:val="NadpispoznmkyChar"/>
    <w:uiPriority w:val="99"/>
    <w:semiHidden/>
  </w:style>
  <w:style w:type="paragraph" w:styleId="Nzev">
    <w:name w:val="Title"/>
    <w:basedOn w:val="Normln"/>
    <w:link w:val="NzevChar"/>
    <w:uiPriority w:val="99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Prosttext">
    <w:name w:val="Plain Text"/>
    <w:basedOn w:val="Normln"/>
    <w:link w:val="ProsttextChar"/>
    <w:uiPriority w:val="99"/>
    <w:rPr>
      <w:rFonts w:ascii="Times New Roman" w:hAnsi="Times New Roman"/>
    </w:rPr>
  </w:style>
  <w:style w:type="paragraph" w:customStyle="1" w:styleId="Rozvrendokumentu">
    <w:name w:val="Rozvržení dokumentu"/>
    <w:basedOn w:val="Normln"/>
    <w:uiPriority w:val="99"/>
    <w:semiHidden/>
    <w:pPr>
      <w:shd w:val="clear" w:color="auto" w:fill="000080"/>
    </w:pPr>
  </w:style>
  <w:style w:type="character" w:styleId="Siln">
    <w:name w:val="Strong"/>
    <w:uiPriority w:val="22"/>
    <w:qFormat/>
    <w:rPr>
      <w:rFonts w:ascii="Arial" w:hAnsi="Arial"/>
      <w:b/>
      <w:sz w:val="24"/>
      <w:vertAlign w:val="baseline"/>
    </w:rPr>
  </w:style>
  <w:style w:type="paragraph" w:styleId="Textmakra">
    <w:name w:val="macro"/>
    <w:link w:val="TextmakraChar"/>
    <w:uiPriority w:val="99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</w:style>
  <w:style w:type="paragraph" w:styleId="Textpoznpodarou">
    <w:name w:val="footnote text"/>
    <w:basedOn w:val="Normln"/>
    <w:link w:val="TextpoznpodarouChar"/>
    <w:uiPriority w:val="99"/>
    <w:rPr>
      <w:rFonts w:ascii="Times New Roman" w:hAnsi="Times New Roman"/>
    </w:rPr>
  </w:style>
  <w:style w:type="paragraph" w:styleId="Zkladntextodsazen2">
    <w:name w:val="Body Text Indent 2"/>
    <w:basedOn w:val="Normln"/>
    <w:link w:val="Zkladntextodsazen2Char"/>
    <w:uiPriority w:val="99"/>
    <w:semiHidden/>
    <w:pPr>
      <w:spacing w:after="120" w:line="480" w:lineRule="auto"/>
      <w:ind w:left="283"/>
    </w:pPr>
  </w:style>
  <w:style w:type="character" w:styleId="Odkaznavysvtlivky">
    <w:name w:val="endnote reference"/>
    <w:uiPriority w:val="99"/>
    <w:rPr>
      <w:vertAlign w:val="superscript"/>
    </w:rPr>
  </w:style>
  <w:style w:type="paragraph" w:styleId="Zptenadresanaoblku">
    <w:name w:val="envelope return"/>
    <w:basedOn w:val="Normln"/>
    <w:uiPriority w:val="99"/>
    <w:semiHidden/>
  </w:style>
  <w:style w:type="character" w:styleId="Zdraznn">
    <w:name w:val="Emphasis"/>
    <w:qFormat/>
    <w:rPr>
      <w:rFonts w:ascii="Arial" w:hAnsi="Arial"/>
    </w:rPr>
  </w:style>
  <w:style w:type="paragraph" w:styleId="Zkladntext2">
    <w:name w:val="Body Text 2"/>
    <w:basedOn w:val="Normln"/>
    <w:link w:val="Zkladntext2Char"/>
    <w:uiPriority w:val="99"/>
    <w:pPr>
      <w:keepLines/>
      <w:tabs>
        <w:tab w:val="left" w:pos="0"/>
      </w:tabs>
      <w:jc w:val="both"/>
    </w:pPr>
  </w:style>
  <w:style w:type="paragraph" w:styleId="Zkladntext">
    <w:name w:val="Body Text"/>
    <w:basedOn w:val="Normln"/>
    <w:link w:val="ZkladntextChar"/>
    <w:uiPriority w:val="99"/>
    <w:pPr>
      <w:spacing w:after="120"/>
    </w:pPr>
  </w:style>
  <w:style w:type="character" w:customStyle="1" w:styleId="Zpatsledovanodkaz">
    <w:name w:val="Zápatí sledovaný odkaz"/>
    <w:rPr>
      <w:rFonts w:ascii="Futura Lt AT" w:hAnsi="Futura Lt AT"/>
      <w:noProof/>
      <w:color w:val="000000"/>
      <w:sz w:val="14"/>
      <w:u w:val="none"/>
      <w:effect w:val="none"/>
      <w:vertAlign w:val="baseline"/>
    </w:rPr>
  </w:style>
  <w:style w:type="character" w:customStyle="1" w:styleId="Zpathypertextovodkaz">
    <w:name w:val="Zápatí hypertextový odkaz"/>
    <w:rPr>
      <w:rFonts w:ascii="Futura Lt AT" w:hAnsi="Futura Lt AT"/>
      <w:noProof/>
      <w:color w:val="auto"/>
      <w:sz w:val="14"/>
      <w:u w:val="none"/>
      <w:effect w:val="none"/>
      <w:vertAlign w:val="baseline"/>
    </w:rPr>
  </w:style>
  <w:style w:type="paragraph" w:styleId="Normlnweb">
    <w:name w:val="Normal (Web)"/>
    <w:basedOn w:val="Normln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character" w:styleId="Hypertextovodkaz">
    <w:name w:val="Hyperlink"/>
    <w:uiPriority w:val="99"/>
    <w:rPr>
      <w:noProof/>
      <w:color w:val="0000FF"/>
      <w:u w:val="single"/>
    </w:rPr>
  </w:style>
  <w:style w:type="character" w:customStyle="1" w:styleId="Psmoodstavce">
    <w:name w:val="Písmo odstavce"/>
    <w:rPr>
      <w:rFonts w:ascii="Arial" w:hAnsi="Arial"/>
      <w:sz w:val="24"/>
    </w:rPr>
  </w:style>
  <w:style w:type="character" w:customStyle="1" w:styleId="ProsttextChar">
    <w:name w:val="Prostý text Char"/>
    <w:link w:val="Prosttext"/>
    <w:uiPriority w:val="99"/>
    <w:rsid w:val="002A4ADD"/>
    <w:rPr>
      <w:sz w:val="24"/>
    </w:rPr>
  </w:style>
  <w:style w:type="character" w:customStyle="1" w:styleId="adr">
    <w:name w:val="adr"/>
    <w:basedOn w:val="Standardnpsmoodstavce"/>
    <w:rsid w:val="00535B49"/>
  </w:style>
  <w:style w:type="character" w:customStyle="1" w:styleId="street-address">
    <w:name w:val="street-address"/>
    <w:basedOn w:val="Standardnpsmoodstavce"/>
    <w:rsid w:val="00535B49"/>
  </w:style>
  <w:style w:type="character" w:customStyle="1" w:styleId="postal-code">
    <w:name w:val="postal-code"/>
    <w:basedOn w:val="Standardnpsmoodstavce"/>
    <w:rsid w:val="00535B49"/>
  </w:style>
  <w:style w:type="character" w:customStyle="1" w:styleId="locality">
    <w:name w:val="locality"/>
    <w:basedOn w:val="Standardnpsmoodstavce"/>
    <w:rsid w:val="00535B49"/>
  </w:style>
  <w:style w:type="paragraph" w:customStyle="1" w:styleId="Zkladntext21">
    <w:name w:val="Základní text 21"/>
    <w:basedOn w:val="Normln"/>
    <w:uiPriority w:val="99"/>
    <w:rsid w:val="007C2688"/>
    <w:pPr>
      <w:jc w:val="both"/>
    </w:pPr>
    <w:rPr>
      <w:rFonts w:ascii="Times New Roman" w:hAnsi="Times New Roman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067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A067D"/>
    <w:rPr>
      <w:rFonts w:ascii="Tahoma" w:hAnsi="Tahoma" w:cs="Tahoma"/>
      <w:sz w:val="16"/>
      <w:szCs w:val="16"/>
    </w:rPr>
  </w:style>
  <w:style w:type="character" w:customStyle="1" w:styleId="fn">
    <w:name w:val="fn"/>
    <w:basedOn w:val="Standardnpsmoodstavce"/>
    <w:rsid w:val="009A1C88"/>
  </w:style>
  <w:style w:type="paragraph" w:customStyle="1" w:styleId="PVNormal">
    <w:name w:val="PVNormal"/>
    <w:basedOn w:val="Normln"/>
    <w:uiPriority w:val="99"/>
    <w:rsid w:val="00BD5190"/>
    <w:rPr>
      <w:bCs/>
      <w:sz w:val="22"/>
      <w:szCs w:val="24"/>
    </w:rPr>
  </w:style>
  <w:style w:type="character" w:customStyle="1" w:styleId="ZkladntextChar">
    <w:name w:val="Základní text Char"/>
    <w:link w:val="Zkladntext"/>
    <w:uiPriority w:val="99"/>
    <w:rsid w:val="00FA315F"/>
    <w:rPr>
      <w:rFonts w:ascii="Arial" w:hAnsi="Arial"/>
      <w:sz w:val="24"/>
    </w:rPr>
  </w:style>
  <w:style w:type="character" w:customStyle="1" w:styleId="Nadpis2Char">
    <w:name w:val="Nadpis 2 Char"/>
    <w:link w:val="Nadpis2"/>
    <w:rsid w:val="00FA315F"/>
    <w:rPr>
      <w:rFonts w:ascii="Arial" w:hAnsi="Arial"/>
      <w:b/>
      <w:i/>
      <w:sz w:val="24"/>
    </w:rPr>
  </w:style>
  <w:style w:type="paragraph" w:customStyle="1" w:styleId="Standard">
    <w:name w:val="Standard"/>
    <w:uiPriority w:val="99"/>
    <w:rsid w:val="00824C0C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paragraph" w:customStyle="1" w:styleId="Textbody">
    <w:name w:val="Text body"/>
    <w:basedOn w:val="Standard"/>
    <w:uiPriority w:val="99"/>
    <w:rsid w:val="00824C0C"/>
    <w:pPr>
      <w:spacing w:after="120"/>
    </w:pPr>
  </w:style>
  <w:style w:type="paragraph" w:customStyle="1" w:styleId="blok">
    <w:name w:val="blok"/>
    <w:basedOn w:val="Normln"/>
    <w:uiPriority w:val="99"/>
    <w:rsid w:val="00905D84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pple-converted-space">
    <w:name w:val="apple-converted-space"/>
    <w:rsid w:val="00905D84"/>
  </w:style>
  <w:style w:type="paragraph" w:styleId="Odstavecseseznamem">
    <w:name w:val="List Paragraph"/>
    <w:basedOn w:val="Normln"/>
    <w:uiPriority w:val="34"/>
    <w:qFormat/>
    <w:rsid w:val="00BC4480"/>
    <w:pPr>
      <w:ind w:left="720"/>
    </w:pPr>
    <w:rPr>
      <w:rFonts w:ascii="Times New Roman" w:eastAsia="Calibri" w:hAnsi="Times New Roman"/>
      <w:szCs w:val="24"/>
    </w:rPr>
  </w:style>
  <w:style w:type="character" w:customStyle="1" w:styleId="ZpatChar">
    <w:name w:val="Zápatí Char"/>
    <w:link w:val="Zpat"/>
    <w:uiPriority w:val="99"/>
    <w:rsid w:val="006E1C8C"/>
    <w:rPr>
      <w:rFonts w:ascii="Futura Lt AT" w:hAnsi="Futura Lt AT"/>
      <w:sz w:val="14"/>
    </w:rPr>
  </w:style>
  <w:style w:type="character" w:customStyle="1" w:styleId="TextpoznpodarouChar">
    <w:name w:val="Text pozn. pod čarou Char"/>
    <w:link w:val="Textpoznpodarou"/>
    <w:uiPriority w:val="99"/>
    <w:rsid w:val="00921BAF"/>
    <w:rPr>
      <w:sz w:val="24"/>
    </w:rPr>
  </w:style>
  <w:style w:type="paragraph" w:customStyle="1" w:styleId="Default">
    <w:name w:val="Default"/>
    <w:uiPriority w:val="99"/>
    <w:rsid w:val="00563C4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1">
    <w:name w:val="Styl1"/>
    <w:basedOn w:val="Normln"/>
    <w:link w:val="Styl1Char"/>
    <w:autoRedefine/>
    <w:qFormat/>
    <w:rsid w:val="003B2905"/>
    <w:pPr>
      <w:tabs>
        <w:tab w:val="left" w:pos="702"/>
      </w:tabs>
      <w:ind w:left="360" w:hanging="360"/>
    </w:pPr>
    <w:rPr>
      <w:rFonts w:ascii="Times New Roman" w:eastAsia="Calibri" w:hAnsi="Times New Roman"/>
      <w:b/>
      <w:bCs/>
      <w:sz w:val="20"/>
      <w:szCs w:val="22"/>
      <w:u w:val="single"/>
    </w:rPr>
  </w:style>
  <w:style w:type="character" w:customStyle="1" w:styleId="Styl1Char">
    <w:name w:val="Styl1 Char"/>
    <w:link w:val="Styl1"/>
    <w:rsid w:val="003B2905"/>
    <w:rPr>
      <w:rFonts w:eastAsia="Calibri"/>
      <w:b/>
      <w:bCs/>
      <w:szCs w:val="22"/>
      <w:u w:val="single"/>
    </w:rPr>
  </w:style>
  <w:style w:type="paragraph" w:customStyle="1" w:styleId="Odstavcerozhodnut">
    <w:name w:val="Odstavce_rozhodnutí"/>
    <w:basedOn w:val="Odstavecseseznamem"/>
    <w:link w:val="OdstavcerozhodnutChar"/>
    <w:uiPriority w:val="99"/>
    <w:qFormat/>
    <w:rsid w:val="00850742"/>
    <w:pPr>
      <w:numPr>
        <w:numId w:val="6"/>
      </w:numPr>
      <w:spacing w:before="240" w:after="120"/>
    </w:pPr>
    <w:rPr>
      <w:rFonts w:eastAsia="Times New Roman"/>
    </w:rPr>
  </w:style>
  <w:style w:type="character" w:customStyle="1" w:styleId="OdstavcerozhodnutChar">
    <w:name w:val="Odstavce_rozhodnutí Char"/>
    <w:basedOn w:val="Standardnpsmoodstavce"/>
    <w:link w:val="Odstavcerozhodnut"/>
    <w:uiPriority w:val="99"/>
    <w:rsid w:val="00A5212B"/>
    <w:rPr>
      <w:sz w:val="24"/>
      <w:szCs w:val="24"/>
    </w:rPr>
  </w:style>
  <w:style w:type="paragraph" w:customStyle="1" w:styleId="aaa">
    <w:name w:val="aaa"/>
    <w:basedOn w:val="Normln"/>
    <w:link w:val="aaaChar"/>
    <w:qFormat/>
    <w:rsid w:val="00A5212B"/>
    <w:pPr>
      <w:spacing w:before="480" w:after="120"/>
      <w:ind w:hanging="425"/>
    </w:pPr>
    <w:rPr>
      <w:rFonts w:ascii="Times New Roman" w:hAnsi="Times New Roman"/>
      <w:szCs w:val="24"/>
    </w:rPr>
  </w:style>
  <w:style w:type="character" w:customStyle="1" w:styleId="aaaChar">
    <w:name w:val="aaa Char"/>
    <w:basedOn w:val="Standardnpsmoodstavce"/>
    <w:link w:val="aaa"/>
    <w:rsid w:val="00A5212B"/>
    <w:rPr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unhideWhenUsed/>
    <w:rsid w:val="00A5212B"/>
    <w:rPr>
      <w:rFonts w:ascii="Times New Roman" w:hAnsi="Times New Roman"/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rsid w:val="00A5212B"/>
  </w:style>
  <w:style w:type="character" w:customStyle="1" w:styleId="Nadpis1Char">
    <w:name w:val="Nadpis 1 Char"/>
    <w:basedOn w:val="Standardnpsmoodstavce"/>
    <w:link w:val="Nadpis1"/>
    <w:rsid w:val="00A5212B"/>
    <w:rPr>
      <w:rFonts w:ascii="Arial" w:hAnsi="Arial"/>
      <w:b/>
      <w:kern w:val="28"/>
      <w:sz w:val="28"/>
    </w:rPr>
  </w:style>
  <w:style w:type="character" w:customStyle="1" w:styleId="Nadpis3Char">
    <w:name w:val="Nadpis 3 Char"/>
    <w:basedOn w:val="Standardnpsmoodstavce"/>
    <w:link w:val="Nadpis3"/>
    <w:rsid w:val="00A5212B"/>
    <w:rPr>
      <w:rFonts w:ascii="Arial" w:hAnsi="Arial"/>
      <w:sz w:val="24"/>
    </w:rPr>
  </w:style>
  <w:style w:type="character" w:customStyle="1" w:styleId="Nadpis4Char">
    <w:name w:val="Nadpis 4 Char"/>
    <w:basedOn w:val="Standardnpsmoodstavce"/>
    <w:link w:val="Nadpis4"/>
    <w:uiPriority w:val="9"/>
    <w:rsid w:val="00A5212B"/>
    <w:rPr>
      <w:rFonts w:ascii="Arial" w:hAnsi="Arial"/>
      <w:b/>
      <w:sz w:val="24"/>
    </w:rPr>
  </w:style>
  <w:style w:type="character" w:customStyle="1" w:styleId="Nadpis8Char">
    <w:name w:val="Nadpis 8 Char"/>
    <w:basedOn w:val="Standardnpsmoodstavce"/>
    <w:link w:val="Nadpis8"/>
    <w:uiPriority w:val="9"/>
    <w:rsid w:val="00A5212B"/>
    <w:rPr>
      <w:rFonts w:ascii="Arial" w:hAnsi="Arial"/>
      <w:i/>
      <w:sz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A5212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A521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DP3nadpis">
    <w:name w:val="DP_3_nadpis"/>
    <w:basedOn w:val="Normln"/>
    <w:link w:val="DP3nadpisChar"/>
    <w:autoRedefine/>
    <w:qFormat/>
    <w:rsid w:val="00A5212B"/>
    <w:pPr>
      <w:spacing w:after="120" w:line="360" w:lineRule="auto"/>
      <w:jc w:val="center"/>
    </w:pPr>
    <w:rPr>
      <w:rFonts w:ascii="Times New Roman" w:eastAsia="Calibri" w:hAnsi="Times New Roman"/>
      <w:b/>
      <w:szCs w:val="24"/>
    </w:rPr>
  </w:style>
  <w:style w:type="character" w:customStyle="1" w:styleId="DP3nadpisChar">
    <w:name w:val="DP_3_nadpis Char"/>
    <w:basedOn w:val="Standardnpsmoodstavce"/>
    <w:link w:val="DP3nadpis"/>
    <w:rsid w:val="00A5212B"/>
    <w:rPr>
      <w:rFonts w:eastAsia="Calibri"/>
      <w:b/>
      <w:sz w:val="24"/>
      <w:szCs w:val="24"/>
    </w:rPr>
  </w:style>
  <w:style w:type="paragraph" w:styleId="Bezmezer">
    <w:name w:val="No Spacing"/>
    <w:uiPriority w:val="1"/>
    <w:qFormat/>
    <w:rsid w:val="00A5212B"/>
    <w:rPr>
      <w:szCs w:val="24"/>
    </w:rPr>
  </w:style>
  <w:style w:type="paragraph" w:customStyle="1" w:styleId="Zkladntext31">
    <w:name w:val="Základní text 31"/>
    <w:basedOn w:val="Normln"/>
    <w:uiPriority w:val="99"/>
    <w:rsid w:val="00A5212B"/>
    <w:rPr>
      <w:rFonts w:ascii="Times New Roman" w:hAnsi="Times New Roman"/>
    </w:rPr>
  </w:style>
  <w:style w:type="character" w:customStyle="1" w:styleId="ZhlavChar">
    <w:name w:val="Záhlaví Char"/>
    <w:basedOn w:val="Standardnpsmoodstavce"/>
    <w:link w:val="Zhlav"/>
    <w:uiPriority w:val="99"/>
    <w:rsid w:val="00A5212B"/>
    <w:rPr>
      <w:rFonts w:ascii="Futura Lt AT" w:hAnsi="Futura Lt AT"/>
      <w:caps/>
      <w:sz w:val="32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A5212B"/>
    <w:rPr>
      <w:rFonts w:ascii="Arial" w:hAnsi="Arial"/>
      <w:sz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5212B"/>
  </w:style>
  <w:style w:type="paragraph" w:styleId="Textkomente">
    <w:name w:val="annotation text"/>
    <w:basedOn w:val="Normln"/>
    <w:link w:val="TextkomenteChar"/>
    <w:uiPriority w:val="99"/>
    <w:semiHidden/>
    <w:rsid w:val="00A5212B"/>
    <w:rPr>
      <w:rFonts w:ascii="Times New Roman" w:hAnsi="Times New Roman"/>
      <w:sz w:val="20"/>
    </w:rPr>
  </w:style>
  <w:style w:type="character" w:customStyle="1" w:styleId="TextkomenteChar1">
    <w:name w:val="Text komentáře Char1"/>
    <w:basedOn w:val="Standardnpsmoodstavce"/>
    <w:uiPriority w:val="99"/>
    <w:semiHidden/>
    <w:rsid w:val="00A5212B"/>
    <w:rPr>
      <w:rFonts w:ascii="Arial" w:hAnsi="Arial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5212B"/>
    <w:rPr>
      <w:b/>
      <w:bCs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5212B"/>
    <w:rPr>
      <w:b/>
      <w:bCs/>
    </w:rPr>
  </w:style>
  <w:style w:type="character" w:customStyle="1" w:styleId="PedmtkomenteChar1">
    <w:name w:val="Předmět komentáře Char1"/>
    <w:basedOn w:val="TextkomenteChar1"/>
    <w:uiPriority w:val="99"/>
    <w:semiHidden/>
    <w:rsid w:val="00A5212B"/>
    <w:rPr>
      <w:rFonts w:ascii="Arial" w:hAnsi="Arial"/>
      <w:b/>
      <w:bCs/>
    </w:rPr>
  </w:style>
  <w:style w:type="paragraph" w:styleId="Zkladntextodsazen">
    <w:name w:val="Body Text Indent"/>
    <w:basedOn w:val="Normln"/>
    <w:link w:val="ZkladntextodsazenChar"/>
    <w:uiPriority w:val="99"/>
    <w:rsid w:val="00A5212B"/>
    <w:pPr>
      <w:jc w:val="both"/>
    </w:pPr>
    <w:rPr>
      <w:sz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A5212B"/>
    <w:rPr>
      <w:rFonts w:ascii="Arial" w:hAnsi="Arial"/>
      <w:sz w:val="22"/>
    </w:rPr>
  </w:style>
  <w:style w:type="character" w:customStyle="1" w:styleId="DatumChar">
    <w:name w:val="Datum Char"/>
    <w:basedOn w:val="Standardnpsmoodstavce"/>
    <w:link w:val="Datum"/>
    <w:uiPriority w:val="99"/>
    <w:rsid w:val="00A5212B"/>
    <w:rPr>
      <w:rFonts w:ascii="Arial" w:hAnsi="Arial"/>
      <w:sz w:val="24"/>
    </w:rPr>
  </w:style>
  <w:style w:type="character" w:customStyle="1" w:styleId="address-company">
    <w:name w:val="address-company"/>
    <w:basedOn w:val="Standardnpsmoodstavce"/>
    <w:rsid w:val="00A5212B"/>
  </w:style>
  <w:style w:type="character" w:customStyle="1" w:styleId="address-street">
    <w:name w:val="address-street"/>
    <w:basedOn w:val="Standardnpsmoodstavce"/>
    <w:rsid w:val="00A5212B"/>
  </w:style>
  <w:style w:type="character" w:customStyle="1" w:styleId="address-city">
    <w:name w:val="address-city"/>
    <w:basedOn w:val="Standardnpsmoodstavce"/>
    <w:rsid w:val="00A5212B"/>
  </w:style>
  <w:style w:type="paragraph" w:customStyle="1" w:styleId="address-contactdata">
    <w:name w:val="address-contactdata"/>
    <w:basedOn w:val="Normln"/>
    <w:uiPriority w:val="99"/>
    <w:rsid w:val="00A5212B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Nadpis5Char">
    <w:name w:val="Nadpis 5 Char"/>
    <w:basedOn w:val="Standardnpsmoodstavce"/>
    <w:link w:val="Nadpis5"/>
    <w:rsid w:val="00A62B5B"/>
    <w:rPr>
      <w:rFonts w:ascii="Arial" w:hAnsi="Arial"/>
      <w:sz w:val="22"/>
    </w:rPr>
  </w:style>
  <w:style w:type="character" w:customStyle="1" w:styleId="Nadpis6Char">
    <w:name w:val="Nadpis 6 Char"/>
    <w:basedOn w:val="Standardnpsmoodstavce"/>
    <w:link w:val="Nadpis6"/>
    <w:rsid w:val="00A62B5B"/>
    <w:rPr>
      <w:rFonts w:ascii="Arial" w:hAnsi="Arial"/>
      <w:i/>
      <w:sz w:val="22"/>
    </w:rPr>
  </w:style>
  <w:style w:type="character" w:customStyle="1" w:styleId="Nadpis7Char">
    <w:name w:val="Nadpis 7 Char"/>
    <w:basedOn w:val="Standardnpsmoodstavce"/>
    <w:link w:val="Nadpis7"/>
    <w:uiPriority w:val="99"/>
    <w:rsid w:val="00A62B5B"/>
    <w:rPr>
      <w:rFonts w:ascii="Arial" w:hAnsi="Arial"/>
      <w:sz w:val="24"/>
    </w:rPr>
  </w:style>
  <w:style w:type="character" w:customStyle="1" w:styleId="Nadpis9Char">
    <w:name w:val="Nadpis 9 Char"/>
    <w:basedOn w:val="Standardnpsmoodstavce"/>
    <w:link w:val="Nadpis9"/>
    <w:uiPriority w:val="99"/>
    <w:rsid w:val="00A62B5B"/>
    <w:rPr>
      <w:rFonts w:ascii="Arial" w:hAnsi="Arial"/>
      <w:b/>
      <w:i/>
      <w:sz w:val="18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A62B5B"/>
  </w:style>
  <w:style w:type="character" w:customStyle="1" w:styleId="NzevChar">
    <w:name w:val="Název Char"/>
    <w:basedOn w:val="Standardnpsmoodstavce"/>
    <w:link w:val="Nzev"/>
    <w:uiPriority w:val="99"/>
    <w:rsid w:val="00A62B5B"/>
    <w:rPr>
      <w:rFonts w:ascii="Arial" w:hAnsi="Arial"/>
      <w:b/>
      <w:kern w:val="28"/>
      <w:sz w:val="32"/>
    </w:rPr>
  </w:style>
  <w:style w:type="character" w:customStyle="1" w:styleId="NadpispoznmkyChar">
    <w:name w:val="Nadpis poznámky Char"/>
    <w:basedOn w:val="Standardnpsmoodstavce"/>
    <w:link w:val="Nadpispoznmky"/>
    <w:uiPriority w:val="99"/>
    <w:semiHidden/>
    <w:rsid w:val="00A62B5B"/>
    <w:rPr>
      <w:rFonts w:ascii="Arial" w:hAnsi="Arial"/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A62B5B"/>
    <w:rPr>
      <w:rFonts w:ascii="Arial" w:hAnsi="Arial"/>
      <w:sz w:val="24"/>
    </w:rPr>
  </w:style>
  <w:style w:type="paragraph" w:customStyle="1" w:styleId="PVZahlavi1">
    <w:name w:val="PVZahlavi1"/>
    <w:basedOn w:val="Normln"/>
    <w:rsid w:val="006079EC"/>
    <w:rPr>
      <w:rFonts w:ascii="Futura Lt AT" w:hAnsi="Futura Lt AT"/>
      <w:caps/>
      <w:sz w:val="32"/>
      <w:szCs w:val="24"/>
    </w:rPr>
  </w:style>
  <w:style w:type="paragraph" w:customStyle="1" w:styleId="PVZahlavi2">
    <w:name w:val="PVZahlavi2"/>
    <w:basedOn w:val="PVZahlavi1"/>
    <w:rsid w:val="006079EC"/>
    <w:pPr>
      <w:spacing w:line="240" w:lineRule="exact"/>
    </w:pPr>
    <w:rPr>
      <w:sz w:val="16"/>
    </w:rPr>
  </w:style>
  <w:style w:type="paragraph" w:customStyle="1" w:styleId="PVSSL">
    <w:name w:val="PVSSL"/>
    <w:basedOn w:val="PVZahlavi1"/>
    <w:rsid w:val="006079EC"/>
    <w:pPr>
      <w:ind w:firstLine="708"/>
      <w:outlineLvl w:val="0"/>
    </w:pPr>
    <w:rPr>
      <w:rFonts w:ascii="Arial" w:hAnsi="Arial"/>
      <w:b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64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0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83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2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0199">
      <w:bodyDiv w:val="1"/>
      <w:marLeft w:val="0"/>
      <w:marRight w:val="0"/>
      <w:marTop w:val="0"/>
      <w:marBottom w:val="0"/>
      <w:divBdr>
        <w:top w:val="single" w:sz="8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1551915340">
          <w:marLeft w:val="130"/>
          <w:marRight w:val="13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131321">
              <w:marLeft w:val="0"/>
              <w:marRight w:val="0"/>
              <w:marTop w:val="0"/>
              <w:marBottom w:val="0"/>
              <w:divBdr>
                <w:top w:val="single" w:sz="8" w:space="0" w:color="DCD9D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047164">
                  <w:marLeft w:val="18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8940851">
      <w:bodyDiv w:val="1"/>
      <w:marLeft w:val="0"/>
      <w:marRight w:val="0"/>
      <w:marTop w:val="0"/>
      <w:marBottom w:val="0"/>
      <w:divBdr>
        <w:top w:val="single" w:sz="8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941259433">
          <w:marLeft w:val="130"/>
          <w:marRight w:val="13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63749">
              <w:marLeft w:val="0"/>
              <w:marRight w:val="0"/>
              <w:marTop w:val="0"/>
              <w:marBottom w:val="0"/>
              <w:divBdr>
                <w:top w:val="single" w:sz="8" w:space="0" w:color="DCD9D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825909">
                  <w:marLeft w:val="18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5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5.png"/><Relationship Id="rId42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0.jpe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jpeg"/><Relationship Id="rId29" Type="http://schemas.openxmlformats.org/officeDocument/2006/relationships/image" Target="media/image20.jpeg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19.jpeg"/><Relationship Id="rId36" Type="http://schemas.openxmlformats.org/officeDocument/2006/relationships/image" Target="media/image27.png"/><Relationship Id="rId10" Type="http://schemas.openxmlformats.org/officeDocument/2006/relationships/image" Target="media/image3.jpeg"/><Relationship Id="rId19" Type="http://schemas.openxmlformats.org/officeDocument/2006/relationships/image" Target="cid:image001.png@01D40D53.AF9F8220" TargetMode="External"/><Relationship Id="rId31" Type="http://schemas.openxmlformats.org/officeDocument/2006/relationships/image" Target="media/image22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4.png"/><Relationship Id="rId27" Type="http://schemas.openxmlformats.org/officeDocument/2006/relationships/image" Target="media/image18.png"/><Relationship Id="rId30" Type="http://schemas.openxmlformats.org/officeDocument/2006/relationships/image" Target="media/image21.jpeg"/><Relationship Id="rId35" Type="http://schemas.openxmlformats.org/officeDocument/2006/relationships/image" Target="media/image26.png"/><Relationship Id="rId43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ykopal%20Libor\Dokumenty\&#353;ablony\Materi&#225;l%20pro\MeU_Mat_porada_vedeni_BW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A5C01-5213-46B3-9D80-7121BD77E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MeU_Mat_porada_vedeni_BW.dot</Template>
  <TotalTime>64</TotalTime>
  <Pages>1</Pages>
  <Words>3602</Words>
  <Characters>21255</Characters>
  <Application>Microsoft Office Word</Application>
  <DocSecurity>0</DocSecurity>
  <Lines>177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materiál pro poradu vedení Městského úřadu</vt:lpstr>
    </vt:vector>
  </TitlesOfParts>
  <Company>Město Prostějov</Company>
  <LinksUpToDate>false</LinksUpToDate>
  <CharactersWithSpaces>24808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materiál pro poradu vedení Městského úřadu</dc:title>
  <dc:subject/>
  <dc:creator>Vykopal Libor</dc:creator>
  <cp:keywords/>
  <cp:lastModifiedBy>Herman Jakub</cp:lastModifiedBy>
  <cp:revision>5</cp:revision>
  <cp:lastPrinted>2024-05-02T14:41:00Z</cp:lastPrinted>
  <dcterms:created xsi:type="dcterms:W3CDTF">2024-05-02T14:20:00Z</dcterms:created>
  <dcterms:modified xsi:type="dcterms:W3CDTF">2024-05-24T10:52:00Z</dcterms:modified>
</cp:coreProperties>
</file>