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79EC" w:rsidRPr="00117FF5" w:rsidRDefault="006079EC" w:rsidP="006079EC">
      <w:pPr>
        <w:pStyle w:val="PVZahlavi2"/>
        <w:spacing w:line="276" w:lineRule="auto"/>
        <w:rPr>
          <w:rFonts w:ascii="Century Gothic" w:hAnsi="Century Gothic"/>
          <w:caps w:val="0"/>
          <w:szCs w:val="16"/>
        </w:rPr>
      </w:pPr>
      <w:r w:rsidRPr="00117FF5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95885</wp:posOffset>
            </wp:positionV>
            <wp:extent cx="725170" cy="806450"/>
            <wp:effectExtent l="0" t="0" r="0" b="0"/>
            <wp:wrapTight wrapText="bothSides">
              <wp:wrapPolygon edited="0">
                <wp:start x="0" y="0"/>
                <wp:lineTo x="0" y="16838"/>
                <wp:lineTo x="5674" y="20920"/>
                <wp:lineTo x="6242" y="20920"/>
                <wp:lineTo x="15320" y="20920"/>
                <wp:lineTo x="17023" y="20920"/>
                <wp:lineTo x="20995" y="17858"/>
                <wp:lineTo x="20995" y="0"/>
                <wp:lineTo x="0" y="0"/>
              </wp:wrapPolygon>
            </wp:wrapTight>
            <wp:docPr id="1" name="Obrázek 1" descr="znak_prostej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 descr="znak_prostejov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" cy="8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9EC" w:rsidRPr="00117FF5" w:rsidRDefault="006079EC" w:rsidP="006079EC">
      <w:pPr>
        <w:outlineLvl w:val="0"/>
        <w:rPr>
          <w:rFonts w:ascii="Times New Roman" w:hAnsi="Times New Roman"/>
          <w:b/>
          <w:sz w:val="36"/>
          <w:szCs w:val="36"/>
        </w:rPr>
      </w:pPr>
      <w:r w:rsidRPr="00117FF5">
        <w:rPr>
          <w:rFonts w:cs="Arial"/>
          <w:sz w:val="22"/>
          <w:szCs w:val="22"/>
        </w:rPr>
        <w:t xml:space="preserve"> </w:t>
      </w:r>
      <w:r w:rsidRPr="00117FF5">
        <w:rPr>
          <w:rFonts w:ascii="Times New Roman" w:hAnsi="Times New Roman"/>
          <w:b/>
          <w:sz w:val="36"/>
          <w:szCs w:val="36"/>
        </w:rPr>
        <w:t xml:space="preserve">Statutární město Prostějov </w:t>
      </w:r>
    </w:p>
    <w:p w:rsidR="006079EC" w:rsidRPr="00117FF5" w:rsidRDefault="006079EC" w:rsidP="006079EC">
      <w:pPr>
        <w:outlineLvl w:val="0"/>
        <w:rPr>
          <w:rFonts w:ascii="Times New Roman" w:hAnsi="Times New Roman"/>
          <w:b/>
          <w:sz w:val="32"/>
          <w:szCs w:val="32"/>
        </w:rPr>
      </w:pPr>
      <w:r w:rsidRPr="00117FF5">
        <w:rPr>
          <w:rFonts w:ascii="Times New Roman" w:hAnsi="Times New Roman"/>
          <w:sz w:val="36"/>
          <w:szCs w:val="36"/>
        </w:rPr>
        <w:t xml:space="preserve"> </w:t>
      </w:r>
      <w:r w:rsidRPr="00117FF5">
        <w:rPr>
          <w:rFonts w:ascii="Times New Roman" w:hAnsi="Times New Roman"/>
          <w:b/>
          <w:sz w:val="32"/>
          <w:szCs w:val="28"/>
        </w:rPr>
        <w:fldChar w:fldCharType="begin">
          <w:ffData>
            <w:name w:val=""/>
            <w:enabled/>
            <w:calcOnExit w:val="0"/>
            <w:textInput>
              <w:default w:val="Rada města Prostějova"/>
            </w:textInput>
          </w:ffData>
        </w:fldChar>
      </w:r>
      <w:r w:rsidRPr="00117FF5">
        <w:rPr>
          <w:rFonts w:ascii="Times New Roman" w:hAnsi="Times New Roman"/>
          <w:b/>
          <w:sz w:val="32"/>
          <w:szCs w:val="28"/>
        </w:rPr>
        <w:instrText xml:space="preserve"> FORMTEXT </w:instrText>
      </w:r>
      <w:r w:rsidRPr="00117FF5">
        <w:rPr>
          <w:rFonts w:ascii="Times New Roman" w:hAnsi="Times New Roman"/>
          <w:b/>
          <w:sz w:val="32"/>
          <w:szCs w:val="28"/>
        </w:rPr>
      </w:r>
      <w:r w:rsidRPr="00117FF5">
        <w:rPr>
          <w:rFonts w:ascii="Times New Roman" w:hAnsi="Times New Roman"/>
          <w:b/>
          <w:sz w:val="32"/>
          <w:szCs w:val="28"/>
        </w:rPr>
        <w:fldChar w:fldCharType="separate"/>
      </w:r>
      <w:r w:rsidRPr="00117FF5">
        <w:rPr>
          <w:rFonts w:ascii="Times New Roman" w:hAnsi="Times New Roman"/>
          <w:b/>
          <w:noProof/>
          <w:sz w:val="32"/>
          <w:szCs w:val="28"/>
        </w:rPr>
        <w:t>Rada města Prostějova</w:t>
      </w:r>
      <w:r w:rsidRPr="00117FF5">
        <w:rPr>
          <w:rFonts w:ascii="Times New Roman" w:hAnsi="Times New Roman"/>
          <w:b/>
          <w:sz w:val="32"/>
          <w:szCs w:val="28"/>
        </w:rPr>
        <w:fldChar w:fldCharType="end"/>
      </w:r>
      <w:r w:rsidRPr="00117FF5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                      </w:t>
      </w:r>
    </w:p>
    <w:p w:rsidR="006079EC" w:rsidRPr="00117FF5" w:rsidRDefault="006079EC" w:rsidP="006079EC">
      <w:pPr>
        <w:pStyle w:val="PVZahlavi1"/>
        <w:ind w:firstLine="708"/>
        <w:outlineLvl w:val="0"/>
        <w:rPr>
          <w:rFonts w:ascii="Times New Roman" w:hAnsi="Times New Roman"/>
          <w:b/>
          <w:sz w:val="24"/>
        </w:rPr>
      </w:pPr>
    </w:p>
    <w:tbl>
      <w:tblPr>
        <w:tblW w:w="921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740"/>
        <w:gridCol w:w="3472"/>
      </w:tblGrid>
      <w:tr w:rsidR="00117FF5" w:rsidRPr="00117FF5" w:rsidTr="00CA7823">
        <w:tc>
          <w:tcPr>
            <w:tcW w:w="5740" w:type="dxa"/>
          </w:tcPr>
          <w:p w:rsidR="006079EC" w:rsidRPr="00117FF5" w:rsidRDefault="006079EC" w:rsidP="00CA7823">
            <w:pPr>
              <w:pStyle w:val="PVSSL"/>
              <w:ind w:right="-70" w:firstLine="0"/>
              <w:rPr>
                <w:rFonts w:ascii="Times New Roman" w:hAnsi="Times New Roman"/>
                <w:sz w:val="24"/>
              </w:rPr>
            </w:pPr>
          </w:p>
          <w:p w:rsidR="006079EC" w:rsidRPr="00117FF5" w:rsidRDefault="006079EC" w:rsidP="00CA7823">
            <w:pPr>
              <w:pStyle w:val="PVSSL"/>
              <w:ind w:right="-70" w:firstLine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472" w:type="dxa"/>
          </w:tcPr>
          <w:p w:rsidR="006079EC" w:rsidRPr="00117FF5" w:rsidRDefault="006079EC" w:rsidP="00CA7823">
            <w:pPr>
              <w:pStyle w:val="PVSSL"/>
              <w:ind w:firstLine="0"/>
              <w:jc w:val="right"/>
              <w:rPr>
                <w:rFonts w:ascii="Times New Roman" w:hAnsi="Times New Roman"/>
              </w:rPr>
            </w:pPr>
            <w:r w:rsidRPr="00117FF5">
              <w:rPr>
                <w:rFonts w:ascii="Times New Roman" w:hAnsi="Times New Roman"/>
              </w:rPr>
              <w:fldChar w:fldCharType="begin">
                <w:ffData>
                  <w:name w:val="ssl_pid"/>
                  <w:enabled/>
                  <w:calcOnExit w:val="0"/>
                  <w:textInput>
                    <w:default w:val="S00AX03EV2K9"/>
                  </w:textInput>
                </w:ffData>
              </w:fldChar>
            </w:r>
            <w:bookmarkStart w:id="0" w:name="ssl_pid"/>
            <w:r w:rsidRPr="00117FF5">
              <w:rPr>
                <w:rFonts w:ascii="Times New Roman" w:hAnsi="Times New Roman"/>
              </w:rPr>
              <w:instrText xml:space="preserve"> FORMTEXT </w:instrText>
            </w:r>
            <w:r w:rsidRPr="00117FF5">
              <w:rPr>
                <w:rFonts w:ascii="Times New Roman" w:hAnsi="Times New Roman"/>
              </w:rPr>
            </w:r>
            <w:r w:rsidRPr="00117FF5">
              <w:rPr>
                <w:rFonts w:ascii="Times New Roman" w:hAnsi="Times New Roman"/>
              </w:rPr>
              <w:fldChar w:fldCharType="separate"/>
            </w:r>
            <w:r w:rsidRPr="00117FF5">
              <w:rPr>
                <w:rFonts w:ascii="Times New Roman" w:hAnsi="Times New Roman"/>
              </w:rPr>
              <w:t>S00AX03EV2K9</w:t>
            </w:r>
            <w:r w:rsidRPr="00117FF5">
              <w:rPr>
                <w:rFonts w:ascii="Times New Roman" w:hAnsi="Times New Roman"/>
              </w:rPr>
              <w:fldChar w:fldCharType="end"/>
            </w:r>
            <w:bookmarkEnd w:id="0"/>
          </w:p>
          <w:p w:rsidR="006079EC" w:rsidRPr="00117FF5" w:rsidRDefault="006079EC" w:rsidP="00CA7823">
            <w:pPr>
              <w:pStyle w:val="PVSSL"/>
              <w:ind w:firstLine="0"/>
              <w:jc w:val="right"/>
              <w:rPr>
                <w:rFonts w:ascii="CKKrausSmall" w:hAnsi="CKKrausSmall"/>
                <w:b w:val="0"/>
                <w:sz w:val="52"/>
                <w:szCs w:val="52"/>
              </w:rPr>
            </w:pPr>
            <w:r w:rsidRPr="00117FF5">
              <w:rPr>
                <w:rFonts w:ascii="CKKrausSmall" w:hAnsi="CKKrausSmall"/>
                <w:b w:val="0"/>
                <w:sz w:val="52"/>
                <w:szCs w:val="52"/>
              </w:rPr>
              <w:t>*</w:t>
            </w:r>
            <w:r w:rsidRPr="00117FF5">
              <w:rPr>
                <w:rFonts w:ascii="CKKrausSmall" w:hAnsi="CKKrausSmall"/>
                <w:b w:val="0"/>
                <w:sz w:val="52"/>
                <w:szCs w:val="52"/>
              </w:rPr>
              <w:fldChar w:fldCharType="begin">
                <w:ffData>
                  <w:name w:val="ssl_pid1"/>
                  <w:enabled/>
                  <w:calcOnExit w:val="0"/>
                  <w:textInput>
                    <w:default w:val="S00AX03EV2K9"/>
                  </w:textInput>
                </w:ffData>
              </w:fldChar>
            </w:r>
            <w:bookmarkStart w:id="1" w:name="ssl_pid1"/>
            <w:r w:rsidRPr="00117FF5">
              <w:rPr>
                <w:rFonts w:ascii="CKKrausSmall" w:hAnsi="CKKrausSmall"/>
                <w:b w:val="0"/>
                <w:sz w:val="52"/>
                <w:szCs w:val="52"/>
              </w:rPr>
              <w:instrText xml:space="preserve"> FORMTEXT </w:instrText>
            </w:r>
            <w:r w:rsidRPr="00117FF5">
              <w:rPr>
                <w:rFonts w:ascii="CKKrausSmall" w:hAnsi="CKKrausSmall"/>
                <w:b w:val="0"/>
                <w:sz w:val="52"/>
                <w:szCs w:val="52"/>
              </w:rPr>
            </w:r>
            <w:r w:rsidRPr="00117FF5">
              <w:rPr>
                <w:rFonts w:ascii="CKKrausSmall" w:hAnsi="CKKrausSmall"/>
                <w:b w:val="0"/>
                <w:sz w:val="52"/>
                <w:szCs w:val="52"/>
              </w:rPr>
              <w:fldChar w:fldCharType="separate"/>
            </w:r>
            <w:r w:rsidRPr="00117FF5">
              <w:rPr>
                <w:rFonts w:ascii="CKKrausSmall" w:hAnsi="CKKrausSmall"/>
                <w:b w:val="0"/>
                <w:sz w:val="52"/>
                <w:szCs w:val="52"/>
              </w:rPr>
              <w:t>S00AX03EV2K9</w:t>
            </w:r>
            <w:r w:rsidRPr="00117FF5">
              <w:rPr>
                <w:rFonts w:ascii="CKKrausSmall" w:hAnsi="CKKrausSmall"/>
                <w:b w:val="0"/>
                <w:sz w:val="52"/>
                <w:szCs w:val="52"/>
              </w:rPr>
              <w:fldChar w:fldCharType="end"/>
            </w:r>
            <w:bookmarkEnd w:id="1"/>
            <w:r w:rsidRPr="00117FF5">
              <w:rPr>
                <w:rFonts w:ascii="CKKrausSmall" w:hAnsi="CKKrausSmall"/>
                <w:b w:val="0"/>
                <w:sz w:val="52"/>
                <w:szCs w:val="52"/>
              </w:rPr>
              <w:t>*</w:t>
            </w:r>
          </w:p>
          <w:p w:rsidR="006079EC" w:rsidRPr="00117FF5" w:rsidRDefault="006079EC" w:rsidP="00CA7823">
            <w:pPr>
              <w:pStyle w:val="PVSSL"/>
              <w:ind w:firstLine="0"/>
              <w:jc w:val="right"/>
              <w:rPr>
                <w:rFonts w:ascii="Times New Roman" w:hAnsi="Times New Roman"/>
                <w:sz w:val="4"/>
                <w:szCs w:val="4"/>
              </w:rPr>
            </w:pPr>
          </w:p>
          <w:p w:rsidR="006079EC" w:rsidRPr="00117FF5" w:rsidRDefault="006079EC" w:rsidP="00CA7823">
            <w:pPr>
              <w:jc w:val="right"/>
              <w:rPr>
                <w:rFonts w:ascii="Times New Roman" w:hAnsi="Times New Roman"/>
                <w:b/>
                <w:sz w:val="20"/>
                <w:szCs w:val="18"/>
              </w:rPr>
            </w:pPr>
            <w:r w:rsidRPr="00117FF5">
              <w:rPr>
                <w:rFonts w:ascii="Times New Roman" w:hAnsi="Times New Roman"/>
                <w:b/>
                <w:sz w:val="20"/>
                <w:szCs w:val="18"/>
              </w:rPr>
              <w:t>čj. PVMU    106582/2024  22</w:t>
            </w:r>
          </w:p>
          <w:p w:rsidR="006079EC" w:rsidRPr="00117FF5" w:rsidRDefault="006079EC" w:rsidP="00CA7823">
            <w:pPr>
              <w:jc w:val="right"/>
              <w:rPr>
                <w:rFonts w:ascii="Times New Roman" w:hAnsi="Times New Roman"/>
                <w:b/>
                <w:sz w:val="20"/>
                <w:szCs w:val="18"/>
              </w:rPr>
            </w:pPr>
            <w:proofErr w:type="spellStart"/>
            <w:r w:rsidRPr="00117FF5">
              <w:rPr>
                <w:rFonts w:ascii="Times New Roman" w:hAnsi="Times New Roman"/>
                <w:b/>
                <w:sz w:val="20"/>
                <w:szCs w:val="18"/>
              </w:rPr>
              <w:t>SpZn</w:t>
            </w:r>
            <w:proofErr w:type="spellEnd"/>
            <w:r w:rsidRPr="00117FF5">
              <w:rPr>
                <w:rFonts w:ascii="Times New Roman" w:hAnsi="Times New Roman"/>
                <w:b/>
                <w:sz w:val="20"/>
                <w:szCs w:val="18"/>
              </w:rPr>
              <w:t xml:space="preserve"> OVS </w:t>
            </w:r>
            <w:r w:rsidRPr="00117FF5">
              <w:rPr>
                <w:rFonts w:ascii="Times New Roman" w:hAnsi="Times New Roman"/>
                <w:b/>
                <w:sz w:val="20"/>
                <w:szCs w:val="18"/>
              </w:rPr>
              <w:tab/>
            </w:r>
          </w:p>
          <w:p w:rsidR="006079EC" w:rsidRPr="00117FF5" w:rsidRDefault="006079EC" w:rsidP="00CA7823">
            <w:pPr>
              <w:pStyle w:val="PVSSL"/>
              <w:ind w:firstLine="0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17FF5">
              <w:rPr>
                <w:rFonts w:ascii="Times New Roman" w:hAnsi="Times New Roman"/>
                <w:sz w:val="20"/>
                <w:szCs w:val="20"/>
              </w:rPr>
              <w:fldChar w:fldCharType="begin">
                <w:ffData>
                  <w:name w:val="ssl_spis_znak"/>
                  <w:enabled/>
                  <w:calcOnExit w:val="0"/>
                  <w:textInput>
                    <w:default w:val="55.1"/>
                  </w:textInput>
                </w:ffData>
              </w:fldChar>
            </w:r>
            <w:bookmarkStart w:id="2" w:name="ssl_spis_znak"/>
            <w:r w:rsidRPr="00117FF5">
              <w:rPr>
                <w:rFonts w:ascii="Times New Roman" w:hAnsi="Times New Roman"/>
                <w:sz w:val="20"/>
                <w:szCs w:val="20"/>
              </w:rPr>
              <w:instrText xml:space="preserve"> FORMTEXT </w:instrText>
            </w:r>
            <w:r w:rsidRPr="00117FF5">
              <w:rPr>
                <w:rFonts w:ascii="Times New Roman" w:hAnsi="Times New Roman"/>
                <w:sz w:val="20"/>
                <w:szCs w:val="20"/>
              </w:rPr>
            </w:r>
            <w:r w:rsidRPr="00117FF5">
              <w:rPr>
                <w:rFonts w:ascii="Times New Roman" w:hAnsi="Times New Roman"/>
                <w:sz w:val="20"/>
                <w:szCs w:val="20"/>
              </w:rPr>
              <w:fldChar w:fldCharType="separate"/>
            </w:r>
            <w:r w:rsidRPr="00117FF5">
              <w:rPr>
                <w:rFonts w:ascii="Times New Roman" w:hAnsi="Times New Roman"/>
                <w:sz w:val="20"/>
                <w:szCs w:val="20"/>
              </w:rPr>
              <w:t>55.1</w:t>
            </w:r>
            <w:r w:rsidRPr="00117FF5">
              <w:rPr>
                <w:rFonts w:ascii="Times New Roman" w:hAnsi="Times New Roman"/>
                <w:sz w:val="20"/>
                <w:szCs w:val="20"/>
              </w:rPr>
              <w:fldChar w:fldCharType="end"/>
            </w:r>
            <w:bookmarkEnd w:id="2"/>
            <w:r w:rsidRPr="00117FF5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Pr="00117FF5">
              <w:rPr>
                <w:rFonts w:ascii="Times New Roman" w:hAnsi="Times New Roman"/>
                <w:sz w:val="20"/>
                <w:szCs w:val="20"/>
              </w:rPr>
              <w:fldChar w:fldCharType="begin">
                <w:ffData>
                  <w:name w:val="ssl_skar_znak"/>
                  <w:enabled/>
                  <w:calcOnExit w:val="0"/>
                  <w:textInput>
                    <w:default w:val="A"/>
                  </w:textInput>
                </w:ffData>
              </w:fldChar>
            </w:r>
            <w:r w:rsidRPr="00117FF5">
              <w:rPr>
                <w:rFonts w:ascii="Times New Roman" w:hAnsi="Times New Roman"/>
                <w:sz w:val="20"/>
                <w:szCs w:val="20"/>
              </w:rPr>
              <w:instrText xml:space="preserve"> FORMTEXT </w:instrText>
            </w:r>
            <w:r w:rsidRPr="00117FF5">
              <w:rPr>
                <w:rFonts w:ascii="Times New Roman" w:hAnsi="Times New Roman"/>
                <w:sz w:val="20"/>
                <w:szCs w:val="20"/>
              </w:rPr>
            </w:r>
            <w:r w:rsidRPr="00117FF5">
              <w:rPr>
                <w:rFonts w:ascii="Times New Roman" w:hAnsi="Times New Roman"/>
                <w:sz w:val="20"/>
                <w:szCs w:val="20"/>
              </w:rPr>
              <w:fldChar w:fldCharType="separate"/>
            </w:r>
            <w:r w:rsidRPr="00117FF5">
              <w:rPr>
                <w:rFonts w:ascii="Times New Roman" w:hAnsi="Times New Roman"/>
                <w:sz w:val="20"/>
                <w:szCs w:val="20"/>
              </w:rPr>
              <w:t>A</w:t>
            </w:r>
            <w:r w:rsidRPr="00117FF5">
              <w:rPr>
                <w:rFonts w:ascii="Times New Roman" w:hAnsi="Times New Roman"/>
                <w:sz w:val="20"/>
                <w:szCs w:val="20"/>
              </w:rPr>
              <w:fldChar w:fldCharType="end"/>
            </w:r>
            <w:r w:rsidRPr="00117FF5">
              <w:rPr>
                <w:rFonts w:ascii="Times New Roman" w:hAnsi="Times New Roman"/>
                <w:sz w:val="20"/>
                <w:szCs w:val="20"/>
              </w:rPr>
              <w:fldChar w:fldCharType="begin">
                <w:ffData>
                  <w:name w:val="ssl_skar_lhuta"/>
                  <w:enabled/>
                  <w:calcOnExit w:val="0"/>
                  <w:textInput>
                    <w:default w:val="5"/>
                  </w:textInput>
                </w:ffData>
              </w:fldChar>
            </w:r>
            <w:bookmarkStart w:id="3" w:name="ssl_skar_lhuta"/>
            <w:r w:rsidRPr="00117FF5">
              <w:rPr>
                <w:rFonts w:ascii="Times New Roman" w:hAnsi="Times New Roman"/>
                <w:sz w:val="20"/>
                <w:szCs w:val="20"/>
              </w:rPr>
              <w:instrText xml:space="preserve"> FORMTEXT </w:instrText>
            </w:r>
            <w:r w:rsidRPr="00117FF5">
              <w:rPr>
                <w:rFonts w:ascii="Times New Roman" w:hAnsi="Times New Roman"/>
                <w:sz w:val="20"/>
                <w:szCs w:val="20"/>
              </w:rPr>
            </w:r>
            <w:r w:rsidRPr="00117FF5">
              <w:rPr>
                <w:rFonts w:ascii="Times New Roman" w:hAnsi="Times New Roman"/>
                <w:sz w:val="20"/>
                <w:szCs w:val="20"/>
              </w:rPr>
              <w:fldChar w:fldCharType="separate"/>
            </w:r>
            <w:r w:rsidRPr="00117FF5">
              <w:rPr>
                <w:rFonts w:ascii="Times New Roman" w:hAnsi="Times New Roman"/>
                <w:sz w:val="20"/>
                <w:szCs w:val="20"/>
              </w:rPr>
              <w:t>5</w:t>
            </w:r>
            <w:r w:rsidRPr="00117FF5">
              <w:rPr>
                <w:rFonts w:ascii="Times New Roman" w:hAnsi="Times New Roman"/>
                <w:sz w:val="20"/>
                <w:szCs w:val="20"/>
              </w:rPr>
              <w:fldChar w:fldCharType="end"/>
            </w:r>
            <w:bookmarkEnd w:id="3"/>
            <w:r w:rsidRPr="00117FF5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117FF5">
              <w:rPr>
                <w:rFonts w:ascii="Times New Roman" w:hAnsi="Times New Roman"/>
                <w:sz w:val="20"/>
                <w:szCs w:val="20"/>
              </w:rPr>
              <w:fldChar w:fldCharType="begin">
                <w:ffData>
                  <w:name w:val="ssl_cj"/>
                  <w:enabled/>
                  <w:calcOnExit w:val="0"/>
                  <w:textInput/>
                </w:ffData>
              </w:fldChar>
            </w:r>
            <w:bookmarkStart w:id="4" w:name="ssl_cj"/>
            <w:r w:rsidRPr="00117FF5">
              <w:rPr>
                <w:rFonts w:ascii="Times New Roman" w:hAnsi="Times New Roman"/>
                <w:sz w:val="20"/>
                <w:szCs w:val="20"/>
              </w:rPr>
              <w:instrText xml:space="preserve"> FORMTEXT </w:instrText>
            </w:r>
            <w:r w:rsidRPr="00117FF5">
              <w:rPr>
                <w:rFonts w:ascii="Times New Roman" w:hAnsi="Times New Roman"/>
                <w:sz w:val="20"/>
                <w:szCs w:val="20"/>
              </w:rPr>
            </w:r>
            <w:r w:rsidRPr="00117FF5">
              <w:rPr>
                <w:rFonts w:ascii="Times New Roman" w:hAnsi="Times New Roman"/>
                <w:sz w:val="20"/>
                <w:szCs w:val="20"/>
              </w:rPr>
              <w:fldChar w:fldCharType="separate"/>
            </w:r>
            <w:r w:rsidRPr="00117FF5">
              <w:rPr>
                <w:rFonts w:ascii="Times New Roman" w:hAnsi="Times New Roman"/>
                <w:sz w:val="20"/>
                <w:szCs w:val="20"/>
              </w:rPr>
              <w:t> </w:t>
            </w:r>
            <w:r w:rsidRPr="00117FF5">
              <w:rPr>
                <w:rFonts w:ascii="Times New Roman" w:hAnsi="Times New Roman"/>
                <w:sz w:val="20"/>
                <w:szCs w:val="20"/>
              </w:rPr>
              <w:t> </w:t>
            </w:r>
            <w:r w:rsidRPr="00117FF5">
              <w:rPr>
                <w:rFonts w:ascii="Times New Roman" w:hAnsi="Times New Roman"/>
                <w:sz w:val="20"/>
                <w:szCs w:val="20"/>
              </w:rPr>
              <w:t> </w:t>
            </w:r>
            <w:r w:rsidRPr="00117FF5">
              <w:rPr>
                <w:rFonts w:ascii="Times New Roman" w:hAnsi="Times New Roman"/>
                <w:sz w:val="20"/>
                <w:szCs w:val="20"/>
              </w:rPr>
              <w:t> </w:t>
            </w:r>
            <w:r w:rsidRPr="00117FF5">
              <w:rPr>
                <w:rFonts w:ascii="Times New Roman" w:hAnsi="Times New Roman"/>
                <w:sz w:val="20"/>
                <w:szCs w:val="20"/>
              </w:rPr>
              <w:t> </w:t>
            </w:r>
            <w:r w:rsidRPr="00117FF5">
              <w:rPr>
                <w:rFonts w:ascii="Times New Roman" w:hAnsi="Times New Roman"/>
                <w:sz w:val="20"/>
                <w:szCs w:val="20"/>
              </w:rPr>
              <w:fldChar w:fldCharType="end"/>
            </w:r>
            <w:bookmarkEnd w:id="4"/>
          </w:p>
          <w:p w:rsidR="006079EC" w:rsidRPr="00117FF5" w:rsidRDefault="006079EC" w:rsidP="00CA7823">
            <w:pPr>
              <w:pStyle w:val="PVSSL"/>
              <w:ind w:firstLine="0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A62B5B" w:rsidRPr="00117FF5" w:rsidRDefault="00A62B5B" w:rsidP="006079EC">
      <w:pPr>
        <w:outlineLvl w:val="3"/>
        <w:rPr>
          <w:rFonts w:ascii="Times New Roman" w:hAnsi="Times New Roman"/>
          <w:b/>
          <w:bCs/>
          <w:szCs w:val="24"/>
        </w:rPr>
      </w:pPr>
    </w:p>
    <w:p w:rsidR="00A62B5B" w:rsidRPr="00117FF5" w:rsidRDefault="00A62B5B" w:rsidP="00A62B5B">
      <w:pPr>
        <w:jc w:val="center"/>
        <w:outlineLvl w:val="3"/>
        <w:rPr>
          <w:rFonts w:ascii="Times New Roman" w:hAnsi="Times New Roman"/>
          <w:b/>
          <w:bCs/>
          <w:szCs w:val="24"/>
        </w:rPr>
      </w:pPr>
    </w:p>
    <w:p w:rsidR="00A62B5B" w:rsidRPr="00117FF5" w:rsidRDefault="00A62B5B" w:rsidP="00A62B5B">
      <w:pPr>
        <w:jc w:val="center"/>
        <w:outlineLvl w:val="3"/>
        <w:rPr>
          <w:rFonts w:ascii="Times New Roman" w:hAnsi="Times New Roman"/>
          <w:b/>
          <w:bCs/>
          <w:sz w:val="28"/>
          <w:szCs w:val="24"/>
        </w:rPr>
      </w:pPr>
      <w:r w:rsidRPr="00117FF5">
        <w:rPr>
          <w:rFonts w:ascii="Times New Roman" w:hAnsi="Times New Roman"/>
          <w:b/>
          <w:bCs/>
          <w:sz w:val="28"/>
          <w:szCs w:val="24"/>
        </w:rPr>
        <w:t>Statutární město PROSTĚJOV</w:t>
      </w:r>
    </w:p>
    <w:p w:rsidR="00A62B5B" w:rsidRPr="00117FF5" w:rsidRDefault="00A62B5B" w:rsidP="00A62B5B">
      <w:pPr>
        <w:jc w:val="center"/>
        <w:outlineLvl w:val="3"/>
        <w:rPr>
          <w:rFonts w:ascii="Times New Roman" w:hAnsi="Times New Roman"/>
          <w:b/>
          <w:bCs/>
          <w:sz w:val="28"/>
          <w:szCs w:val="24"/>
        </w:rPr>
      </w:pPr>
      <w:r w:rsidRPr="00117FF5">
        <w:rPr>
          <w:rFonts w:ascii="Times New Roman" w:hAnsi="Times New Roman"/>
          <w:b/>
          <w:bCs/>
          <w:sz w:val="28"/>
          <w:szCs w:val="24"/>
        </w:rPr>
        <w:t>Rada města Prostějova</w:t>
      </w:r>
    </w:p>
    <w:p w:rsidR="00A62B5B" w:rsidRPr="00117FF5" w:rsidRDefault="00A62B5B" w:rsidP="00A62B5B">
      <w:pPr>
        <w:jc w:val="center"/>
        <w:outlineLvl w:val="3"/>
        <w:rPr>
          <w:rFonts w:ascii="Times New Roman" w:hAnsi="Times New Roman"/>
          <w:b/>
          <w:bCs/>
          <w:szCs w:val="24"/>
        </w:rPr>
      </w:pPr>
    </w:p>
    <w:p w:rsidR="00A62B5B" w:rsidRPr="00117FF5" w:rsidRDefault="00A62B5B" w:rsidP="00A62B5B">
      <w:pPr>
        <w:jc w:val="center"/>
        <w:outlineLvl w:val="2"/>
        <w:rPr>
          <w:rFonts w:ascii="Times New Roman" w:hAnsi="Times New Roman"/>
          <w:b/>
          <w:bCs/>
          <w:szCs w:val="24"/>
        </w:rPr>
      </w:pPr>
    </w:p>
    <w:p w:rsidR="006079EC" w:rsidRPr="00117FF5" w:rsidRDefault="006079EC" w:rsidP="006079EC">
      <w:pPr>
        <w:spacing w:after="3"/>
        <w:jc w:val="both"/>
        <w:rPr>
          <w:rFonts w:ascii="Times New Roman" w:hAnsi="Times New Roman"/>
          <w:b/>
        </w:rPr>
      </w:pPr>
      <w:r w:rsidRPr="00117FF5">
        <w:rPr>
          <w:rFonts w:ascii="Times New Roman" w:hAnsi="Times New Roman"/>
          <w:b/>
          <w:szCs w:val="22"/>
        </w:rPr>
        <w:t xml:space="preserve">Nařízení statutárního města Prostějova č. 3/2024, kterým se mění Nařízení statutárního města Prostějova č. 2/2020, kterým se vydává TRŽNÍ ŘÁD, ve znění Nařízení statutárního města Prostějova č. 5/2020, Nařízení statutárního města Prostějova č. 4/2021, </w:t>
      </w:r>
      <w:r w:rsidRPr="00117FF5">
        <w:rPr>
          <w:rFonts w:ascii="Times New Roman" w:hAnsi="Times New Roman"/>
          <w:b/>
          <w:shd w:val="clear" w:color="auto" w:fill="FFFFFF"/>
        </w:rPr>
        <w:t>Nařízení statutárního města Prostějova č. 5/2021,</w:t>
      </w:r>
      <w:r w:rsidRPr="00117FF5">
        <w:rPr>
          <w:rFonts w:ascii="Times New Roman" w:hAnsi="Times New Roman"/>
          <w:b/>
        </w:rPr>
        <w:t xml:space="preserve"> Nařízení statutárního města Prostějov č. 1/2022 a Nařízení statutárního města Prostějov č. 8/2023</w:t>
      </w:r>
    </w:p>
    <w:p w:rsidR="006079EC" w:rsidRPr="00117FF5" w:rsidRDefault="006079EC" w:rsidP="006079EC">
      <w:pPr>
        <w:spacing w:after="3"/>
        <w:jc w:val="both"/>
        <w:rPr>
          <w:rFonts w:ascii="Times New Roman" w:hAnsi="Times New Roman"/>
          <w:b/>
        </w:rPr>
      </w:pPr>
    </w:p>
    <w:p w:rsidR="006079EC" w:rsidRPr="00117FF5" w:rsidRDefault="006079EC" w:rsidP="006079EC">
      <w:pPr>
        <w:spacing w:after="3"/>
        <w:jc w:val="both"/>
        <w:rPr>
          <w:rFonts w:ascii="Times New Roman" w:hAnsi="Times New Roman"/>
        </w:rPr>
      </w:pPr>
      <w:r w:rsidRPr="00117FF5">
        <w:rPr>
          <w:rFonts w:ascii="Times New Roman" w:hAnsi="Times New Roman"/>
        </w:rPr>
        <w:t xml:space="preserve">Rada města Prostějova se na své schůzi konané dne </w:t>
      </w:r>
      <w:proofErr w:type="gramStart"/>
      <w:r w:rsidRPr="00117FF5">
        <w:rPr>
          <w:rFonts w:ascii="Times New Roman" w:hAnsi="Times New Roman"/>
        </w:rPr>
        <w:t>21.05.2024</w:t>
      </w:r>
      <w:proofErr w:type="gramEnd"/>
      <w:r w:rsidRPr="00117FF5">
        <w:rPr>
          <w:rFonts w:ascii="Times New Roman" w:hAnsi="Times New Roman"/>
        </w:rPr>
        <w:t xml:space="preserve"> usnesením č. RM/2024/44/47 usnesla vydat na základě § 18 zákona č. 455/1991 Sb., o živnostenském podnikání (živnostenský zákon), ve znění pozdějších předpisů a v souladu s ustanovením § 11 odst. 1 a § 102 odst. 2 písm. d) zákona č. 128/2000 Sb., o obcích (obecní zřízení), ve znění pozdějších předpisů, toto nařízení statutárního města Prostějova:</w:t>
      </w:r>
    </w:p>
    <w:p w:rsidR="006079EC" w:rsidRPr="00117FF5" w:rsidRDefault="006079EC" w:rsidP="006079EC">
      <w:pPr>
        <w:pStyle w:val="Zkladntext"/>
        <w:spacing w:after="3"/>
        <w:jc w:val="center"/>
        <w:rPr>
          <w:rFonts w:ascii="Times New Roman" w:hAnsi="Times New Roman"/>
          <w:b/>
        </w:rPr>
      </w:pPr>
    </w:p>
    <w:p w:rsidR="006079EC" w:rsidRPr="00117FF5" w:rsidRDefault="006079EC" w:rsidP="006079EC">
      <w:pPr>
        <w:pStyle w:val="Zkladntext"/>
        <w:spacing w:after="3"/>
        <w:jc w:val="center"/>
        <w:rPr>
          <w:rFonts w:ascii="Times New Roman" w:hAnsi="Times New Roman"/>
          <w:b/>
        </w:rPr>
      </w:pPr>
      <w:r w:rsidRPr="00117FF5">
        <w:rPr>
          <w:rFonts w:ascii="Times New Roman" w:hAnsi="Times New Roman"/>
          <w:b/>
        </w:rPr>
        <w:t>Čl. 1</w:t>
      </w:r>
    </w:p>
    <w:p w:rsidR="006079EC" w:rsidRPr="00117FF5" w:rsidRDefault="006079EC" w:rsidP="006079EC">
      <w:pPr>
        <w:pStyle w:val="Zkladntext"/>
        <w:spacing w:after="3"/>
        <w:jc w:val="center"/>
        <w:rPr>
          <w:rFonts w:ascii="Times New Roman" w:hAnsi="Times New Roman"/>
          <w:b/>
        </w:rPr>
      </w:pPr>
    </w:p>
    <w:p w:rsidR="006079EC" w:rsidRPr="00117FF5" w:rsidRDefault="006079EC" w:rsidP="006079EC">
      <w:pPr>
        <w:spacing w:after="3"/>
        <w:jc w:val="both"/>
        <w:rPr>
          <w:rFonts w:ascii="Times New Roman" w:hAnsi="Times New Roman"/>
          <w:i/>
        </w:rPr>
      </w:pPr>
      <w:r w:rsidRPr="00117FF5">
        <w:rPr>
          <w:rFonts w:ascii="Times New Roman" w:hAnsi="Times New Roman"/>
          <w:shd w:val="clear" w:color="auto" w:fill="FFFFFF"/>
        </w:rPr>
        <w:t>Nařízení statutárního města Prostějova č. 2/2020, kterým se vydává TRŽNÍ ŘÁD, ve znění Nařízení statutárního města Prostějova č. 5/2020, Nařízení statutárního města Prostějova č. 4/2021, Nařízení statutárního města Prostějova č. 5/2021, Nařízení statutárního města Prostějova č. 1/2022 a Nařízení statutárního města Prostějov č. 8/2023,</w:t>
      </w:r>
      <w:r w:rsidRPr="00117FF5">
        <w:rPr>
          <w:rFonts w:ascii="Times New Roman" w:hAnsi="Times New Roman"/>
        </w:rPr>
        <w:t xml:space="preserve"> se mění takto:</w:t>
      </w:r>
      <w:r w:rsidRPr="00117FF5">
        <w:rPr>
          <w:rFonts w:ascii="Times New Roman" w:hAnsi="Times New Roman"/>
          <w:i/>
        </w:rPr>
        <w:t xml:space="preserve"> </w:t>
      </w:r>
    </w:p>
    <w:p w:rsidR="00A62B5B" w:rsidRPr="00117FF5" w:rsidRDefault="00A62B5B" w:rsidP="00A62B5B">
      <w:pPr>
        <w:jc w:val="both"/>
        <w:rPr>
          <w:rFonts w:ascii="Times New Roman" w:hAnsi="Times New Roman"/>
          <w:i/>
          <w:szCs w:val="24"/>
        </w:rPr>
      </w:pPr>
    </w:p>
    <w:p w:rsidR="006079EC" w:rsidRPr="00117FF5" w:rsidRDefault="006079EC" w:rsidP="00A62B5B">
      <w:pPr>
        <w:jc w:val="both"/>
        <w:rPr>
          <w:rFonts w:ascii="Times New Roman" w:hAnsi="Times New Roman"/>
          <w:i/>
          <w:szCs w:val="24"/>
        </w:rPr>
      </w:pPr>
    </w:p>
    <w:p w:rsidR="00A62B5B" w:rsidRPr="00117FF5" w:rsidRDefault="00A62B5B" w:rsidP="006079EC">
      <w:pPr>
        <w:pStyle w:val="Odstavecseseznamem"/>
        <w:numPr>
          <w:ilvl w:val="0"/>
          <w:numId w:val="25"/>
        </w:numPr>
        <w:jc w:val="both"/>
        <w:rPr>
          <w:i/>
        </w:rPr>
      </w:pPr>
      <w:r w:rsidRPr="00117FF5">
        <w:t>Příloha č. 1 k Nařízení statutárního města Prostějova č. 2/2020, kterým se vydává TRŽNÍ ŘÁD, se mění takto</w:t>
      </w:r>
      <w:r w:rsidR="006079EC" w:rsidRPr="00117FF5">
        <w:t>:</w:t>
      </w:r>
    </w:p>
    <w:p w:rsidR="00A62B5B" w:rsidRPr="00117FF5" w:rsidRDefault="00A62B5B" w:rsidP="00A62B5B">
      <w:pPr>
        <w:jc w:val="both"/>
        <w:rPr>
          <w:rFonts w:ascii="Times New Roman" w:hAnsi="Times New Roman"/>
          <w:szCs w:val="24"/>
        </w:rPr>
      </w:pPr>
    </w:p>
    <w:p w:rsidR="006079EC" w:rsidRPr="00117FF5" w:rsidRDefault="006079EC" w:rsidP="00A62B5B">
      <w:pPr>
        <w:rPr>
          <w:rFonts w:ascii="Times New Roman" w:hAnsi="Times New Roman"/>
          <w:b/>
          <w:szCs w:val="24"/>
        </w:rPr>
      </w:pPr>
    </w:p>
    <w:p w:rsidR="006079EC" w:rsidRPr="00117FF5" w:rsidRDefault="006079EC" w:rsidP="00A62B5B">
      <w:pPr>
        <w:rPr>
          <w:rFonts w:ascii="Times New Roman" w:hAnsi="Times New Roman"/>
          <w:b/>
          <w:szCs w:val="24"/>
        </w:rPr>
      </w:pPr>
    </w:p>
    <w:p w:rsidR="006079EC" w:rsidRPr="00117FF5" w:rsidRDefault="006079EC" w:rsidP="00A62B5B">
      <w:pPr>
        <w:rPr>
          <w:rFonts w:ascii="Times New Roman" w:hAnsi="Times New Roman"/>
          <w:b/>
          <w:szCs w:val="24"/>
        </w:rPr>
      </w:pPr>
    </w:p>
    <w:p w:rsidR="006079EC" w:rsidRPr="00117FF5" w:rsidRDefault="006079EC" w:rsidP="00A62B5B">
      <w:pPr>
        <w:rPr>
          <w:rFonts w:ascii="Times New Roman" w:hAnsi="Times New Roman"/>
          <w:b/>
          <w:szCs w:val="24"/>
        </w:rPr>
      </w:pPr>
    </w:p>
    <w:p w:rsidR="006079EC" w:rsidRPr="00117FF5" w:rsidRDefault="006079EC" w:rsidP="00A62B5B">
      <w:pPr>
        <w:rPr>
          <w:rFonts w:ascii="Times New Roman" w:hAnsi="Times New Roman"/>
          <w:b/>
          <w:szCs w:val="24"/>
        </w:rPr>
      </w:pPr>
    </w:p>
    <w:p w:rsidR="006079EC" w:rsidRPr="00117FF5" w:rsidRDefault="006079EC" w:rsidP="00A62B5B">
      <w:pPr>
        <w:rPr>
          <w:rFonts w:ascii="Times New Roman" w:hAnsi="Times New Roman"/>
          <w:b/>
          <w:szCs w:val="24"/>
        </w:rPr>
      </w:pPr>
    </w:p>
    <w:p w:rsidR="006079EC" w:rsidRPr="00117FF5" w:rsidRDefault="006079EC" w:rsidP="00A62B5B">
      <w:pPr>
        <w:rPr>
          <w:rFonts w:ascii="Times New Roman" w:hAnsi="Times New Roman"/>
          <w:b/>
          <w:szCs w:val="24"/>
        </w:rPr>
      </w:pPr>
    </w:p>
    <w:p w:rsidR="006079EC" w:rsidRPr="00117FF5" w:rsidRDefault="006079EC" w:rsidP="00A62B5B">
      <w:pPr>
        <w:rPr>
          <w:rFonts w:ascii="Times New Roman" w:hAnsi="Times New Roman"/>
          <w:b/>
          <w:szCs w:val="24"/>
        </w:rPr>
      </w:pPr>
    </w:p>
    <w:p w:rsidR="006079EC" w:rsidRPr="00117FF5" w:rsidRDefault="006079EC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23"/>
        <w:gridCol w:w="2060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</w:tc>
      </w:tr>
      <w:tr w:rsidR="00A62B5B" w:rsidRPr="00117FF5" w:rsidTr="00A62B5B">
        <w:trPr>
          <w:gridAfter w:val="1"/>
          <w:wAfter w:w="9" w:type="dxa"/>
          <w:cantSplit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1</w:t>
            </w: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Uprkova ulice, tzv. “městská tržnice“,             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č.: 11/1,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896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6134100" cy="3383280"/>
            <wp:effectExtent l="0" t="0" r="0" b="762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9EC" w:rsidRPr="00117FF5" w:rsidRDefault="006079EC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br w:type="page"/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2"/>
        <w:gridCol w:w="2126"/>
        <w:gridCol w:w="1559"/>
        <w:gridCol w:w="1636"/>
        <w:gridCol w:w="1483"/>
        <w:gridCol w:w="1417"/>
      </w:tblGrid>
      <w:tr w:rsidR="00A62B5B" w:rsidRPr="00117FF5" w:rsidTr="00A62B5B">
        <w:trPr>
          <w:cantSplit/>
          <w:tblHeader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1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1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cantSplit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pacing w:after="200" w:line="276" w:lineRule="auto"/>
              <w:ind w:left="-354" w:firstLine="354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Uprkova ulice,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: 7910, 101/1, 103,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(M)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1839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63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22.00</w:t>
            </w:r>
          </w:p>
        </w:tc>
        <w:tc>
          <w:tcPr>
            <w:tcW w:w="148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                 - v rámci konání zvláštní prodejní akce – Prostějovské hanácké slavnosti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Prodej občerstvení a pouťového zboží v rámci provozu lidově-technické zábavy 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</w:t>
      </w:r>
    </w:p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5905500" cy="4175760"/>
            <wp:effectExtent l="0" t="0" r="0" b="0"/>
            <wp:docPr id="58" name="Obrázek 58" descr="Uprkova II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" descr="Uprkova II - tržní místo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59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Tržní místo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3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Kostelní ulice -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plocha za Muzeem u městské tržnice,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 20, 21, 7908,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(M)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vertAlign w:val="superscript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2017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22.00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– v rámci konání zvláštní prodejní akce – Prostějovské hanácké slavnosti 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red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Prodej občerstvení a pouťového zboží v rámci provozu lidově-technické zábavy 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red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noProof/>
          <w:szCs w:val="24"/>
        </w:rPr>
        <w:drawing>
          <wp:inline distT="0" distB="0" distL="0" distR="0">
            <wp:extent cx="6027420" cy="4107180"/>
            <wp:effectExtent l="0" t="0" r="0" b="762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Tržní místo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4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Kostelní ulice,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 140, 7909, 7920,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(M)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1104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yellow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                 - v rámci konání zvláštní prodejní akce – Prostějovské hanácké slavnosti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Prodej občerstvení a pouťového zboží v rámci provozu lidově-technické zábavy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i/>
          <w:szCs w:val="24"/>
        </w:rPr>
        <w:t xml:space="preserve">Vysvětlivky: M = pozemek v majetku </w:t>
      </w:r>
      <w:proofErr w:type="spellStart"/>
      <w:r w:rsidRPr="00117FF5">
        <w:rPr>
          <w:rFonts w:ascii="Times New Roman" w:hAnsi="Times New Roman"/>
          <w:i/>
          <w:szCs w:val="24"/>
        </w:rPr>
        <w:t>statu</w:t>
      </w:r>
      <w:proofErr w:type="spellEnd"/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proofErr w:type="spellStart"/>
      <w:r w:rsidRPr="00117FF5">
        <w:rPr>
          <w:rFonts w:ascii="Times New Roman" w:hAnsi="Times New Roman"/>
          <w:i/>
          <w:szCs w:val="24"/>
        </w:rPr>
        <w:t>tárního</w:t>
      </w:r>
      <w:proofErr w:type="spellEnd"/>
      <w:r w:rsidRPr="00117FF5">
        <w:rPr>
          <w:rFonts w:ascii="Times New Roman" w:hAnsi="Times New Roman"/>
          <w:i/>
          <w:szCs w:val="24"/>
        </w:rPr>
        <w:t xml:space="preserve"> města Prostějova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6027420" cy="3756660"/>
            <wp:effectExtent l="0" t="0" r="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37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Tržní místo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Parkoviště Křížkovského,                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 100 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(M)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proofErr w:type="gramStart"/>
            <w:r w:rsidRPr="00117FF5">
              <w:rPr>
                <w:rFonts w:ascii="Times New Roman" w:hAnsi="Times New Roman"/>
                <w:szCs w:val="24"/>
                <w:lang w:eastAsia="en-US"/>
              </w:rPr>
              <w:t>1039 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  <w:proofErr w:type="gramEnd"/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                 - v rámci konání zvláštní prodejní akce – Prostějovské hanácké slavnosti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Prodej občerstvení, pouťového zboží v rámci provozu lidově-technické zábavy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pStyle w:val="Normlnweb"/>
        <w:spacing w:before="0" w:beforeAutospacing="0" w:after="0" w:afterAutospacing="0"/>
        <w:textAlignment w:val="top"/>
        <w:rPr>
          <w:rFonts w:ascii="Times New Roman" w:hAnsi="Times New Roman" w:cs="Times New Roman"/>
          <w:noProof/>
        </w:rPr>
      </w:pPr>
      <w:r w:rsidRPr="00117FF5">
        <w:rPr>
          <w:rFonts w:ascii="Times New Roman" w:hAnsi="Times New Roman" w:cs="Times New Roman"/>
          <w:noProof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6027420" cy="3985260"/>
            <wp:effectExtent l="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6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Hradební ulice,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 č.7907/1,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(M)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400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                 - v rámci konání zvláštní prodejní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akce  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Sortiment tematicky související s pořádanou zvláštní prodejní akcí, prodej občerstvení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6050280" cy="4290060"/>
            <wp:effectExtent l="0" t="0" r="7620" b="0"/>
            <wp:docPr id="54" name="Obrázek 54" descr="Hradební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2" descr="Hradební - tržní místo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"/>
        <w:gridCol w:w="1259"/>
        <w:gridCol w:w="8"/>
        <w:gridCol w:w="2409"/>
        <w:gridCol w:w="7"/>
        <w:gridCol w:w="1411"/>
        <w:gridCol w:w="7"/>
        <w:gridCol w:w="1418"/>
        <w:gridCol w:w="1836"/>
        <w:gridCol w:w="8"/>
        <w:gridCol w:w="1412"/>
      </w:tblGrid>
      <w:tr w:rsidR="00A62B5B" w:rsidRPr="00117FF5" w:rsidTr="00A62B5B">
        <w:trPr>
          <w:cantSplit/>
          <w:tblHeader/>
        </w:trPr>
        <w:tc>
          <w:tcPr>
            <w:tcW w:w="1274" w:type="dxa"/>
            <w:gridSpan w:val="3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gridSpan w:val="3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4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Before w:val="1"/>
          <w:wBefore w:w="7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Tržní místo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7</w:t>
            </w:r>
          </w:p>
        </w:tc>
        <w:tc>
          <w:tcPr>
            <w:tcW w:w="2424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Komenského ulice – plocha před Kulturním a společenským centrem“,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 7907/2, 101/2,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(M)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1087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22.00</w:t>
            </w:r>
          </w:p>
        </w:tc>
        <w:tc>
          <w:tcPr>
            <w:tcW w:w="184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Příležitostně                  - v rámci konání zvláštní prodejní akce -  Prostějovské hanácké slavnosti  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Prodej občerstvení a pouťového zboží v rámci provozu lidově-technické zábavy 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5905500" cy="4175760"/>
            <wp:effectExtent l="0" t="0" r="0" b="0"/>
            <wp:docPr id="53" name="Obrázek 53" descr="KASC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3" descr="KASC - tržní místo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"/>
        <w:gridCol w:w="1267"/>
        <w:gridCol w:w="6"/>
        <w:gridCol w:w="2403"/>
        <w:gridCol w:w="11"/>
        <w:gridCol w:w="1407"/>
        <w:gridCol w:w="10"/>
        <w:gridCol w:w="1417"/>
        <w:gridCol w:w="1834"/>
        <w:gridCol w:w="9"/>
        <w:gridCol w:w="1412"/>
      </w:tblGrid>
      <w:tr w:rsidR="00A62B5B" w:rsidRPr="00117FF5" w:rsidTr="00A62B5B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4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Before w:val="1"/>
          <w:wBefore w:w="7" w:type="dxa"/>
          <w:cantSplit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8</w:t>
            </w:r>
          </w:p>
        </w:tc>
        <w:tc>
          <w:tcPr>
            <w:tcW w:w="241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Komenského ulice (plocha po bývalé sodovkárně)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 2890, 2892/1, 2898, 2870, 2899/1, 2899/4, 7903,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(M)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3924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yellow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22.00</w:t>
            </w: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                 - v rámci konání zvláštní prodejní akce- Prostějovské hanácké slavnosti</w:t>
            </w:r>
          </w:p>
        </w:tc>
        <w:tc>
          <w:tcPr>
            <w:tcW w:w="1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Prodej občerstvení a pouťového zboží v rámci provozu lidově-technické zábavy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6027420" cy="4107180"/>
            <wp:effectExtent l="0" t="0" r="0" b="762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9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Nám. T. G. Masaryka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č.: 7722/1, 7722/3, 7722/4, 7723, 7724,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(M)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6387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7.00 - 24.00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– v rámci konání zvláštní prodejní akce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Sortiment tematicky související s pořádanou zvláštní prodejní akcí, prodej občerstvení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jc w:val="both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6027420" cy="4069080"/>
            <wp:effectExtent l="0" t="0" r="0" b="762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jc w:val="both"/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jc w:val="both"/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jc w:val="both"/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jc w:val="both"/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jc w:val="both"/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10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Nám. T. G. Masaryka - komunikace před „Zlatou bránou”,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č.: 7722/2, 29/4,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(S)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vertAlign w:val="superscript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88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yellow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– v rámci konání zvláštní prodejní akce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yellow"/>
                <w:lang w:eastAsia="en-US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Sortiment tematicky související s pořádanou zvláštní prodejní akcí, prodej občerstvení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S = soukromý pozemek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t xml:space="preserve">Katastrální mapa s vyznačeným tržním místem 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4671060" cy="3063240"/>
            <wp:effectExtent l="0" t="0" r="0" b="3810"/>
            <wp:docPr id="50" name="Obrázek 50" descr="cid:image001.png@01D40D53.AF9F8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id:image001.png@01D40D53.AF9F8220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06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tabs>
          <w:tab w:val="left" w:pos="2513"/>
        </w:tabs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11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Pernštýnské 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náměstí                    č.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176/8 - nádvoří Prostějovského zámku,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: 242,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(M)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354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yellow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yellow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– v rámci konání zvláštní prodejní akce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yellow"/>
                <w:lang w:eastAsia="en-US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Sortiment tematicky související s pořádanou zvláštní prodejní akcí, prodej občerstvení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6278880" cy="4450080"/>
            <wp:effectExtent l="0" t="0" r="7620" b="7620"/>
            <wp:docPr id="49" name="Obrázek 49" descr="Zámek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6" descr="Zámek - tržní místo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8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81D" w:rsidRPr="00117FF5" w:rsidRDefault="0075781D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59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12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Pernštýnské nám.,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: 7661, 7663/1, 7663/3, 7665,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(M)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2132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22.00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yellow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– v rámci konání zvláštní prodejní akce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yellow"/>
                <w:lang w:eastAsia="en-US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Sortiment tematicky související s pořádanou zvláštní prodejní akcí, prodej občerstvení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5753100" cy="4076700"/>
            <wp:effectExtent l="0" t="0" r="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17090F" w:rsidRPr="00117FF5" w:rsidRDefault="0017090F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13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Smetanovy sady (přilehlé zpevněné plochy altánu + prostor před kinem METRO),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č.: 290/1, 316/3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(M)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700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yellow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– v rámci konání zvláštní prodejní akce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highlight w:val="yellow"/>
                <w:lang w:eastAsia="en-US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Sortiment tematicky související s pořádanou zvláštní prodejní akcí, prodej občerstvení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6027420" cy="4091940"/>
            <wp:effectExtent l="0" t="0" r="0" b="381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14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Okružní ulice - před supermarketem KAUFLAND,                           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č.: 6703/5,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(S)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vertAlign w:val="superscript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80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6.00 - 19.00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 S = soukromý pozemek</w:t>
      </w:r>
    </w:p>
    <w:p w:rsidR="00A62B5B" w:rsidRPr="00117FF5" w:rsidRDefault="00A62B5B" w:rsidP="00A62B5B">
      <w:pPr>
        <w:spacing w:after="120"/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spacing w:after="120"/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spacing w:after="120"/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spacing w:after="120"/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6248400" cy="4312920"/>
            <wp:effectExtent l="0" t="0" r="0" b="0"/>
            <wp:docPr id="46" name="Obrázek 46" descr="Kaufland,Okružní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2" descr="Kaufland,Okružní - tržní místo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17090F" w:rsidRPr="00117FF5" w:rsidRDefault="0017090F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15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Sídl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Svobody 3576/77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(před nákupním střediskem HANÁ),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: 6169/93, 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(S)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vertAlign w:val="superscript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20m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 S = soukromý pozemek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mc:AlternateContent>
          <mc:Choice Requires="wpc">
            <w:drawing>
              <wp:inline distT="0" distB="0" distL="0" distR="0">
                <wp:extent cx="6257925" cy="4057650"/>
                <wp:effectExtent l="0" t="0" r="0" b="0"/>
                <wp:docPr id="61" name="Plátno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60" name="Obrázek 40" descr="Haná, Jungmannova - tržní mís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7925" cy="4057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4881597D" id="Plátno 61" o:spid="_x0000_s1026" editas="canvas" style="width:492.75pt;height:319.5pt;mso-position-horizontal-relative:char;mso-position-vertical-relative:line" coordsize="62579,40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2579;height:40576;visibility:visible;mso-wrap-style:square">
                  <v:fill o:detectmouseclick="t"/>
                  <v:path o:connecttype="none"/>
                </v:shape>
                <v:shape id="Obrázek 40" o:spid="_x0000_s1028" type="#_x0000_t75" alt="Haná, Jungmannova - tržní místo" style="position:absolute;width:62579;height:40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YmHXEAAAA2wAAAA8AAABkcnMvZG93bnJldi54bWxET1trwjAUfh/4H8IRfJupA8vojFLEqdtQ&#10;mBfw8aw5a4rNSWmidvv1y8PAx4/vPpl1thZXan3lWMFomIAgLpyuuFRw2L8+PoPwAVlj7ZgU/JCH&#10;2bT3MMFMuxt/0nUXShFD2GeowITQZFL6wpBFP3QNceS+XWsxRNiWUrd4i+G2lk9JkkqLFccGgw3N&#10;DRXn3cUqyJdzc/za/C7GdvX2cdzu3xenPFVq0O/yFxCBunAX/7vXWkEa18cv8QfI6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YmHXEAAAA2wAAAA8AAAAAAAAAAAAAAAAA&#10;nwIAAGRycy9kb3ducmV2LnhtbFBLBQYAAAAABAAEAPcAAACQAwAAAAA=&#10;">
                  <v:imagedata r:id="rId25" o:title="Haná, Jungmannova - tržní místo"/>
                </v:shape>
                <w10:anchorlock/>
              </v:group>
            </w:pict>
          </mc:Fallback>
        </mc:AlternateConten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75781D" w:rsidRPr="00117FF5" w:rsidRDefault="0075781D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59"/>
        <w:gridCol w:w="14"/>
        <w:gridCol w:w="2410"/>
        <w:gridCol w:w="1418"/>
        <w:gridCol w:w="1418"/>
        <w:gridCol w:w="1844"/>
        <w:gridCol w:w="7"/>
        <w:gridCol w:w="1403"/>
        <w:gridCol w:w="8"/>
      </w:tblGrid>
      <w:tr w:rsidR="00A62B5B" w:rsidRPr="00117FF5" w:rsidTr="00A62B5B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59" w:type="dxa"/>
            <w:vMerge w:val="restar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Tržní místo č: 16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 w:rsidP="00A62B5B">
            <w:pPr>
              <w:pStyle w:val="Odstavecseseznamem"/>
              <w:numPr>
                <w:ilvl w:val="0"/>
                <w:numId w:val="22"/>
              </w:numPr>
              <w:ind w:hanging="284"/>
              <w:rPr>
                <w:b/>
                <w:lang w:eastAsia="en-US"/>
              </w:rPr>
            </w:pPr>
            <w:r w:rsidRPr="00117FF5">
              <w:rPr>
                <w:b/>
                <w:lang w:eastAsia="en-US"/>
              </w:rPr>
              <w:t xml:space="preserve">Kolářovy sady </w:t>
            </w:r>
          </w:p>
          <w:p w:rsidR="00A62B5B" w:rsidRPr="00117FF5" w:rsidRDefault="00A62B5B">
            <w:pPr>
              <w:pStyle w:val="Odstavecseseznamem"/>
              <w:rPr>
                <w:b/>
                <w:lang w:eastAsia="en-US"/>
              </w:rPr>
            </w:pPr>
            <w:proofErr w:type="spellStart"/>
            <w:r w:rsidRPr="00117FF5">
              <w:rPr>
                <w:b/>
                <w:lang w:eastAsia="en-US"/>
              </w:rPr>
              <w:t>parc</w:t>
            </w:r>
            <w:proofErr w:type="spellEnd"/>
            <w:r w:rsidRPr="00117FF5">
              <w:rPr>
                <w:b/>
                <w:lang w:eastAsia="en-US"/>
              </w:rPr>
              <w:t xml:space="preserve">. </w:t>
            </w:r>
            <w:proofErr w:type="gramStart"/>
            <w:r w:rsidRPr="00117FF5">
              <w:rPr>
                <w:b/>
                <w:lang w:eastAsia="en-US"/>
              </w:rPr>
              <w:t>č.</w:t>
            </w:r>
            <w:proofErr w:type="gramEnd"/>
            <w:r w:rsidRPr="00117FF5">
              <w:rPr>
                <w:b/>
                <w:lang w:eastAsia="en-US"/>
              </w:rPr>
              <w:t xml:space="preserve"> 6171/1, 6171/2, </w:t>
            </w:r>
          </w:p>
          <w:p w:rsidR="00A62B5B" w:rsidRPr="00117FF5" w:rsidRDefault="00A62B5B">
            <w:pPr>
              <w:pStyle w:val="Odstavecseseznamem"/>
              <w:rPr>
                <w:b/>
                <w:lang w:eastAsia="en-US"/>
              </w:rPr>
            </w:pPr>
            <w:r w:rsidRPr="00117FF5">
              <w:rPr>
                <w:b/>
                <w:lang w:eastAsia="en-US"/>
              </w:rPr>
              <w:t xml:space="preserve">k. </w:t>
            </w:r>
            <w:proofErr w:type="spellStart"/>
            <w:r w:rsidRPr="00117FF5">
              <w:rPr>
                <w:b/>
                <w:lang w:eastAsia="en-US"/>
              </w:rPr>
              <w:t>ú.</w:t>
            </w:r>
            <w:proofErr w:type="spellEnd"/>
            <w:r w:rsidRPr="00117FF5">
              <w:rPr>
                <w:b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pStyle w:val="Odstavecseseznamem"/>
              <w:rPr>
                <w:b/>
                <w:lang w:eastAsia="en-US"/>
              </w:rPr>
            </w:pPr>
            <w:r w:rsidRPr="00117FF5">
              <w:rPr>
                <w:b/>
                <w:lang w:eastAsia="en-US"/>
              </w:rPr>
              <w:t xml:space="preserve">(M)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6757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  <w:proofErr w:type="gramStart"/>
            <w:r w:rsidRPr="00117FF5">
              <w:rPr>
                <w:rFonts w:ascii="Times New Roman" w:hAnsi="Times New Roman"/>
                <w:szCs w:val="24"/>
                <w:lang w:eastAsia="en-US"/>
              </w:rPr>
              <w:t>7.00 –  24.00</w:t>
            </w:r>
            <w:proofErr w:type="gramEnd"/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  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Prodej zboží tematicky souvisejícího se zaměřením zvláštní prodejní akce, prodej občerstvení</w:t>
            </w:r>
          </w:p>
        </w:tc>
      </w:tr>
      <w:tr w:rsidR="00A62B5B" w:rsidRPr="00117FF5" w:rsidTr="00A62B5B">
        <w:trPr>
          <w:gridAfter w:val="1"/>
          <w:wAfter w:w="8" w:type="dxa"/>
          <w:cantSplit/>
          <w:trHeight w:val="430"/>
        </w:trPr>
        <w:tc>
          <w:tcPr>
            <w:tcW w:w="1273" w:type="dxa"/>
            <w:vMerge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24" w:type="dxa"/>
            <w:gridSpan w:val="2"/>
            <w:vMerge w:val="restar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hideMark/>
          </w:tcPr>
          <w:p w:rsidR="00A62B5B" w:rsidRPr="00117FF5" w:rsidRDefault="00A62B5B" w:rsidP="00A62B5B">
            <w:pPr>
              <w:pStyle w:val="Odstavecseseznamem"/>
              <w:numPr>
                <w:ilvl w:val="0"/>
                <w:numId w:val="22"/>
              </w:numPr>
              <w:rPr>
                <w:b/>
                <w:lang w:eastAsia="en-US"/>
              </w:rPr>
            </w:pPr>
            <w:r w:rsidRPr="00117FF5">
              <w:rPr>
                <w:b/>
                <w:lang w:eastAsia="en-US"/>
              </w:rPr>
              <w:t xml:space="preserve">Kolářovy sady – návštěvnické zázemí   </w:t>
            </w:r>
            <w:proofErr w:type="spellStart"/>
            <w:r w:rsidRPr="00117FF5">
              <w:rPr>
                <w:b/>
                <w:lang w:eastAsia="en-US"/>
              </w:rPr>
              <w:t>parc</w:t>
            </w:r>
            <w:proofErr w:type="spellEnd"/>
            <w:r w:rsidRPr="00117FF5">
              <w:rPr>
                <w:b/>
                <w:lang w:eastAsia="en-US"/>
              </w:rPr>
              <w:t xml:space="preserve">. </w:t>
            </w:r>
            <w:proofErr w:type="gramStart"/>
            <w:r w:rsidRPr="00117FF5">
              <w:rPr>
                <w:b/>
                <w:lang w:eastAsia="en-US"/>
              </w:rPr>
              <w:t>č.</w:t>
            </w:r>
            <w:proofErr w:type="gramEnd"/>
            <w:r w:rsidRPr="00117FF5">
              <w:rPr>
                <w:b/>
                <w:lang w:eastAsia="en-US"/>
              </w:rPr>
              <w:t xml:space="preserve"> 6171/1, k. </w:t>
            </w:r>
            <w:proofErr w:type="spellStart"/>
            <w:r w:rsidRPr="00117FF5">
              <w:rPr>
                <w:b/>
                <w:lang w:eastAsia="en-US"/>
              </w:rPr>
              <w:t>ú.</w:t>
            </w:r>
            <w:proofErr w:type="spellEnd"/>
            <w:r w:rsidRPr="00117FF5">
              <w:rPr>
                <w:b/>
                <w:lang w:eastAsia="en-US"/>
              </w:rPr>
              <w:t xml:space="preserve"> Prostějov </w:t>
            </w:r>
          </w:p>
          <w:p w:rsidR="00A62B5B" w:rsidRPr="00117FF5" w:rsidRDefault="00A62B5B">
            <w:pPr>
              <w:pStyle w:val="Odstavecseseznamem"/>
              <w:ind w:left="294"/>
              <w:rPr>
                <w:b/>
                <w:lang w:eastAsia="en-US"/>
              </w:rPr>
            </w:pPr>
            <w:r w:rsidRPr="00117FF5">
              <w:rPr>
                <w:b/>
                <w:lang w:eastAsia="en-US"/>
              </w:rPr>
              <w:t xml:space="preserve">        (M)</w:t>
            </w:r>
          </w:p>
        </w:tc>
        <w:tc>
          <w:tcPr>
            <w:tcW w:w="1418" w:type="dxa"/>
            <w:vMerge w:val="restar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18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proofErr w:type="gramStart"/>
            <w:r w:rsidRPr="00117FF5">
              <w:rPr>
                <w:rFonts w:ascii="Times New Roman" w:hAnsi="Times New Roman"/>
                <w:szCs w:val="24"/>
                <w:lang w:eastAsia="en-US"/>
              </w:rPr>
              <w:t>8.00  –  22.00</w:t>
            </w:r>
            <w:proofErr w:type="gramEnd"/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000000"/>
              <w:right w:val="single" w:sz="6" w:space="0" w:color="auto"/>
            </w:tcBorders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Celoročně</w:t>
            </w:r>
          </w:p>
        </w:tc>
        <w:tc>
          <w:tcPr>
            <w:tcW w:w="1410" w:type="dxa"/>
            <w:gridSpan w:val="2"/>
            <w:vMerge w:val="restar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Prodej občerstvení</w:t>
            </w:r>
          </w:p>
        </w:tc>
      </w:tr>
      <w:tr w:rsidR="00A62B5B" w:rsidRPr="00117FF5" w:rsidTr="00A62B5B">
        <w:trPr>
          <w:gridAfter w:val="1"/>
          <w:wAfter w:w="8" w:type="dxa"/>
          <w:cantSplit/>
          <w:trHeight w:val="991"/>
        </w:trPr>
        <w:tc>
          <w:tcPr>
            <w:tcW w:w="1273" w:type="dxa"/>
            <w:vMerge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4834" w:type="dxa"/>
            <w:gridSpan w:val="2"/>
            <w:vMerge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rPr>
                <w:rFonts w:ascii="Times New Roman" w:eastAsia="Calibri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proofErr w:type="gramStart"/>
            <w:r w:rsidRPr="00117FF5">
              <w:rPr>
                <w:rFonts w:ascii="Times New Roman" w:hAnsi="Times New Roman"/>
                <w:szCs w:val="24"/>
                <w:lang w:eastAsia="en-US"/>
              </w:rPr>
              <w:t>7.00 –  24.00</w:t>
            </w:r>
            <w:proofErr w:type="gramEnd"/>
          </w:p>
        </w:tc>
        <w:tc>
          <w:tcPr>
            <w:tcW w:w="1844" w:type="dxa"/>
            <w:tcBorders>
              <w:top w:val="single" w:sz="6" w:space="0" w:color="000000"/>
              <w:left w:val="single" w:sz="6" w:space="0" w:color="000000"/>
              <w:bottom w:val="single" w:sz="6" w:space="0" w:color="auto"/>
              <w:right w:val="single" w:sz="6" w:space="0" w:color="auto"/>
            </w:tcBorders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                 - v rámci konání zvláštní prodejní akce</w:t>
            </w:r>
          </w:p>
        </w:tc>
        <w:tc>
          <w:tcPr>
            <w:tcW w:w="2829" w:type="dxa"/>
            <w:gridSpan w:val="2"/>
            <w:vMerge/>
            <w:tcBorders>
              <w:top w:val="single" w:sz="6" w:space="0" w:color="000000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pStyle w:val="Odstavecseseznamem"/>
      </w:pPr>
      <w:r w:rsidRPr="00117FF5">
        <w:t>a) Kolářovy sady</w:t>
      </w:r>
      <w:r w:rsidRPr="00117FF5">
        <w:rPr>
          <w:noProof/>
        </w:rPr>
        <w:drawing>
          <wp:inline distT="0" distB="0" distL="0" distR="0">
            <wp:extent cx="5577840" cy="3764280"/>
            <wp:effectExtent l="0" t="0" r="3810" b="762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pStyle w:val="Odstavecseseznamem"/>
      </w:pPr>
      <w:r w:rsidRPr="00117FF5">
        <w:lastRenderedPageBreak/>
        <w:t>b) Kolářovy sady -  návštěvnické zázemí</w:t>
      </w:r>
    </w:p>
    <w:p w:rsidR="00A62B5B" w:rsidRPr="00117FF5" w:rsidRDefault="00A62B5B" w:rsidP="00A62B5B">
      <w:pPr>
        <w:pStyle w:val="Odstavecseseznamem"/>
      </w:pPr>
    </w:p>
    <w:p w:rsidR="00A62B5B" w:rsidRPr="00117FF5" w:rsidRDefault="00A62B5B" w:rsidP="00A62B5B">
      <w:pPr>
        <w:pStyle w:val="Zkladntext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b/>
          <w:noProof/>
          <w:szCs w:val="24"/>
        </w:rPr>
        <w:drawing>
          <wp:inline distT="0" distB="0" distL="0" distR="0">
            <wp:extent cx="5082540" cy="4145280"/>
            <wp:effectExtent l="0" t="0" r="3810" b="7620"/>
            <wp:docPr id="39" name="Obrázek 39" descr="Kolářovy sady (0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1" descr="Kolářovy sady (002)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59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  <w:trHeight w:val="2008"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 : 17</w:t>
            </w:r>
            <w:proofErr w:type="gramEnd"/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highlight w:val="yellow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Anenská ulice –„Aquapark </w:t>
            </w: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br/>
              <w:t xml:space="preserve">Koupelky Prostějov“, 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 č. 1810, 6228/1,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(M)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1015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do 20.00 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Od </w:t>
            </w:r>
            <w:proofErr w:type="gramStart"/>
            <w:r w:rsidRPr="00117FF5">
              <w:rPr>
                <w:rFonts w:ascii="Times New Roman" w:hAnsi="Times New Roman"/>
                <w:szCs w:val="24"/>
                <w:lang w:eastAsia="en-US"/>
              </w:rPr>
              <w:t>15.5. do</w:t>
            </w:r>
            <w:proofErr w:type="gramEnd"/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 30. 9.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Prodej občerstvení, prodej sportovního a plaveckého zboží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spacing w:after="12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6301740" cy="4320540"/>
            <wp:effectExtent l="0" t="0" r="3810" b="3810"/>
            <wp:docPr id="38" name="Obrázek 38" descr="Aquapark - tržní mí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2" descr="Aquapark - tržní míst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2342"/>
        <w:gridCol w:w="1418"/>
        <w:gridCol w:w="1418"/>
        <w:gridCol w:w="1844"/>
        <w:gridCol w:w="6"/>
        <w:gridCol w:w="1404"/>
        <w:gridCol w:w="9"/>
      </w:tblGrid>
      <w:tr w:rsidR="00A62B5B" w:rsidRPr="00117FF5" w:rsidTr="00A62B5B">
        <w:trPr>
          <w:cantSplit/>
          <w:tblHeader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3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9" w:type="dxa"/>
          <w:cantSplit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18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highlight w:val="yellow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Za velodromem - plocha uvnitř a komunikace v areálu velodromu,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 č. 5997/1, 5999/3, 5999/11,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Prostějov)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(M)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3260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24.00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Prodej zboží tematicky souvisejícího se zaměřením zvláštní prodejní akce, prodej občerstvení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spacing w:after="12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5981700" cy="4099560"/>
            <wp:effectExtent l="0" t="0" r="0" b="0"/>
            <wp:docPr id="37" name="Obrázek 37" descr="Velodrom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3" descr="Velodrom - tržní místo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19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U Stadionu č. 4452  -plocha před Zimním stadionem Prostějov, 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6002/14, 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(M)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200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Prodej zboží tematicky souvisejícího se zaměřením zvláštní prodejní akce, prodej občerstvení 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spacing w:after="12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b/>
          <w:noProof/>
          <w:szCs w:val="24"/>
        </w:rPr>
        <w:drawing>
          <wp:inline distT="0" distB="0" distL="0" distR="0">
            <wp:extent cx="5722620" cy="3992880"/>
            <wp:effectExtent l="0" t="0" r="0" b="7620"/>
            <wp:docPr id="36" name="Obrázek 36" descr="Sport. hala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4" descr="Sport. hala - tržní místo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60520F" w:rsidRPr="00117FF5" w:rsidRDefault="0060520F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9784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6"/>
        <w:gridCol w:w="2410"/>
        <w:gridCol w:w="1418"/>
        <w:gridCol w:w="1417"/>
        <w:gridCol w:w="1844"/>
        <w:gridCol w:w="7"/>
        <w:gridCol w:w="1402"/>
        <w:gridCol w:w="10"/>
      </w:tblGrid>
      <w:tr w:rsidR="00A62B5B" w:rsidRPr="00117FF5" w:rsidTr="0060520F">
        <w:trPr>
          <w:cantSplit/>
          <w:tblHeader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60520F">
        <w:trPr>
          <w:cantSplit/>
          <w:tblHeader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60520F" w:rsidRPr="00117FF5" w:rsidTr="0060520F">
        <w:trPr>
          <w:gridAfter w:val="1"/>
          <w:wAfter w:w="10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60520F" w:rsidRPr="00117FF5" w:rsidRDefault="0060520F" w:rsidP="0060520F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60520F" w:rsidRPr="00117FF5" w:rsidRDefault="0060520F" w:rsidP="0060520F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20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60520F" w:rsidRPr="00117FF5" w:rsidRDefault="0060520F" w:rsidP="0060520F">
            <w:pPr>
              <w:spacing w:line="276" w:lineRule="auto"/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60520F" w:rsidRPr="00117FF5" w:rsidRDefault="0060520F" w:rsidP="0060520F">
            <w:pPr>
              <w:spacing w:line="276" w:lineRule="auto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Anenská ulice - plocha u nákupního centra Obchodní pasáž Anděl,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6221/2, 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 Prostějov</w:t>
            </w:r>
          </w:p>
          <w:p w:rsidR="0060520F" w:rsidRPr="00117FF5" w:rsidRDefault="0060520F" w:rsidP="0060520F">
            <w:pPr>
              <w:spacing w:line="276" w:lineRule="auto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(S)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60520F" w:rsidRPr="00117FF5" w:rsidRDefault="0060520F" w:rsidP="0060520F">
            <w:pPr>
              <w:jc w:val="center"/>
              <w:rPr>
                <w:rFonts w:ascii="Times New Roman" w:hAnsi="Times New Roman"/>
                <w:szCs w:val="24"/>
              </w:rPr>
            </w:pPr>
          </w:p>
          <w:p w:rsidR="0060520F" w:rsidRPr="00117FF5" w:rsidRDefault="0060520F" w:rsidP="0060520F">
            <w:pPr>
              <w:jc w:val="center"/>
              <w:rPr>
                <w:rFonts w:ascii="Times New Roman" w:hAnsi="Times New Roman"/>
                <w:szCs w:val="24"/>
              </w:rPr>
            </w:pPr>
          </w:p>
          <w:p w:rsidR="0060520F" w:rsidRPr="00117FF5" w:rsidRDefault="0060520F" w:rsidP="0060520F">
            <w:pPr>
              <w:jc w:val="center"/>
              <w:rPr>
                <w:rFonts w:ascii="Times New Roman" w:hAnsi="Times New Roman"/>
                <w:szCs w:val="24"/>
              </w:rPr>
            </w:pPr>
          </w:p>
          <w:p w:rsidR="0060520F" w:rsidRPr="00117FF5" w:rsidRDefault="0060520F" w:rsidP="0060520F">
            <w:pPr>
              <w:jc w:val="center"/>
              <w:rPr>
                <w:rFonts w:ascii="Times New Roman" w:hAnsi="Times New Roman"/>
                <w:szCs w:val="24"/>
              </w:rPr>
            </w:pPr>
          </w:p>
          <w:p w:rsidR="0060520F" w:rsidRPr="00117FF5" w:rsidRDefault="0060520F" w:rsidP="0060520F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>6444 m</w:t>
            </w:r>
            <w:r w:rsidRPr="00117FF5">
              <w:rPr>
                <w:rFonts w:ascii="Times New Roman" w:hAnsi="Times New Roman"/>
                <w:szCs w:val="24"/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60520F" w:rsidRPr="00117FF5" w:rsidRDefault="0060520F" w:rsidP="0060520F">
            <w:pPr>
              <w:jc w:val="both"/>
              <w:rPr>
                <w:rFonts w:ascii="Times New Roman" w:hAnsi="Times New Roman"/>
                <w:szCs w:val="24"/>
              </w:rPr>
            </w:pPr>
          </w:p>
          <w:p w:rsidR="0060520F" w:rsidRPr="00117FF5" w:rsidRDefault="0060520F" w:rsidP="0060520F">
            <w:pPr>
              <w:rPr>
                <w:rFonts w:ascii="Times New Roman" w:hAnsi="Times New Roman"/>
                <w:szCs w:val="24"/>
              </w:rPr>
            </w:pPr>
          </w:p>
          <w:p w:rsidR="0060520F" w:rsidRPr="00117FF5" w:rsidRDefault="0060520F" w:rsidP="0060520F">
            <w:pPr>
              <w:rPr>
                <w:rFonts w:ascii="Times New Roman" w:hAnsi="Times New Roman"/>
                <w:szCs w:val="24"/>
              </w:rPr>
            </w:pPr>
          </w:p>
          <w:p w:rsidR="0060520F" w:rsidRPr="00117FF5" w:rsidRDefault="0060520F" w:rsidP="0060520F">
            <w:pPr>
              <w:rPr>
                <w:rFonts w:ascii="Times New Roman" w:hAnsi="Times New Roman"/>
                <w:szCs w:val="24"/>
              </w:rPr>
            </w:pPr>
          </w:p>
          <w:p w:rsidR="0060520F" w:rsidRPr="00117FF5" w:rsidRDefault="0060520F" w:rsidP="0060520F">
            <w:pPr>
              <w:jc w:val="center"/>
              <w:rPr>
                <w:rFonts w:ascii="Times New Roman" w:hAnsi="Times New Roman"/>
                <w:szCs w:val="24"/>
              </w:rPr>
            </w:pPr>
            <w:proofErr w:type="gramStart"/>
            <w:r w:rsidRPr="00117FF5">
              <w:rPr>
                <w:rFonts w:ascii="Times New Roman" w:hAnsi="Times New Roman"/>
                <w:szCs w:val="24"/>
              </w:rPr>
              <w:t>7.00 –  22.00</w:t>
            </w:r>
            <w:proofErr w:type="gramEnd"/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60520F" w:rsidRPr="00117FF5" w:rsidRDefault="0060520F" w:rsidP="0060520F">
            <w:pPr>
              <w:spacing w:line="276" w:lineRule="auto"/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60520F" w:rsidRPr="00117FF5" w:rsidRDefault="0060520F" w:rsidP="0060520F">
            <w:pPr>
              <w:spacing w:line="276" w:lineRule="auto"/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60520F" w:rsidRPr="00117FF5" w:rsidRDefault="0060520F" w:rsidP="0060520F">
            <w:pPr>
              <w:spacing w:line="276" w:lineRule="auto"/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60520F" w:rsidRPr="00117FF5" w:rsidRDefault="0060520F" w:rsidP="0060520F">
            <w:pPr>
              <w:spacing w:line="276" w:lineRule="auto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Celoročně</w:t>
            </w: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60520F" w:rsidRPr="00117FF5" w:rsidRDefault="0060520F" w:rsidP="0060520F">
            <w:pPr>
              <w:spacing w:line="276" w:lineRule="auto"/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60520F" w:rsidRPr="00117FF5" w:rsidRDefault="0060520F" w:rsidP="0060520F">
            <w:pPr>
              <w:spacing w:line="276" w:lineRule="auto"/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S = soukromý pozemek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60520F" w:rsidRPr="00117FF5" w:rsidRDefault="0060520F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60520F" w:rsidP="00A62B5B">
      <w:pPr>
        <w:rPr>
          <w:rFonts w:ascii="Times New Roman" w:hAnsi="Times New Roman"/>
          <w:b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 wp14:anchorId="0096C49F" wp14:editId="3301B41F">
            <wp:extent cx="5759450" cy="4058539"/>
            <wp:effectExtent l="0" t="0" r="0" b="0"/>
            <wp:docPr id="4" name="Obrázek 4" descr="C:\Users\kafkova gabriela\Desktop\Tržní řád 2024\Tržní místo č. 20a p.č. 622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fkova gabriela\Desktop\Tržní řád 2024\Tržní místo č. 20a p.č. 6221-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5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60520F" w:rsidRPr="00117FF5" w:rsidRDefault="0060520F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60520F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60520F" w:rsidRPr="00117FF5" w:rsidTr="00A62B5B">
        <w:trPr>
          <w:gridAfter w:val="1"/>
          <w:wAfter w:w="9" w:type="dxa"/>
          <w:cantSplit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č: 21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Brněnská ulice (pozemek za hlavní branou Městského hřbitova),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č.: 6671/1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 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50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  <w:proofErr w:type="gramStart"/>
            <w:r w:rsidRPr="00117FF5">
              <w:rPr>
                <w:rFonts w:ascii="Times New Roman" w:hAnsi="Times New Roman"/>
                <w:szCs w:val="24"/>
                <w:lang w:eastAsia="en-US"/>
              </w:rPr>
              <w:t>6.00 –  19.00</w:t>
            </w:r>
            <w:proofErr w:type="gramEnd"/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 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8F3677" w:rsidRPr="00117FF5" w:rsidRDefault="008F3677" w:rsidP="008F3677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 xml:space="preserve">Příležitostně -               v době sedmi kalendářních dnů před Velikonočním pondělím (včetně), </w:t>
            </w:r>
          </w:p>
          <w:p w:rsidR="008F3677" w:rsidRPr="00117FF5" w:rsidRDefault="008F3677" w:rsidP="008F3677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 xml:space="preserve">od </w:t>
            </w:r>
            <w:proofErr w:type="gramStart"/>
            <w:r w:rsidRPr="00117FF5">
              <w:rPr>
                <w:rFonts w:ascii="Times New Roman" w:hAnsi="Times New Roman"/>
                <w:szCs w:val="24"/>
              </w:rPr>
              <w:t>20.10</w:t>
            </w:r>
            <w:proofErr w:type="gramEnd"/>
            <w:r w:rsidRPr="00117FF5">
              <w:rPr>
                <w:rFonts w:ascii="Times New Roman" w:hAnsi="Times New Roman"/>
                <w:szCs w:val="24"/>
              </w:rPr>
              <w:t>. do  2.11.</w:t>
            </w:r>
          </w:p>
          <w:p w:rsidR="008F3677" w:rsidRPr="00117FF5" w:rsidRDefault="008F3677" w:rsidP="008F3677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 xml:space="preserve">od </w:t>
            </w:r>
            <w:proofErr w:type="gramStart"/>
            <w:r w:rsidRPr="00117FF5">
              <w:rPr>
                <w:rFonts w:ascii="Times New Roman" w:hAnsi="Times New Roman"/>
                <w:szCs w:val="24"/>
              </w:rPr>
              <w:t>1.12. do</w:t>
            </w:r>
            <w:proofErr w:type="gramEnd"/>
            <w:r w:rsidRPr="00117FF5">
              <w:rPr>
                <w:rFonts w:ascii="Times New Roman" w:hAnsi="Times New Roman"/>
                <w:szCs w:val="24"/>
              </w:rPr>
              <w:t xml:space="preserve"> 31.12.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hideMark/>
          </w:tcPr>
          <w:p w:rsidR="00A62B5B" w:rsidRPr="00117FF5" w:rsidRDefault="008F3677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</w:rPr>
              <w:t>Svíčky, květiny, věnce, květinové vazby, velikonoční sortiment, jmelí, chvojí, vánoční ozdoby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5753100" cy="3733800"/>
            <wp:effectExtent l="0" t="0" r="0" b="0"/>
            <wp:docPr id="26" name="Obrázek 26" descr="tržní místo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0" descr="tržní místo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8F3677" w:rsidRPr="00117FF5" w:rsidRDefault="008F3677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62B5B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60520F" w:rsidRPr="00117FF5" w:rsidTr="00A62B5B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60520F" w:rsidRPr="00117FF5" w:rsidTr="00A62B5B">
        <w:trPr>
          <w:gridAfter w:val="1"/>
          <w:wAfter w:w="9" w:type="dxa"/>
          <w:cantSplit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22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pStyle w:val="Zkladntext31"/>
              <w:rPr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pStyle w:val="Zkladntext31"/>
              <w:rPr>
                <w:b/>
                <w:szCs w:val="24"/>
                <w:lang w:eastAsia="en-US"/>
              </w:rPr>
            </w:pPr>
            <w:r w:rsidRPr="00117FF5">
              <w:rPr>
                <w:b/>
                <w:szCs w:val="24"/>
                <w:lang w:eastAsia="en-US"/>
              </w:rPr>
              <w:t>Spojnice mezi Brněnskou a Lidickou ul. (pozemek u bočního vchodu na Městský hřbitov),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: 7864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(M)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10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8F3677" w:rsidRPr="00117FF5" w:rsidRDefault="008F3677" w:rsidP="008F3677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 xml:space="preserve">Příležitostně -               v době sedmi kalendářních dnů před Velikonočním pondělím (včetně), </w:t>
            </w:r>
          </w:p>
          <w:p w:rsidR="008F3677" w:rsidRPr="00117FF5" w:rsidRDefault="008F3677" w:rsidP="008F3677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 xml:space="preserve">od </w:t>
            </w:r>
            <w:proofErr w:type="gramStart"/>
            <w:r w:rsidRPr="00117FF5">
              <w:rPr>
                <w:rFonts w:ascii="Times New Roman" w:hAnsi="Times New Roman"/>
                <w:szCs w:val="24"/>
              </w:rPr>
              <w:t>20.10</w:t>
            </w:r>
            <w:proofErr w:type="gramEnd"/>
            <w:r w:rsidRPr="00117FF5">
              <w:rPr>
                <w:rFonts w:ascii="Times New Roman" w:hAnsi="Times New Roman"/>
                <w:szCs w:val="24"/>
              </w:rPr>
              <w:t>. do  2.11.</w:t>
            </w:r>
          </w:p>
          <w:p w:rsidR="008F3677" w:rsidRPr="00117FF5" w:rsidRDefault="008F3677" w:rsidP="008F3677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 xml:space="preserve">od </w:t>
            </w:r>
            <w:proofErr w:type="gramStart"/>
            <w:r w:rsidRPr="00117FF5">
              <w:rPr>
                <w:rFonts w:ascii="Times New Roman" w:hAnsi="Times New Roman"/>
                <w:szCs w:val="24"/>
              </w:rPr>
              <w:t>1.12. do</w:t>
            </w:r>
            <w:proofErr w:type="gramEnd"/>
            <w:r w:rsidRPr="00117FF5">
              <w:rPr>
                <w:rFonts w:ascii="Times New Roman" w:hAnsi="Times New Roman"/>
                <w:szCs w:val="24"/>
              </w:rPr>
              <w:t xml:space="preserve"> 31.12.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8F3677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</w:rPr>
              <w:t>Svíčky, květiny, věnce, květinové vazby, velikonoční sortiment, jmelí, chvojí, vánoční ozdoby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 xml:space="preserve">Katastrální mapa s vyznačeným tržním místem 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17090F">
      <w:pPr>
        <w:pStyle w:val="Textpoznpodarou"/>
        <w:rPr>
          <w:b/>
          <w:szCs w:val="24"/>
        </w:rPr>
      </w:pPr>
      <w:r w:rsidRPr="00117FF5">
        <w:rPr>
          <w:b/>
          <w:noProof/>
          <w:szCs w:val="24"/>
        </w:rPr>
        <w:drawing>
          <wp:inline distT="0" distB="0" distL="0" distR="0">
            <wp:extent cx="5958840" cy="4000500"/>
            <wp:effectExtent l="0" t="0" r="381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7"/>
        <w:gridCol w:w="1843"/>
        <w:gridCol w:w="7"/>
        <w:gridCol w:w="1402"/>
        <w:gridCol w:w="10"/>
      </w:tblGrid>
      <w:tr w:rsidR="00A62B5B" w:rsidRPr="00117FF5" w:rsidTr="00A62B5B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10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23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pStyle w:val="Zkladntext31"/>
              <w:rPr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pStyle w:val="Zkladntext31"/>
              <w:rPr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pStyle w:val="Zkladntext31"/>
              <w:rPr>
                <w:b/>
                <w:szCs w:val="24"/>
                <w:lang w:eastAsia="en-US"/>
              </w:rPr>
            </w:pPr>
            <w:r w:rsidRPr="00117FF5">
              <w:rPr>
                <w:b/>
                <w:szCs w:val="24"/>
                <w:lang w:eastAsia="en-US"/>
              </w:rPr>
              <w:t xml:space="preserve">Lidická ulice </w:t>
            </w:r>
          </w:p>
          <w:p w:rsidR="00A62B5B" w:rsidRPr="00117FF5" w:rsidRDefault="00A62B5B">
            <w:pPr>
              <w:pStyle w:val="Zkladntext31"/>
              <w:rPr>
                <w:b/>
                <w:szCs w:val="24"/>
                <w:lang w:eastAsia="en-US"/>
              </w:rPr>
            </w:pPr>
            <w:r w:rsidRPr="00117FF5">
              <w:rPr>
                <w:b/>
                <w:szCs w:val="24"/>
                <w:lang w:eastAsia="en-US"/>
              </w:rPr>
              <w:t xml:space="preserve">(pozemek u zadního vchodu na Městský hřbitov), </w:t>
            </w:r>
            <w:proofErr w:type="spellStart"/>
            <w:r w:rsidRPr="00117FF5">
              <w:rPr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b/>
                <w:szCs w:val="24"/>
                <w:lang w:eastAsia="en-US"/>
              </w:rPr>
              <w:t xml:space="preserve">. č.: 6644/2, </w:t>
            </w:r>
            <w:proofErr w:type="spellStart"/>
            <w:proofErr w:type="gramStart"/>
            <w:r w:rsidRPr="00117FF5">
              <w:rPr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(M)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10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8F3677" w:rsidRPr="00117FF5" w:rsidRDefault="008F3677" w:rsidP="008F3677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 xml:space="preserve">Příležitostně -               v době sedmi kalendářních dnů před Velikonočním pondělím (včetně), </w:t>
            </w:r>
          </w:p>
          <w:p w:rsidR="008F3677" w:rsidRPr="00117FF5" w:rsidRDefault="008F3677" w:rsidP="008F3677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 xml:space="preserve">od </w:t>
            </w:r>
            <w:proofErr w:type="gramStart"/>
            <w:r w:rsidRPr="00117FF5">
              <w:rPr>
                <w:rFonts w:ascii="Times New Roman" w:hAnsi="Times New Roman"/>
                <w:szCs w:val="24"/>
              </w:rPr>
              <w:t>20.10</w:t>
            </w:r>
            <w:proofErr w:type="gramEnd"/>
            <w:r w:rsidRPr="00117FF5">
              <w:rPr>
                <w:rFonts w:ascii="Times New Roman" w:hAnsi="Times New Roman"/>
                <w:szCs w:val="24"/>
              </w:rPr>
              <w:t>. do  2.11.</w:t>
            </w:r>
          </w:p>
          <w:p w:rsidR="008F3677" w:rsidRPr="00117FF5" w:rsidRDefault="008F3677" w:rsidP="008F3677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 xml:space="preserve">od </w:t>
            </w:r>
            <w:proofErr w:type="gramStart"/>
            <w:r w:rsidRPr="00117FF5">
              <w:rPr>
                <w:rFonts w:ascii="Times New Roman" w:hAnsi="Times New Roman"/>
                <w:szCs w:val="24"/>
              </w:rPr>
              <w:t>1.12. do</w:t>
            </w:r>
            <w:proofErr w:type="gramEnd"/>
            <w:r w:rsidRPr="00117FF5">
              <w:rPr>
                <w:rFonts w:ascii="Times New Roman" w:hAnsi="Times New Roman"/>
                <w:szCs w:val="24"/>
              </w:rPr>
              <w:t xml:space="preserve"> 31.12.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8F3677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</w:rPr>
              <w:t>Svíčky, květiny, věnce, květinové vazby, velikonoční sortiment, jmelí, chvojí, vánoční ozdoby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 xml:space="preserve">Katastrální mapa s vyznačeným tržním místem </w:t>
      </w:r>
    </w:p>
    <w:p w:rsidR="0060520F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5730240" cy="4465320"/>
            <wp:effectExtent l="0" t="0" r="381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6"/>
        <w:gridCol w:w="2410"/>
        <w:gridCol w:w="1418"/>
        <w:gridCol w:w="1417"/>
        <w:gridCol w:w="1843"/>
        <w:gridCol w:w="7"/>
        <w:gridCol w:w="1402"/>
        <w:gridCol w:w="10"/>
      </w:tblGrid>
      <w:tr w:rsidR="00A62B5B" w:rsidRPr="00117FF5" w:rsidTr="00A62B5B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9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24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pStyle w:val="Zkladntext31"/>
              <w:rPr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U Kalicha 2574/1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: 4670, 4671/1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(S)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906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 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7.00 - 24.00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– v rámci konání zvláštní prodejní akce – Multižánrový hudební festival Pod Lipami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Prodej zboží tematicky souvisejícího se zaměřením zvláštní prodejní akce, prodej občerstvení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 xml:space="preserve">Vysvětlivky: S=  soukromý pozemek 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5791200" cy="4472940"/>
            <wp:effectExtent l="0" t="0" r="0" b="381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6"/>
        <w:gridCol w:w="1404"/>
        <w:gridCol w:w="9"/>
      </w:tblGrid>
      <w:tr w:rsidR="00A62B5B" w:rsidRPr="00117FF5" w:rsidTr="00A62B5B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25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pStyle w:val="Zkladntext31"/>
              <w:rPr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pStyle w:val="Zkladntext31"/>
              <w:rPr>
                <w:b/>
                <w:szCs w:val="24"/>
                <w:lang w:eastAsia="en-US"/>
              </w:rPr>
            </w:pPr>
            <w:r w:rsidRPr="00117FF5">
              <w:rPr>
                <w:b/>
                <w:szCs w:val="24"/>
                <w:lang w:eastAsia="en-US"/>
              </w:rPr>
              <w:t xml:space="preserve">Plumlovská ul.,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</w:t>
            </w:r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: 367/1, 367/3,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Čechovice u Prostějova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(S)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18140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12.00 - 24.00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– v 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Prodej zboží tematicky souvisejícího se zaměřením zvláštní prodejní akce, prodej občerstvení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 xml:space="preserve">Vysvětlivky: S= soukromý pozemek 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 xml:space="preserve">Katastrální mapa s vyznačeným tržním místem </w:t>
      </w:r>
    </w:p>
    <w:p w:rsidR="00A62B5B" w:rsidRPr="00117FF5" w:rsidRDefault="00A62B5B" w:rsidP="00A62B5B">
      <w:pPr>
        <w:pStyle w:val="Textpoznpodarou"/>
        <w:rPr>
          <w:b/>
          <w:szCs w:val="24"/>
        </w:rPr>
      </w:pPr>
      <w:r w:rsidRPr="00117FF5">
        <w:rPr>
          <w:b/>
          <w:noProof/>
          <w:szCs w:val="24"/>
        </w:rPr>
        <w:drawing>
          <wp:inline distT="0" distB="0" distL="0" distR="0">
            <wp:extent cx="6027420" cy="4130040"/>
            <wp:effectExtent l="0" t="0" r="0" b="381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17090F" w:rsidRPr="00117FF5" w:rsidRDefault="0017090F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5"/>
        <w:gridCol w:w="2409"/>
        <w:gridCol w:w="1418"/>
        <w:gridCol w:w="1418"/>
        <w:gridCol w:w="1843"/>
        <w:gridCol w:w="6"/>
        <w:gridCol w:w="1404"/>
        <w:gridCol w:w="9"/>
      </w:tblGrid>
      <w:tr w:rsidR="00A62B5B" w:rsidRPr="00117FF5" w:rsidTr="00A62B5B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26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pStyle w:val="Zkladntext31"/>
              <w:rPr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pStyle w:val="Zkladntext31"/>
              <w:rPr>
                <w:b/>
                <w:szCs w:val="24"/>
                <w:lang w:eastAsia="en-US"/>
              </w:rPr>
            </w:pPr>
            <w:r w:rsidRPr="00117FF5">
              <w:rPr>
                <w:b/>
                <w:szCs w:val="24"/>
                <w:lang w:eastAsia="en-US"/>
              </w:rPr>
              <w:t xml:space="preserve">Koupaliště </w:t>
            </w:r>
            <w:proofErr w:type="spellStart"/>
            <w:r w:rsidRPr="00117FF5">
              <w:rPr>
                <w:b/>
                <w:szCs w:val="24"/>
                <w:lang w:eastAsia="en-US"/>
              </w:rPr>
              <w:t>Vrahovice</w:t>
            </w:r>
            <w:proofErr w:type="spellEnd"/>
            <w:r w:rsidRPr="00117FF5">
              <w:rPr>
                <w:b/>
                <w:szCs w:val="24"/>
                <w:lang w:eastAsia="en-US"/>
              </w:rPr>
              <w:t xml:space="preserve">, Mikoláše Alše 811, Prostějov – </w:t>
            </w:r>
            <w:proofErr w:type="spellStart"/>
            <w:r w:rsidRPr="00117FF5">
              <w:rPr>
                <w:b/>
                <w:szCs w:val="24"/>
                <w:lang w:eastAsia="en-US"/>
              </w:rPr>
              <w:t>Vrahovice</w:t>
            </w:r>
            <w:proofErr w:type="spellEnd"/>
            <w:r w:rsidRPr="00117FF5">
              <w:rPr>
                <w:b/>
                <w:szCs w:val="24"/>
                <w:lang w:eastAsia="en-US"/>
              </w:rPr>
              <w:t xml:space="preserve">, </w:t>
            </w:r>
            <w:proofErr w:type="spellStart"/>
            <w:r w:rsidRPr="00117FF5">
              <w:rPr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b/>
                <w:szCs w:val="24"/>
                <w:lang w:eastAsia="en-US"/>
              </w:rPr>
              <w:t xml:space="preserve">. č. 658/2, </w:t>
            </w:r>
            <w:proofErr w:type="spellStart"/>
            <w:proofErr w:type="gramStart"/>
            <w:r w:rsidRPr="00117FF5">
              <w:rPr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b/>
                <w:szCs w:val="24"/>
                <w:lang w:eastAsia="en-US"/>
              </w:rPr>
              <w:t xml:space="preserve"> </w:t>
            </w:r>
            <w:proofErr w:type="spellStart"/>
            <w:r w:rsidRPr="00117FF5">
              <w:rPr>
                <w:b/>
                <w:szCs w:val="24"/>
                <w:lang w:eastAsia="en-US"/>
              </w:rPr>
              <w:t>Vrahovice</w:t>
            </w:r>
            <w:proofErr w:type="spellEnd"/>
            <w:r w:rsidRPr="00117FF5">
              <w:rPr>
                <w:b/>
                <w:szCs w:val="24"/>
                <w:lang w:eastAsia="en-US"/>
              </w:rPr>
              <w:t>. (M)</w:t>
            </w:r>
          </w:p>
          <w:p w:rsidR="00A62B5B" w:rsidRPr="00117FF5" w:rsidRDefault="00A62B5B">
            <w:pPr>
              <w:shd w:val="clear" w:color="auto" w:fill="FFFFFF"/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105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10.00 - 20.00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Od </w:t>
            </w:r>
            <w:proofErr w:type="gramStart"/>
            <w:r w:rsidRPr="00117FF5">
              <w:rPr>
                <w:rFonts w:ascii="Times New Roman" w:hAnsi="Times New Roman"/>
                <w:szCs w:val="24"/>
                <w:lang w:eastAsia="en-US"/>
              </w:rPr>
              <w:t>15.5. do</w:t>
            </w:r>
            <w:proofErr w:type="gramEnd"/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 30. 9.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Prodej občerstvení, prodej sportovního a plaveckého zboží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 xml:space="preserve">Katastrální mapa s vyznačeným tržním místem </w:t>
      </w:r>
    </w:p>
    <w:p w:rsidR="00A62B5B" w:rsidRPr="00117FF5" w:rsidRDefault="00A62B5B" w:rsidP="00A62B5B">
      <w:pPr>
        <w:pStyle w:val="Textpoznpodarou"/>
        <w:rPr>
          <w:b/>
          <w:szCs w:val="24"/>
        </w:rPr>
      </w:pPr>
      <w:r w:rsidRPr="00117FF5">
        <w:rPr>
          <w:noProof/>
          <w:szCs w:val="24"/>
        </w:rPr>
        <w:drawing>
          <wp:inline distT="0" distB="0" distL="0" distR="0">
            <wp:extent cx="5753100" cy="3710940"/>
            <wp:effectExtent l="0" t="0" r="0" b="3810"/>
            <wp:docPr id="17" name="Obrázek 17" descr="tržní místo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5" descr="tržní místo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pStyle w:val="Textpoznpodarou"/>
        <w:rPr>
          <w:b/>
          <w:szCs w:val="24"/>
        </w:rPr>
      </w:pPr>
    </w:p>
    <w:p w:rsidR="00A62B5B" w:rsidRPr="00117FF5" w:rsidRDefault="00A62B5B" w:rsidP="00A62B5B">
      <w:pPr>
        <w:pStyle w:val="Textpoznpodarou"/>
        <w:rPr>
          <w:b/>
          <w:szCs w:val="24"/>
        </w:rPr>
      </w:pPr>
    </w:p>
    <w:p w:rsidR="00A62B5B" w:rsidRPr="00117FF5" w:rsidRDefault="00A62B5B" w:rsidP="00A62B5B">
      <w:pPr>
        <w:pStyle w:val="Textpoznpodarou"/>
        <w:rPr>
          <w:b/>
          <w:szCs w:val="24"/>
        </w:rPr>
      </w:pPr>
    </w:p>
    <w:p w:rsidR="00A62B5B" w:rsidRPr="00117FF5" w:rsidRDefault="00A62B5B" w:rsidP="00A62B5B">
      <w:pPr>
        <w:pStyle w:val="Textpoznpodarou"/>
        <w:rPr>
          <w:b/>
          <w:szCs w:val="24"/>
        </w:rPr>
      </w:pPr>
    </w:p>
    <w:p w:rsidR="00A62B5B" w:rsidRPr="00117FF5" w:rsidRDefault="00A62B5B" w:rsidP="00A62B5B">
      <w:pPr>
        <w:pStyle w:val="Textpoznpodarou"/>
        <w:rPr>
          <w:b/>
          <w:szCs w:val="24"/>
        </w:rPr>
      </w:pPr>
    </w:p>
    <w:p w:rsidR="00A62B5B" w:rsidRPr="00117FF5" w:rsidRDefault="00A62B5B" w:rsidP="00A62B5B">
      <w:pPr>
        <w:pStyle w:val="Textpoznpodarou"/>
        <w:rPr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"/>
        <w:gridCol w:w="1272"/>
        <w:gridCol w:w="2411"/>
        <w:gridCol w:w="1195"/>
        <w:gridCol w:w="1557"/>
        <w:gridCol w:w="1841"/>
        <w:gridCol w:w="7"/>
        <w:gridCol w:w="1411"/>
      </w:tblGrid>
      <w:tr w:rsidR="00A62B5B" w:rsidRPr="00117FF5" w:rsidTr="00A62B5B">
        <w:trPr>
          <w:cantSplit/>
          <w:tblHeader/>
        </w:trPr>
        <w:tc>
          <w:tcPr>
            <w:tcW w:w="1278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  <w:t>1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ab/>
            </w: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39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117FF5" w:rsidRPr="00117FF5" w:rsidTr="0017090F">
        <w:trPr>
          <w:cantSplit/>
          <w:trHeight w:val="1438"/>
          <w:tblHeader/>
        </w:trPr>
        <w:tc>
          <w:tcPr>
            <w:tcW w:w="1278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212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405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</w:tc>
      </w:tr>
      <w:tr w:rsidR="00A62B5B" w:rsidRPr="00117FF5" w:rsidTr="00A62B5B">
        <w:trPr>
          <w:gridBefore w:val="1"/>
          <w:wBefore w:w="6" w:type="dxa"/>
          <w:cantSplit/>
        </w:trPr>
        <w:tc>
          <w:tcPr>
            <w:tcW w:w="127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 w:rsidP="0060520F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č.: 2</w:t>
            </w:r>
            <w:r w:rsidR="0060520F" w:rsidRPr="00117FF5">
              <w:rPr>
                <w:rFonts w:ascii="Times New Roman" w:hAnsi="Times New Roman"/>
                <w:b/>
                <w:szCs w:val="24"/>
                <w:lang w:eastAsia="en-US"/>
              </w:rPr>
              <w:t>7</w:t>
            </w: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Žižkovo nám.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 7814/1, 7814/2, 7816,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(M) </w:t>
            </w: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Cs/>
                <w:szCs w:val="24"/>
                <w:lang w:eastAsia="en-US"/>
              </w:rPr>
              <w:t xml:space="preserve">951 </w:t>
            </w:r>
            <w:r w:rsidRPr="00117FF5">
              <w:rPr>
                <w:rFonts w:ascii="Times New Roman" w:hAnsi="Times New Roman"/>
                <w:szCs w:val="24"/>
                <w:lang w:eastAsia="en-US"/>
              </w:rPr>
              <w:t>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55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ind w:hanging="70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 7.00 - 22.00 </w:t>
            </w:r>
          </w:p>
        </w:tc>
        <w:tc>
          <w:tcPr>
            <w:tcW w:w="184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Příležitostně – v rámci konání zvláštní prodejní akce – Prostějovské hanácké slavnosti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Prodej zboží tematicky souvisejícího se zaměřením zvláštní prodejní akce, prodej občerstvení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M = pozemek v majetku statutárního města Prostějova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17090F">
      <w:pPr>
        <w:pStyle w:val="Zkladntext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5715000" cy="5097780"/>
            <wp:effectExtent l="0" t="0" r="0" b="7620"/>
            <wp:docPr id="5" name="Obrázek 5" descr="Žizkovo nám (0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9" descr="Žizkovo nám (002)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09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lastRenderedPageBreak/>
        <w:t>Seznam tržních míst:</w:t>
      </w:r>
    </w:p>
    <w:tbl>
      <w:tblPr>
        <w:tblW w:w="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59"/>
        <w:gridCol w:w="14"/>
        <w:gridCol w:w="2051"/>
        <w:gridCol w:w="993"/>
        <w:gridCol w:w="1559"/>
        <w:gridCol w:w="1921"/>
        <w:gridCol w:w="1976"/>
        <w:gridCol w:w="8"/>
      </w:tblGrid>
      <w:tr w:rsidR="00A62B5B" w:rsidRPr="00117FF5" w:rsidTr="00A62B5B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tabs>
                <w:tab w:val="center" w:pos="566"/>
                <w:tab w:val="left" w:pos="1050"/>
              </w:tabs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1</w:t>
            </w:r>
          </w:p>
        </w:tc>
        <w:tc>
          <w:tcPr>
            <w:tcW w:w="205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3</w:t>
            </w:r>
          </w:p>
        </w:tc>
        <w:tc>
          <w:tcPr>
            <w:tcW w:w="348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4</w:t>
            </w:r>
          </w:p>
        </w:tc>
        <w:tc>
          <w:tcPr>
            <w:tcW w:w="198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5</w:t>
            </w:r>
          </w:p>
        </w:tc>
      </w:tr>
      <w:tr w:rsidR="00A62B5B" w:rsidRPr="00117FF5" w:rsidTr="00A62B5B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Místo pro prodej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205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Adresa místa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ind w:hanging="70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Kapacita</w:t>
            </w:r>
          </w:p>
        </w:tc>
        <w:tc>
          <w:tcPr>
            <w:tcW w:w="348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Doba prodeje</w:t>
            </w: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</w:tc>
        <w:tc>
          <w:tcPr>
            <w:tcW w:w="198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Druh zboží nebo poskytované služby</w:t>
            </w: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(sortiment)</w:t>
            </w:r>
          </w:p>
        </w:tc>
      </w:tr>
      <w:tr w:rsidR="00A62B5B" w:rsidRPr="00117FF5" w:rsidTr="00A62B5B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:rsidR="00A62B5B" w:rsidRPr="00117FF5" w:rsidRDefault="00A62B5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Tržní místo </w:t>
            </w:r>
          </w:p>
          <w:p w:rsidR="00A62B5B" w:rsidRPr="00117FF5" w:rsidRDefault="00A62B5B" w:rsidP="0060520F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č: 2</w:t>
            </w:r>
            <w:r w:rsidR="0060520F" w:rsidRPr="00117FF5">
              <w:rPr>
                <w:rFonts w:ascii="Times New Roman" w:hAnsi="Times New Roman"/>
                <w:b/>
                <w:szCs w:val="24"/>
                <w:lang w:eastAsia="en-US"/>
              </w:rPr>
              <w:t>8</w:t>
            </w:r>
          </w:p>
        </w:tc>
        <w:tc>
          <w:tcPr>
            <w:tcW w:w="2065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b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Sportovní ulice (areál bývalého fotbalového hřiště), </w:t>
            </w:r>
            <w:proofErr w:type="spell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parc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. č.: 478/1, 478/20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k.ú</w:t>
            </w:r>
            <w:proofErr w:type="spell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>.</w:t>
            </w:r>
            <w:proofErr w:type="gramEnd"/>
            <w:r w:rsidRPr="00117FF5">
              <w:rPr>
                <w:rFonts w:ascii="Times New Roman" w:hAnsi="Times New Roman"/>
                <w:b/>
                <w:szCs w:val="24"/>
                <w:lang w:eastAsia="en-US"/>
              </w:rPr>
              <w:t xml:space="preserve"> Prostějov (S)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18.046 m</w:t>
            </w:r>
            <w:r w:rsidRPr="00117FF5">
              <w:rPr>
                <w:rFonts w:ascii="Times New Roman" w:hAnsi="Times New Roman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both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rPr>
                <w:rFonts w:ascii="Times New Roman" w:hAnsi="Times New Roman"/>
                <w:szCs w:val="24"/>
                <w:lang w:eastAsia="en-US"/>
              </w:rPr>
            </w:pPr>
            <w:proofErr w:type="gramStart"/>
            <w:r w:rsidRPr="00117FF5">
              <w:rPr>
                <w:rFonts w:ascii="Times New Roman" w:hAnsi="Times New Roman"/>
                <w:szCs w:val="24"/>
                <w:lang w:eastAsia="en-US"/>
              </w:rPr>
              <w:t>7.00 –  24.00</w:t>
            </w:r>
            <w:proofErr w:type="gramEnd"/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  </w:t>
            </w:r>
          </w:p>
        </w:tc>
        <w:tc>
          <w:tcPr>
            <w:tcW w:w="192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</w:p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 xml:space="preserve">Příležitostně – v rámci konání zvláštní prodejní akce             </w:t>
            </w:r>
          </w:p>
        </w:tc>
        <w:tc>
          <w:tcPr>
            <w:tcW w:w="197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hideMark/>
          </w:tcPr>
          <w:p w:rsidR="00A62B5B" w:rsidRPr="00117FF5" w:rsidRDefault="00A62B5B">
            <w:pPr>
              <w:jc w:val="center"/>
              <w:rPr>
                <w:rFonts w:ascii="Times New Roman" w:hAnsi="Times New Roman"/>
                <w:szCs w:val="24"/>
                <w:lang w:eastAsia="en-US"/>
              </w:rPr>
            </w:pPr>
            <w:r w:rsidRPr="00117FF5">
              <w:rPr>
                <w:rFonts w:ascii="Times New Roman" w:hAnsi="Times New Roman"/>
                <w:szCs w:val="24"/>
                <w:lang w:eastAsia="en-US"/>
              </w:rPr>
              <w:t>Sortiment tematicky související s pořádanou zvláštní prodejní akcí, prodej občerstvení</w:t>
            </w:r>
          </w:p>
        </w:tc>
      </w:tr>
    </w:tbl>
    <w:p w:rsidR="00A62B5B" w:rsidRPr="00117FF5" w:rsidRDefault="00A62B5B" w:rsidP="00A62B5B">
      <w:pPr>
        <w:spacing w:after="120"/>
        <w:rPr>
          <w:rFonts w:ascii="Times New Roman" w:hAnsi="Times New Roman"/>
          <w:i/>
          <w:szCs w:val="24"/>
        </w:rPr>
      </w:pPr>
      <w:r w:rsidRPr="00117FF5">
        <w:rPr>
          <w:rFonts w:ascii="Times New Roman" w:hAnsi="Times New Roman"/>
          <w:i/>
          <w:szCs w:val="24"/>
        </w:rPr>
        <w:t>Vysvětlivky: S = soukromý pozemek</w:t>
      </w:r>
    </w:p>
    <w:p w:rsidR="00A62B5B" w:rsidRPr="00117FF5" w:rsidRDefault="00A62B5B" w:rsidP="00A62B5B">
      <w:pPr>
        <w:rPr>
          <w:rFonts w:ascii="Times New Roman" w:hAnsi="Times New Roman"/>
          <w:noProof/>
          <w:szCs w:val="24"/>
        </w:rPr>
      </w:pPr>
      <w:r w:rsidRPr="00117FF5">
        <w:rPr>
          <w:rFonts w:ascii="Times New Roman" w:hAnsi="Times New Roman"/>
          <w:noProof/>
          <w:szCs w:val="24"/>
        </w:rPr>
        <w:t>Katastrální mapa s vyznačeným tržním místem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bookmarkStart w:id="5" w:name="_GoBack"/>
      <w:r w:rsidRPr="00117FF5">
        <w:rPr>
          <w:rFonts w:ascii="Times New Roman" w:hAnsi="Times New Roman"/>
          <w:noProof/>
          <w:szCs w:val="24"/>
        </w:rPr>
        <w:drawing>
          <wp:inline distT="0" distB="0" distL="0" distR="0">
            <wp:extent cx="4617720" cy="5250180"/>
            <wp:effectExtent l="0" t="0" r="0" b="7620"/>
            <wp:docPr id="2" name="Obrázek 2" descr="tržní místo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7" descr="tržní místo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720" cy="52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"/>
    </w:p>
    <w:p w:rsidR="00A62B5B" w:rsidRPr="00117FF5" w:rsidRDefault="00A62B5B" w:rsidP="00A62B5B">
      <w:pPr>
        <w:pStyle w:val="Zkladntext"/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jc w:val="both"/>
        <w:rPr>
          <w:rFonts w:ascii="Times New Roman" w:hAnsi="Times New Roman"/>
          <w:szCs w:val="24"/>
        </w:rPr>
      </w:pPr>
    </w:p>
    <w:p w:rsidR="00A62B5B" w:rsidRPr="00117FF5" w:rsidRDefault="00A62B5B" w:rsidP="0017090F">
      <w:pPr>
        <w:pStyle w:val="Odstavecseseznamem"/>
        <w:numPr>
          <w:ilvl w:val="0"/>
          <w:numId w:val="30"/>
        </w:numPr>
        <w:jc w:val="both"/>
      </w:pPr>
      <w:r w:rsidRPr="00117FF5">
        <w:lastRenderedPageBreak/>
        <w:t>Příloha č. 2 k Nařízení statutárního města Prostějova č. 2/2020, kterým se vydává TRŽNÍ ŘÁD, se mění takto:</w:t>
      </w:r>
    </w:p>
    <w:p w:rsidR="00A62B5B" w:rsidRPr="00117FF5" w:rsidRDefault="00A62B5B" w:rsidP="00A62B5B">
      <w:pPr>
        <w:jc w:val="both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   </w:t>
      </w:r>
    </w:p>
    <w:p w:rsidR="00A62B5B" w:rsidRPr="00117FF5" w:rsidRDefault="00A62B5B" w:rsidP="00A62B5B">
      <w:pPr>
        <w:pStyle w:val="Textpoznpodarou"/>
        <w:rPr>
          <w:b/>
          <w:szCs w:val="24"/>
        </w:rPr>
      </w:pPr>
      <w:r w:rsidRPr="00117FF5">
        <w:rPr>
          <w:b/>
          <w:szCs w:val="24"/>
        </w:rPr>
        <w:t>Seznam restauračních zahrádek s dobou prodeje po 22.00 hodině (dále v tabulce jen RZ)</w:t>
      </w:r>
    </w:p>
    <w:tbl>
      <w:tblPr>
        <w:tblW w:w="4894" w:type="pct"/>
        <w:tblInd w:w="66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30"/>
        <w:gridCol w:w="2978"/>
        <w:gridCol w:w="1238"/>
        <w:gridCol w:w="43"/>
        <w:gridCol w:w="1921"/>
        <w:gridCol w:w="2108"/>
      </w:tblGrid>
      <w:tr w:rsidR="00117FF5" w:rsidRPr="00117FF5" w:rsidTr="00BE6DBB">
        <w:trPr>
          <w:cantSplit/>
          <w:tblHeader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75781D" w:rsidRPr="00117FF5" w:rsidRDefault="0075781D" w:rsidP="00BE6DBB">
            <w:pPr>
              <w:jc w:val="center"/>
              <w:rPr>
                <w:rFonts w:ascii="Times New Roman" w:eastAsia="Arial Unicode MS" w:hAnsi="Times New Roman"/>
                <w:b/>
                <w:szCs w:val="24"/>
              </w:rPr>
            </w:pPr>
            <w:r w:rsidRPr="00117FF5">
              <w:rPr>
                <w:rFonts w:ascii="Times New Roman" w:eastAsia="Arial Unicode MS" w:hAnsi="Times New Roman"/>
                <w:b/>
                <w:szCs w:val="24"/>
              </w:rPr>
              <w:t>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75781D" w:rsidRPr="00117FF5" w:rsidRDefault="0075781D" w:rsidP="00BE6DBB">
            <w:pPr>
              <w:jc w:val="center"/>
              <w:rPr>
                <w:rFonts w:ascii="Times New Roman" w:eastAsia="Arial Unicode MS" w:hAnsi="Times New Roman"/>
                <w:b/>
                <w:szCs w:val="24"/>
              </w:rPr>
            </w:pPr>
            <w:r w:rsidRPr="00117FF5">
              <w:rPr>
                <w:rFonts w:ascii="Times New Roman" w:eastAsia="Arial Unicode MS" w:hAnsi="Times New Roman"/>
                <w:b/>
                <w:szCs w:val="24"/>
              </w:rPr>
              <w:t>2</w:t>
            </w:r>
          </w:p>
        </w:tc>
        <w:tc>
          <w:tcPr>
            <w:tcW w:w="680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75781D" w:rsidRPr="00117FF5" w:rsidRDefault="0075781D" w:rsidP="00BE6DBB">
            <w:pPr>
              <w:jc w:val="center"/>
              <w:rPr>
                <w:rFonts w:ascii="Times New Roman" w:eastAsia="Arial Unicode MS" w:hAnsi="Times New Roman"/>
                <w:b/>
                <w:szCs w:val="24"/>
              </w:rPr>
            </w:pPr>
            <w:r w:rsidRPr="00117FF5">
              <w:rPr>
                <w:rFonts w:ascii="Times New Roman" w:eastAsia="Arial Unicode MS" w:hAnsi="Times New Roman"/>
                <w:b/>
                <w:szCs w:val="24"/>
              </w:rPr>
              <w:t>3</w:t>
            </w:r>
          </w:p>
        </w:tc>
        <w:tc>
          <w:tcPr>
            <w:tcW w:w="2139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75781D" w:rsidRPr="00117FF5" w:rsidRDefault="0075781D" w:rsidP="00BE6DBB">
            <w:pPr>
              <w:jc w:val="center"/>
              <w:rPr>
                <w:rFonts w:ascii="Times New Roman" w:eastAsia="Arial Unicode MS" w:hAnsi="Times New Roman"/>
                <w:b/>
                <w:szCs w:val="24"/>
              </w:rPr>
            </w:pPr>
            <w:r w:rsidRPr="00117FF5">
              <w:rPr>
                <w:rFonts w:ascii="Times New Roman" w:eastAsia="Arial Unicode MS" w:hAnsi="Times New Roman"/>
                <w:b/>
                <w:szCs w:val="24"/>
              </w:rPr>
              <w:t>4</w:t>
            </w:r>
          </w:p>
        </w:tc>
      </w:tr>
      <w:tr w:rsidR="00117FF5" w:rsidRPr="00117FF5" w:rsidTr="00BE6DBB">
        <w:trPr>
          <w:cantSplit/>
          <w:tblHeader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75781D" w:rsidRPr="00117FF5" w:rsidRDefault="0075781D" w:rsidP="00BE6DBB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 xml:space="preserve">Místo pro prodej 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75781D" w:rsidRPr="00117FF5" w:rsidRDefault="0075781D" w:rsidP="00BE6DBB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>Adresa místa</w:t>
            </w:r>
          </w:p>
          <w:p w:rsidR="0075781D" w:rsidRPr="00117FF5" w:rsidRDefault="0075781D" w:rsidP="00BE6DBB">
            <w:pPr>
              <w:jc w:val="center"/>
              <w:rPr>
                <w:rFonts w:ascii="Times New Roman" w:hAnsi="Times New Roman"/>
                <w:szCs w:val="24"/>
              </w:rPr>
            </w:pPr>
          </w:p>
        </w:tc>
        <w:tc>
          <w:tcPr>
            <w:tcW w:w="680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75781D" w:rsidRPr="00117FF5" w:rsidRDefault="0075781D" w:rsidP="00BE6DBB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>Kapacita</w:t>
            </w:r>
          </w:p>
        </w:tc>
        <w:tc>
          <w:tcPr>
            <w:tcW w:w="2139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75781D" w:rsidRPr="00117FF5" w:rsidRDefault="0075781D" w:rsidP="00BE6DBB">
            <w:pPr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szCs w:val="24"/>
              </w:rPr>
              <w:t>Doba prodeje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</w:p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</w:t>
            </w:r>
            <w:r w:rsidRPr="00117FF5">
              <w:rPr>
                <w:rFonts w:ascii="Times New Roman" w:hAnsi="Times New Roman"/>
                <w:szCs w:val="24"/>
              </w:rPr>
              <w:t xml:space="preserve"> </w:t>
            </w:r>
            <w:r w:rsidRPr="00117FF5">
              <w:rPr>
                <w:rFonts w:ascii="Times New Roman" w:hAnsi="Times New Roman"/>
                <w:b/>
                <w:szCs w:val="24"/>
              </w:rPr>
              <w:t>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eastAsia="Arial Unicode MS" w:hAnsi="Times New Roman"/>
                <w:b/>
                <w:szCs w:val="24"/>
              </w:rPr>
              <w:t xml:space="preserve"> „EDEN GARDEN"</w:t>
            </w:r>
            <w:r w:rsidRPr="00117FF5">
              <w:rPr>
                <w:rFonts w:ascii="Times New Roman" w:eastAsia="Arial Unicode MS" w:hAnsi="Times New Roman"/>
                <w:b/>
                <w:szCs w:val="24"/>
              </w:rPr>
              <w:br/>
            </w:r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nám. </w:t>
            </w:r>
            <w:proofErr w:type="gramStart"/>
            <w:r w:rsidRPr="00117FF5">
              <w:rPr>
                <w:rFonts w:ascii="Times New Roman" w:hAnsi="Times New Roman"/>
                <w:b/>
                <w:bCs/>
                <w:szCs w:val="24"/>
              </w:rPr>
              <w:t>T.G.M.</w:t>
            </w:r>
            <w:proofErr w:type="gramEnd"/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 č. 197/20,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117FF5">
              <w:rPr>
                <w:rFonts w:ascii="Times New Roman" w:hAnsi="Times New Roman" w:cs="Times New Roman"/>
              </w:rPr>
              <w:t>40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117FF5">
              <w:rPr>
                <w:rFonts w:ascii="Times New Roman" w:hAnsi="Times New Roman" w:cs="Times New Roman"/>
              </w:rPr>
              <w:t>Po - Čt do 23 h.</w:t>
            </w:r>
            <w:r w:rsidRPr="00117FF5">
              <w:rPr>
                <w:rFonts w:ascii="Times New Roman" w:hAnsi="Times New Roman" w:cs="Times New Roman"/>
              </w:rPr>
              <w:br/>
              <w:t>Pá do 24 h.                                        So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  <w:trHeight w:val="313"/>
        </w:trPr>
        <w:tc>
          <w:tcPr>
            <w:tcW w:w="600" w:type="pct"/>
            <w:vMerge w:val="restart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</w:p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</w:t>
            </w:r>
            <w:r w:rsidRPr="00117FF5">
              <w:rPr>
                <w:rFonts w:ascii="Times New Roman" w:hAnsi="Times New Roman"/>
                <w:szCs w:val="24"/>
              </w:rPr>
              <w:t xml:space="preserve"> </w:t>
            </w:r>
            <w:r w:rsidRPr="00117FF5">
              <w:rPr>
                <w:rFonts w:ascii="Times New Roman" w:hAnsi="Times New Roman"/>
                <w:b/>
                <w:szCs w:val="24"/>
              </w:rPr>
              <w:t>2</w:t>
            </w:r>
          </w:p>
        </w:tc>
        <w:tc>
          <w:tcPr>
            <w:tcW w:w="1581" w:type="pct"/>
            <w:vMerge w:val="restar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                                                                           „Cocktail Café, s.r.o.“</w:t>
            </w:r>
            <w:r w:rsidRPr="00117FF5">
              <w:rPr>
                <w:rFonts w:ascii="Times New Roman" w:hAnsi="Times New Roman"/>
                <w:b/>
                <w:szCs w:val="24"/>
              </w:rPr>
              <w:br/>
            </w:r>
            <w:r w:rsidRPr="00117FF5">
              <w:rPr>
                <w:rFonts w:ascii="Times New Roman" w:hAnsi="Times New Roman"/>
                <w:b/>
                <w:bCs/>
                <w:szCs w:val="24"/>
              </w:rPr>
              <w:t>Pernštýnské nám. 183/4,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 xml:space="preserve">33 </w:t>
            </w:r>
            <w:proofErr w:type="gramStart"/>
            <w:r w:rsidRPr="00117FF5">
              <w:rPr>
                <w:rFonts w:ascii="Times New Roman" w:hAnsi="Times New Roman" w:cs="Times New Roman"/>
              </w:rPr>
              <w:t>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 xml:space="preserve">2  </w:t>
            </w:r>
            <w:r w:rsidRPr="00117FF5">
              <w:rPr>
                <w:rFonts w:ascii="Times New Roman" w:hAnsi="Times New Roman" w:cs="Times New Roman"/>
              </w:rPr>
              <w:t>(podium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) 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Ne-Čt do 23 h.</w:t>
            </w:r>
            <w:r w:rsidRPr="00117FF5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ind w:left="-70" w:firstLine="142"/>
              <w:jc w:val="center"/>
              <w:rPr>
                <w:rFonts w:ascii="Times New Roman" w:hAnsi="Times New Roman" w:cs="Times New Roman"/>
                <w:highlight w:val="magenta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1.3.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31.10.</w:t>
            </w:r>
          </w:p>
        </w:tc>
      </w:tr>
      <w:tr w:rsidR="00117FF5" w:rsidRPr="00117FF5" w:rsidTr="00BE6DBB">
        <w:trPr>
          <w:cantSplit/>
          <w:trHeight w:val="312"/>
        </w:trPr>
        <w:tc>
          <w:tcPr>
            <w:tcW w:w="600" w:type="pct"/>
            <w:vMerge/>
            <w:tcBorders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581" w:type="pct"/>
            <w:vMerge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40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 xml:space="preserve">2 </w:t>
            </w:r>
            <w:r w:rsidRPr="00117FF5">
              <w:rPr>
                <w:rFonts w:ascii="Times New Roman" w:hAnsi="Times New Roman" w:cs="Times New Roman"/>
              </w:rPr>
              <w:t>(malá kuželna)</w:t>
            </w:r>
          </w:p>
        </w:tc>
        <w:tc>
          <w:tcPr>
            <w:tcW w:w="1043" w:type="pct"/>
            <w:gridSpan w:val="2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Ne-Čt do 23 h.</w:t>
            </w:r>
            <w:r w:rsidRPr="00117FF5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ind w:left="-70" w:firstLine="142"/>
              <w:jc w:val="center"/>
              <w:rPr>
                <w:rFonts w:ascii="Times New Roman" w:hAnsi="Times New Roman" w:cs="Times New Roman"/>
                <w:highlight w:val="magenta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31.10.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</w:t>
            </w:r>
            <w:r w:rsidRPr="00117FF5">
              <w:rPr>
                <w:rFonts w:ascii="Times New Roman" w:hAnsi="Times New Roman"/>
                <w:szCs w:val="24"/>
              </w:rPr>
              <w:t xml:space="preserve"> </w:t>
            </w:r>
            <w:r w:rsidRPr="00117FF5">
              <w:rPr>
                <w:rFonts w:ascii="Times New Roman" w:hAnsi="Times New Roman"/>
                <w:b/>
                <w:szCs w:val="24"/>
              </w:rPr>
              <w:t>3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„Bar U tří zajíců“</w:t>
            </w:r>
            <w:r w:rsidRPr="00117FF5">
              <w:rPr>
                <w:rFonts w:ascii="Times New Roman" w:hAnsi="Times New Roman"/>
                <w:b/>
                <w:szCs w:val="24"/>
              </w:rPr>
              <w:br/>
              <w:t xml:space="preserve">Skálovo nám. 177/2a, Prostějov 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10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Po-Čt do 23.30 h.</w:t>
            </w:r>
            <w:r w:rsidRPr="00117FF5">
              <w:rPr>
                <w:rFonts w:ascii="Times New Roman" w:hAnsi="Times New Roman" w:cs="Times New Roman"/>
              </w:rPr>
              <w:br/>
              <w:t>Pá-So do 01.00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</w:t>
            </w:r>
            <w:r w:rsidRPr="00117FF5">
              <w:rPr>
                <w:rFonts w:ascii="Times New Roman" w:hAnsi="Times New Roman"/>
                <w:szCs w:val="24"/>
              </w:rPr>
              <w:t xml:space="preserve"> </w:t>
            </w:r>
            <w:r w:rsidRPr="00117FF5">
              <w:rPr>
                <w:rFonts w:ascii="Times New Roman" w:hAnsi="Times New Roman"/>
                <w:b/>
                <w:szCs w:val="24"/>
              </w:rPr>
              <w:t>4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>„Face To Face"</w:t>
            </w:r>
            <w:r w:rsidRPr="00117FF5">
              <w:rPr>
                <w:rFonts w:ascii="Times New Roman" w:hAnsi="Times New Roman"/>
                <w:b/>
                <w:szCs w:val="24"/>
              </w:rPr>
              <w:br/>
            </w:r>
            <w:r w:rsidRPr="00117FF5">
              <w:rPr>
                <w:rFonts w:ascii="Times New Roman" w:hAnsi="Times New Roman"/>
                <w:b/>
                <w:bCs/>
                <w:szCs w:val="24"/>
              </w:rPr>
              <w:t>Žižkovo nám. 120/2,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117FF5">
              <w:rPr>
                <w:rFonts w:ascii="Times New Roman" w:hAnsi="Times New Roman" w:cs="Times New Roman"/>
              </w:rPr>
              <w:t>50 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 xml:space="preserve">Ne-Čt do 23 h. </w:t>
            </w:r>
            <w:r w:rsidRPr="00117FF5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</w:t>
            </w:r>
            <w:r w:rsidRPr="00117FF5">
              <w:rPr>
                <w:rFonts w:ascii="Times New Roman" w:hAnsi="Times New Roman"/>
                <w:szCs w:val="24"/>
              </w:rPr>
              <w:t xml:space="preserve"> </w:t>
            </w:r>
            <w:r w:rsidRPr="00117FF5">
              <w:rPr>
                <w:rFonts w:ascii="Times New Roman" w:hAnsi="Times New Roman"/>
                <w:b/>
                <w:szCs w:val="24"/>
              </w:rPr>
              <w:t>5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„Hradební restaurace“</w:t>
            </w:r>
            <w:r w:rsidRPr="00117FF5">
              <w:rPr>
                <w:rFonts w:ascii="Times New Roman" w:hAnsi="Times New Roman"/>
                <w:b/>
                <w:szCs w:val="24"/>
              </w:rPr>
              <w:br/>
              <w:t>Hradební 85/1,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68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Ne-Čt do 23 h.</w:t>
            </w:r>
            <w:r w:rsidRPr="00117FF5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 6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rPr>
                <w:rFonts w:ascii="Times New Roman" w:hAnsi="Times New Roman" w:cs="Times New Roman"/>
                <w:b/>
              </w:rPr>
            </w:pPr>
            <w:r w:rsidRPr="00117FF5">
              <w:rPr>
                <w:rFonts w:ascii="Times New Roman" w:hAnsi="Times New Roman" w:cs="Times New Roman"/>
                <w:b/>
              </w:rPr>
              <w:t>„RESTAURACE Jadran“</w:t>
            </w:r>
            <w:r w:rsidRPr="00117FF5">
              <w:rPr>
                <w:rFonts w:ascii="Times New Roman" w:hAnsi="Times New Roman" w:cs="Times New Roman"/>
                <w:b/>
              </w:rPr>
              <w:br/>
              <w:t>Kostelní 79/17,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50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Pá-So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</w:t>
            </w:r>
            <w:r w:rsidRPr="00117FF5">
              <w:rPr>
                <w:rFonts w:ascii="Times New Roman" w:hAnsi="Times New Roman"/>
                <w:szCs w:val="24"/>
              </w:rPr>
              <w:t xml:space="preserve"> </w:t>
            </w:r>
            <w:r w:rsidRPr="00117FF5">
              <w:rPr>
                <w:rFonts w:ascii="Times New Roman" w:hAnsi="Times New Roman"/>
                <w:b/>
                <w:szCs w:val="24"/>
              </w:rPr>
              <w:t>7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117FF5">
              <w:rPr>
                <w:rFonts w:ascii="Times New Roman" w:hAnsi="Times New Roman" w:cs="Times New Roman"/>
                <w:b/>
                <w:bCs/>
              </w:rPr>
              <w:t>„PIVNICE OMEGA“</w:t>
            </w:r>
            <w:r w:rsidRPr="00117FF5">
              <w:rPr>
                <w:rFonts w:ascii="Times New Roman" w:hAnsi="Times New Roman" w:cs="Times New Roman"/>
                <w:b/>
                <w:bCs/>
              </w:rPr>
              <w:br/>
            </w:r>
            <w:proofErr w:type="spellStart"/>
            <w:r w:rsidRPr="00117FF5">
              <w:rPr>
                <w:rFonts w:ascii="Times New Roman" w:hAnsi="Times New Roman" w:cs="Times New Roman"/>
                <w:b/>
                <w:bCs/>
              </w:rPr>
              <w:t>Libušinka</w:t>
            </w:r>
            <w:proofErr w:type="spellEnd"/>
            <w:r w:rsidRPr="00117FF5">
              <w:rPr>
                <w:rFonts w:ascii="Times New Roman" w:hAnsi="Times New Roman" w:cs="Times New Roman"/>
                <w:b/>
                <w:bCs/>
              </w:rPr>
              <w:t xml:space="preserve"> 1555/9,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55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Ne-Čt do 23 h.</w:t>
            </w:r>
            <w:r w:rsidRPr="00117FF5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</w:t>
            </w:r>
            <w:r w:rsidRPr="00117FF5">
              <w:rPr>
                <w:rFonts w:ascii="Times New Roman" w:hAnsi="Times New Roman"/>
                <w:szCs w:val="24"/>
              </w:rPr>
              <w:t xml:space="preserve"> </w:t>
            </w:r>
            <w:r w:rsidRPr="00117FF5">
              <w:rPr>
                <w:rFonts w:ascii="Times New Roman" w:hAnsi="Times New Roman"/>
                <w:b/>
                <w:szCs w:val="24"/>
              </w:rPr>
              <w:t>8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rPr>
                <w:rFonts w:ascii="Times New Roman" w:hAnsi="Times New Roman" w:cs="Times New Roman"/>
                <w:b/>
              </w:rPr>
            </w:pPr>
            <w:r w:rsidRPr="00117FF5">
              <w:rPr>
                <w:rFonts w:ascii="Times New Roman" w:hAnsi="Times New Roman" w:cs="Times New Roman"/>
                <w:b/>
              </w:rPr>
              <w:t xml:space="preserve"> „Hostinec </w:t>
            </w:r>
            <w:proofErr w:type="spellStart"/>
            <w:r w:rsidRPr="00117FF5">
              <w:rPr>
                <w:rFonts w:ascii="Times New Roman" w:hAnsi="Times New Roman" w:cs="Times New Roman"/>
                <w:b/>
              </w:rPr>
              <w:t>Stylovka</w:t>
            </w:r>
            <w:proofErr w:type="spellEnd"/>
            <w:r w:rsidRPr="00117FF5">
              <w:rPr>
                <w:rFonts w:ascii="Times New Roman" w:hAnsi="Times New Roman" w:cs="Times New Roman"/>
                <w:b/>
              </w:rPr>
              <w:t>“</w:t>
            </w:r>
            <w:r w:rsidRPr="00117FF5">
              <w:rPr>
                <w:rFonts w:ascii="Times New Roman" w:hAnsi="Times New Roman" w:cs="Times New Roman"/>
                <w:b/>
              </w:rPr>
              <w:br/>
              <w:t>Tylova 1700/5,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50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Ne-Čt do 23 h.</w:t>
            </w:r>
            <w:r w:rsidRPr="00117FF5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 9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117FF5">
              <w:rPr>
                <w:rFonts w:ascii="Times New Roman" w:hAnsi="Times New Roman" w:cs="Times New Roman"/>
                <w:b/>
                <w:bCs/>
              </w:rPr>
              <w:t>„</w:t>
            </w:r>
            <w:proofErr w:type="gramStart"/>
            <w:r w:rsidRPr="00117FF5">
              <w:rPr>
                <w:rFonts w:ascii="Times New Roman" w:hAnsi="Times New Roman" w:cs="Times New Roman"/>
                <w:b/>
                <w:bCs/>
              </w:rPr>
              <w:t>SKLENÍK“                                  Kostelecká</w:t>
            </w:r>
            <w:proofErr w:type="gramEnd"/>
            <w:r w:rsidRPr="00117FF5">
              <w:rPr>
                <w:rFonts w:ascii="Times New Roman" w:hAnsi="Times New Roman" w:cs="Times New Roman"/>
                <w:b/>
                <w:bCs/>
              </w:rPr>
              <w:t xml:space="preserve"> 367,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100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Ne-Čt do 23 h.</w:t>
            </w:r>
          </w:p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  <w:trHeight w:val="746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 10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  <w:strike/>
              </w:rPr>
            </w:pPr>
            <w:r w:rsidRPr="00117FF5">
              <w:rPr>
                <w:rFonts w:ascii="Times New Roman" w:hAnsi="Times New Roman" w:cs="Times New Roman"/>
                <w:b/>
              </w:rPr>
              <w:t xml:space="preserve"> „Prostějovský </w:t>
            </w:r>
            <w:proofErr w:type="spellStart"/>
            <w:proofErr w:type="gramStart"/>
            <w:r w:rsidRPr="00117FF5">
              <w:rPr>
                <w:rFonts w:ascii="Times New Roman" w:hAnsi="Times New Roman" w:cs="Times New Roman"/>
                <w:b/>
              </w:rPr>
              <w:t>šnyt</w:t>
            </w:r>
            <w:proofErr w:type="spellEnd"/>
            <w:r w:rsidRPr="00117FF5">
              <w:rPr>
                <w:rFonts w:ascii="Times New Roman" w:hAnsi="Times New Roman" w:cs="Times New Roman"/>
                <w:b/>
              </w:rPr>
              <w:t>“                                                                         Josefa</w:t>
            </w:r>
            <w:proofErr w:type="gramEnd"/>
            <w:r w:rsidRPr="00117FF5">
              <w:rPr>
                <w:rFonts w:ascii="Times New Roman" w:hAnsi="Times New Roman" w:cs="Times New Roman"/>
                <w:b/>
              </w:rPr>
              <w:t xml:space="preserve"> Lady 327/15,                                     Prostějov - </w:t>
            </w:r>
            <w:proofErr w:type="spellStart"/>
            <w:r w:rsidRPr="00117FF5">
              <w:rPr>
                <w:rFonts w:ascii="Times New Roman" w:hAnsi="Times New Roman" w:cs="Times New Roman"/>
                <w:b/>
              </w:rPr>
              <w:t>Krasice</w:t>
            </w:r>
            <w:proofErr w:type="spellEnd"/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70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Po-Ne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</w:p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</w:t>
            </w:r>
            <w:r w:rsidRPr="00117FF5">
              <w:rPr>
                <w:rFonts w:ascii="Times New Roman" w:hAnsi="Times New Roman"/>
                <w:szCs w:val="24"/>
              </w:rPr>
              <w:t xml:space="preserve"> </w:t>
            </w:r>
            <w:r w:rsidRPr="00117FF5">
              <w:rPr>
                <w:rFonts w:ascii="Times New Roman" w:hAnsi="Times New Roman"/>
                <w:b/>
                <w:szCs w:val="24"/>
              </w:rPr>
              <w:t>11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rPr>
                <w:rFonts w:ascii="Times New Roman" w:hAnsi="Times New Roman" w:cs="Times New Roman"/>
                <w:b/>
              </w:rPr>
            </w:pPr>
            <w:r w:rsidRPr="00117FF5">
              <w:rPr>
                <w:rFonts w:ascii="Times New Roman" w:hAnsi="Times New Roman" w:cs="Times New Roman"/>
                <w:b/>
              </w:rPr>
              <w:t>„</w:t>
            </w:r>
            <w:proofErr w:type="gramStart"/>
            <w:r w:rsidRPr="00117FF5">
              <w:rPr>
                <w:rFonts w:ascii="Times New Roman" w:hAnsi="Times New Roman" w:cs="Times New Roman"/>
                <w:b/>
              </w:rPr>
              <w:t>Herna-Bar-LUTO“                                                 K.</w:t>
            </w:r>
            <w:proofErr w:type="gramEnd"/>
            <w:r w:rsidRPr="00117FF5">
              <w:rPr>
                <w:rFonts w:ascii="Times New Roman" w:hAnsi="Times New Roman" w:cs="Times New Roman"/>
                <w:b/>
              </w:rPr>
              <w:t xml:space="preserve"> Svolinského 287/7, (restaurační zahrádka umístěna v prostoru ul. J. Lady),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117FF5">
              <w:rPr>
                <w:rFonts w:ascii="Times New Roman" w:hAnsi="Times New Roman" w:cs="Times New Roman"/>
              </w:rPr>
              <w:t xml:space="preserve">                                 160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Po-Ne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 xml:space="preserve">                           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</w:p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</w:t>
            </w:r>
            <w:r w:rsidRPr="00117FF5">
              <w:rPr>
                <w:rFonts w:ascii="Times New Roman" w:hAnsi="Times New Roman"/>
                <w:szCs w:val="24"/>
              </w:rPr>
              <w:t xml:space="preserve"> </w:t>
            </w:r>
            <w:r w:rsidRPr="00117FF5">
              <w:rPr>
                <w:rFonts w:ascii="Times New Roman" w:hAnsi="Times New Roman"/>
                <w:b/>
                <w:szCs w:val="24"/>
              </w:rPr>
              <w:t>12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117FF5">
              <w:rPr>
                <w:rFonts w:ascii="Times New Roman" w:hAnsi="Times New Roman" w:cs="Times New Roman"/>
                <w:b/>
                <w:bCs/>
              </w:rPr>
              <w:t>„Hospůdka SALI“</w:t>
            </w:r>
            <w:r w:rsidRPr="00117FF5">
              <w:rPr>
                <w:rFonts w:ascii="Times New Roman" w:hAnsi="Times New Roman" w:cs="Times New Roman"/>
                <w:b/>
                <w:bCs/>
              </w:rPr>
              <w:br/>
              <w:t xml:space="preserve">plocha „za unimobuňkami“ </w:t>
            </w:r>
            <w:proofErr w:type="spellStart"/>
            <w:r w:rsidRPr="00117FF5">
              <w:rPr>
                <w:rFonts w:ascii="Times New Roman" w:hAnsi="Times New Roman" w:cs="Times New Roman"/>
                <w:b/>
                <w:bCs/>
              </w:rPr>
              <w:t>Krasická</w:t>
            </w:r>
            <w:proofErr w:type="spellEnd"/>
            <w:r w:rsidRPr="00117FF5">
              <w:rPr>
                <w:rFonts w:ascii="Times New Roman" w:hAnsi="Times New Roman" w:cs="Times New Roman"/>
                <w:b/>
                <w:bCs/>
              </w:rPr>
              <w:t xml:space="preserve"> 936, Prostějov 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255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Po-So do 24 h.</w:t>
            </w:r>
          </w:p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Ne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</w:p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</w:t>
            </w:r>
            <w:r w:rsidRPr="00117FF5">
              <w:rPr>
                <w:rFonts w:ascii="Times New Roman" w:hAnsi="Times New Roman"/>
                <w:szCs w:val="24"/>
              </w:rPr>
              <w:t xml:space="preserve"> </w:t>
            </w:r>
            <w:r w:rsidRPr="00117FF5">
              <w:rPr>
                <w:rFonts w:ascii="Times New Roman" w:hAnsi="Times New Roman"/>
                <w:b/>
                <w:szCs w:val="24"/>
              </w:rPr>
              <w:t>13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117FF5">
              <w:rPr>
                <w:rFonts w:ascii="Times New Roman" w:hAnsi="Times New Roman" w:cs="Times New Roman"/>
                <w:b/>
                <w:bCs/>
              </w:rPr>
              <w:t xml:space="preserve">„Na </w:t>
            </w:r>
            <w:proofErr w:type="spellStart"/>
            <w:proofErr w:type="gramStart"/>
            <w:r w:rsidRPr="00117FF5">
              <w:rPr>
                <w:rFonts w:ascii="Times New Roman" w:hAnsi="Times New Roman" w:cs="Times New Roman"/>
                <w:b/>
                <w:bCs/>
              </w:rPr>
              <w:t>Mánesce</w:t>
            </w:r>
            <w:proofErr w:type="spellEnd"/>
            <w:r w:rsidRPr="00117FF5">
              <w:rPr>
                <w:rFonts w:ascii="Times New Roman" w:hAnsi="Times New Roman" w:cs="Times New Roman"/>
                <w:b/>
                <w:bCs/>
              </w:rPr>
              <w:t>“                               Rostislavova</w:t>
            </w:r>
            <w:proofErr w:type="gramEnd"/>
            <w:r w:rsidRPr="00117FF5">
              <w:rPr>
                <w:rFonts w:ascii="Times New Roman" w:hAnsi="Times New Roman" w:cs="Times New Roman"/>
                <w:b/>
                <w:bCs/>
              </w:rPr>
              <w:t xml:space="preserve"> 845/12, Prostějov (restaurační zahrádka umístěna v prostoru ul. Česká 12, Prostějov)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 xml:space="preserve">                            15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Pá-So 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 xml:space="preserve">                        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lastRenderedPageBreak/>
              <w:t>RZ č.</w:t>
            </w:r>
            <w:r w:rsidRPr="00117FF5">
              <w:rPr>
                <w:rFonts w:ascii="Times New Roman" w:hAnsi="Times New Roman"/>
                <w:szCs w:val="24"/>
              </w:rPr>
              <w:t xml:space="preserve"> </w:t>
            </w:r>
            <w:r w:rsidRPr="00117FF5">
              <w:rPr>
                <w:rFonts w:ascii="Times New Roman" w:hAnsi="Times New Roman"/>
                <w:b/>
                <w:szCs w:val="24"/>
              </w:rPr>
              <w:t>14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117FF5">
              <w:rPr>
                <w:rFonts w:ascii="Times New Roman" w:hAnsi="Times New Roman" w:cs="Times New Roman"/>
                <w:b/>
                <w:bCs/>
              </w:rPr>
              <w:t xml:space="preserve">„U </w:t>
            </w:r>
            <w:proofErr w:type="gramStart"/>
            <w:r w:rsidRPr="00117FF5">
              <w:rPr>
                <w:rFonts w:ascii="Times New Roman" w:hAnsi="Times New Roman" w:cs="Times New Roman"/>
                <w:b/>
                <w:bCs/>
              </w:rPr>
              <w:t>kalicha“                                                Nám.</w:t>
            </w:r>
            <w:proofErr w:type="gramEnd"/>
            <w:r w:rsidRPr="00117FF5">
              <w:rPr>
                <w:rFonts w:ascii="Times New Roman" w:hAnsi="Times New Roman" w:cs="Times New Roman"/>
                <w:b/>
                <w:bCs/>
              </w:rPr>
              <w:t xml:space="preserve"> U kalicha 2575/2, Prostějov 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200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Čt-Ne do 23 h.</w:t>
            </w:r>
          </w:p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  <w:trHeight w:val="851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 15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rPr>
                <w:rStyle w:val="Siln"/>
                <w:rFonts w:ascii="Times New Roman" w:eastAsiaTheme="majorEastAsia" w:hAnsi="Times New Roman" w:cs="Times New Roman"/>
                <w:b w:val="0"/>
              </w:rPr>
            </w:pPr>
            <w:r w:rsidRPr="00117FF5">
              <w:rPr>
                <w:rStyle w:val="Siln"/>
                <w:rFonts w:ascii="Times New Roman" w:eastAsiaTheme="majorEastAsia" w:hAnsi="Times New Roman" w:cs="Times New Roman"/>
              </w:rPr>
              <w:t>„</w:t>
            </w:r>
            <w:r w:rsidRPr="00117FF5">
              <w:rPr>
                <w:rFonts w:ascii="Times New Roman" w:hAnsi="Times New Roman" w:cs="Times New Roman"/>
                <w:b/>
                <w:bCs/>
              </w:rPr>
              <w:t xml:space="preserve">TJ Sokol </w:t>
            </w:r>
            <w:proofErr w:type="spellStart"/>
            <w:proofErr w:type="gramStart"/>
            <w:r w:rsidRPr="00117FF5">
              <w:rPr>
                <w:rFonts w:ascii="Times New Roman" w:hAnsi="Times New Roman" w:cs="Times New Roman"/>
                <w:b/>
                <w:bCs/>
              </w:rPr>
              <w:t>Vrahovice</w:t>
            </w:r>
            <w:proofErr w:type="spellEnd"/>
            <w:r w:rsidRPr="00117FF5">
              <w:rPr>
                <w:rFonts w:ascii="Times New Roman" w:hAnsi="Times New Roman" w:cs="Times New Roman"/>
                <w:b/>
                <w:bCs/>
              </w:rPr>
              <w:t>“  občerstvení</w:t>
            </w:r>
            <w:proofErr w:type="gramEnd"/>
            <w:r w:rsidRPr="00117FF5">
              <w:rPr>
                <w:rFonts w:ascii="Times New Roman" w:hAnsi="Times New Roman" w:cs="Times New Roman"/>
                <w:b/>
                <w:bCs/>
              </w:rPr>
              <w:t xml:space="preserve"> u fotbalového hřiště </w:t>
            </w:r>
            <w:proofErr w:type="spellStart"/>
            <w:r w:rsidRPr="00117FF5">
              <w:rPr>
                <w:rFonts w:ascii="Times New Roman" w:hAnsi="Times New Roman" w:cs="Times New Roman"/>
                <w:b/>
                <w:bCs/>
              </w:rPr>
              <w:t>Vrahovice</w:t>
            </w:r>
            <w:proofErr w:type="spellEnd"/>
            <w:r w:rsidRPr="00117FF5">
              <w:rPr>
                <w:rFonts w:ascii="Times New Roman" w:hAnsi="Times New Roman" w:cs="Times New Roman"/>
                <w:b/>
                <w:bCs/>
              </w:rPr>
              <w:t xml:space="preserve">, Prostějov - </w:t>
            </w:r>
            <w:proofErr w:type="spellStart"/>
            <w:r w:rsidRPr="00117FF5">
              <w:rPr>
                <w:rFonts w:ascii="Times New Roman" w:hAnsi="Times New Roman" w:cs="Times New Roman"/>
                <w:b/>
                <w:bCs/>
              </w:rPr>
              <w:t>Vrahovice</w:t>
            </w:r>
            <w:proofErr w:type="spellEnd"/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200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 xml:space="preserve">2 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117FF5">
              <w:rPr>
                <w:rFonts w:ascii="Times New Roman" w:hAnsi="Times New Roman" w:cs="Times New Roman"/>
              </w:rPr>
              <w:t>Pá</w:t>
            </w:r>
            <w:proofErr w:type="gramEnd"/>
            <w:r w:rsidRPr="00117FF5">
              <w:rPr>
                <w:rFonts w:ascii="Times New Roman" w:hAnsi="Times New Roman" w:cs="Times New Roman"/>
              </w:rPr>
              <w:t>–</w:t>
            </w:r>
            <w:proofErr w:type="gramStart"/>
            <w:r w:rsidRPr="00117FF5">
              <w:rPr>
                <w:rFonts w:ascii="Times New Roman" w:hAnsi="Times New Roman" w:cs="Times New Roman"/>
              </w:rPr>
              <w:t>So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</w:p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 16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rPr>
                <w:rFonts w:ascii="Times New Roman" w:hAnsi="Times New Roman" w:cs="Times New Roman"/>
                <w:b/>
              </w:rPr>
            </w:pPr>
            <w:r w:rsidRPr="00117FF5">
              <w:rPr>
                <w:rFonts w:ascii="Times New Roman" w:hAnsi="Times New Roman" w:cs="Times New Roman"/>
                <w:b/>
                <w:bCs/>
              </w:rPr>
              <w:t xml:space="preserve">„Občerstvení Na Splávku“      </w:t>
            </w:r>
            <w:proofErr w:type="spellStart"/>
            <w:r w:rsidRPr="00117FF5">
              <w:rPr>
                <w:rFonts w:ascii="Times New Roman" w:hAnsi="Times New Roman" w:cs="Times New Roman"/>
                <w:b/>
                <w:bCs/>
              </w:rPr>
              <w:t>ev.č</w:t>
            </w:r>
            <w:proofErr w:type="spellEnd"/>
            <w:r w:rsidRPr="00117FF5">
              <w:rPr>
                <w:rFonts w:ascii="Times New Roman" w:hAnsi="Times New Roman" w:cs="Times New Roman"/>
                <w:b/>
                <w:bCs/>
              </w:rPr>
              <w:t>. 14</w:t>
            </w:r>
            <w:r w:rsidRPr="00117FF5">
              <w:rPr>
                <w:rFonts w:ascii="Times New Roman" w:hAnsi="Times New Roman" w:cs="Times New Roman"/>
                <w:b/>
              </w:rPr>
              <w:br/>
            </w:r>
            <w:r w:rsidRPr="00117FF5">
              <w:rPr>
                <w:rFonts w:ascii="Times New Roman" w:hAnsi="Times New Roman" w:cs="Times New Roman"/>
                <w:b/>
                <w:bCs/>
              </w:rPr>
              <w:t xml:space="preserve">Prostějov - </w:t>
            </w:r>
            <w:proofErr w:type="spellStart"/>
            <w:r w:rsidRPr="00117FF5">
              <w:rPr>
                <w:rFonts w:ascii="Times New Roman" w:hAnsi="Times New Roman" w:cs="Times New Roman"/>
                <w:b/>
                <w:bCs/>
              </w:rPr>
              <w:t>Domamyslice</w:t>
            </w:r>
            <w:proofErr w:type="spellEnd"/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145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Po-Čt, Ne do 23 h.</w:t>
            </w:r>
            <w:r w:rsidRPr="00117FF5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  <w:trHeight w:val="851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 17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 „RESTAURACE HANOI FOOD“</w:t>
            </w:r>
          </w:p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>Západní 2/77, 796 04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eastAsia="Arial Unicode MS" w:hAnsi="Times New Roman"/>
                <w:szCs w:val="24"/>
              </w:rPr>
            </w:pPr>
          </w:p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eastAsia="Arial Unicode MS" w:hAnsi="Times New Roman"/>
                <w:szCs w:val="24"/>
              </w:rPr>
            </w:pPr>
          </w:p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eastAsia="Arial Unicode MS" w:hAnsi="Times New Roman"/>
                <w:szCs w:val="24"/>
              </w:rPr>
            </w:pPr>
            <w:r w:rsidRPr="00117FF5">
              <w:rPr>
                <w:rFonts w:ascii="Times New Roman" w:eastAsia="Arial Unicode MS" w:hAnsi="Times New Roman"/>
                <w:szCs w:val="24"/>
              </w:rPr>
              <w:t>700 m2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eastAsia="Arial Unicode MS" w:hAnsi="Times New Roman"/>
                <w:szCs w:val="24"/>
              </w:rPr>
            </w:pPr>
            <w:r w:rsidRPr="00117FF5">
              <w:rPr>
                <w:rFonts w:ascii="Times New Roman" w:eastAsia="Arial Unicode MS" w:hAnsi="Times New Roman"/>
                <w:szCs w:val="24"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eastAsia="Arial Unicode MS" w:hAnsi="Times New Roman"/>
                <w:szCs w:val="24"/>
              </w:rPr>
            </w:pPr>
            <w:r w:rsidRPr="00117FF5">
              <w:rPr>
                <w:rFonts w:ascii="Times New Roman" w:eastAsia="Arial Unicode MS" w:hAnsi="Times New Roman"/>
                <w:szCs w:val="24"/>
              </w:rPr>
              <w:t>příležitostně</w:t>
            </w:r>
          </w:p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eastAsia="Arial Unicode MS" w:hAnsi="Times New Roman"/>
                <w:szCs w:val="24"/>
              </w:rPr>
            </w:pPr>
            <w:r w:rsidRPr="00117FF5">
              <w:rPr>
                <w:rFonts w:ascii="Times New Roman" w:eastAsia="Arial Unicode MS" w:hAnsi="Times New Roman"/>
                <w:szCs w:val="24"/>
              </w:rPr>
              <w:t xml:space="preserve">od </w:t>
            </w:r>
            <w:proofErr w:type="gramStart"/>
            <w:r w:rsidRPr="00117FF5">
              <w:rPr>
                <w:rFonts w:ascii="Times New Roman" w:eastAsia="Arial Unicode MS" w:hAnsi="Times New Roman"/>
                <w:szCs w:val="24"/>
              </w:rPr>
              <w:t>1.4. do</w:t>
            </w:r>
            <w:proofErr w:type="gramEnd"/>
            <w:r w:rsidRPr="00117FF5">
              <w:rPr>
                <w:rFonts w:ascii="Times New Roman" w:eastAsia="Arial Unicode MS" w:hAnsi="Times New Roman"/>
                <w:szCs w:val="24"/>
              </w:rPr>
              <w:t xml:space="preserve"> 30.9.</w:t>
            </w:r>
            <w:r w:rsidRPr="00117FF5">
              <w:rPr>
                <w:rFonts w:ascii="Times New Roman" w:eastAsia="Arial Unicode MS" w:hAnsi="Times New Roman"/>
                <w:szCs w:val="24"/>
              </w:rPr>
              <w:br/>
            </w:r>
          </w:p>
        </w:tc>
      </w:tr>
      <w:tr w:rsidR="00117FF5" w:rsidRPr="00117FF5" w:rsidTr="00BE6DBB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 18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>„Hostinec U Dudka“</w:t>
            </w:r>
          </w:p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Nám. </w:t>
            </w:r>
            <w:proofErr w:type="gramStart"/>
            <w:r w:rsidRPr="00117FF5">
              <w:rPr>
                <w:rFonts w:ascii="Times New Roman" w:hAnsi="Times New Roman"/>
                <w:b/>
                <w:bCs/>
                <w:szCs w:val="24"/>
              </w:rPr>
              <w:t>J.V.</w:t>
            </w:r>
            <w:proofErr w:type="gramEnd"/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 Sládka 175/2a, Prostějov-</w:t>
            </w:r>
            <w:proofErr w:type="spellStart"/>
            <w:r w:rsidRPr="00117FF5">
              <w:rPr>
                <w:rFonts w:ascii="Times New Roman" w:hAnsi="Times New Roman"/>
                <w:b/>
                <w:bCs/>
                <w:szCs w:val="24"/>
              </w:rPr>
              <w:t>Krasice</w:t>
            </w:r>
            <w:proofErr w:type="spellEnd"/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117FF5">
              <w:rPr>
                <w:rFonts w:ascii="Times New Roman" w:hAnsi="Times New Roman" w:cs="Times New Roman"/>
              </w:rPr>
              <w:t>100  m2</w:t>
            </w:r>
            <w:proofErr w:type="gramEnd"/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eastAsia="Arial Unicode MS" w:hAnsi="Times New Roman"/>
                <w:szCs w:val="24"/>
              </w:rPr>
            </w:pPr>
            <w:r w:rsidRPr="00117FF5">
              <w:rPr>
                <w:rFonts w:ascii="Times New Roman" w:eastAsia="Arial Unicode MS" w:hAnsi="Times New Roman"/>
                <w:szCs w:val="24"/>
              </w:rPr>
              <w:t>Pá-So 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</w:p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1.5.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31.10.</w:t>
            </w:r>
          </w:p>
        </w:tc>
      </w:tr>
      <w:tr w:rsidR="00117FF5" w:rsidRPr="00117FF5" w:rsidTr="00BE6DBB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 19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>„U bílého koníčka“</w:t>
            </w:r>
          </w:p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>Žižkovo nám. 138/16,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117FF5">
              <w:rPr>
                <w:rFonts w:ascii="Times New Roman" w:hAnsi="Times New Roman" w:cs="Times New Roman"/>
              </w:rPr>
              <w:t>32,5  m2</w:t>
            </w:r>
            <w:proofErr w:type="gramEnd"/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eastAsia="Arial Unicode MS" w:hAnsi="Times New Roman"/>
                <w:szCs w:val="24"/>
              </w:rPr>
            </w:pPr>
            <w:r w:rsidRPr="00117FF5">
              <w:rPr>
                <w:rFonts w:ascii="Times New Roman" w:eastAsia="Arial Unicode MS" w:hAnsi="Times New Roman"/>
                <w:szCs w:val="24"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 20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„PUOR – </w:t>
            </w:r>
            <w:proofErr w:type="spellStart"/>
            <w:r w:rsidRPr="00117FF5">
              <w:rPr>
                <w:rFonts w:ascii="Times New Roman" w:hAnsi="Times New Roman"/>
                <w:b/>
                <w:bCs/>
                <w:szCs w:val="24"/>
              </w:rPr>
              <w:t>Pilsner</w:t>
            </w:r>
            <w:proofErr w:type="spellEnd"/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 </w:t>
            </w:r>
            <w:proofErr w:type="spellStart"/>
            <w:r w:rsidRPr="00117FF5">
              <w:rPr>
                <w:rFonts w:ascii="Times New Roman" w:hAnsi="Times New Roman"/>
                <w:b/>
                <w:bCs/>
                <w:szCs w:val="24"/>
              </w:rPr>
              <w:t>Urquell</w:t>
            </w:r>
            <w:proofErr w:type="spellEnd"/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 </w:t>
            </w:r>
            <w:proofErr w:type="spellStart"/>
            <w:r w:rsidRPr="00117FF5">
              <w:rPr>
                <w:rFonts w:ascii="Times New Roman" w:hAnsi="Times New Roman"/>
                <w:b/>
                <w:bCs/>
                <w:szCs w:val="24"/>
              </w:rPr>
              <w:t>Original</w:t>
            </w:r>
            <w:proofErr w:type="spellEnd"/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 Restaurant“</w:t>
            </w:r>
          </w:p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Nám. </w:t>
            </w:r>
            <w:proofErr w:type="spellStart"/>
            <w:proofErr w:type="gramStart"/>
            <w:r w:rsidRPr="00117FF5">
              <w:rPr>
                <w:rFonts w:ascii="Times New Roman" w:hAnsi="Times New Roman"/>
                <w:b/>
                <w:bCs/>
                <w:szCs w:val="24"/>
              </w:rPr>
              <w:t>T.G.Masaryka</w:t>
            </w:r>
            <w:proofErr w:type="spellEnd"/>
            <w:proofErr w:type="gramEnd"/>
            <w:r w:rsidRPr="00117FF5">
              <w:rPr>
                <w:rFonts w:ascii="Times New Roman" w:hAnsi="Times New Roman"/>
                <w:b/>
                <w:bCs/>
                <w:szCs w:val="24"/>
              </w:rPr>
              <w:t xml:space="preserve"> 123/17,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117FF5">
              <w:rPr>
                <w:rFonts w:ascii="Times New Roman" w:hAnsi="Times New Roman" w:cs="Times New Roman"/>
              </w:rPr>
              <w:t>70  m2</w:t>
            </w:r>
            <w:proofErr w:type="gramEnd"/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eastAsia="Arial Unicode MS" w:hAnsi="Times New Roman"/>
                <w:szCs w:val="24"/>
              </w:rPr>
            </w:pPr>
          </w:p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eastAsia="Arial Unicode MS" w:hAnsi="Times New Roman"/>
                <w:szCs w:val="24"/>
              </w:rPr>
            </w:pPr>
            <w:r w:rsidRPr="00117FF5">
              <w:rPr>
                <w:rFonts w:ascii="Times New Roman" w:eastAsia="Arial Unicode MS" w:hAnsi="Times New Roman"/>
                <w:szCs w:val="24"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  <w:r w:rsidRPr="00117FF5">
              <w:rPr>
                <w:rFonts w:ascii="Times New Roman" w:hAnsi="Times New Roman" w:cs="Times New Roman"/>
              </w:rPr>
              <w:br/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30.9.</w:t>
            </w:r>
          </w:p>
        </w:tc>
      </w:tr>
      <w:tr w:rsidR="00117FF5" w:rsidRPr="00117FF5" w:rsidTr="00BE6DBB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 21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>„KINO METRO 70 Prostějov“</w:t>
            </w:r>
          </w:p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>Přikrylovo nám. 4,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80 m2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shd w:val="clear" w:color="auto" w:fill="FFFFFF"/>
              <w:jc w:val="center"/>
              <w:rPr>
                <w:rFonts w:ascii="Times New Roman" w:eastAsia="Arial Unicode MS" w:hAnsi="Times New Roman"/>
                <w:szCs w:val="24"/>
              </w:rPr>
            </w:pPr>
            <w:r w:rsidRPr="00117FF5">
              <w:rPr>
                <w:rFonts w:ascii="Times New Roman" w:eastAsia="Arial Unicode MS" w:hAnsi="Times New Roman"/>
                <w:szCs w:val="24"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</w:p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31.10.</w:t>
            </w:r>
          </w:p>
        </w:tc>
      </w:tr>
      <w:tr w:rsidR="00117FF5" w:rsidRPr="00117FF5" w:rsidTr="00BE6DBB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75781D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4"/>
              </w:rPr>
            </w:pPr>
            <w:r w:rsidRPr="00117FF5">
              <w:rPr>
                <w:rFonts w:ascii="Times New Roman" w:hAnsi="Times New Roman"/>
                <w:b/>
                <w:szCs w:val="24"/>
              </w:rPr>
              <w:t>RZ č. 22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>„Bistro Hloučela u Matesů“</w:t>
            </w:r>
          </w:p>
          <w:p w:rsidR="0075781D" w:rsidRPr="00117FF5" w:rsidRDefault="0075781D" w:rsidP="00BE6DBB">
            <w:pPr>
              <w:shd w:val="clear" w:color="auto" w:fill="FFFFFF"/>
              <w:rPr>
                <w:rFonts w:ascii="Times New Roman" w:hAnsi="Times New Roman"/>
                <w:b/>
                <w:bCs/>
                <w:szCs w:val="24"/>
              </w:rPr>
            </w:pPr>
            <w:r w:rsidRPr="00117FF5">
              <w:rPr>
                <w:rFonts w:ascii="Times New Roman" w:hAnsi="Times New Roman"/>
                <w:b/>
                <w:bCs/>
                <w:szCs w:val="24"/>
              </w:rPr>
              <w:t>Pod Kosířem č. ev. 215,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1000 m</w:t>
            </w:r>
            <w:r w:rsidRPr="00117FF5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spacing w:before="0" w:before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Pá-So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>příležitostně</w:t>
            </w:r>
          </w:p>
          <w:p w:rsidR="0075781D" w:rsidRPr="00117FF5" w:rsidRDefault="0075781D" w:rsidP="00BE6DBB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117FF5">
              <w:rPr>
                <w:rFonts w:ascii="Times New Roman" w:hAnsi="Times New Roman" w:cs="Times New Roman"/>
              </w:rPr>
              <w:t xml:space="preserve">od </w:t>
            </w:r>
            <w:proofErr w:type="gramStart"/>
            <w:r w:rsidRPr="00117FF5">
              <w:rPr>
                <w:rFonts w:ascii="Times New Roman" w:hAnsi="Times New Roman" w:cs="Times New Roman"/>
              </w:rPr>
              <w:t>1.4. do</w:t>
            </w:r>
            <w:proofErr w:type="gramEnd"/>
            <w:r w:rsidRPr="00117FF5">
              <w:rPr>
                <w:rFonts w:ascii="Times New Roman" w:hAnsi="Times New Roman" w:cs="Times New Roman"/>
              </w:rPr>
              <w:t xml:space="preserve"> 31.10.</w:t>
            </w:r>
          </w:p>
        </w:tc>
      </w:tr>
    </w:tbl>
    <w:p w:rsidR="00117FF5" w:rsidRDefault="00117FF5" w:rsidP="00117FF5">
      <w:pPr>
        <w:pStyle w:val="Zkladntext"/>
        <w:ind w:left="720"/>
        <w:rPr>
          <w:rFonts w:ascii="Times New Roman" w:eastAsia="Calibri" w:hAnsi="Times New Roman"/>
          <w:szCs w:val="24"/>
        </w:rPr>
      </w:pPr>
    </w:p>
    <w:p w:rsidR="00F33E47" w:rsidRPr="00117FF5" w:rsidRDefault="00F33E47" w:rsidP="00117FF5">
      <w:pPr>
        <w:pStyle w:val="Zkladntext"/>
        <w:ind w:left="720"/>
        <w:rPr>
          <w:rFonts w:ascii="Times New Roman" w:hAnsi="Times New Roman"/>
          <w:szCs w:val="24"/>
        </w:rPr>
      </w:pPr>
    </w:p>
    <w:p w:rsidR="0075781D" w:rsidRPr="00117FF5" w:rsidRDefault="0075781D" w:rsidP="0075781D">
      <w:pPr>
        <w:spacing w:after="4" w:line="270" w:lineRule="auto"/>
        <w:ind w:left="10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Vysvětlivky </w:t>
      </w:r>
    </w:p>
    <w:p w:rsidR="0075781D" w:rsidRPr="00117FF5" w:rsidRDefault="0075781D" w:rsidP="0075781D">
      <w:pPr>
        <w:spacing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  <w:r w:rsidRPr="00117FF5">
        <w:rPr>
          <w:rFonts w:ascii="Times New Roman" w:hAnsi="Times New Roman"/>
          <w:strike/>
          <w:szCs w:val="24"/>
        </w:rPr>
        <w:t xml:space="preserve">                                                         </w:t>
      </w: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BE6DBB">
      <w:pPr>
        <w:numPr>
          <w:ilvl w:val="0"/>
          <w:numId w:val="24"/>
        </w:numPr>
        <w:spacing w:after="13" w:line="259" w:lineRule="auto"/>
        <w:ind w:right="15" w:hanging="36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>Zákon č. 283/2021 Sb., stavební zákon, ve znění pozdějších předpisů.</w:t>
      </w:r>
    </w:p>
    <w:p w:rsidR="0075781D" w:rsidRPr="00117FF5" w:rsidRDefault="0075781D" w:rsidP="0075781D">
      <w:pPr>
        <w:spacing w:after="13" w:line="259" w:lineRule="auto"/>
        <w:ind w:left="720"/>
        <w:rPr>
          <w:rFonts w:ascii="Times New Roman" w:hAnsi="Times New Roman"/>
          <w:szCs w:val="24"/>
        </w:rPr>
      </w:pPr>
    </w:p>
    <w:p w:rsidR="0075781D" w:rsidRPr="00117FF5" w:rsidRDefault="0075781D" w:rsidP="0075781D">
      <w:pPr>
        <w:numPr>
          <w:ilvl w:val="0"/>
          <w:numId w:val="24"/>
        </w:numPr>
        <w:spacing w:after="4" w:line="270" w:lineRule="auto"/>
        <w:ind w:right="15" w:hanging="36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Veřejně přístupná místa jsou veřejná prostranství (dle § 34 zákona č. 128/2000 Sb., o obcích (obecní zřízení), ve znění pozdějších předpisů, jsou veřejným prostranstvím všechna náměstí, ulice, tržiště, chodníky, veřejná zeleň, parky a další prostory přístupné každému bez omezení, tedy sloužící obecnému užívání, a to bez ohledu na vlastnictví k tomuto prostoru) a další místa veřejně přístupná i s omezením. </w:t>
      </w:r>
    </w:p>
    <w:p w:rsidR="0075781D" w:rsidRPr="00117FF5" w:rsidRDefault="0075781D" w:rsidP="0075781D">
      <w:pPr>
        <w:spacing w:after="10"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numPr>
          <w:ilvl w:val="0"/>
          <w:numId w:val="24"/>
        </w:numPr>
        <w:spacing w:after="4" w:line="270" w:lineRule="auto"/>
        <w:ind w:left="715" w:right="15" w:hanging="36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lastRenderedPageBreak/>
        <w:t xml:space="preserve">Např. § 11 a 19 zákona č. 110/1997 Sb., o potravinách a tabákových výrobcích a o změně a doplnění některých souvisejících zákonů, ve znění pozdějších předpisů. </w:t>
      </w:r>
    </w:p>
    <w:p w:rsidR="0075781D" w:rsidRPr="00117FF5" w:rsidRDefault="0075781D" w:rsidP="0075781D">
      <w:pPr>
        <w:spacing w:after="7"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numPr>
          <w:ilvl w:val="0"/>
          <w:numId w:val="24"/>
        </w:numPr>
        <w:spacing w:after="4" w:line="270" w:lineRule="auto"/>
        <w:ind w:left="715" w:right="15" w:hanging="36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Např. zákon č. 206/2015 Sb., o pyrotechnických výrobcích a zacházení s nimi a o změně některých zákonů (zákon o pyrotechnice), ve znění pozdějších předpisů, </w:t>
      </w:r>
    </w:p>
    <w:p w:rsidR="0075781D" w:rsidRPr="00117FF5" w:rsidRDefault="0075781D" w:rsidP="0075781D">
      <w:pPr>
        <w:spacing w:after="40" w:line="259" w:lineRule="auto"/>
        <w:ind w:left="286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Nařízení vlády č. 217/2017 Sb., o požadavcích na zabezpečení zbraní, střeliva, černého loveckého prachu, bezdýmného prachu a zápalek a o muničním skladišti,  </w:t>
      </w:r>
    </w:p>
    <w:p w:rsidR="0075781D" w:rsidRPr="00117FF5" w:rsidRDefault="0075781D" w:rsidP="0075781D">
      <w:pPr>
        <w:spacing w:line="259" w:lineRule="auto"/>
        <w:ind w:left="286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§ 25 zákona č. 166/1999 Sb., o veterinární péči a o změně souvisejících zákonů (veterinární zákon), ve znění pozdějších předpisů, </w:t>
      </w:r>
    </w:p>
    <w:p w:rsidR="0075781D" w:rsidRPr="00117FF5" w:rsidRDefault="0075781D" w:rsidP="0075781D">
      <w:pPr>
        <w:spacing w:after="20" w:line="259" w:lineRule="auto"/>
        <w:ind w:left="72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§ 6 - 8  vyhlášky č. 289/2007 Sb., o veterinárních a hygienických požadavcích na živočišné produkty, které nejsou upraveny přímo použitelnými předpisy Evropských společenství, ve znění pozdějších předpisů, </w:t>
      </w:r>
    </w:p>
    <w:p w:rsidR="0075781D" w:rsidRPr="00117FF5" w:rsidRDefault="0075781D" w:rsidP="0075781D">
      <w:pPr>
        <w:spacing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trike/>
          <w:szCs w:val="24"/>
        </w:rPr>
        <w:t xml:space="preserve">                                                                                                                                                                                            </w:t>
      </w:r>
      <w:r w:rsidRPr="00117FF5">
        <w:rPr>
          <w:rFonts w:ascii="Times New Roman" w:hAnsi="Times New Roman"/>
          <w:szCs w:val="24"/>
        </w:rPr>
        <w:t xml:space="preserve"> 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Zákon č. 258/2000 Sb., o ochraně veřejného zdraví a o změně některých souvisejících zákonů, ve znění pozdějších předpisů,  </w:t>
      </w:r>
    </w:p>
    <w:p w:rsidR="0075781D" w:rsidRPr="00117FF5" w:rsidRDefault="0075781D" w:rsidP="0075781D">
      <w:pPr>
        <w:spacing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Vyhláška č. 137/2004 Sb., o hygienických požadavcích na stravovací služby a o zásadách osobní a provozní hygieny při činnostech epidemiologicky závažných, ve znění pozdějších předpisů. </w:t>
      </w:r>
    </w:p>
    <w:p w:rsidR="0075781D" w:rsidRPr="00117FF5" w:rsidRDefault="0075781D" w:rsidP="0075781D">
      <w:pPr>
        <w:spacing w:after="15" w:line="259" w:lineRule="auto"/>
        <w:ind w:left="72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numPr>
          <w:ilvl w:val="0"/>
          <w:numId w:val="24"/>
        </w:numPr>
        <w:spacing w:after="4" w:line="270" w:lineRule="auto"/>
        <w:ind w:right="15" w:hanging="36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Zákon č. 455/1991 Sb., o živnostenském podnikání (živnostenský zákon), ve znění pozdějších předpisů. </w:t>
      </w:r>
    </w:p>
    <w:p w:rsidR="0075781D" w:rsidRPr="00117FF5" w:rsidRDefault="0075781D" w:rsidP="0075781D">
      <w:pPr>
        <w:spacing w:after="10" w:line="259" w:lineRule="auto"/>
        <w:ind w:left="72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numPr>
          <w:ilvl w:val="0"/>
          <w:numId w:val="24"/>
        </w:numPr>
        <w:spacing w:after="4" w:line="270" w:lineRule="auto"/>
        <w:ind w:left="715" w:right="15" w:hanging="36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Např. zákon č. 110/1997 Sb., o potravinách a tabákových výrobcích a o změně a doplnění některých souvisejících zákonů, ve znění pozdějších předpisů, </w:t>
      </w:r>
    </w:p>
    <w:p w:rsidR="0075781D" w:rsidRPr="00117FF5" w:rsidRDefault="0075781D" w:rsidP="0075781D">
      <w:pPr>
        <w:spacing w:after="20"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Nařízení Evropského parlamentu a Rady (ES) č. 852/2004 o hygieně potravin, </w:t>
      </w:r>
    </w:p>
    <w:p w:rsidR="0075781D" w:rsidRPr="00117FF5" w:rsidRDefault="0075781D" w:rsidP="0075781D">
      <w:pPr>
        <w:spacing w:after="20" w:line="259" w:lineRule="auto"/>
        <w:ind w:left="283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Zákon č. 258/ 2000 Sb., o ochraně veřejného zdraví a o změně některých souvisejících zákonů, ve znění pozdějších předpisů, </w:t>
      </w:r>
    </w:p>
    <w:p w:rsidR="0075781D" w:rsidRPr="00117FF5" w:rsidRDefault="0075781D" w:rsidP="0075781D">
      <w:pPr>
        <w:spacing w:line="259" w:lineRule="auto"/>
        <w:ind w:left="283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Vyhláška č. 137/2004 Sb., o hygienických požadavcích na stravovací služby a o zásadách osobní a provozní hygieny při činnostech epidemiologicky závažných, ve znění pozdějších předpisů. </w:t>
      </w:r>
    </w:p>
    <w:p w:rsidR="0075781D" w:rsidRPr="00117FF5" w:rsidRDefault="0075781D" w:rsidP="0075781D">
      <w:pPr>
        <w:spacing w:after="13"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numPr>
          <w:ilvl w:val="0"/>
          <w:numId w:val="24"/>
        </w:numPr>
        <w:spacing w:after="4" w:line="270" w:lineRule="auto"/>
        <w:ind w:right="15" w:hanging="36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Např. zákon č. 541/2020 Sb., o odpadech, ve znění pozdějších předpisů, </w:t>
      </w:r>
    </w:p>
    <w:p w:rsidR="0075781D" w:rsidRPr="00117FF5" w:rsidRDefault="0075781D" w:rsidP="0075781D">
      <w:pPr>
        <w:spacing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Obecně závazná vyhláška statutárního města Prostějova č. 7/2021, o stanovení obecního systému odpadového hospodářství. </w:t>
      </w:r>
    </w:p>
    <w:p w:rsidR="0075781D" w:rsidRPr="00117FF5" w:rsidRDefault="0075781D" w:rsidP="0075781D">
      <w:pPr>
        <w:spacing w:after="20"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  <w:r w:rsidRPr="00117FF5">
        <w:rPr>
          <w:rFonts w:ascii="Times New Roman" w:hAnsi="Times New Roman"/>
          <w:szCs w:val="24"/>
        </w:rPr>
        <w:tab/>
        <w:t xml:space="preserve"> </w:t>
      </w:r>
    </w:p>
    <w:p w:rsidR="0075781D" w:rsidRPr="00117FF5" w:rsidRDefault="0075781D" w:rsidP="0075781D">
      <w:pPr>
        <w:numPr>
          <w:ilvl w:val="0"/>
          <w:numId w:val="24"/>
        </w:numPr>
        <w:spacing w:after="4" w:line="270" w:lineRule="auto"/>
        <w:ind w:right="15" w:hanging="36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Zákon č. 634/1992 Sb., o ochraně spotřebitele, ve znění pozdějších předpisů. </w:t>
      </w:r>
    </w:p>
    <w:p w:rsidR="0075781D" w:rsidRPr="00117FF5" w:rsidRDefault="0075781D" w:rsidP="0075781D">
      <w:pPr>
        <w:spacing w:after="13"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lastRenderedPageBreak/>
        <w:t xml:space="preserve"> </w:t>
      </w:r>
    </w:p>
    <w:p w:rsidR="0075781D" w:rsidRPr="00117FF5" w:rsidRDefault="0075781D" w:rsidP="0075781D">
      <w:pPr>
        <w:numPr>
          <w:ilvl w:val="0"/>
          <w:numId w:val="24"/>
        </w:numPr>
        <w:spacing w:after="4" w:line="270" w:lineRule="auto"/>
        <w:ind w:right="15" w:hanging="36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Zákon č. 251/2016 Sb., o některých přestupcích, ve znění pozdějších předpisů. </w:t>
      </w:r>
    </w:p>
    <w:p w:rsidR="0075781D" w:rsidRPr="00117FF5" w:rsidRDefault="0075781D" w:rsidP="0075781D">
      <w:pPr>
        <w:spacing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              </w:t>
      </w:r>
    </w:p>
    <w:p w:rsidR="0075781D" w:rsidRPr="00117FF5" w:rsidRDefault="0075781D" w:rsidP="0075781D">
      <w:pPr>
        <w:numPr>
          <w:ilvl w:val="0"/>
          <w:numId w:val="24"/>
        </w:numPr>
        <w:spacing w:after="4" w:line="270" w:lineRule="auto"/>
        <w:ind w:left="715" w:right="15" w:hanging="360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Např. zákon č. 361/2000 Sb., o provozu na pozemních komunikacích a o změnách některých zákonů (zákon o silničním provozu), ve znění pozdějších předpisů, včetně předpisů souvisejících, </w:t>
      </w:r>
    </w:p>
    <w:p w:rsidR="0075781D" w:rsidRPr="00117FF5" w:rsidRDefault="0075781D" w:rsidP="0075781D">
      <w:pPr>
        <w:spacing w:after="20" w:line="259" w:lineRule="auto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Zákon č. 20/1987 Sb., o státní památkové péči, ve znění pozdějších předpisů,  </w:t>
      </w:r>
    </w:p>
    <w:p w:rsidR="0075781D" w:rsidRPr="00117FF5" w:rsidRDefault="0075781D" w:rsidP="0075781D">
      <w:pPr>
        <w:spacing w:line="259" w:lineRule="auto"/>
        <w:ind w:left="283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Vyhláška Ministerstva kultury České socialistické republiky č. 66/1988 Sb., kterou se provádí zákon ČNR č. 20/1987 Sb., o státní památkové péči, ve znění pozdějších předpisů, </w:t>
      </w:r>
    </w:p>
    <w:p w:rsidR="0075781D" w:rsidRPr="00117FF5" w:rsidRDefault="0075781D" w:rsidP="0075781D">
      <w:pPr>
        <w:spacing w:after="20" w:line="259" w:lineRule="auto"/>
        <w:ind w:left="283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</w:t>
      </w:r>
    </w:p>
    <w:p w:rsidR="0075781D" w:rsidRPr="00117FF5" w:rsidRDefault="0075781D" w:rsidP="0075781D">
      <w:pPr>
        <w:spacing w:after="4" w:line="270" w:lineRule="auto"/>
        <w:ind w:left="715" w:right="15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Vyhláška o prohlášení území historických jader měst za památkové zóny </w:t>
      </w:r>
      <w:proofErr w:type="spellStart"/>
      <w:r w:rsidRPr="00117FF5">
        <w:rPr>
          <w:rFonts w:ascii="Times New Roman" w:hAnsi="Times New Roman"/>
          <w:szCs w:val="24"/>
        </w:rPr>
        <w:t>JmKNV</w:t>
      </w:r>
      <w:proofErr w:type="spellEnd"/>
      <w:r w:rsidRPr="00117FF5">
        <w:rPr>
          <w:rFonts w:ascii="Times New Roman" w:hAnsi="Times New Roman"/>
          <w:szCs w:val="24"/>
        </w:rPr>
        <w:t xml:space="preserve"> v Brně ze dne 20. listopadu 1990. </w:t>
      </w:r>
    </w:p>
    <w:p w:rsidR="00A62B5B" w:rsidRPr="00117FF5" w:rsidRDefault="00A62B5B" w:rsidP="00A62B5B">
      <w:pPr>
        <w:ind w:left="720"/>
        <w:jc w:val="center"/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ind w:left="720"/>
        <w:jc w:val="center"/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ind w:left="720"/>
        <w:jc w:val="center"/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t>Čl. 2</w:t>
      </w:r>
    </w:p>
    <w:p w:rsidR="00A62B5B" w:rsidRPr="00117FF5" w:rsidRDefault="00A62B5B" w:rsidP="00A62B5B">
      <w:pPr>
        <w:ind w:left="720"/>
        <w:jc w:val="center"/>
        <w:rPr>
          <w:rFonts w:ascii="Times New Roman" w:hAnsi="Times New Roman"/>
          <w:b/>
          <w:szCs w:val="24"/>
        </w:rPr>
      </w:pPr>
      <w:r w:rsidRPr="00117FF5">
        <w:rPr>
          <w:rFonts w:ascii="Times New Roman" w:hAnsi="Times New Roman"/>
          <w:b/>
          <w:szCs w:val="24"/>
        </w:rPr>
        <w:t>Platnost a účinnost</w:t>
      </w:r>
    </w:p>
    <w:p w:rsidR="00A62B5B" w:rsidRPr="00117FF5" w:rsidRDefault="00A62B5B" w:rsidP="00A62B5B">
      <w:pPr>
        <w:ind w:left="720"/>
        <w:jc w:val="center"/>
        <w:rPr>
          <w:rFonts w:ascii="Times New Roman" w:hAnsi="Times New Roman"/>
          <w:b/>
          <w:szCs w:val="24"/>
        </w:rPr>
      </w:pPr>
    </w:p>
    <w:p w:rsidR="00A62B5B" w:rsidRPr="00117FF5" w:rsidRDefault="00A62B5B" w:rsidP="00A62B5B">
      <w:pPr>
        <w:pStyle w:val="Odstavecseseznamem"/>
        <w:numPr>
          <w:ilvl w:val="0"/>
          <w:numId w:val="14"/>
        </w:numPr>
        <w:ind w:left="567" w:hanging="567"/>
        <w:contextualSpacing/>
      </w:pPr>
      <w:r w:rsidRPr="00117FF5">
        <w:t>Toto nařízení nabývá platnosti jeho vyhlášením ve Sbírce právních předpisů.</w:t>
      </w:r>
    </w:p>
    <w:p w:rsidR="00A62B5B" w:rsidRPr="00117FF5" w:rsidRDefault="00A62B5B" w:rsidP="00A62B5B">
      <w:pPr>
        <w:pStyle w:val="Odstavecseseznamem"/>
        <w:ind w:left="567"/>
      </w:pPr>
    </w:p>
    <w:p w:rsidR="00A62B5B" w:rsidRPr="00117FF5" w:rsidRDefault="00A62B5B" w:rsidP="00A62B5B">
      <w:pPr>
        <w:pStyle w:val="Odstavecseseznamem"/>
        <w:numPr>
          <w:ilvl w:val="0"/>
          <w:numId w:val="14"/>
        </w:numPr>
        <w:ind w:left="567" w:hanging="567"/>
        <w:contextualSpacing/>
      </w:pPr>
      <w:r w:rsidRPr="00117FF5">
        <w:t>Toto nařízení nabývá účinnosti počátkem patnáctého dne následujícího po dni jeho vyhlášení.</w:t>
      </w:r>
    </w:p>
    <w:p w:rsidR="00A62B5B" w:rsidRPr="00117FF5" w:rsidRDefault="00A62B5B" w:rsidP="00A62B5B">
      <w:pPr>
        <w:ind w:left="720"/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                                                                          </w:t>
      </w:r>
    </w:p>
    <w:p w:rsidR="00A62B5B" w:rsidRPr="00117FF5" w:rsidRDefault="00A62B5B" w:rsidP="00A62B5B">
      <w:pPr>
        <w:ind w:left="426" w:hanging="426"/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 xml:space="preserve">  Mgr. František Jura</w:t>
      </w:r>
      <w:r w:rsidR="0017090F" w:rsidRPr="00117FF5">
        <w:rPr>
          <w:rFonts w:ascii="Times New Roman" w:hAnsi="Times New Roman"/>
          <w:szCs w:val="24"/>
        </w:rPr>
        <w:t xml:space="preserve"> v. r.</w:t>
      </w:r>
      <w:r w:rsidRPr="00117FF5">
        <w:rPr>
          <w:rFonts w:ascii="Times New Roman" w:hAnsi="Times New Roman"/>
          <w:szCs w:val="24"/>
        </w:rPr>
        <w:tab/>
      </w:r>
      <w:r w:rsidRPr="00117FF5">
        <w:rPr>
          <w:rFonts w:ascii="Times New Roman" w:hAnsi="Times New Roman"/>
          <w:szCs w:val="24"/>
        </w:rPr>
        <w:tab/>
      </w:r>
      <w:r w:rsidRPr="00117FF5">
        <w:rPr>
          <w:rFonts w:ascii="Times New Roman" w:hAnsi="Times New Roman"/>
          <w:szCs w:val="24"/>
        </w:rPr>
        <w:tab/>
      </w:r>
      <w:r w:rsidRPr="00117FF5">
        <w:rPr>
          <w:rFonts w:ascii="Times New Roman" w:hAnsi="Times New Roman"/>
          <w:szCs w:val="24"/>
        </w:rPr>
        <w:tab/>
      </w:r>
      <w:r w:rsidRPr="00117FF5">
        <w:rPr>
          <w:rFonts w:ascii="Times New Roman" w:hAnsi="Times New Roman"/>
          <w:szCs w:val="24"/>
        </w:rPr>
        <w:tab/>
        <w:t xml:space="preserve">  </w:t>
      </w:r>
      <w:r w:rsidRPr="00117FF5">
        <w:rPr>
          <w:rFonts w:ascii="Times New Roman" w:hAnsi="Times New Roman"/>
          <w:szCs w:val="24"/>
        </w:rPr>
        <w:tab/>
        <w:t xml:space="preserve">     Ing. Milada Sokolová </w:t>
      </w:r>
      <w:r w:rsidR="0017090F" w:rsidRPr="00117FF5">
        <w:rPr>
          <w:rFonts w:ascii="Times New Roman" w:hAnsi="Times New Roman"/>
          <w:szCs w:val="24"/>
        </w:rPr>
        <w:t>v. r.</w:t>
      </w:r>
      <w:r w:rsidRPr="00117FF5">
        <w:rPr>
          <w:rFonts w:ascii="Times New Roman" w:hAnsi="Times New Roman"/>
          <w:szCs w:val="24"/>
        </w:rPr>
        <w:t xml:space="preserve">       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  <w:r w:rsidRPr="00117FF5">
        <w:rPr>
          <w:rFonts w:ascii="Times New Roman" w:hAnsi="Times New Roman"/>
          <w:szCs w:val="24"/>
        </w:rPr>
        <w:t>primátor města Prostějova</w:t>
      </w:r>
      <w:r w:rsidRPr="00117FF5">
        <w:rPr>
          <w:rFonts w:ascii="Times New Roman" w:hAnsi="Times New Roman"/>
          <w:szCs w:val="24"/>
        </w:rPr>
        <w:tab/>
      </w:r>
      <w:r w:rsidRPr="00117FF5">
        <w:rPr>
          <w:rFonts w:ascii="Times New Roman" w:hAnsi="Times New Roman"/>
          <w:szCs w:val="24"/>
        </w:rPr>
        <w:tab/>
      </w:r>
      <w:r w:rsidRPr="00117FF5">
        <w:rPr>
          <w:rFonts w:ascii="Times New Roman" w:hAnsi="Times New Roman"/>
          <w:szCs w:val="24"/>
        </w:rPr>
        <w:tab/>
      </w:r>
      <w:r w:rsidRPr="00117FF5">
        <w:rPr>
          <w:rFonts w:ascii="Times New Roman" w:hAnsi="Times New Roman"/>
          <w:szCs w:val="24"/>
        </w:rPr>
        <w:tab/>
      </w:r>
      <w:r w:rsidRPr="00117FF5">
        <w:rPr>
          <w:rFonts w:ascii="Times New Roman" w:hAnsi="Times New Roman"/>
          <w:szCs w:val="24"/>
        </w:rPr>
        <w:tab/>
        <w:t xml:space="preserve">   </w:t>
      </w:r>
      <w:r w:rsidR="0017090F" w:rsidRPr="00117FF5">
        <w:rPr>
          <w:rFonts w:ascii="Times New Roman" w:hAnsi="Times New Roman"/>
          <w:szCs w:val="24"/>
        </w:rPr>
        <w:tab/>
        <w:t xml:space="preserve">      </w:t>
      </w:r>
      <w:r w:rsidRPr="00117FF5">
        <w:rPr>
          <w:rFonts w:ascii="Times New Roman" w:hAnsi="Times New Roman"/>
          <w:szCs w:val="24"/>
        </w:rPr>
        <w:t>1. náměstkyně primátora</w:t>
      </w:r>
    </w:p>
    <w:p w:rsidR="00A62B5B" w:rsidRPr="00117FF5" w:rsidRDefault="00A62B5B" w:rsidP="00A62B5B">
      <w:pPr>
        <w:rPr>
          <w:rFonts w:ascii="Times New Roman" w:hAnsi="Times New Roman"/>
          <w:szCs w:val="24"/>
        </w:rPr>
      </w:pPr>
    </w:p>
    <w:p w:rsidR="00556433" w:rsidRPr="00117FF5" w:rsidRDefault="00556433" w:rsidP="00A62B5B">
      <w:pPr>
        <w:ind w:left="720"/>
        <w:rPr>
          <w:rFonts w:ascii="Times New Roman" w:hAnsi="Times New Roman"/>
          <w:szCs w:val="24"/>
        </w:rPr>
      </w:pPr>
    </w:p>
    <w:sectPr w:rsidR="00556433" w:rsidRPr="00117FF5" w:rsidSect="006079EC">
      <w:footerReference w:type="default" r:id="rId40"/>
      <w:headerReference w:type="first" r:id="rId41"/>
      <w:footerReference w:type="first" r:id="rId42"/>
      <w:pgSz w:w="11906" w:h="16838" w:code="9"/>
      <w:pgMar w:top="1134" w:right="1134" w:bottom="1276" w:left="1134" w:header="1134" w:footer="1134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A6B56" w:rsidRDefault="006A6B56">
      <w:r>
        <w:separator/>
      </w:r>
    </w:p>
  </w:endnote>
  <w:endnote w:type="continuationSeparator" w:id="0">
    <w:p w:rsidR="006A6B56" w:rsidRDefault="006A6B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utura Lt AT">
    <w:altName w:val="Corbel"/>
    <w:panose1 w:val="02000403030000020003"/>
    <w:charset w:val="EE"/>
    <w:family w:val="auto"/>
    <w:pitch w:val="variable"/>
    <w:sig w:usb0="00000001" w:usb1="00000000" w:usb2="00000000" w:usb3="00000000" w:csb0="0000000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KKrausSmall">
    <w:panose1 w:val="020B0603050302020204"/>
    <w:charset w:val="00"/>
    <w:family w:val="swiss"/>
    <w:pitch w:val="variable"/>
    <w:sig w:usb0="00000003" w:usb1="00000000" w:usb2="00000000" w:usb3="00000000" w:csb0="00000001" w:csb1="00000000"/>
    <w:embedRegular r:id="rId1" w:fontKey="{32121E89-6210-4F5C-BB69-0894D1BAF17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E6DBB" w:rsidRPr="00021AB2" w:rsidRDefault="00BE6DBB">
    <w:pPr>
      <w:pStyle w:val="Zpat"/>
      <w:jc w:val="center"/>
      <w:rPr>
        <w:rFonts w:ascii="Arial" w:hAnsi="Arial" w:cs="Arial"/>
        <w:sz w:val="20"/>
      </w:rPr>
    </w:pPr>
    <w:r w:rsidRPr="00021AB2">
      <w:rPr>
        <w:rFonts w:ascii="Arial" w:hAnsi="Arial" w:cs="Arial"/>
        <w:sz w:val="20"/>
      </w:rPr>
      <w:t xml:space="preserve">Stránka </w:t>
    </w:r>
    <w:r w:rsidRPr="00021AB2">
      <w:rPr>
        <w:rFonts w:ascii="Arial" w:hAnsi="Arial" w:cs="Arial"/>
        <w:sz w:val="20"/>
      </w:rPr>
      <w:fldChar w:fldCharType="begin"/>
    </w:r>
    <w:r w:rsidRPr="00021AB2">
      <w:rPr>
        <w:rFonts w:ascii="Arial" w:hAnsi="Arial" w:cs="Arial"/>
        <w:sz w:val="20"/>
      </w:rPr>
      <w:instrText>PAGE  \* Arabic  \* MERGEFORMAT</w:instrText>
    </w:r>
    <w:r w:rsidRPr="00021AB2">
      <w:rPr>
        <w:rFonts w:ascii="Arial" w:hAnsi="Arial" w:cs="Arial"/>
        <w:sz w:val="20"/>
      </w:rPr>
      <w:fldChar w:fldCharType="separate"/>
    </w:r>
    <w:r w:rsidR="00571CEC">
      <w:rPr>
        <w:rFonts w:ascii="Arial" w:hAnsi="Arial" w:cs="Arial"/>
        <w:noProof/>
        <w:sz w:val="20"/>
      </w:rPr>
      <w:t>21</w:t>
    </w:r>
    <w:r w:rsidRPr="00021AB2">
      <w:rPr>
        <w:rFonts w:ascii="Arial" w:hAnsi="Arial" w:cs="Arial"/>
        <w:sz w:val="20"/>
      </w:rPr>
      <w:fldChar w:fldCharType="end"/>
    </w:r>
    <w:r w:rsidRPr="00021AB2">
      <w:rPr>
        <w:rFonts w:ascii="Arial" w:hAnsi="Arial" w:cs="Arial"/>
        <w:sz w:val="20"/>
      </w:rPr>
      <w:t xml:space="preserve"> z </w:t>
    </w:r>
    <w:r w:rsidRPr="00021AB2">
      <w:rPr>
        <w:rFonts w:ascii="Arial" w:hAnsi="Arial" w:cs="Arial"/>
        <w:sz w:val="20"/>
      </w:rPr>
      <w:fldChar w:fldCharType="begin"/>
    </w:r>
    <w:r w:rsidRPr="00021AB2">
      <w:rPr>
        <w:rFonts w:ascii="Arial" w:hAnsi="Arial" w:cs="Arial"/>
        <w:sz w:val="20"/>
      </w:rPr>
      <w:instrText>NUMPAGES  \* Arabic  \* MERGEFORMAT</w:instrText>
    </w:r>
    <w:r w:rsidRPr="00021AB2">
      <w:rPr>
        <w:rFonts w:ascii="Arial" w:hAnsi="Arial" w:cs="Arial"/>
        <w:sz w:val="20"/>
      </w:rPr>
      <w:fldChar w:fldCharType="separate"/>
    </w:r>
    <w:r w:rsidR="00571CEC">
      <w:rPr>
        <w:rFonts w:ascii="Arial" w:hAnsi="Arial" w:cs="Arial"/>
        <w:noProof/>
        <w:sz w:val="20"/>
      </w:rPr>
      <w:t>34</w:t>
    </w:r>
    <w:r w:rsidRPr="00021AB2">
      <w:rPr>
        <w:rFonts w:ascii="Arial" w:hAnsi="Arial" w:cs="Arial"/>
        <w:sz w:val="20"/>
      </w:rPr>
      <w:fldChar w:fldCharType="end"/>
    </w:r>
  </w:p>
  <w:p w:rsidR="00BE6DBB" w:rsidRDefault="00BE6DBB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E6DBB" w:rsidRPr="00174539" w:rsidRDefault="00BE6DBB" w:rsidP="00174539">
    <w:pPr>
      <w:pStyle w:val="Zpat"/>
      <w:jc w:val="center"/>
      <w:rPr>
        <w:rFonts w:ascii="Arial" w:hAnsi="Arial" w:cs="Arial"/>
        <w:sz w:val="20"/>
      </w:rPr>
    </w:pPr>
    <w:r w:rsidRPr="00174539">
      <w:rPr>
        <w:rFonts w:ascii="Arial" w:hAnsi="Arial" w:cs="Arial"/>
        <w:sz w:val="20"/>
      </w:rPr>
      <w:t xml:space="preserve">Strana </w:t>
    </w:r>
    <w:r w:rsidRPr="00174539">
      <w:rPr>
        <w:rFonts w:ascii="Arial" w:hAnsi="Arial" w:cs="Arial"/>
        <w:bCs/>
        <w:sz w:val="20"/>
      </w:rPr>
      <w:fldChar w:fldCharType="begin"/>
    </w:r>
    <w:r w:rsidRPr="00174539">
      <w:rPr>
        <w:rFonts w:ascii="Arial" w:hAnsi="Arial" w:cs="Arial"/>
        <w:bCs/>
        <w:sz w:val="20"/>
      </w:rPr>
      <w:instrText>PAGE</w:instrText>
    </w:r>
    <w:r w:rsidRPr="00174539">
      <w:rPr>
        <w:rFonts w:ascii="Arial" w:hAnsi="Arial" w:cs="Arial"/>
        <w:bCs/>
        <w:sz w:val="20"/>
      </w:rPr>
      <w:fldChar w:fldCharType="separate"/>
    </w:r>
    <w:r w:rsidR="00571CEC">
      <w:rPr>
        <w:rFonts w:ascii="Arial" w:hAnsi="Arial" w:cs="Arial"/>
        <w:bCs/>
        <w:noProof/>
        <w:sz w:val="20"/>
      </w:rPr>
      <w:t>1</w:t>
    </w:r>
    <w:r w:rsidRPr="00174539">
      <w:rPr>
        <w:rFonts w:ascii="Arial" w:hAnsi="Arial" w:cs="Arial"/>
        <w:bCs/>
        <w:sz w:val="20"/>
      </w:rPr>
      <w:fldChar w:fldCharType="end"/>
    </w:r>
    <w:r w:rsidRPr="00174539">
      <w:rPr>
        <w:rFonts w:ascii="Arial" w:hAnsi="Arial" w:cs="Arial"/>
        <w:sz w:val="20"/>
      </w:rPr>
      <w:t xml:space="preserve"> z </w:t>
    </w:r>
    <w:r w:rsidRPr="00174539">
      <w:rPr>
        <w:rFonts w:ascii="Arial" w:hAnsi="Arial" w:cs="Arial"/>
        <w:bCs/>
        <w:sz w:val="20"/>
      </w:rPr>
      <w:fldChar w:fldCharType="begin"/>
    </w:r>
    <w:r w:rsidRPr="00174539">
      <w:rPr>
        <w:rFonts w:ascii="Arial" w:hAnsi="Arial" w:cs="Arial"/>
        <w:bCs/>
        <w:sz w:val="20"/>
      </w:rPr>
      <w:instrText>NUMPAGES</w:instrText>
    </w:r>
    <w:r w:rsidRPr="00174539">
      <w:rPr>
        <w:rFonts w:ascii="Arial" w:hAnsi="Arial" w:cs="Arial"/>
        <w:bCs/>
        <w:sz w:val="20"/>
      </w:rPr>
      <w:fldChar w:fldCharType="separate"/>
    </w:r>
    <w:r w:rsidR="00571CEC">
      <w:rPr>
        <w:rFonts w:ascii="Arial" w:hAnsi="Arial" w:cs="Arial"/>
        <w:bCs/>
        <w:noProof/>
        <w:sz w:val="20"/>
      </w:rPr>
      <w:t>34</w:t>
    </w:r>
    <w:r w:rsidRPr="00174539">
      <w:rPr>
        <w:rFonts w:ascii="Arial" w:hAnsi="Arial" w:cs="Arial"/>
        <w:bCs/>
        <w:sz w:val="20"/>
      </w:rPr>
      <w:fldChar w:fldCharType="end"/>
    </w:r>
  </w:p>
  <w:p w:rsidR="00BE6DBB" w:rsidRPr="00174539" w:rsidRDefault="00BE6DBB" w:rsidP="00174539">
    <w:pPr>
      <w:pStyle w:val="Zpat"/>
      <w:jc w:val="center"/>
      <w:rPr>
        <w:rFonts w:ascii="Arial" w:hAnsi="Arial" w:cs="Arial"/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A6B56" w:rsidRDefault="006A6B56">
      <w:r>
        <w:separator/>
      </w:r>
    </w:p>
  </w:footnote>
  <w:footnote w:type="continuationSeparator" w:id="0">
    <w:p w:rsidR="006A6B56" w:rsidRDefault="006A6B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E6DBB" w:rsidRDefault="00BE6DBB" w:rsidP="00384E57">
    <w:pPr>
      <w:pStyle w:val="Zhlav"/>
      <w:tabs>
        <w:tab w:val="clear" w:pos="4536"/>
        <w:tab w:val="clear" w:pos="9072"/>
        <w:tab w:val="right" w:pos="1304"/>
        <w:tab w:val="right" w:pos="1531"/>
      </w:tabs>
      <w:spacing w:line="380" w:lineRule="exac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4C48DA0C"/>
    <w:lvl w:ilvl="0">
      <w:start w:val="1"/>
      <w:numFmt w:val="decimal"/>
      <w:pStyle w:val="slovanseznam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E2850A2"/>
    <w:lvl w:ilvl="0">
      <w:start w:val="1"/>
      <w:numFmt w:val="decimal"/>
      <w:pStyle w:val="slovanseznam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EC28CF4"/>
    <w:lvl w:ilvl="0">
      <w:start w:val="1"/>
      <w:numFmt w:val="decimal"/>
      <w:pStyle w:val="slovanseznam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9543DD6"/>
    <w:lvl w:ilvl="0">
      <w:start w:val="1"/>
      <w:numFmt w:val="decimal"/>
      <w:pStyle w:val="slovanseznam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8"/>
    <w:multiLevelType w:val="singleLevel"/>
    <w:tmpl w:val="4CF26DF6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CFB328E"/>
    <w:multiLevelType w:val="hybridMultilevel"/>
    <w:tmpl w:val="76088840"/>
    <w:lvl w:ilvl="0" w:tplc="1FB0E834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1882F34"/>
    <w:multiLevelType w:val="hybridMultilevel"/>
    <w:tmpl w:val="33E41CC6"/>
    <w:lvl w:ilvl="0" w:tplc="44EC5DB6">
      <w:start w:val="1"/>
      <w:numFmt w:val="upperRoman"/>
      <w:lvlText w:val="%1."/>
      <w:lvlJc w:val="left"/>
      <w:pPr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9946A96"/>
    <w:multiLevelType w:val="hybridMultilevel"/>
    <w:tmpl w:val="DC288CEA"/>
    <w:lvl w:ilvl="0" w:tplc="3E3E4914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6371FB"/>
    <w:multiLevelType w:val="hybridMultilevel"/>
    <w:tmpl w:val="83D65146"/>
    <w:lvl w:ilvl="0" w:tplc="CFE2A43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110661"/>
    <w:multiLevelType w:val="hybridMultilevel"/>
    <w:tmpl w:val="E58E2D7C"/>
    <w:lvl w:ilvl="0" w:tplc="73589A96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superscript"/>
      </w:rPr>
    </w:lvl>
    <w:lvl w:ilvl="1" w:tplc="DAF442FA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superscript"/>
      </w:rPr>
    </w:lvl>
    <w:lvl w:ilvl="2" w:tplc="C2BE7258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superscript"/>
      </w:rPr>
    </w:lvl>
    <w:lvl w:ilvl="3" w:tplc="2BDAB1C8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superscript"/>
      </w:rPr>
    </w:lvl>
    <w:lvl w:ilvl="4" w:tplc="B5CE0DC4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superscript"/>
      </w:rPr>
    </w:lvl>
    <w:lvl w:ilvl="5" w:tplc="5E8C9CC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superscript"/>
      </w:rPr>
    </w:lvl>
    <w:lvl w:ilvl="6" w:tplc="63B2FBFA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superscript"/>
      </w:rPr>
    </w:lvl>
    <w:lvl w:ilvl="7" w:tplc="4FE6AD0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superscript"/>
      </w:rPr>
    </w:lvl>
    <w:lvl w:ilvl="8" w:tplc="E1B2FBC2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superscript"/>
      </w:rPr>
    </w:lvl>
  </w:abstractNum>
  <w:abstractNum w:abstractNumId="10" w15:restartNumberingAfterBreak="0">
    <w:nsid w:val="23E41AE0"/>
    <w:multiLevelType w:val="hybridMultilevel"/>
    <w:tmpl w:val="222A007A"/>
    <w:lvl w:ilvl="0" w:tplc="59CC7FB2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vertAlign w:val="superscrip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837D1D"/>
    <w:multiLevelType w:val="singleLevel"/>
    <w:tmpl w:val="352A1D86"/>
    <w:lvl w:ilvl="0">
      <w:start w:val="1"/>
      <w:numFmt w:val="decimal"/>
      <w:lvlText w:val="(%1)"/>
      <w:legacy w:legacy="1" w:legacySpace="0" w:legacyIndent="360"/>
      <w:lvlJc w:val="left"/>
      <w:pPr>
        <w:ind w:left="360" w:hanging="360"/>
      </w:pPr>
      <w:rPr>
        <w:color w:val="auto"/>
      </w:rPr>
    </w:lvl>
  </w:abstractNum>
  <w:abstractNum w:abstractNumId="12" w15:restartNumberingAfterBreak="0">
    <w:nsid w:val="327E5628"/>
    <w:multiLevelType w:val="hybridMultilevel"/>
    <w:tmpl w:val="9530F55A"/>
    <w:lvl w:ilvl="0" w:tplc="806AC59C">
      <w:start w:val="1"/>
      <w:numFmt w:val="upperRoman"/>
      <w:lvlText w:val="%1II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30638D9"/>
    <w:multiLevelType w:val="multilevel"/>
    <w:tmpl w:val="C86433E2"/>
    <w:lvl w:ilvl="0">
      <w:start w:val="1"/>
      <w:numFmt w:val="decimal"/>
      <w:pStyle w:val="Odstavcerozhodnut"/>
      <w:lvlText w:val="(%1)"/>
      <w:lvlJc w:val="left"/>
      <w:pPr>
        <w:ind w:left="1070" w:hanging="360"/>
      </w:pPr>
      <w:rPr>
        <w:rFonts w:hint="default"/>
        <w:b w:val="0"/>
      </w:rPr>
    </w:lvl>
    <w:lvl w:ilvl="1">
      <w:start w:val="1"/>
      <w:numFmt w:val="decimal"/>
      <w:lvlText w:val="(%2)"/>
      <w:lvlJc w:val="left"/>
      <w:pPr>
        <w:ind w:left="179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3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30" w:hanging="180"/>
      </w:pPr>
      <w:rPr>
        <w:rFonts w:hint="default"/>
      </w:rPr>
    </w:lvl>
  </w:abstractNum>
  <w:abstractNum w:abstractNumId="14" w15:restartNumberingAfterBreak="0">
    <w:nsid w:val="383D4086"/>
    <w:multiLevelType w:val="hybridMultilevel"/>
    <w:tmpl w:val="48CAC938"/>
    <w:lvl w:ilvl="0" w:tplc="1FB0E83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8C114C6"/>
    <w:multiLevelType w:val="hybridMultilevel"/>
    <w:tmpl w:val="15C0D2F2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9F52E64"/>
    <w:multiLevelType w:val="hybridMultilevel"/>
    <w:tmpl w:val="7C44D258"/>
    <w:lvl w:ilvl="0" w:tplc="F216BD1A">
      <w:start w:val="1"/>
      <w:numFmt w:val="upperRoman"/>
      <w:lvlText w:val="%1."/>
      <w:lvlJc w:val="left"/>
      <w:pPr>
        <w:ind w:left="72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F765D14"/>
    <w:multiLevelType w:val="hybridMultilevel"/>
    <w:tmpl w:val="07324806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D7656A"/>
    <w:multiLevelType w:val="hybridMultilevel"/>
    <w:tmpl w:val="C894501A"/>
    <w:lvl w:ilvl="0" w:tplc="D90E911C">
      <w:start w:val="2"/>
      <w:numFmt w:val="upperRoman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53B0808"/>
    <w:multiLevelType w:val="hybridMultilevel"/>
    <w:tmpl w:val="A0042B4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B601C6E"/>
    <w:multiLevelType w:val="hybridMultilevel"/>
    <w:tmpl w:val="CC0ED760"/>
    <w:lvl w:ilvl="0" w:tplc="44EC5DB6">
      <w:start w:val="1"/>
      <w:numFmt w:val="upperRoman"/>
      <w:lvlText w:val="%1."/>
      <w:lvlJc w:val="left"/>
      <w:pPr>
        <w:ind w:left="72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25C1498"/>
    <w:multiLevelType w:val="hybridMultilevel"/>
    <w:tmpl w:val="59882DFE"/>
    <w:lvl w:ilvl="0" w:tplc="CFE2A43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CF9215D"/>
    <w:multiLevelType w:val="hybridMultilevel"/>
    <w:tmpl w:val="2C5C27D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13"/>
  </w:num>
  <w:num w:numId="7">
    <w:abstractNumId w:val="19"/>
  </w:num>
  <w:num w:numId="8">
    <w:abstractNumId w:val="22"/>
  </w:num>
  <w:num w:numId="9">
    <w:abstractNumId w:val="7"/>
  </w:num>
  <w:num w:numId="10">
    <w:abstractNumId w:val="17"/>
  </w:num>
  <w:num w:numId="11">
    <w:abstractNumId w:val="11"/>
  </w:num>
  <w:num w:numId="12">
    <w:abstractNumId w:val="14"/>
  </w:num>
  <w:num w:numId="13">
    <w:abstractNumId w:val="10"/>
  </w:num>
  <w:num w:numId="14">
    <w:abstractNumId w:val="5"/>
  </w:num>
  <w:num w:numId="15">
    <w:abstractNumId w:val="15"/>
  </w:num>
  <w:num w:numId="16">
    <w:abstractNumId w:val="4"/>
    <w:lvlOverride w:ilvl="0">
      <w:startOverride w:val="1"/>
    </w:lvlOverride>
  </w:num>
  <w:num w:numId="17">
    <w:abstractNumId w:val="3"/>
    <w:lvlOverride w:ilvl="0">
      <w:startOverride w:val="1"/>
    </w:lvlOverride>
  </w:num>
  <w:num w:numId="18">
    <w:abstractNumId w:val="2"/>
    <w:lvlOverride w:ilvl="0">
      <w:startOverride w:val="1"/>
    </w:lvlOverride>
  </w:num>
  <w:num w:numId="19">
    <w:abstractNumId w:val="1"/>
    <w:lvlOverride w:ilvl="0">
      <w:startOverride w:val="1"/>
    </w:lvlOverride>
  </w:num>
  <w:num w:numId="20">
    <w:abstractNumId w:val="0"/>
    <w:lvlOverride w:ilvl="0">
      <w:startOverride w:val="1"/>
    </w:lvlOverride>
  </w:num>
  <w:num w:numId="2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5"/>
  </w:num>
  <w:num w:numId="2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9"/>
  </w:num>
  <w:num w:numId="25">
    <w:abstractNumId w:val="16"/>
  </w:num>
  <w:num w:numId="26">
    <w:abstractNumId w:val="8"/>
  </w:num>
  <w:num w:numId="27">
    <w:abstractNumId w:val="21"/>
  </w:num>
  <w:num w:numId="28">
    <w:abstractNumId w:val="20"/>
  </w:num>
  <w:num w:numId="29">
    <w:abstractNumId w:val="6"/>
  </w:num>
  <w:num w:numId="30">
    <w:abstractNumId w:val="18"/>
  </w:num>
  <w:num w:numId="31">
    <w:abstractNumId w:val="12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attachedTemplate r:id="rId1"/>
  <w:defaultTabStop w:val="567"/>
  <w:hyphenationZone w:val="425"/>
  <w:drawingGridHorizontalSpacing w:val="12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6264"/>
    <w:rsid w:val="00004098"/>
    <w:rsid w:val="00004D1D"/>
    <w:rsid w:val="000101B9"/>
    <w:rsid w:val="000179C2"/>
    <w:rsid w:val="00020894"/>
    <w:rsid w:val="00021AB2"/>
    <w:rsid w:val="00023161"/>
    <w:rsid w:val="00025066"/>
    <w:rsid w:val="00026AB9"/>
    <w:rsid w:val="00030278"/>
    <w:rsid w:val="00033500"/>
    <w:rsid w:val="0003760E"/>
    <w:rsid w:val="000439A6"/>
    <w:rsid w:val="000455F7"/>
    <w:rsid w:val="0004706B"/>
    <w:rsid w:val="000476F8"/>
    <w:rsid w:val="00047AC4"/>
    <w:rsid w:val="00051A00"/>
    <w:rsid w:val="00053077"/>
    <w:rsid w:val="000670C5"/>
    <w:rsid w:val="00070DB7"/>
    <w:rsid w:val="0007190C"/>
    <w:rsid w:val="00071E10"/>
    <w:rsid w:val="000747FE"/>
    <w:rsid w:val="00080CA2"/>
    <w:rsid w:val="000812A8"/>
    <w:rsid w:val="00083F1C"/>
    <w:rsid w:val="000844AC"/>
    <w:rsid w:val="0008571A"/>
    <w:rsid w:val="00086710"/>
    <w:rsid w:val="00086B3F"/>
    <w:rsid w:val="00090ABC"/>
    <w:rsid w:val="00090E3B"/>
    <w:rsid w:val="00094284"/>
    <w:rsid w:val="00094B2E"/>
    <w:rsid w:val="00095A6D"/>
    <w:rsid w:val="00096509"/>
    <w:rsid w:val="000A067D"/>
    <w:rsid w:val="000A06E7"/>
    <w:rsid w:val="000A78FF"/>
    <w:rsid w:val="000B23E6"/>
    <w:rsid w:val="000B54F6"/>
    <w:rsid w:val="000B6F6F"/>
    <w:rsid w:val="000C5B9F"/>
    <w:rsid w:val="000D032A"/>
    <w:rsid w:val="000D077C"/>
    <w:rsid w:val="000D228F"/>
    <w:rsid w:val="000D604B"/>
    <w:rsid w:val="000D7763"/>
    <w:rsid w:val="000E136F"/>
    <w:rsid w:val="000E38F5"/>
    <w:rsid w:val="000E3DF4"/>
    <w:rsid w:val="000E4591"/>
    <w:rsid w:val="000E6940"/>
    <w:rsid w:val="000E7CD2"/>
    <w:rsid w:val="000F3289"/>
    <w:rsid w:val="000F44A1"/>
    <w:rsid w:val="000F4C6E"/>
    <w:rsid w:val="000F69BD"/>
    <w:rsid w:val="000F7BC0"/>
    <w:rsid w:val="000F7C94"/>
    <w:rsid w:val="001012EB"/>
    <w:rsid w:val="0010501E"/>
    <w:rsid w:val="00112484"/>
    <w:rsid w:val="00117FF5"/>
    <w:rsid w:val="00125086"/>
    <w:rsid w:val="00136C38"/>
    <w:rsid w:val="00137305"/>
    <w:rsid w:val="001468F0"/>
    <w:rsid w:val="001505DA"/>
    <w:rsid w:val="00151669"/>
    <w:rsid w:val="00151E24"/>
    <w:rsid w:val="001537F6"/>
    <w:rsid w:val="0017090F"/>
    <w:rsid w:val="00174539"/>
    <w:rsid w:val="00174772"/>
    <w:rsid w:val="0017542B"/>
    <w:rsid w:val="0017554A"/>
    <w:rsid w:val="00177F50"/>
    <w:rsid w:val="001816CA"/>
    <w:rsid w:val="001845B8"/>
    <w:rsid w:val="0018576B"/>
    <w:rsid w:val="00187AFC"/>
    <w:rsid w:val="00194AB0"/>
    <w:rsid w:val="0019523F"/>
    <w:rsid w:val="00196289"/>
    <w:rsid w:val="00196C55"/>
    <w:rsid w:val="001A0386"/>
    <w:rsid w:val="001B0C67"/>
    <w:rsid w:val="001B70C7"/>
    <w:rsid w:val="001C2967"/>
    <w:rsid w:val="001C4308"/>
    <w:rsid w:val="001C4AF7"/>
    <w:rsid w:val="001D1D97"/>
    <w:rsid w:val="001D3D64"/>
    <w:rsid w:val="001E1FAF"/>
    <w:rsid w:val="001E4919"/>
    <w:rsid w:val="001F28BB"/>
    <w:rsid w:val="001F4611"/>
    <w:rsid w:val="00200775"/>
    <w:rsid w:val="00207837"/>
    <w:rsid w:val="00210FBF"/>
    <w:rsid w:val="0021517E"/>
    <w:rsid w:val="00220AC2"/>
    <w:rsid w:val="0022247B"/>
    <w:rsid w:val="00224CE6"/>
    <w:rsid w:val="00227512"/>
    <w:rsid w:val="0023691D"/>
    <w:rsid w:val="00243A9F"/>
    <w:rsid w:val="002469FB"/>
    <w:rsid w:val="00250C93"/>
    <w:rsid w:val="00253DD1"/>
    <w:rsid w:val="002552C1"/>
    <w:rsid w:val="0026217F"/>
    <w:rsid w:val="002624BD"/>
    <w:rsid w:val="00263F86"/>
    <w:rsid w:val="002640A2"/>
    <w:rsid w:val="0026470C"/>
    <w:rsid w:val="002678EE"/>
    <w:rsid w:val="002723EA"/>
    <w:rsid w:val="00277C66"/>
    <w:rsid w:val="00282310"/>
    <w:rsid w:val="002846DE"/>
    <w:rsid w:val="00291F05"/>
    <w:rsid w:val="00292663"/>
    <w:rsid w:val="00293E5A"/>
    <w:rsid w:val="002A3085"/>
    <w:rsid w:val="002A30F6"/>
    <w:rsid w:val="002A4965"/>
    <w:rsid w:val="002A4ADD"/>
    <w:rsid w:val="002A69F2"/>
    <w:rsid w:val="002A6B7B"/>
    <w:rsid w:val="002A755C"/>
    <w:rsid w:val="002B0E09"/>
    <w:rsid w:val="002B1CC7"/>
    <w:rsid w:val="002B4A7F"/>
    <w:rsid w:val="002B67DF"/>
    <w:rsid w:val="002C155A"/>
    <w:rsid w:val="002C37AA"/>
    <w:rsid w:val="002C5F7C"/>
    <w:rsid w:val="002C7733"/>
    <w:rsid w:val="002D2635"/>
    <w:rsid w:val="002E0A6C"/>
    <w:rsid w:val="002E3F8B"/>
    <w:rsid w:val="002E5B3E"/>
    <w:rsid w:val="002E7652"/>
    <w:rsid w:val="002F0DB4"/>
    <w:rsid w:val="002F17D6"/>
    <w:rsid w:val="002F2634"/>
    <w:rsid w:val="002F4EE8"/>
    <w:rsid w:val="002F5D29"/>
    <w:rsid w:val="00300EC9"/>
    <w:rsid w:val="00304112"/>
    <w:rsid w:val="003165AF"/>
    <w:rsid w:val="00341850"/>
    <w:rsid w:val="00341FC1"/>
    <w:rsid w:val="0034558F"/>
    <w:rsid w:val="003517AA"/>
    <w:rsid w:val="00351ABF"/>
    <w:rsid w:val="00352257"/>
    <w:rsid w:val="00353FC1"/>
    <w:rsid w:val="003546D7"/>
    <w:rsid w:val="00372EAC"/>
    <w:rsid w:val="00376BCF"/>
    <w:rsid w:val="00382504"/>
    <w:rsid w:val="0038435E"/>
    <w:rsid w:val="00384E57"/>
    <w:rsid w:val="003850A7"/>
    <w:rsid w:val="00391814"/>
    <w:rsid w:val="00392109"/>
    <w:rsid w:val="00392C9F"/>
    <w:rsid w:val="00393370"/>
    <w:rsid w:val="00393E9A"/>
    <w:rsid w:val="00397716"/>
    <w:rsid w:val="003A30B9"/>
    <w:rsid w:val="003A42C5"/>
    <w:rsid w:val="003A4EB6"/>
    <w:rsid w:val="003B1708"/>
    <w:rsid w:val="003B2154"/>
    <w:rsid w:val="003B2905"/>
    <w:rsid w:val="003C3610"/>
    <w:rsid w:val="003D122C"/>
    <w:rsid w:val="003D4395"/>
    <w:rsid w:val="003D4851"/>
    <w:rsid w:val="003D5045"/>
    <w:rsid w:val="003E0C50"/>
    <w:rsid w:val="003E74E3"/>
    <w:rsid w:val="003E7833"/>
    <w:rsid w:val="003F0D02"/>
    <w:rsid w:val="003F39FB"/>
    <w:rsid w:val="00402297"/>
    <w:rsid w:val="004058D2"/>
    <w:rsid w:val="00414255"/>
    <w:rsid w:val="00416A6D"/>
    <w:rsid w:val="004208C7"/>
    <w:rsid w:val="00425FAE"/>
    <w:rsid w:val="004260D7"/>
    <w:rsid w:val="004274F7"/>
    <w:rsid w:val="00427ED4"/>
    <w:rsid w:val="00430E4A"/>
    <w:rsid w:val="004378B6"/>
    <w:rsid w:val="00437AA8"/>
    <w:rsid w:val="004434E6"/>
    <w:rsid w:val="0044554E"/>
    <w:rsid w:val="00451FC6"/>
    <w:rsid w:val="00452A0C"/>
    <w:rsid w:val="00463733"/>
    <w:rsid w:val="00466951"/>
    <w:rsid w:val="00470862"/>
    <w:rsid w:val="00472C5A"/>
    <w:rsid w:val="00475FEA"/>
    <w:rsid w:val="00477C3D"/>
    <w:rsid w:val="00484EDB"/>
    <w:rsid w:val="00485A67"/>
    <w:rsid w:val="00485B9B"/>
    <w:rsid w:val="004909C8"/>
    <w:rsid w:val="004951E6"/>
    <w:rsid w:val="004968B9"/>
    <w:rsid w:val="004A1F17"/>
    <w:rsid w:val="004A464C"/>
    <w:rsid w:val="004A52C4"/>
    <w:rsid w:val="004A6E2A"/>
    <w:rsid w:val="004B7F90"/>
    <w:rsid w:val="004C5D26"/>
    <w:rsid w:val="004D5960"/>
    <w:rsid w:val="004E10F0"/>
    <w:rsid w:val="004E1BB1"/>
    <w:rsid w:val="004E4E83"/>
    <w:rsid w:val="004E670D"/>
    <w:rsid w:val="004E7AEF"/>
    <w:rsid w:val="004F03B4"/>
    <w:rsid w:val="004F04E8"/>
    <w:rsid w:val="004F4DBD"/>
    <w:rsid w:val="004F55E5"/>
    <w:rsid w:val="005001FC"/>
    <w:rsid w:val="0050421B"/>
    <w:rsid w:val="00505412"/>
    <w:rsid w:val="00510A7A"/>
    <w:rsid w:val="00510D52"/>
    <w:rsid w:val="005137D5"/>
    <w:rsid w:val="005146D0"/>
    <w:rsid w:val="00515F67"/>
    <w:rsid w:val="00516CCF"/>
    <w:rsid w:val="005177E0"/>
    <w:rsid w:val="00520E15"/>
    <w:rsid w:val="0052122D"/>
    <w:rsid w:val="005248D1"/>
    <w:rsid w:val="00524B95"/>
    <w:rsid w:val="005278B6"/>
    <w:rsid w:val="005332DF"/>
    <w:rsid w:val="00535B49"/>
    <w:rsid w:val="00537595"/>
    <w:rsid w:val="005411F9"/>
    <w:rsid w:val="00541EBB"/>
    <w:rsid w:val="00542FF4"/>
    <w:rsid w:val="00545BCB"/>
    <w:rsid w:val="00545EB4"/>
    <w:rsid w:val="00547FDE"/>
    <w:rsid w:val="00554CC6"/>
    <w:rsid w:val="00555E21"/>
    <w:rsid w:val="00556433"/>
    <w:rsid w:val="00563C41"/>
    <w:rsid w:val="00571CEC"/>
    <w:rsid w:val="00571F10"/>
    <w:rsid w:val="00572789"/>
    <w:rsid w:val="005821CF"/>
    <w:rsid w:val="005846C6"/>
    <w:rsid w:val="005870F5"/>
    <w:rsid w:val="00595789"/>
    <w:rsid w:val="00596D63"/>
    <w:rsid w:val="005A0DC6"/>
    <w:rsid w:val="005A2388"/>
    <w:rsid w:val="005A55D5"/>
    <w:rsid w:val="005B073F"/>
    <w:rsid w:val="005B0A9C"/>
    <w:rsid w:val="005B2BFA"/>
    <w:rsid w:val="005B4FEF"/>
    <w:rsid w:val="005C1BBF"/>
    <w:rsid w:val="005C4568"/>
    <w:rsid w:val="005C61AC"/>
    <w:rsid w:val="005D18D7"/>
    <w:rsid w:val="005D2C83"/>
    <w:rsid w:val="005D62D6"/>
    <w:rsid w:val="005E1D22"/>
    <w:rsid w:val="005E5E17"/>
    <w:rsid w:val="005E6EE4"/>
    <w:rsid w:val="005E7061"/>
    <w:rsid w:val="005F16FF"/>
    <w:rsid w:val="005F7FA6"/>
    <w:rsid w:val="0060067A"/>
    <w:rsid w:val="006009B9"/>
    <w:rsid w:val="0060520F"/>
    <w:rsid w:val="00606ED6"/>
    <w:rsid w:val="006079EC"/>
    <w:rsid w:val="00611279"/>
    <w:rsid w:val="0061248D"/>
    <w:rsid w:val="00612781"/>
    <w:rsid w:val="00616A65"/>
    <w:rsid w:val="00616B16"/>
    <w:rsid w:val="006223E8"/>
    <w:rsid w:val="006253F3"/>
    <w:rsid w:val="0063442A"/>
    <w:rsid w:val="00643908"/>
    <w:rsid w:val="006474F7"/>
    <w:rsid w:val="006517FD"/>
    <w:rsid w:val="006536E0"/>
    <w:rsid w:val="006553F3"/>
    <w:rsid w:val="00655DE7"/>
    <w:rsid w:val="0065607F"/>
    <w:rsid w:val="00656DB5"/>
    <w:rsid w:val="00663F36"/>
    <w:rsid w:val="006760CA"/>
    <w:rsid w:val="00685E81"/>
    <w:rsid w:val="00686BFB"/>
    <w:rsid w:val="0069082A"/>
    <w:rsid w:val="00691AE2"/>
    <w:rsid w:val="006954EE"/>
    <w:rsid w:val="006A003F"/>
    <w:rsid w:val="006A6B56"/>
    <w:rsid w:val="006B3F24"/>
    <w:rsid w:val="006B4F45"/>
    <w:rsid w:val="006C31D4"/>
    <w:rsid w:val="006C5228"/>
    <w:rsid w:val="006D5D7A"/>
    <w:rsid w:val="006E1C8C"/>
    <w:rsid w:val="006E36EC"/>
    <w:rsid w:val="006E52F9"/>
    <w:rsid w:val="006E6003"/>
    <w:rsid w:val="006F442B"/>
    <w:rsid w:val="006F7AE4"/>
    <w:rsid w:val="0071033B"/>
    <w:rsid w:val="00711C77"/>
    <w:rsid w:val="0071240E"/>
    <w:rsid w:val="0072759C"/>
    <w:rsid w:val="007279E8"/>
    <w:rsid w:val="00730427"/>
    <w:rsid w:val="007318C8"/>
    <w:rsid w:val="007377D5"/>
    <w:rsid w:val="00737D9C"/>
    <w:rsid w:val="00740CC8"/>
    <w:rsid w:val="00742397"/>
    <w:rsid w:val="00742FCA"/>
    <w:rsid w:val="00743FEE"/>
    <w:rsid w:val="00745F06"/>
    <w:rsid w:val="00750A98"/>
    <w:rsid w:val="00753053"/>
    <w:rsid w:val="007539A1"/>
    <w:rsid w:val="00753D77"/>
    <w:rsid w:val="0075468E"/>
    <w:rsid w:val="0075781D"/>
    <w:rsid w:val="00757840"/>
    <w:rsid w:val="00757CDE"/>
    <w:rsid w:val="00760DC2"/>
    <w:rsid w:val="0076699E"/>
    <w:rsid w:val="00767470"/>
    <w:rsid w:val="007712FE"/>
    <w:rsid w:val="00771E7A"/>
    <w:rsid w:val="0077664C"/>
    <w:rsid w:val="007766D9"/>
    <w:rsid w:val="00781A16"/>
    <w:rsid w:val="00783F9E"/>
    <w:rsid w:val="00785904"/>
    <w:rsid w:val="00787568"/>
    <w:rsid w:val="00787972"/>
    <w:rsid w:val="007928E3"/>
    <w:rsid w:val="0079345C"/>
    <w:rsid w:val="00795906"/>
    <w:rsid w:val="007969FA"/>
    <w:rsid w:val="00796F21"/>
    <w:rsid w:val="007A1EAB"/>
    <w:rsid w:val="007A3545"/>
    <w:rsid w:val="007A4360"/>
    <w:rsid w:val="007A6A2F"/>
    <w:rsid w:val="007A7D57"/>
    <w:rsid w:val="007B0AFC"/>
    <w:rsid w:val="007B48CE"/>
    <w:rsid w:val="007B54F5"/>
    <w:rsid w:val="007C2688"/>
    <w:rsid w:val="007C2CC6"/>
    <w:rsid w:val="007C50BB"/>
    <w:rsid w:val="007D0BD5"/>
    <w:rsid w:val="007D2D2E"/>
    <w:rsid w:val="007D2FF0"/>
    <w:rsid w:val="007D360F"/>
    <w:rsid w:val="007D5522"/>
    <w:rsid w:val="007D78B3"/>
    <w:rsid w:val="007D7EF6"/>
    <w:rsid w:val="007E0924"/>
    <w:rsid w:val="007E25E4"/>
    <w:rsid w:val="007E33C8"/>
    <w:rsid w:val="007E50DC"/>
    <w:rsid w:val="007E583C"/>
    <w:rsid w:val="007E7D8A"/>
    <w:rsid w:val="007F0730"/>
    <w:rsid w:val="007F1F17"/>
    <w:rsid w:val="007F556A"/>
    <w:rsid w:val="00803F10"/>
    <w:rsid w:val="00813D4C"/>
    <w:rsid w:val="00815941"/>
    <w:rsid w:val="008221D3"/>
    <w:rsid w:val="0082365E"/>
    <w:rsid w:val="00824C0C"/>
    <w:rsid w:val="0083747E"/>
    <w:rsid w:val="00837EA7"/>
    <w:rsid w:val="00840711"/>
    <w:rsid w:val="00844975"/>
    <w:rsid w:val="0084602E"/>
    <w:rsid w:val="00847C60"/>
    <w:rsid w:val="00850742"/>
    <w:rsid w:val="008525FA"/>
    <w:rsid w:val="0085491A"/>
    <w:rsid w:val="00854BC5"/>
    <w:rsid w:val="00855B61"/>
    <w:rsid w:val="008561EB"/>
    <w:rsid w:val="0086010C"/>
    <w:rsid w:val="008647F7"/>
    <w:rsid w:val="008652C8"/>
    <w:rsid w:val="00865511"/>
    <w:rsid w:val="00865AEF"/>
    <w:rsid w:val="00866EAC"/>
    <w:rsid w:val="008704DF"/>
    <w:rsid w:val="00872158"/>
    <w:rsid w:val="00872C22"/>
    <w:rsid w:val="00881ADE"/>
    <w:rsid w:val="00882DA5"/>
    <w:rsid w:val="0088548D"/>
    <w:rsid w:val="00885E4C"/>
    <w:rsid w:val="00886881"/>
    <w:rsid w:val="00890AF8"/>
    <w:rsid w:val="00890B6D"/>
    <w:rsid w:val="00891065"/>
    <w:rsid w:val="00891801"/>
    <w:rsid w:val="008928A3"/>
    <w:rsid w:val="00894BA4"/>
    <w:rsid w:val="00895985"/>
    <w:rsid w:val="008A0B38"/>
    <w:rsid w:val="008A1F33"/>
    <w:rsid w:val="008A2227"/>
    <w:rsid w:val="008A5307"/>
    <w:rsid w:val="008B3B59"/>
    <w:rsid w:val="008B3D76"/>
    <w:rsid w:val="008B6CE7"/>
    <w:rsid w:val="008C0B9E"/>
    <w:rsid w:val="008C3635"/>
    <w:rsid w:val="008C44A8"/>
    <w:rsid w:val="008C44D0"/>
    <w:rsid w:val="008C6C34"/>
    <w:rsid w:val="008D19ED"/>
    <w:rsid w:val="008D2437"/>
    <w:rsid w:val="008D4116"/>
    <w:rsid w:val="008D42E9"/>
    <w:rsid w:val="008D6971"/>
    <w:rsid w:val="008E1AAA"/>
    <w:rsid w:val="008E3439"/>
    <w:rsid w:val="008E6A94"/>
    <w:rsid w:val="008E6E2E"/>
    <w:rsid w:val="008E6FE9"/>
    <w:rsid w:val="008E7FB9"/>
    <w:rsid w:val="008F1F16"/>
    <w:rsid w:val="008F3677"/>
    <w:rsid w:val="008F4C09"/>
    <w:rsid w:val="008F7E87"/>
    <w:rsid w:val="0090011B"/>
    <w:rsid w:val="00902853"/>
    <w:rsid w:val="00905D84"/>
    <w:rsid w:val="0091107B"/>
    <w:rsid w:val="00915DC2"/>
    <w:rsid w:val="00917DE6"/>
    <w:rsid w:val="00921BAF"/>
    <w:rsid w:val="0093228C"/>
    <w:rsid w:val="00933823"/>
    <w:rsid w:val="00934774"/>
    <w:rsid w:val="00934BEA"/>
    <w:rsid w:val="00942366"/>
    <w:rsid w:val="009508B6"/>
    <w:rsid w:val="00952A89"/>
    <w:rsid w:val="00956402"/>
    <w:rsid w:val="00956B6E"/>
    <w:rsid w:val="00960EA8"/>
    <w:rsid w:val="00961F05"/>
    <w:rsid w:val="00963C32"/>
    <w:rsid w:val="009645AD"/>
    <w:rsid w:val="0096469E"/>
    <w:rsid w:val="009665C0"/>
    <w:rsid w:val="00966861"/>
    <w:rsid w:val="00970E24"/>
    <w:rsid w:val="00974408"/>
    <w:rsid w:val="00981D1D"/>
    <w:rsid w:val="009843D3"/>
    <w:rsid w:val="0098761C"/>
    <w:rsid w:val="00994514"/>
    <w:rsid w:val="009A0F60"/>
    <w:rsid w:val="009A1C88"/>
    <w:rsid w:val="009B60FA"/>
    <w:rsid w:val="009B6519"/>
    <w:rsid w:val="009C2D77"/>
    <w:rsid w:val="009C5AAA"/>
    <w:rsid w:val="009C6519"/>
    <w:rsid w:val="009C6852"/>
    <w:rsid w:val="009C70D6"/>
    <w:rsid w:val="009C712E"/>
    <w:rsid w:val="009C797B"/>
    <w:rsid w:val="009D061D"/>
    <w:rsid w:val="009D2909"/>
    <w:rsid w:val="009D426F"/>
    <w:rsid w:val="009D5067"/>
    <w:rsid w:val="009D5FB9"/>
    <w:rsid w:val="009D6EAA"/>
    <w:rsid w:val="009E06A4"/>
    <w:rsid w:val="009E16C1"/>
    <w:rsid w:val="009E3C36"/>
    <w:rsid w:val="009E421E"/>
    <w:rsid w:val="009E51A7"/>
    <w:rsid w:val="009E5CAF"/>
    <w:rsid w:val="00A0001E"/>
    <w:rsid w:val="00A002CE"/>
    <w:rsid w:val="00A004A2"/>
    <w:rsid w:val="00A00A5A"/>
    <w:rsid w:val="00A00E4F"/>
    <w:rsid w:val="00A05F28"/>
    <w:rsid w:val="00A06E96"/>
    <w:rsid w:val="00A10BFD"/>
    <w:rsid w:val="00A10F2D"/>
    <w:rsid w:val="00A114B4"/>
    <w:rsid w:val="00A13A48"/>
    <w:rsid w:val="00A16C00"/>
    <w:rsid w:val="00A17BD8"/>
    <w:rsid w:val="00A20E87"/>
    <w:rsid w:val="00A21171"/>
    <w:rsid w:val="00A223E5"/>
    <w:rsid w:val="00A22ADB"/>
    <w:rsid w:val="00A34A91"/>
    <w:rsid w:val="00A365FC"/>
    <w:rsid w:val="00A471F6"/>
    <w:rsid w:val="00A5011B"/>
    <w:rsid w:val="00A5212B"/>
    <w:rsid w:val="00A53650"/>
    <w:rsid w:val="00A540D3"/>
    <w:rsid w:val="00A55B12"/>
    <w:rsid w:val="00A56DC8"/>
    <w:rsid w:val="00A601A3"/>
    <w:rsid w:val="00A60EBB"/>
    <w:rsid w:val="00A624AA"/>
    <w:rsid w:val="00A62B5B"/>
    <w:rsid w:val="00A71C41"/>
    <w:rsid w:val="00A73DB1"/>
    <w:rsid w:val="00A763A9"/>
    <w:rsid w:val="00A86304"/>
    <w:rsid w:val="00A8660F"/>
    <w:rsid w:val="00A90B9D"/>
    <w:rsid w:val="00A9130D"/>
    <w:rsid w:val="00A91633"/>
    <w:rsid w:val="00A93619"/>
    <w:rsid w:val="00A950DE"/>
    <w:rsid w:val="00A95455"/>
    <w:rsid w:val="00AA0A0C"/>
    <w:rsid w:val="00AA262A"/>
    <w:rsid w:val="00AB3852"/>
    <w:rsid w:val="00AB4AB9"/>
    <w:rsid w:val="00AB63FE"/>
    <w:rsid w:val="00AB6D5B"/>
    <w:rsid w:val="00AC37D5"/>
    <w:rsid w:val="00AC3BB1"/>
    <w:rsid w:val="00AC414A"/>
    <w:rsid w:val="00AE124F"/>
    <w:rsid w:val="00AE1CE6"/>
    <w:rsid w:val="00AE4958"/>
    <w:rsid w:val="00AE5500"/>
    <w:rsid w:val="00AE6B31"/>
    <w:rsid w:val="00AF3990"/>
    <w:rsid w:val="00AF3DB5"/>
    <w:rsid w:val="00B041B4"/>
    <w:rsid w:val="00B04B19"/>
    <w:rsid w:val="00B05491"/>
    <w:rsid w:val="00B05DFB"/>
    <w:rsid w:val="00B10A3D"/>
    <w:rsid w:val="00B1212E"/>
    <w:rsid w:val="00B142C4"/>
    <w:rsid w:val="00B14972"/>
    <w:rsid w:val="00B156A2"/>
    <w:rsid w:val="00B16264"/>
    <w:rsid w:val="00B16AEF"/>
    <w:rsid w:val="00B17216"/>
    <w:rsid w:val="00B200D7"/>
    <w:rsid w:val="00B22036"/>
    <w:rsid w:val="00B24A6C"/>
    <w:rsid w:val="00B255A6"/>
    <w:rsid w:val="00B26274"/>
    <w:rsid w:val="00B2798C"/>
    <w:rsid w:val="00B379C2"/>
    <w:rsid w:val="00B37E11"/>
    <w:rsid w:val="00B44962"/>
    <w:rsid w:val="00B44DBC"/>
    <w:rsid w:val="00B452AD"/>
    <w:rsid w:val="00B461D8"/>
    <w:rsid w:val="00B46E7A"/>
    <w:rsid w:val="00B51C59"/>
    <w:rsid w:val="00B534D3"/>
    <w:rsid w:val="00B53C27"/>
    <w:rsid w:val="00B550D2"/>
    <w:rsid w:val="00B62095"/>
    <w:rsid w:val="00B629EC"/>
    <w:rsid w:val="00B63590"/>
    <w:rsid w:val="00B67ADE"/>
    <w:rsid w:val="00B74D38"/>
    <w:rsid w:val="00B774A2"/>
    <w:rsid w:val="00B77732"/>
    <w:rsid w:val="00B85085"/>
    <w:rsid w:val="00B85D0B"/>
    <w:rsid w:val="00B86FBA"/>
    <w:rsid w:val="00B92FAC"/>
    <w:rsid w:val="00B95421"/>
    <w:rsid w:val="00B954BE"/>
    <w:rsid w:val="00B960E2"/>
    <w:rsid w:val="00BA2207"/>
    <w:rsid w:val="00BA2DB5"/>
    <w:rsid w:val="00BB32BE"/>
    <w:rsid w:val="00BC348D"/>
    <w:rsid w:val="00BC4480"/>
    <w:rsid w:val="00BC5951"/>
    <w:rsid w:val="00BD26C4"/>
    <w:rsid w:val="00BD29A1"/>
    <w:rsid w:val="00BD31AF"/>
    <w:rsid w:val="00BD5190"/>
    <w:rsid w:val="00BD6981"/>
    <w:rsid w:val="00BE0982"/>
    <w:rsid w:val="00BE18CD"/>
    <w:rsid w:val="00BE20F5"/>
    <w:rsid w:val="00BE3834"/>
    <w:rsid w:val="00BE6DBB"/>
    <w:rsid w:val="00BF22F7"/>
    <w:rsid w:val="00BF38BE"/>
    <w:rsid w:val="00BF659E"/>
    <w:rsid w:val="00BF6C46"/>
    <w:rsid w:val="00C02829"/>
    <w:rsid w:val="00C04181"/>
    <w:rsid w:val="00C0658A"/>
    <w:rsid w:val="00C140C6"/>
    <w:rsid w:val="00C16DE7"/>
    <w:rsid w:val="00C25A87"/>
    <w:rsid w:val="00C270C0"/>
    <w:rsid w:val="00C27F25"/>
    <w:rsid w:val="00C323CB"/>
    <w:rsid w:val="00C35ADD"/>
    <w:rsid w:val="00C36FDC"/>
    <w:rsid w:val="00C4211F"/>
    <w:rsid w:val="00C4239C"/>
    <w:rsid w:val="00C43F52"/>
    <w:rsid w:val="00C44727"/>
    <w:rsid w:val="00C45254"/>
    <w:rsid w:val="00C46837"/>
    <w:rsid w:val="00C51292"/>
    <w:rsid w:val="00C53532"/>
    <w:rsid w:val="00C53835"/>
    <w:rsid w:val="00C63FA8"/>
    <w:rsid w:val="00C64706"/>
    <w:rsid w:val="00C66161"/>
    <w:rsid w:val="00C67BE5"/>
    <w:rsid w:val="00C7479D"/>
    <w:rsid w:val="00C75554"/>
    <w:rsid w:val="00C870A6"/>
    <w:rsid w:val="00C929A1"/>
    <w:rsid w:val="00C94550"/>
    <w:rsid w:val="00C94E2C"/>
    <w:rsid w:val="00C977F9"/>
    <w:rsid w:val="00CA4670"/>
    <w:rsid w:val="00CA4D3D"/>
    <w:rsid w:val="00CA7DFC"/>
    <w:rsid w:val="00CB13E5"/>
    <w:rsid w:val="00CB29B2"/>
    <w:rsid w:val="00CB2D4E"/>
    <w:rsid w:val="00CB3496"/>
    <w:rsid w:val="00CB65EA"/>
    <w:rsid w:val="00CB76FB"/>
    <w:rsid w:val="00CC02FA"/>
    <w:rsid w:val="00CC278A"/>
    <w:rsid w:val="00CD182C"/>
    <w:rsid w:val="00CD40BE"/>
    <w:rsid w:val="00CD737E"/>
    <w:rsid w:val="00CE0D3F"/>
    <w:rsid w:val="00CE38D1"/>
    <w:rsid w:val="00CE3CEE"/>
    <w:rsid w:val="00CE56D1"/>
    <w:rsid w:val="00CE6F51"/>
    <w:rsid w:val="00CE771D"/>
    <w:rsid w:val="00CF594D"/>
    <w:rsid w:val="00CF6246"/>
    <w:rsid w:val="00CF631D"/>
    <w:rsid w:val="00CF67B4"/>
    <w:rsid w:val="00CF6D30"/>
    <w:rsid w:val="00D0050E"/>
    <w:rsid w:val="00D0096F"/>
    <w:rsid w:val="00D0152C"/>
    <w:rsid w:val="00D02BFA"/>
    <w:rsid w:val="00D06557"/>
    <w:rsid w:val="00D14172"/>
    <w:rsid w:val="00D15421"/>
    <w:rsid w:val="00D160BD"/>
    <w:rsid w:val="00D20AC0"/>
    <w:rsid w:val="00D221F8"/>
    <w:rsid w:val="00D22D1C"/>
    <w:rsid w:val="00D238C1"/>
    <w:rsid w:val="00D26C9A"/>
    <w:rsid w:val="00D4330F"/>
    <w:rsid w:val="00D43447"/>
    <w:rsid w:val="00D436CC"/>
    <w:rsid w:val="00D5045B"/>
    <w:rsid w:val="00D53A47"/>
    <w:rsid w:val="00D53C0B"/>
    <w:rsid w:val="00D5569E"/>
    <w:rsid w:val="00D67965"/>
    <w:rsid w:val="00D75813"/>
    <w:rsid w:val="00D82007"/>
    <w:rsid w:val="00D84ADF"/>
    <w:rsid w:val="00D8678D"/>
    <w:rsid w:val="00D87100"/>
    <w:rsid w:val="00D91148"/>
    <w:rsid w:val="00D940AC"/>
    <w:rsid w:val="00D9422C"/>
    <w:rsid w:val="00D96BE8"/>
    <w:rsid w:val="00DA13D5"/>
    <w:rsid w:val="00DA4402"/>
    <w:rsid w:val="00DA5013"/>
    <w:rsid w:val="00DB1A48"/>
    <w:rsid w:val="00DB1D7F"/>
    <w:rsid w:val="00DB3DB5"/>
    <w:rsid w:val="00DB5801"/>
    <w:rsid w:val="00DB794D"/>
    <w:rsid w:val="00DB7D7F"/>
    <w:rsid w:val="00DC6474"/>
    <w:rsid w:val="00DC6AD1"/>
    <w:rsid w:val="00DC7CBB"/>
    <w:rsid w:val="00DD0AB4"/>
    <w:rsid w:val="00DD0C38"/>
    <w:rsid w:val="00DD38B4"/>
    <w:rsid w:val="00DE01BE"/>
    <w:rsid w:val="00DE083E"/>
    <w:rsid w:val="00DE0C5F"/>
    <w:rsid w:val="00DE4024"/>
    <w:rsid w:val="00DE5EB3"/>
    <w:rsid w:val="00DF16AE"/>
    <w:rsid w:val="00DF22FA"/>
    <w:rsid w:val="00E00417"/>
    <w:rsid w:val="00E01A07"/>
    <w:rsid w:val="00E06075"/>
    <w:rsid w:val="00E12046"/>
    <w:rsid w:val="00E13D92"/>
    <w:rsid w:val="00E1691B"/>
    <w:rsid w:val="00E23E1F"/>
    <w:rsid w:val="00E26181"/>
    <w:rsid w:val="00E27B5F"/>
    <w:rsid w:val="00E27CF6"/>
    <w:rsid w:val="00E31DC3"/>
    <w:rsid w:val="00E43CC7"/>
    <w:rsid w:val="00E44B05"/>
    <w:rsid w:val="00E55191"/>
    <w:rsid w:val="00E55CC8"/>
    <w:rsid w:val="00E60DFA"/>
    <w:rsid w:val="00E61606"/>
    <w:rsid w:val="00E62B15"/>
    <w:rsid w:val="00E67193"/>
    <w:rsid w:val="00E673DD"/>
    <w:rsid w:val="00E82E00"/>
    <w:rsid w:val="00E83763"/>
    <w:rsid w:val="00E84AEC"/>
    <w:rsid w:val="00E916EC"/>
    <w:rsid w:val="00E943E6"/>
    <w:rsid w:val="00E9469C"/>
    <w:rsid w:val="00E95770"/>
    <w:rsid w:val="00E95DE7"/>
    <w:rsid w:val="00EA21AD"/>
    <w:rsid w:val="00EA5B22"/>
    <w:rsid w:val="00EA6193"/>
    <w:rsid w:val="00EB0486"/>
    <w:rsid w:val="00EB174A"/>
    <w:rsid w:val="00EB5E1D"/>
    <w:rsid w:val="00EC3517"/>
    <w:rsid w:val="00ED0A1C"/>
    <w:rsid w:val="00ED5A35"/>
    <w:rsid w:val="00EE0E54"/>
    <w:rsid w:val="00EE3BD9"/>
    <w:rsid w:val="00EE57BF"/>
    <w:rsid w:val="00EE6AFD"/>
    <w:rsid w:val="00EF056E"/>
    <w:rsid w:val="00EF2F86"/>
    <w:rsid w:val="00EF7B81"/>
    <w:rsid w:val="00EF7DF4"/>
    <w:rsid w:val="00F0457A"/>
    <w:rsid w:val="00F04831"/>
    <w:rsid w:val="00F061F4"/>
    <w:rsid w:val="00F1323A"/>
    <w:rsid w:val="00F13CC4"/>
    <w:rsid w:val="00F15352"/>
    <w:rsid w:val="00F16617"/>
    <w:rsid w:val="00F16DE9"/>
    <w:rsid w:val="00F26232"/>
    <w:rsid w:val="00F26EB9"/>
    <w:rsid w:val="00F27C78"/>
    <w:rsid w:val="00F33A17"/>
    <w:rsid w:val="00F33E47"/>
    <w:rsid w:val="00F44F62"/>
    <w:rsid w:val="00F4585B"/>
    <w:rsid w:val="00F46BA2"/>
    <w:rsid w:val="00F47FB5"/>
    <w:rsid w:val="00F5281E"/>
    <w:rsid w:val="00F55790"/>
    <w:rsid w:val="00F619AB"/>
    <w:rsid w:val="00F66660"/>
    <w:rsid w:val="00F73123"/>
    <w:rsid w:val="00F73A18"/>
    <w:rsid w:val="00F768BC"/>
    <w:rsid w:val="00F803E2"/>
    <w:rsid w:val="00F85908"/>
    <w:rsid w:val="00F91148"/>
    <w:rsid w:val="00F9234A"/>
    <w:rsid w:val="00F9709C"/>
    <w:rsid w:val="00FA315F"/>
    <w:rsid w:val="00FA3582"/>
    <w:rsid w:val="00FA3EAD"/>
    <w:rsid w:val="00FA5FAD"/>
    <w:rsid w:val="00FA6136"/>
    <w:rsid w:val="00FA6BC5"/>
    <w:rsid w:val="00FB05C9"/>
    <w:rsid w:val="00FB147A"/>
    <w:rsid w:val="00FB3129"/>
    <w:rsid w:val="00FD27D7"/>
    <w:rsid w:val="00FD32D0"/>
    <w:rsid w:val="00FD6726"/>
    <w:rsid w:val="00FE1241"/>
    <w:rsid w:val="00FE1F79"/>
    <w:rsid w:val="00FE210F"/>
    <w:rsid w:val="00FE5BB9"/>
    <w:rsid w:val="00FE696A"/>
    <w:rsid w:val="00FF0227"/>
    <w:rsid w:val="00FF3339"/>
    <w:rsid w:val="00FF40E8"/>
    <w:rsid w:val="00FF65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66A5D27F-A048-4DFB-9E80-EB60C55316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qFormat="1"/>
    <w:lsdException w:name="heading 8" w:uiPriority="9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Arial" w:hAnsi="Arial"/>
      <w:sz w:val="24"/>
    </w:rPr>
  </w:style>
  <w:style w:type="paragraph" w:styleId="Nadpis1">
    <w:name w:val="heading 1"/>
    <w:basedOn w:val="Normln"/>
    <w:next w:val="Normln"/>
    <w:link w:val="Nadpis1Char"/>
    <w:qFormat/>
    <w:pPr>
      <w:keepNext/>
      <w:spacing w:before="240" w:after="60"/>
      <w:outlineLvl w:val="0"/>
    </w:pPr>
    <w:rPr>
      <w:b/>
      <w:kern w:val="28"/>
      <w:sz w:val="28"/>
    </w:rPr>
  </w:style>
  <w:style w:type="paragraph" w:styleId="Nadpis2">
    <w:name w:val="heading 2"/>
    <w:basedOn w:val="Normln"/>
    <w:next w:val="Normln"/>
    <w:link w:val="Nadpis2Char"/>
    <w:qFormat/>
    <w:pPr>
      <w:keepNext/>
      <w:spacing w:before="240" w:after="60"/>
      <w:outlineLvl w:val="1"/>
    </w:pPr>
    <w:rPr>
      <w:b/>
      <w:i/>
    </w:rPr>
  </w:style>
  <w:style w:type="paragraph" w:styleId="Nadpis3">
    <w:name w:val="heading 3"/>
    <w:basedOn w:val="Normln"/>
    <w:next w:val="Normln"/>
    <w:link w:val="Nadpis3Char"/>
    <w:qFormat/>
    <w:pPr>
      <w:keepNext/>
      <w:spacing w:before="240" w:after="60"/>
      <w:outlineLvl w:val="2"/>
    </w:pPr>
  </w:style>
  <w:style w:type="paragraph" w:styleId="Nadpis4">
    <w:name w:val="heading 4"/>
    <w:basedOn w:val="Normln"/>
    <w:next w:val="Normln"/>
    <w:link w:val="Nadpis4Char"/>
    <w:uiPriority w:val="9"/>
    <w:qFormat/>
    <w:pPr>
      <w:keepNext/>
      <w:spacing w:before="240" w:after="60"/>
      <w:outlineLvl w:val="3"/>
    </w:pPr>
    <w:rPr>
      <w:b/>
    </w:rPr>
  </w:style>
  <w:style w:type="paragraph" w:styleId="Nadpis5">
    <w:name w:val="heading 5"/>
    <w:basedOn w:val="Normln"/>
    <w:next w:val="Normln"/>
    <w:link w:val="Nadpis5Char"/>
    <w:qFormat/>
    <w:pPr>
      <w:spacing w:before="240" w:after="60"/>
      <w:outlineLvl w:val="4"/>
    </w:pPr>
    <w:rPr>
      <w:sz w:val="22"/>
    </w:rPr>
  </w:style>
  <w:style w:type="paragraph" w:styleId="Nadpis6">
    <w:name w:val="heading 6"/>
    <w:basedOn w:val="Normln"/>
    <w:next w:val="Normln"/>
    <w:link w:val="Nadpis6Char"/>
    <w:qFormat/>
    <w:pPr>
      <w:spacing w:before="240" w:after="60"/>
      <w:outlineLvl w:val="5"/>
    </w:pPr>
    <w:rPr>
      <w:i/>
      <w:sz w:val="22"/>
    </w:rPr>
  </w:style>
  <w:style w:type="paragraph" w:styleId="Nadpis7">
    <w:name w:val="heading 7"/>
    <w:basedOn w:val="Normln"/>
    <w:next w:val="Normln"/>
    <w:link w:val="Nadpis7Char"/>
    <w:uiPriority w:val="99"/>
    <w:qFormat/>
    <w:pPr>
      <w:spacing w:before="240" w:after="60"/>
      <w:outlineLvl w:val="6"/>
    </w:pPr>
  </w:style>
  <w:style w:type="paragraph" w:styleId="Nadpis8">
    <w:name w:val="heading 8"/>
    <w:basedOn w:val="Normln"/>
    <w:next w:val="Normln"/>
    <w:link w:val="Nadpis8Char"/>
    <w:uiPriority w:val="9"/>
    <w:qFormat/>
    <w:pPr>
      <w:spacing w:before="240" w:after="60"/>
      <w:outlineLvl w:val="7"/>
    </w:pPr>
    <w:rPr>
      <w:i/>
    </w:rPr>
  </w:style>
  <w:style w:type="paragraph" w:styleId="Nadpis9">
    <w:name w:val="heading 9"/>
    <w:basedOn w:val="Normln"/>
    <w:next w:val="Normln"/>
    <w:link w:val="Nadpis9Char"/>
    <w:uiPriority w:val="99"/>
    <w:qFormat/>
    <w:pPr>
      <w:spacing w:before="240" w:after="60"/>
      <w:outlineLvl w:val="8"/>
    </w:pPr>
    <w:rPr>
      <w:b/>
      <w:i/>
      <w:sz w:val="1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pPr>
      <w:tabs>
        <w:tab w:val="center" w:pos="4536"/>
        <w:tab w:val="right" w:pos="9072"/>
      </w:tabs>
    </w:pPr>
    <w:rPr>
      <w:rFonts w:ascii="Futura Lt AT" w:hAnsi="Futura Lt AT"/>
      <w:caps/>
      <w:sz w:val="32"/>
    </w:rPr>
  </w:style>
  <w:style w:type="paragraph" w:styleId="Zpat">
    <w:name w:val="footer"/>
    <w:basedOn w:val="Normln"/>
    <w:link w:val="ZpatChar"/>
    <w:uiPriority w:val="99"/>
    <w:pPr>
      <w:tabs>
        <w:tab w:val="left" w:pos="4196"/>
        <w:tab w:val="left" w:pos="4366"/>
        <w:tab w:val="left" w:pos="6861"/>
        <w:tab w:val="left" w:pos="7031"/>
        <w:tab w:val="left" w:pos="7314"/>
      </w:tabs>
    </w:pPr>
    <w:rPr>
      <w:rFonts w:ascii="Futura Lt AT" w:hAnsi="Futura Lt AT"/>
      <w:sz w:val="14"/>
    </w:rPr>
  </w:style>
  <w:style w:type="paragraph" w:styleId="Adresanaoblku">
    <w:name w:val="envelope address"/>
    <w:basedOn w:val="Normln"/>
    <w:uiPriority w:val="99"/>
    <w:semiHidden/>
    <w:pPr>
      <w:framePr w:w="7920" w:h="1980" w:hRule="exact" w:hSpace="141" w:wrap="auto" w:hAnchor="page" w:xAlign="center" w:yAlign="bottom"/>
      <w:ind w:left="2880"/>
    </w:pPr>
  </w:style>
  <w:style w:type="character" w:styleId="slodku">
    <w:name w:val="line number"/>
    <w:semiHidden/>
    <w:rPr>
      <w:rFonts w:ascii="Arial" w:hAnsi="Arial"/>
      <w:sz w:val="24"/>
    </w:rPr>
  </w:style>
  <w:style w:type="character" w:styleId="slostrnky">
    <w:name w:val="page number"/>
    <w:semiHidden/>
    <w:rPr>
      <w:rFonts w:ascii="Arial" w:hAnsi="Arial"/>
      <w:sz w:val="24"/>
    </w:rPr>
  </w:style>
  <w:style w:type="paragraph" w:styleId="slovanseznam">
    <w:name w:val="List Number"/>
    <w:basedOn w:val="Normln"/>
    <w:uiPriority w:val="99"/>
    <w:semiHidden/>
    <w:pPr>
      <w:numPr>
        <w:numId w:val="1"/>
      </w:numPr>
    </w:pPr>
  </w:style>
  <w:style w:type="paragraph" w:styleId="slovanseznam2">
    <w:name w:val="List Number 2"/>
    <w:basedOn w:val="Normln"/>
    <w:pPr>
      <w:numPr>
        <w:numId w:val="2"/>
      </w:numPr>
    </w:pPr>
  </w:style>
  <w:style w:type="paragraph" w:styleId="slovanseznam3">
    <w:name w:val="List Number 3"/>
    <w:basedOn w:val="Normln"/>
    <w:pPr>
      <w:numPr>
        <w:numId w:val="3"/>
      </w:numPr>
    </w:pPr>
  </w:style>
  <w:style w:type="paragraph" w:styleId="slovanseznam4">
    <w:name w:val="List Number 4"/>
    <w:basedOn w:val="Normln"/>
    <w:uiPriority w:val="99"/>
    <w:semiHidden/>
    <w:pPr>
      <w:numPr>
        <w:numId w:val="4"/>
      </w:numPr>
    </w:pPr>
  </w:style>
  <w:style w:type="paragraph" w:styleId="slovanseznam5">
    <w:name w:val="List Number 5"/>
    <w:basedOn w:val="Normln"/>
    <w:uiPriority w:val="99"/>
    <w:semiHidden/>
    <w:pPr>
      <w:numPr>
        <w:numId w:val="5"/>
      </w:numPr>
    </w:pPr>
  </w:style>
  <w:style w:type="paragraph" w:styleId="Datum">
    <w:name w:val="Date"/>
    <w:basedOn w:val="Normln"/>
    <w:next w:val="Normln"/>
    <w:link w:val="DatumChar"/>
    <w:uiPriority w:val="99"/>
  </w:style>
  <w:style w:type="paragraph" w:styleId="Hlavikaobsahu">
    <w:name w:val="toa heading"/>
    <w:basedOn w:val="Normln"/>
    <w:next w:val="Normln"/>
    <w:uiPriority w:val="99"/>
    <w:semiHidden/>
    <w:pPr>
      <w:spacing w:before="120"/>
    </w:pPr>
    <w:rPr>
      <w:b/>
    </w:rPr>
  </w:style>
  <w:style w:type="paragraph" w:styleId="Rejstk1">
    <w:name w:val="index 1"/>
    <w:basedOn w:val="Normln"/>
    <w:next w:val="Normln"/>
    <w:autoRedefine/>
    <w:uiPriority w:val="99"/>
    <w:semiHidden/>
    <w:pPr>
      <w:ind w:left="200" w:hanging="200"/>
    </w:pPr>
  </w:style>
  <w:style w:type="paragraph" w:styleId="Hlavikarejstku">
    <w:name w:val="index heading"/>
    <w:basedOn w:val="Normln"/>
    <w:next w:val="Rejstk1"/>
    <w:uiPriority w:val="99"/>
    <w:semiHidden/>
    <w:rPr>
      <w:b/>
    </w:rPr>
  </w:style>
  <w:style w:type="character" w:styleId="Sledovanodkaz">
    <w:name w:val="FollowedHyperlink"/>
    <w:semiHidden/>
    <w:rPr>
      <w:noProof/>
      <w:color w:val="800080"/>
      <w:sz w:val="24"/>
      <w:u w:val="single"/>
    </w:rPr>
  </w:style>
  <w:style w:type="paragraph" w:styleId="Nadpispoznmky">
    <w:name w:val="Note Heading"/>
    <w:basedOn w:val="Normln"/>
    <w:next w:val="Normln"/>
    <w:link w:val="NadpispoznmkyChar"/>
    <w:uiPriority w:val="99"/>
    <w:semiHidden/>
  </w:style>
  <w:style w:type="paragraph" w:styleId="Nzev">
    <w:name w:val="Title"/>
    <w:basedOn w:val="Normln"/>
    <w:link w:val="NzevChar"/>
    <w:uiPriority w:val="99"/>
    <w:qFormat/>
    <w:pPr>
      <w:spacing w:before="240" w:after="60"/>
      <w:jc w:val="center"/>
      <w:outlineLvl w:val="0"/>
    </w:pPr>
    <w:rPr>
      <w:b/>
      <w:kern w:val="28"/>
      <w:sz w:val="32"/>
    </w:rPr>
  </w:style>
  <w:style w:type="paragraph" w:styleId="Prosttext">
    <w:name w:val="Plain Text"/>
    <w:basedOn w:val="Normln"/>
    <w:link w:val="ProsttextChar"/>
    <w:uiPriority w:val="99"/>
    <w:rPr>
      <w:rFonts w:ascii="Times New Roman" w:hAnsi="Times New Roman"/>
    </w:rPr>
  </w:style>
  <w:style w:type="paragraph" w:customStyle="1" w:styleId="Rozvrendokumentu">
    <w:name w:val="Rozvržení dokumentu"/>
    <w:basedOn w:val="Normln"/>
    <w:uiPriority w:val="99"/>
    <w:semiHidden/>
    <w:pPr>
      <w:shd w:val="clear" w:color="auto" w:fill="000080"/>
    </w:pPr>
  </w:style>
  <w:style w:type="character" w:styleId="Siln">
    <w:name w:val="Strong"/>
    <w:uiPriority w:val="22"/>
    <w:qFormat/>
    <w:rPr>
      <w:rFonts w:ascii="Arial" w:hAnsi="Arial"/>
      <w:b/>
      <w:sz w:val="24"/>
      <w:vertAlign w:val="baseline"/>
    </w:rPr>
  </w:style>
  <w:style w:type="paragraph" w:styleId="Textmakra">
    <w:name w:val="macro"/>
    <w:link w:val="TextmakraChar"/>
    <w:uiPriority w:val="99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</w:style>
  <w:style w:type="paragraph" w:styleId="Textpoznpodarou">
    <w:name w:val="footnote text"/>
    <w:basedOn w:val="Normln"/>
    <w:link w:val="TextpoznpodarouChar"/>
    <w:uiPriority w:val="99"/>
    <w:rPr>
      <w:rFonts w:ascii="Times New Roman" w:hAnsi="Times New Roman"/>
    </w:rPr>
  </w:style>
  <w:style w:type="paragraph" w:styleId="Zkladntextodsazen2">
    <w:name w:val="Body Text Indent 2"/>
    <w:basedOn w:val="Normln"/>
    <w:link w:val="Zkladntextodsazen2Char"/>
    <w:uiPriority w:val="99"/>
    <w:semiHidden/>
    <w:pPr>
      <w:spacing w:after="120" w:line="480" w:lineRule="auto"/>
      <w:ind w:left="283"/>
    </w:pPr>
  </w:style>
  <w:style w:type="character" w:styleId="Odkaznavysvtlivky">
    <w:name w:val="endnote reference"/>
    <w:uiPriority w:val="99"/>
    <w:rPr>
      <w:vertAlign w:val="superscript"/>
    </w:rPr>
  </w:style>
  <w:style w:type="paragraph" w:styleId="Zptenadresanaoblku">
    <w:name w:val="envelope return"/>
    <w:basedOn w:val="Normln"/>
    <w:uiPriority w:val="99"/>
    <w:semiHidden/>
  </w:style>
  <w:style w:type="character" w:styleId="Zdraznn">
    <w:name w:val="Emphasis"/>
    <w:qFormat/>
    <w:rPr>
      <w:rFonts w:ascii="Arial" w:hAnsi="Arial"/>
    </w:rPr>
  </w:style>
  <w:style w:type="paragraph" w:styleId="Zkladntext2">
    <w:name w:val="Body Text 2"/>
    <w:basedOn w:val="Normln"/>
    <w:link w:val="Zkladntext2Char"/>
    <w:uiPriority w:val="99"/>
    <w:pPr>
      <w:keepLines/>
      <w:tabs>
        <w:tab w:val="left" w:pos="0"/>
      </w:tabs>
      <w:jc w:val="both"/>
    </w:pPr>
  </w:style>
  <w:style w:type="paragraph" w:styleId="Zkladntext">
    <w:name w:val="Body Text"/>
    <w:basedOn w:val="Normln"/>
    <w:link w:val="ZkladntextChar"/>
    <w:uiPriority w:val="99"/>
    <w:pPr>
      <w:spacing w:after="120"/>
    </w:pPr>
  </w:style>
  <w:style w:type="character" w:customStyle="1" w:styleId="Zpatsledovanodkaz">
    <w:name w:val="Zápatí sledovaný odkaz"/>
    <w:rPr>
      <w:rFonts w:ascii="Futura Lt AT" w:hAnsi="Futura Lt AT"/>
      <w:noProof/>
      <w:color w:val="000000"/>
      <w:sz w:val="14"/>
      <w:u w:val="none"/>
      <w:effect w:val="none"/>
      <w:vertAlign w:val="baseline"/>
    </w:rPr>
  </w:style>
  <w:style w:type="character" w:customStyle="1" w:styleId="Zpathypertextovodkaz">
    <w:name w:val="Zápatí hypertextový odkaz"/>
    <w:rPr>
      <w:rFonts w:ascii="Futura Lt AT" w:hAnsi="Futura Lt AT"/>
      <w:noProof/>
      <w:color w:val="auto"/>
      <w:sz w:val="14"/>
      <w:u w:val="none"/>
      <w:effect w:val="none"/>
      <w:vertAlign w:val="baseline"/>
    </w:rPr>
  </w:style>
  <w:style w:type="paragraph" w:styleId="Normlnweb">
    <w:name w:val="Normal (Web)"/>
    <w:basedOn w:val="Normln"/>
    <w:uiPriority w:val="99"/>
    <w:pPr>
      <w:spacing w:before="100" w:beforeAutospacing="1" w:after="100" w:afterAutospacing="1"/>
    </w:pPr>
    <w:rPr>
      <w:rFonts w:ascii="Arial Unicode MS" w:eastAsia="Arial Unicode MS" w:hAnsi="Arial Unicode MS" w:cs="Arial Unicode MS"/>
      <w:szCs w:val="24"/>
    </w:rPr>
  </w:style>
  <w:style w:type="character" w:styleId="Hypertextovodkaz">
    <w:name w:val="Hyperlink"/>
    <w:uiPriority w:val="99"/>
    <w:rPr>
      <w:noProof/>
      <w:color w:val="0000FF"/>
      <w:u w:val="single"/>
    </w:rPr>
  </w:style>
  <w:style w:type="character" w:customStyle="1" w:styleId="Psmoodstavce">
    <w:name w:val="Písmo odstavce"/>
    <w:rPr>
      <w:rFonts w:ascii="Arial" w:hAnsi="Arial"/>
      <w:sz w:val="24"/>
    </w:rPr>
  </w:style>
  <w:style w:type="character" w:customStyle="1" w:styleId="ProsttextChar">
    <w:name w:val="Prostý text Char"/>
    <w:link w:val="Prosttext"/>
    <w:uiPriority w:val="99"/>
    <w:rsid w:val="002A4ADD"/>
    <w:rPr>
      <w:sz w:val="24"/>
    </w:rPr>
  </w:style>
  <w:style w:type="character" w:customStyle="1" w:styleId="adr">
    <w:name w:val="adr"/>
    <w:basedOn w:val="Standardnpsmoodstavce"/>
    <w:rsid w:val="00535B49"/>
  </w:style>
  <w:style w:type="character" w:customStyle="1" w:styleId="street-address">
    <w:name w:val="street-address"/>
    <w:basedOn w:val="Standardnpsmoodstavce"/>
    <w:rsid w:val="00535B49"/>
  </w:style>
  <w:style w:type="character" w:customStyle="1" w:styleId="postal-code">
    <w:name w:val="postal-code"/>
    <w:basedOn w:val="Standardnpsmoodstavce"/>
    <w:rsid w:val="00535B49"/>
  </w:style>
  <w:style w:type="character" w:customStyle="1" w:styleId="locality">
    <w:name w:val="locality"/>
    <w:basedOn w:val="Standardnpsmoodstavce"/>
    <w:rsid w:val="00535B49"/>
  </w:style>
  <w:style w:type="paragraph" w:customStyle="1" w:styleId="Zkladntext21">
    <w:name w:val="Základní text 21"/>
    <w:basedOn w:val="Normln"/>
    <w:uiPriority w:val="99"/>
    <w:rsid w:val="007C2688"/>
    <w:pPr>
      <w:jc w:val="both"/>
    </w:pPr>
    <w:rPr>
      <w:rFonts w:ascii="Times New Roman" w:hAnsi="Times New Roman"/>
      <w:sz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0A067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0A067D"/>
    <w:rPr>
      <w:rFonts w:ascii="Tahoma" w:hAnsi="Tahoma" w:cs="Tahoma"/>
      <w:sz w:val="16"/>
      <w:szCs w:val="16"/>
    </w:rPr>
  </w:style>
  <w:style w:type="character" w:customStyle="1" w:styleId="fn">
    <w:name w:val="fn"/>
    <w:basedOn w:val="Standardnpsmoodstavce"/>
    <w:rsid w:val="009A1C88"/>
  </w:style>
  <w:style w:type="paragraph" w:customStyle="1" w:styleId="PVNormal">
    <w:name w:val="PVNormal"/>
    <w:basedOn w:val="Normln"/>
    <w:uiPriority w:val="99"/>
    <w:rsid w:val="00BD5190"/>
    <w:rPr>
      <w:bCs/>
      <w:sz w:val="22"/>
      <w:szCs w:val="24"/>
    </w:rPr>
  </w:style>
  <w:style w:type="character" w:customStyle="1" w:styleId="ZkladntextChar">
    <w:name w:val="Základní text Char"/>
    <w:link w:val="Zkladntext"/>
    <w:uiPriority w:val="99"/>
    <w:rsid w:val="00FA315F"/>
    <w:rPr>
      <w:rFonts w:ascii="Arial" w:hAnsi="Arial"/>
      <w:sz w:val="24"/>
    </w:rPr>
  </w:style>
  <w:style w:type="character" w:customStyle="1" w:styleId="Nadpis2Char">
    <w:name w:val="Nadpis 2 Char"/>
    <w:link w:val="Nadpis2"/>
    <w:rsid w:val="00FA315F"/>
    <w:rPr>
      <w:rFonts w:ascii="Arial" w:hAnsi="Arial"/>
      <w:b/>
      <w:i/>
      <w:sz w:val="24"/>
    </w:rPr>
  </w:style>
  <w:style w:type="paragraph" w:customStyle="1" w:styleId="Standard">
    <w:name w:val="Standard"/>
    <w:uiPriority w:val="99"/>
    <w:rsid w:val="00824C0C"/>
    <w:pPr>
      <w:widowControl w:val="0"/>
      <w:suppressAutoHyphens/>
      <w:autoSpaceDN w:val="0"/>
      <w:textAlignment w:val="baseline"/>
    </w:pPr>
    <w:rPr>
      <w:rFonts w:eastAsia="Lucida Sans Unicode" w:cs="Tahoma"/>
      <w:kern w:val="3"/>
      <w:sz w:val="24"/>
      <w:szCs w:val="24"/>
    </w:rPr>
  </w:style>
  <w:style w:type="paragraph" w:customStyle="1" w:styleId="Textbody">
    <w:name w:val="Text body"/>
    <w:basedOn w:val="Standard"/>
    <w:uiPriority w:val="99"/>
    <w:rsid w:val="00824C0C"/>
    <w:pPr>
      <w:spacing w:after="120"/>
    </w:pPr>
  </w:style>
  <w:style w:type="paragraph" w:customStyle="1" w:styleId="blok">
    <w:name w:val="blok"/>
    <w:basedOn w:val="Normln"/>
    <w:uiPriority w:val="99"/>
    <w:rsid w:val="00905D84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apple-converted-space">
    <w:name w:val="apple-converted-space"/>
    <w:rsid w:val="00905D84"/>
  </w:style>
  <w:style w:type="paragraph" w:styleId="Odstavecseseznamem">
    <w:name w:val="List Paragraph"/>
    <w:basedOn w:val="Normln"/>
    <w:uiPriority w:val="34"/>
    <w:qFormat/>
    <w:rsid w:val="00BC4480"/>
    <w:pPr>
      <w:ind w:left="720"/>
    </w:pPr>
    <w:rPr>
      <w:rFonts w:ascii="Times New Roman" w:eastAsia="Calibri" w:hAnsi="Times New Roman"/>
      <w:szCs w:val="24"/>
    </w:rPr>
  </w:style>
  <w:style w:type="character" w:customStyle="1" w:styleId="ZpatChar">
    <w:name w:val="Zápatí Char"/>
    <w:link w:val="Zpat"/>
    <w:uiPriority w:val="99"/>
    <w:rsid w:val="006E1C8C"/>
    <w:rPr>
      <w:rFonts w:ascii="Futura Lt AT" w:hAnsi="Futura Lt AT"/>
      <w:sz w:val="14"/>
    </w:rPr>
  </w:style>
  <w:style w:type="character" w:customStyle="1" w:styleId="TextpoznpodarouChar">
    <w:name w:val="Text pozn. pod čarou Char"/>
    <w:link w:val="Textpoznpodarou"/>
    <w:uiPriority w:val="99"/>
    <w:rsid w:val="00921BAF"/>
    <w:rPr>
      <w:sz w:val="24"/>
    </w:rPr>
  </w:style>
  <w:style w:type="paragraph" w:customStyle="1" w:styleId="Default">
    <w:name w:val="Default"/>
    <w:uiPriority w:val="99"/>
    <w:rsid w:val="00563C41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Styl1">
    <w:name w:val="Styl1"/>
    <w:basedOn w:val="Normln"/>
    <w:link w:val="Styl1Char"/>
    <w:autoRedefine/>
    <w:qFormat/>
    <w:rsid w:val="003B2905"/>
    <w:pPr>
      <w:tabs>
        <w:tab w:val="left" w:pos="702"/>
      </w:tabs>
      <w:ind w:left="360" w:hanging="360"/>
    </w:pPr>
    <w:rPr>
      <w:rFonts w:ascii="Times New Roman" w:eastAsia="Calibri" w:hAnsi="Times New Roman"/>
      <w:b/>
      <w:bCs/>
      <w:sz w:val="20"/>
      <w:szCs w:val="22"/>
      <w:u w:val="single"/>
    </w:rPr>
  </w:style>
  <w:style w:type="character" w:customStyle="1" w:styleId="Styl1Char">
    <w:name w:val="Styl1 Char"/>
    <w:link w:val="Styl1"/>
    <w:rsid w:val="003B2905"/>
    <w:rPr>
      <w:rFonts w:eastAsia="Calibri"/>
      <w:b/>
      <w:bCs/>
      <w:szCs w:val="22"/>
      <w:u w:val="single"/>
    </w:rPr>
  </w:style>
  <w:style w:type="paragraph" w:customStyle="1" w:styleId="Odstavcerozhodnut">
    <w:name w:val="Odstavce_rozhodnutí"/>
    <w:basedOn w:val="Odstavecseseznamem"/>
    <w:link w:val="OdstavcerozhodnutChar"/>
    <w:uiPriority w:val="99"/>
    <w:qFormat/>
    <w:rsid w:val="00850742"/>
    <w:pPr>
      <w:numPr>
        <w:numId w:val="6"/>
      </w:numPr>
      <w:spacing w:before="240" w:after="120"/>
    </w:pPr>
    <w:rPr>
      <w:rFonts w:eastAsia="Times New Roman"/>
    </w:rPr>
  </w:style>
  <w:style w:type="character" w:customStyle="1" w:styleId="OdstavcerozhodnutChar">
    <w:name w:val="Odstavce_rozhodnutí Char"/>
    <w:basedOn w:val="Standardnpsmoodstavce"/>
    <w:link w:val="Odstavcerozhodnut"/>
    <w:uiPriority w:val="99"/>
    <w:rsid w:val="00A5212B"/>
    <w:rPr>
      <w:sz w:val="24"/>
      <w:szCs w:val="24"/>
    </w:rPr>
  </w:style>
  <w:style w:type="paragraph" w:customStyle="1" w:styleId="aaa">
    <w:name w:val="aaa"/>
    <w:basedOn w:val="Normln"/>
    <w:link w:val="aaaChar"/>
    <w:qFormat/>
    <w:rsid w:val="00A5212B"/>
    <w:pPr>
      <w:spacing w:before="480" w:after="120"/>
      <w:ind w:hanging="425"/>
    </w:pPr>
    <w:rPr>
      <w:rFonts w:ascii="Times New Roman" w:hAnsi="Times New Roman"/>
      <w:szCs w:val="24"/>
    </w:rPr>
  </w:style>
  <w:style w:type="character" w:customStyle="1" w:styleId="aaaChar">
    <w:name w:val="aaa Char"/>
    <w:basedOn w:val="Standardnpsmoodstavce"/>
    <w:link w:val="aaa"/>
    <w:rsid w:val="00A5212B"/>
    <w:rPr>
      <w:sz w:val="24"/>
      <w:szCs w:val="24"/>
    </w:rPr>
  </w:style>
  <w:style w:type="paragraph" w:styleId="Textvysvtlivek">
    <w:name w:val="endnote text"/>
    <w:basedOn w:val="Normln"/>
    <w:link w:val="TextvysvtlivekChar"/>
    <w:uiPriority w:val="99"/>
    <w:unhideWhenUsed/>
    <w:rsid w:val="00A5212B"/>
    <w:rPr>
      <w:rFonts w:ascii="Times New Roman" w:hAnsi="Times New Roman"/>
      <w:sz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rsid w:val="00A5212B"/>
  </w:style>
  <w:style w:type="character" w:customStyle="1" w:styleId="Nadpis1Char">
    <w:name w:val="Nadpis 1 Char"/>
    <w:basedOn w:val="Standardnpsmoodstavce"/>
    <w:link w:val="Nadpis1"/>
    <w:rsid w:val="00A5212B"/>
    <w:rPr>
      <w:rFonts w:ascii="Arial" w:hAnsi="Arial"/>
      <w:b/>
      <w:kern w:val="28"/>
      <w:sz w:val="28"/>
    </w:rPr>
  </w:style>
  <w:style w:type="character" w:customStyle="1" w:styleId="Nadpis3Char">
    <w:name w:val="Nadpis 3 Char"/>
    <w:basedOn w:val="Standardnpsmoodstavce"/>
    <w:link w:val="Nadpis3"/>
    <w:rsid w:val="00A5212B"/>
    <w:rPr>
      <w:rFonts w:ascii="Arial" w:hAnsi="Arial"/>
      <w:sz w:val="24"/>
    </w:rPr>
  </w:style>
  <w:style w:type="character" w:customStyle="1" w:styleId="Nadpis4Char">
    <w:name w:val="Nadpis 4 Char"/>
    <w:basedOn w:val="Standardnpsmoodstavce"/>
    <w:link w:val="Nadpis4"/>
    <w:uiPriority w:val="9"/>
    <w:rsid w:val="00A5212B"/>
    <w:rPr>
      <w:rFonts w:ascii="Arial" w:hAnsi="Arial"/>
      <w:b/>
      <w:sz w:val="24"/>
    </w:rPr>
  </w:style>
  <w:style w:type="character" w:customStyle="1" w:styleId="Nadpis8Char">
    <w:name w:val="Nadpis 8 Char"/>
    <w:basedOn w:val="Standardnpsmoodstavce"/>
    <w:link w:val="Nadpis8"/>
    <w:uiPriority w:val="9"/>
    <w:rsid w:val="00A5212B"/>
    <w:rPr>
      <w:rFonts w:ascii="Arial" w:hAnsi="Arial"/>
      <w:i/>
      <w:sz w:val="24"/>
    </w:rPr>
  </w:style>
  <w:style w:type="paragraph" w:styleId="Podtitul">
    <w:name w:val="Subtitle"/>
    <w:basedOn w:val="Normln"/>
    <w:next w:val="Normln"/>
    <w:link w:val="PodtitulChar"/>
    <w:uiPriority w:val="11"/>
    <w:qFormat/>
    <w:rsid w:val="00A5212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PodtitulChar">
    <w:name w:val="Podtitul Char"/>
    <w:basedOn w:val="Standardnpsmoodstavce"/>
    <w:link w:val="Podtitul"/>
    <w:uiPriority w:val="11"/>
    <w:rsid w:val="00A5212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DP3nadpis">
    <w:name w:val="DP_3_nadpis"/>
    <w:basedOn w:val="Normln"/>
    <w:link w:val="DP3nadpisChar"/>
    <w:autoRedefine/>
    <w:qFormat/>
    <w:rsid w:val="00A5212B"/>
    <w:pPr>
      <w:spacing w:after="120" w:line="360" w:lineRule="auto"/>
      <w:jc w:val="center"/>
    </w:pPr>
    <w:rPr>
      <w:rFonts w:ascii="Times New Roman" w:eastAsia="Calibri" w:hAnsi="Times New Roman"/>
      <w:b/>
      <w:szCs w:val="24"/>
    </w:rPr>
  </w:style>
  <w:style w:type="character" w:customStyle="1" w:styleId="DP3nadpisChar">
    <w:name w:val="DP_3_nadpis Char"/>
    <w:basedOn w:val="Standardnpsmoodstavce"/>
    <w:link w:val="DP3nadpis"/>
    <w:rsid w:val="00A5212B"/>
    <w:rPr>
      <w:rFonts w:eastAsia="Calibri"/>
      <w:b/>
      <w:sz w:val="24"/>
      <w:szCs w:val="24"/>
    </w:rPr>
  </w:style>
  <w:style w:type="paragraph" w:styleId="Bezmezer">
    <w:name w:val="No Spacing"/>
    <w:uiPriority w:val="1"/>
    <w:qFormat/>
    <w:rsid w:val="00A5212B"/>
    <w:rPr>
      <w:szCs w:val="24"/>
    </w:rPr>
  </w:style>
  <w:style w:type="paragraph" w:customStyle="1" w:styleId="Zkladntext31">
    <w:name w:val="Základní text 31"/>
    <w:basedOn w:val="Normln"/>
    <w:uiPriority w:val="99"/>
    <w:rsid w:val="00A5212B"/>
    <w:rPr>
      <w:rFonts w:ascii="Times New Roman" w:hAnsi="Times New Roman"/>
    </w:rPr>
  </w:style>
  <w:style w:type="character" w:customStyle="1" w:styleId="ZhlavChar">
    <w:name w:val="Záhlaví Char"/>
    <w:basedOn w:val="Standardnpsmoodstavce"/>
    <w:link w:val="Zhlav"/>
    <w:uiPriority w:val="99"/>
    <w:rsid w:val="00A5212B"/>
    <w:rPr>
      <w:rFonts w:ascii="Futura Lt AT" w:hAnsi="Futura Lt AT"/>
      <w:caps/>
      <w:sz w:val="32"/>
    </w:rPr>
  </w:style>
  <w:style w:type="character" w:customStyle="1" w:styleId="Zkladntext2Char">
    <w:name w:val="Základní text 2 Char"/>
    <w:basedOn w:val="Standardnpsmoodstavce"/>
    <w:link w:val="Zkladntext2"/>
    <w:uiPriority w:val="99"/>
    <w:rsid w:val="00A5212B"/>
    <w:rPr>
      <w:rFonts w:ascii="Arial" w:hAnsi="Arial"/>
      <w:sz w:val="24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5212B"/>
  </w:style>
  <w:style w:type="paragraph" w:styleId="Textkomente">
    <w:name w:val="annotation text"/>
    <w:basedOn w:val="Normln"/>
    <w:link w:val="TextkomenteChar"/>
    <w:uiPriority w:val="99"/>
    <w:semiHidden/>
    <w:rsid w:val="00A5212B"/>
    <w:rPr>
      <w:rFonts w:ascii="Times New Roman" w:hAnsi="Times New Roman"/>
      <w:sz w:val="20"/>
    </w:rPr>
  </w:style>
  <w:style w:type="character" w:customStyle="1" w:styleId="TextkomenteChar1">
    <w:name w:val="Text komentáře Char1"/>
    <w:basedOn w:val="Standardnpsmoodstavce"/>
    <w:uiPriority w:val="99"/>
    <w:semiHidden/>
    <w:rsid w:val="00A5212B"/>
    <w:rPr>
      <w:rFonts w:ascii="Arial" w:hAnsi="Arial"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5212B"/>
    <w:rPr>
      <w:b/>
      <w:bCs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5212B"/>
    <w:rPr>
      <w:b/>
      <w:bCs/>
    </w:rPr>
  </w:style>
  <w:style w:type="character" w:customStyle="1" w:styleId="PedmtkomenteChar1">
    <w:name w:val="Předmět komentáře Char1"/>
    <w:basedOn w:val="TextkomenteChar1"/>
    <w:uiPriority w:val="99"/>
    <w:semiHidden/>
    <w:rsid w:val="00A5212B"/>
    <w:rPr>
      <w:rFonts w:ascii="Arial" w:hAnsi="Arial"/>
      <w:b/>
      <w:bCs/>
    </w:rPr>
  </w:style>
  <w:style w:type="paragraph" w:styleId="Zkladntextodsazen">
    <w:name w:val="Body Text Indent"/>
    <w:basedOn w:val="Normln"/>
    <w:link w:val="ZkladntextodsazenChar"/>
    <w:uiPriority w:val="99"/>
    <w:rsid w:val="00A5212B"/>
    <w:pPr>
      <w:jc w:val="both"/>
    </w:pPr>
    <w:rPr>
      <w:sz w:val="22"/>
    </w:rPr>
  </w:style>
  <w:style w:type="character" w:customStyle="1" w:styleId="ZkladntextodsazenChar">
    <w:name w:val="Základní text odsazený Char"/>
    <w:basedOn w:val="Standardnpsmoodstavce"/>
    <w:link w:val="Zkladntextodsazen"/>
    <w:uiPriority w:val="99"/>
    <w:rsid w:val="00A5212B"/>
    <w:rPr>
      <w:rFonts w:ascii="Arial" w:hAnsi="Arial"/>
      <w:sz w:val="22"/>
    </w:rPr>
  </w:style>
  <w:style w:type="character" w:customStyle="1" w:styleId="DatumChar">
    <w:name w:val="Datum Char"/>
    <w:basedOn w:val="Standardnpsmoodstavce"/>
    <w:link w:val="Datum"/>
    <w:uiPriority w:val="99"/>
    <w:rsid w:val="00A5212B"/>
    <w:rPr>
      <w:rFonts w:ascii="Arial" w:hAnsi="Arial"/>
      <w:sz w:val="24"/>
    </w:rPr>
  </w:style>
  <w:style w:type="character" w:customStyle="1" w:styleId="address-company">
    <w:name w:val="address-company"/>
    <w:basedOn w:val="Standardnpsmoodstavce"/>
    <w:rsid w:val="00A5212B"/>
  </w:style>
  <w:style w:type="character" w:customStyle="1" w:styleId="address-street">
    <w:name w:val="address-street"/>
    <w:basedOn w:val="Standardnpsmoodstavce"/>
    <w:rsid w:val="00A5212B"/>
  </w:style>
  <w:style w:type="character" w:customStyle="1" w:styleId="address-city">
    <w:name w:val="address-city"/>
    <w:basedOn w:val="Standardnpsmoodstavce"/>
    <w:rsid w:val="00A5212B"/>
  </w:style>
  <w:style w:type="paragraph" w:customStyle="1" w:styleId="address-contactdata">
    <w:name w:val="address-contactdata"/>
    <w:basedOn w:val="Normln"/>
    <w:uiPriority w:val="99"/>
    <w:rsid w:val="00A5212B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Nadpis5Char">
    <w:name w:val="Nadpis 5 Char"/>
    <w:basedOn w:val="Standardnpsmoodstavce"/>
    <w:link w:val="Nadpis5"/>
    <w:rsid w:val="00A62B5B"/>
    <w:rPr>
      <w:rFonts w:ascii="Arial" w:hAnsi="Arial"/>
      <w:sz w:val="22"/>
    </w:rPr>
  </w:style>
  <w:style w:type="character" w:customStyle="1" w:styleId="Nadpis6Char">
    <w:name w:val="Nadpis 6 Char"/>
    <w:basedOn w:val="Standardnpsmoodstavce"/>
    <w:link w:val="Nadpis6"/>
    <w:rsid w:val="00A62B5B"/>
    <w:rPr>
      <w:rFonts w:ascii="Arial" w:hAnsi="Arial"/>
      <w:i/>
      <w:sz w:val="22"/>
    </w:rPr>
  </w:style>
  <w:style w:type="character" w:customStyle="1" w:styleId="Nadpis7Char">
    <w:name w:val="Nadpis 7 Char"/>
    <w:basedOn w:val="Standardnpsmoodstavce"/>
    <w:link w:val="Nadpis7"/>
    <w:uiPriority w:val="99"/>
    <w:rsid w:val="00A62B5B"/>
    <w:rPr>
      <w:rFonts w:ascii="Arial" w:hAnsi="Arial"/>
      <w:sz w:val="24"/>
    </w:rPr>
  </w:style>
  <w:style w:type="character" w:customStyle="1" w:styleId="Nadpis9Char">
    <w:name w:val="Nadpis 9 Char"/>
    <w:basedOn w:val="Standardnpsmoodstavce"/>
    <w:link w:val="Nadpis9"/>
    <w:uiPriority w:val="99"/>
    <w:rsid w:val="00A62B5B"/>
    <w:rPr>
      <w:rFonts w:ascii="Arial" w:hAnsi="Arial"/>
      <w:b/>
      <w:i/>
      <w:sz w:val="18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62B5B"/>
  </w:style>
  <w:style w:type="character" w:customStyle="1" w:styleId="NzevChar">
    <w:name w:val="Název Char"/>
    <w:basedOn w:val="Standardnpsmoodstavce"/>
    <w:link w:val="Nzev"/>
    <w:uiPriority w:val="99"/>
    <w:rsid w:val="00A62B5B"/>
    <w:rPr>
      <w:rFonts w:ascii="Arial" w:hAnsi="Arial"/>
      <w:b/>
      <w:kern w:val="28"/>
      <w:sz w:val="32"/>
    </w:r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62B5B"/>
    <w:rPr>
      <w:rFonts w:ascii="Arial" w:hAnsi="Arial"/>
      <w:sz w:val="24"/>
    </w:r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62B5B"/>
    <w:rPr>
      <w:rFonts w:ascii="Arial" w:hAnsi="Arial"/>
      <w:sz w:val="24"/>
    </w:rPr>
  </w:style>
  <w:style w:type="paragraph" w:customStyle="1" w:styleId="PVZahlavi1">
    <w:name w:val="PVZahlavi1"/>
    <w:basedOn w:val="Normln"/>
    <w:rsid w:val="006079EC"/>
    <w:rPr>
      <w:rFonts w:ascii="Futura Lt AT" w:hAnsi="Futura Lt AT"/>
      <w:caps/>
      <w:sz w:val="32"/>
      <w:szCs w:val="24"/>
    </w:rPr>
  </w:style>
  <w:style w:type="paragraph" w:customStyle="1" w:styleId="PVZahlavi2">
    <w:name w:val="PVZahlavi2"/>
    <w:basedOn w:val="PVZahlavi1"/>
    <w:rsid w:val="006079EC"/>
    <w:pPr>
      <w:spacing w:line="240" w:lineRule="exact"/>
    </w:pPr>
    <w:rPr>
      <w:sz w:val="16"/>
    </w:rPr>
  </w:style>
  <w:style w:type="paragraph" w:customStyle="1" w:styleId="PVSSL">
    <w:name w:val="PVSSL"/>
    <w:basedOn w:val="PVZahlavi1"/>
    <w:rsid w:val="006079EC"/>
    <w:pPr>
      <w:ind w:firstLine="708"/>
      <w:outlineLvl w:val="0"/>
    </w:pPr>
    <w:rPr>
      <w:rFonts w:ascii="Arial" w:hAnsi="Arial"/>
      <w:b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438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7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96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45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649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407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832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221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9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5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20199">
      <w:bodyDiv w:val="1"/>
      <w:marLeft w:val="0"/>
      <w:marRight w:val="0"/>
      <w:marTop w:val="0"/>
      <w:marBottom w:val="0"/>
      <w:divBdr>
        <w:top w:val="single" w:sz="8" w:space="0" w:color="DCD9D9"/>
        <w:left w:val="none" w:sz="0" w:space="0" w:color="auto"/>
        <w:bottom w:val="none" w:sz="0" w:space="0" w:color="auto"/>
        <w:right w:val="none" w:sz="0" w:space="0" w:color="auto"/>
      </w:divBdr>
      <w:divsChild>
        <w:div w:id="1551915340">
          <w:marLeft w:val="130"/>
          <w:marRight w:val="130"/>
          <w:marTop w:val="8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131321">
              <w:marLeft w:val="0"/>
              <w:marRight w:val="0"/>
              <w:marTop w:val="0"/>
              <w:marBottom w:val="0"/>
              <w:divBdr>
                <w:top w:val="single" w:sz="8" w:space="0" w:color="DCD9D9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1047164">
                  <w:marLeft w:val="181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8940851">
      <w:bodyDiv w:val="1"/>
      <w:marLeft w:val="0"/>
      <w:marRight w:val="0"/>
      <w:marTop w:val="0"/>
      <w:marBottom w:val="0"/>
      <w:divBdr>
        <w:top w:val="single" w:sz="8" w:space="0" w:color="DCD9D9"/>
        <w:left w:val="none" w:sz="0" w:space="0" w:color="auto"/>
        <w:bottom w:val="none" w:sz="0" w:space="0" w:color="auto"/>
        <w:right w:val="none" w:sz="0" w:space="0" w:color="auto"/>
      </w:divBdr>
      <w:divsChild>
        <w:div w:id="941259433">
          <w:marLeft w:val="130"/>
          <w:marRight w:val="130"/>
          <w:marTop w:val="8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363749">
              <w:marLeft w:val="0"/>
              <w:marRight w:val="0"/>
              <w:marTop w:val="0"/>
              <w:marBottom w:val="0"/>
              <w:divBdr>
                <w:top w:val="single" w:sz="8" w:space="0" w:color="DCD9D9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825909">
                  <w:marLeft w:val="181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951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9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43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0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3.jpeg"/><Relationship Id="rId19" Type="http://schemas.openxmlformats.org/officeDocument/2006/relationships/image" Target="cid:image001.png@01D40D53.AF9F8220" TargetMode="External"/><Relationship Id="rId31" Type="http://schemas.openxmlformats.org/officeDocument/2006/relationships/image" Target="media/image22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Vykopal%20Libor\Dokumenty\&#353;ablony\Materi&#225;l%20pro\MeU_Mat_porada_vedeni_BW.dot" TargetMode="Externa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6A5C01-5213-46B3-9D80-7121BD77E0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MeU_Mat_porada_vedeni_BW.dot</Template>
  <TotalTime>64</TotalTime>
  <Pages>1</Pages>
  <Words>3602</Words>
  <Characters>21255</Characters>
  <Application>Microsoft Office Word</Application>
  <DocSecurity>0</DocSecurity>
  <Lines>177</Lines>
  <Paragraphs>49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materiál pro poradu vedení Městského úřadu</vt:lpstr>
    </vt:vector>
  </TitlesOfParts>
  <Company>Město Prostějov</Company>
  <LinksUpToDate>false</LinksUpToDate>
  <CharactersWithSpaces>24808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materiál pro poradu vedení Městského úřadu</dc:title>
  <dc:subject/>
  <dc:creator>Vykopal Libor</dc:creator>
  <cp:keywords/>
  <cp:lastModifiedBy>Herman Jakub</cp:lastModifiedBy>
  <cp:revision>5</cp:revision>
  <cp:lastPrinted>2024-05-02T14:41:00Z</cp:lastPrinted>
  <dcterms:created xsi:type="dcterms:W3CDTF">2024-05-02T14:20:00Z</dcterms:created>
  <dcterms:modified xsi:type="dcterms:W3CDTF">2024-05-24T10:52:00Z</dcterms:modified>
</cp:coreProperties>
</file>