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EFC" w:rsidRDefault="004E0EFC" w:rsidP="004E0EFC">
      <w:pPr>
        <w:pStyle w:val="Zkladntext"/>
        <w:spacing w:after="120"/>
        <w:jc w:val="center"/>
        <w:rPr>
          <w:b/>
        </w:rPr>
      </w:pPr>
      <w:r w:rsidRPr="00C47239">
        <w:rPr>
          <w:b/>
        </w:rPr>
        <w:t>MĚSTO CHEB</w:t>
      </w:r>
    </w:p>
    <w:p w:rsidR="00CE6AA8" w:rsidRDefault="00CE6AA8" w:rsidP="004E0EFC">
      <w:pPr>
        <w:pStyle w:val="Zkladntext"/>
        <w:spacing w:after="120"/>
        <w:jc w:val="center"/>
        <w:rPr>
          <w:b/>
        </w:rPr>
      </w:pPr>
      <w:r w:rsidRPr="00815738">
        <w:rPr>
          <w:b/>
        </w:rPr>
        <w:t>Zastupitelstvo města Chebu</w:t>
      </w:r>
    </w:p>
    <w:p w:rsidR="00815738" w:rsidRPr="00815738" w:rsidRDefault="00815738" w:rsidP="004E0EFC">
      <w:pPr>
        <w:pStyle w:val="Zkladntext"/>
        <w:spacing w:after="120"/>
        <w:jc w:val="center"/>
        <w:rPr>
          <w:b/>
        </w:rPr>
      </w:pPr>
    </w:p>
    <w:p w:rsidR="004E0EFC" w:rsidRDefault="004E0EFC" w:rsidP="004E0EFC">
      <w:pPr>
        <w:pStyle w:val="Zkladntext"/>
        <w:spacing w:after="120"/>
        <w:jc w:val="center"/>
        <w:rPr>
          <w:b/>
          <w:spacing w:val="120"/>
        </w:rPr>
      </w:pPr>
      <w:r w:rsidRPr="00C47239">
        <w:rPr>
          <w:b/>
          <w:spacing w:val="120"/>
        </w:rPr>
        <w:t>OBECNĚ ZÁVAZNÁ VYHLÁŠKA</w:t>
      </w:r>
    </w:p>
    <w:p w:rsidR="00CE6AA8" w:rsidRPr="00C47239" w:rsidRDefault="00CE6AA8" w:rsidP="004E0EFC">
      <w:pPr>
        <w:pStyle w:val="Zkladntext"/>
        <w:spacing w:after="120"/>
        <w:jc w:val="center"/>
        <w:rPr>
          <w:b/>
          <w:spacing w:val="120"/>
        </w:rPr>
      </w:pPr>
    </w:p>
    <w:p w:rsidR="004E0EFC" w:rsidRDefault="004E0EFC" w:rsidP="00DA0CBD">
      <w:pPr>
        <w:pStyle w:val="Zkladntext"/>
        <w:tabs>
          <w:tab w:val="left" w:pos="3990"/>
          <w:tab w:val="center" w:pos="4536"/>
        </w:tabs>
        <w:spacing w:after="120"/>
        <w:jc w:val="left"/>
        <w:rPr>
          <w:b/>
        </w:rPr>
      </w:pPr>
      <w:r w:rsidRPr="00C47239">
        <w:rPr>
          <w:b/>
        </w:rPr>
        <w:tab/>
      </w:r>
      <w:r w:rsidR="00815738">
        <w:rPr>
          <w:b/>
        </w:rPr>
        <w:t>11</w:t>
      </w:r>
      <w:r w:rsidR="00CE6AA8">
        <w:rPr>
          <w:b/>
        </w:rPr>
        <w:t>/202</w:t>
      </w:r>
      <w:r w:rsidR="00153B36">
        <w:rPr>
          <w:b/>
        </w:rPr>
        <w:t>3</w:t>
      </w:r>
    </w:p>
    <w:p w:rsidR="0072260A" w:rsidRPr="00C47239" w:rsidRDefault="0072260A" w:rsidP="00DA0CBD">
      <w:pPr>
        <w:pStyle w:val="Zkladntext"/>
        <w:tabs>
          <w:tab w:val="left" w:pos="3990"/>
          <w:tab w:val="center" w:pos="4536"/>
        </w:tabs>
        <w:spacing w:after="120"/>
        <w:jc w:val="left"/>
        <w:rPr>
          <w:b/>
        </w:rPr>
      </w:pPr>
    </w:p>
    <w:p w:rsidR="00575A3C" w:rsidRPr="00C47239" w:rsidRDefault="00575A3C" w:rsidP="00575A3C">
      <w:pPr>
        <w:jc w:val="center"/>
        <w:rPr>
          <w:i/>
          <w:caps/>
        </w:rPr>
      </w:pPr>
      <w:r w:rsidRPr="00C47239">
        <w:rPr>
          <w:i/>
          <w:caps/>
        </w:rPr>
        <w:t xml:space="preserve">o místním poplatku </w:t>
      </w:r>
      <w:r w:rsidR="00675AFF" w:rsidRPr="00C47239">
        <w:rPr>
          <w:i/>
          <w:caps/>
        </w:rPr>
        <w:t xml:space="preserve">za </w:t>
      </w:r>
      <w:r w:rsidR="00742D3F" w:rsidRPr="00C47239">
        <w:rPr>
          <w:i/>
          <w:caps/>
        </w:rPr>
        <w:t>užívání veřejného prostranství</w:t>
      </w:r>
    </w:p>
    <w:p w:rsidR="00AB6E4D" w:rsidRPr="00C47239" w:rsidRDefault="00AB6E4D" w:rsidP="00675AFF">
      <w:pPr>
        <w:pStyle w:val="nzevzkona"/>
        <w:tabs>
          <w:tab w:val="left" w:pos="2977"/>
        </w:tabs>
        <w:jc w:val="both"/>
        <w:outlineLvl w:val="0"/>
      </w:pPr>
    </w:p>
    <w:p w:rsidR="00675AFF" w:rsidRPr="00C47239" w:rsidRDefault="001350D7" w:rsidP="000020DB">
      <w:pPr>
        <w:pStyle w:val="nzevzkona"/>
        <w:tabs>
          <w:tab w:val="left" w:pos="2977"/>
        </w:tabs>
        <w:spacing w:before="0"/>
        <w:jc w:val="both"/>
        <w:outlineLvl w:val="0"/>
      </w:pPr>
      <w:r w:rsidRPr="00C47239">
        <w:t>Zastupitelstvo</w:t>
      </w:r>
      <w:r w:rsidR="007E014B">
        <w:t xml:space="preserve"> </w:t>
      </w:r>
      <w:r w:rsidRPr="00C47239">
        <w:t>města</w:t>
      </w:r>
      <w:r w:rsidR="00C8163D" w:rsidRPr="00C47239">
        <w:t xml:space="preserve"> Chebu</w:t>
      </w:r>
      <w:r w:rsidR="00675AFF" w:rsidRPr="00C47239">
        <w:t xml:space="preserve"> se </w:t>
      </w:r>
      <w:r w:rsidR="008608E6" w:rsidRPr="00C47239">
        <w:rPr>
          <w:bCs/>
        </w:rPr>
        <w:t xml:space="preserve">usnesením </w:t>
      </w:r>
      <w:r w:rsidR="008608E6" w:rsidRPr="00D12010">
        <w:rPr>
          <w:bCs/>
        </w:rPr>
        <w:t>č.</w:t>
      </w:r>
      <w:r w:rsidR="00D12010">
        <w:rPr>
          <w:bCs/>
        </w:rPr>
        <w:t xml:space="preserve"> </w:t>
      </w:r>
      <w:r w:rsidR="00082191">
        <w:rPr>
          <w:bCs/>
        </w:rPr>
        <w:t>193</w:t>
      </w:r>
      <w:r w:rsidR="00CE6AA8">
        <w:rPr>
          <w:bCs/>
        </w:rPr>
        <w:t>/</w:t>
      </w:r>
      <w:r w:rsidR="00082191">
        <w:rPr>
          <w:bCs/>
        </w:rPr>
        <w:t>11</w:t>
      </w:r>
      <w:r w:rsidR="00CE6AA8">
        <w:rPr>
          <w:bCs/>
        </w:rPr>
        <w:t>/202</w:t>
      </w:r>
      <w:r w:rsidR="00153B36">
        <w:rPr>
          <w:bCs/>
        </w:rPr>
        <w:t>3</w:t>
      </w:r>
      <w:r w:rsidR="008608E6" w:rsidRPr="00C47239">
        <w:rPr>
          <w:b w:val="0"/>
          <w:bCs/>
        </w:rPr>
        <w:t xml:space="preserve"> </w:t>
      </w:r>
      <w:r w:rsidR="00675AFF" w:rsidRPr="00C47239">
        <w:t>na s</w:t>
      </w:r>
      <w:r w:rsidR="008608E6" w:rsidRPr="00C47239">
        <w:t xml:space="preserve">vém zasedání </w:t>
      </w:r>
      <w:r w:rsidR="007E014B">
        <w:t>d</w:t>
      </w:r>
      <w:r w:rsidR="008608E6" w:rsidRPr="00C47239">
        <w:t>ne </w:t>
      </w:r>
      <w:r w:rsidR="00153B36">
        <w:t>19.10.2023</w:t>
      </w:r>
      <w:r w:rsidR="00ED7A4E" w:rsidRPr="00C47239">
        <w:t xml:space="preserve"> </w:t>
      </w:r>
      <w:r w:rsidR="00D749B1" w:rsidRPr="00C47239">
        <w:t xml:space="preserve"> </w:t>
      </w:r>
      <w:r w:rsidR="004E0EFC" w:rsidRPr="00C47239">
        <w:t>usneslo vydat na </w:t>
      </w:r>
      <w:r w:rsidR="00675AFF" w:rsidRPr="00C47239">
        <w:t xml:space="preserve">základě </w:t>
      </w:r>
      <w:r w:rsidR="000C7F7A" w:rsidRPr="00C47239">
        <w:t>ustanov</w:t>
      </w:r>
      <w:r w:rsidR="000C7F7A" w:rsidRPr="00C47239">
        <w:t>e</w:t>
      </w:r>
      <w:r w:rsidR="000C7F7A" w:rsidRPr="00C47239">
        <w:t xml:space="preserve">ní </w:t>
      </w:r>
      <w:r w:rsidR="00D12010">
        <w:t>§ 14 zákona č. </w:t>
      </w:r>
      <w:r w:rsidR="00675AFF" w:rsidRPr="00C47239">
        <w:t>565/1990</w:t>
      </w:r>
      <w:r w:rsidR="004E0EFC" w:rsidRPr="00C47239">
        <w:t xml:space="preserve"> Sb., o místních poplatcích, ve </w:t>
      </w:r>
      <w:r w:rsidR="00675AFF" w:rsidRPr="00C47239">
        <w:t>znění pozdějších pře</w:t>
      </w:r>
      <w:r w:rsidR="00675AFF" w:rsidRPr="00C47239">
        <w:t>d</w:t>
      </w:r>
      <w:r w:rsidR="00675AFF" w:rsidRPr="00C47239">
        <w:t>pis</w:t>
      </w:r>
      <w:r w:rsidR="008608E6" w:rsidRPr="00C47239">
        <w:t>ů a v souladu s § 10 písm. d) a § </w:t>
      </w:r>
      <w:r w:rsidR="004E0EFC" w:rsidRPr="00C47239">
        <w:t>84 odst. 2 písm. h) zákona č. </w:t>
      </w:r>
      <w:r w:rsidR="00675AFF" w:rsidRPr="00C47239">
        <w:t>128/2000 Sb. o obcích (obecní zř</w:t>
      </w:r>
      <w:r w:rsidR="002768ED" w:rsidRPr="00C47239">
        <w:t>í</w:t>
      </w:r>
      <w:r w:rsidR="002768ED" w:rsidRPr="00C47239">
        <w:t>z</w:t>
      </w:r>
      <w:r w:rsidR="00675AFF" w:rsidRPr="00C47239">
        <w:t>ení)</w:t>
      </w:r>
      <w:r w:rsidR="00DD4DA6" w:rsidRPr="00C47239">
        <w:t>,</w:t>
      </w:r>
      <w:r w:rsidR="00675AFF" w:rsidRPr="00C47239">
        <w:t xml:space="preserve"> ve znění pozdějších předpisů,</w:t>
      </w:r>
      <w:r w:rsidR="004E0EFC" w:rsidRPr="00C47239">
        <w:t xml:space="preserve"> tuto obecn</w:t>
      </w:r>
      <w:r w:rsidR="008608E6" w:rsidRPr="00C47239">
        <w:t>ě závaznou vyhlášku města Chebu:</w:t>
      </w:r>
    </w:p>
    <w:p w:rsidR="0072260A" w:rsidRPr="00C47239" w:rsidRDefault="0072260A" w:rsidP="00675AFF">
      <w:pPr>
        <w:pStyle w:val="Zkladntext2"/>
        <w:spacing w:line="0" w:lineRule="atLeast"/>
        <w:rPr>
          <w:sz w:val="24"/>
        </w:rPr>
      </w:pPr>
    </w:p>
    <w:p w:rsidR="00742D3F" w:rsidRPr="00C47239" w:rsidRDefault="00E526CA" w:rsidP="00742D3F">
      <w:pPr>
        <w:jc w:val="center"/>
      </w:pPr>
      <w:r w:rsidRPr="00C47239">
        <w:t>Čl. 1</w:t>
      </w:r>
    </w:p>
    <w:p w:rsidR="002C6A4D" w:rsidRPr="00C47239" w:rsidRDefault="002C6A4D" w:rsidP="002C6A4D">
      <w:pPr>
        <w:pStyle w:val="nzevzkona"/>
        <w:autoSpaceDE/>
        <w:autoSpaceDN/>
        <w:spacing w:before="0" w:line="0" w:lineRule="atLeast"/>
      </w:pPr>
      <w:r w:rsidRPr="00C47239">
        <w:t>Úvodní ustanovení</w:t>
      </w:r>
    </w:p>
    <w:p w:rsidR="00F330C7" w:rsidRPr="00C47239" w:rsidRDefault="00F330C7" w:rsidP="002C6A4D">
      <w:pPr>
        <w:pStyle w:val="nzevzkona"/>
        <w:autoSpaceDE/>
        <w:autoSpaceDN/>
        <w:spacing w:before="0" w:line="0" w:lineRule="atLeast"/>
      </w:pPr>
    </w:p>
    <w:p w:rsidR="00F330C7" w:rsidRPr="000020DB" w:rsidRDefault="00AB49EE" w:rsidP="000020DB">
      <w:pPr>
        <w:spacing w:line="240" w:lineRule="atLeast"/>
        <w:jc w:val="both"/>
      </w:pPr>
      <w:r>
        <w:t>(</w:t>
      </w:r>
      <w:r w:rsidR="00F330C7" w:rsidRPr="00C47239">
        <w:t>1)</w:t>
      </w:r>
      <w:r w:rsidR="00EF77A3">
        <w:t xml:space="preserve"> </w:t>
      </w:r>
      <w:r w:rsidR="000020DB">
        <w:t>M</w:t>
      </w:r>
      <w:r w:rsidR="00F330C7" w:rsidRPr="00C47239">
        <w:t>ěsto Cheb</w:t>
      </w:r>
      <w:r w:rsidR="000020DB">
        <w:t xml:space="preserve"> </w:t>
      </w:r>
      <w:r w:rsidR="00F330C7" w:rsidRPr="00C47239">
        <w:t>zavádí místní poplatek za užívání veřejného prostranství (dále</w:t>
      </w:r>
      <w:r w:rsidR="000020DB">
        <w:t xml:space="preserve"> </w:t>
      </w:r>
      <w:r w:rsidR="00F330C7" w:rsidRPr="00C47239">
        <w:t>jen</w:t>
      </w:r>
      <w:r w:rsidR="00EF77A3">
        <w:t xml:space="preserve"> </w:t>
      </w:r>
      <w:r w:rsidR="00F330C7" w:rsidRPr="00C47239">
        <w:t xml:space="preserve"> </w:t>
      </w:r>
      <w:r w:rsidR="000020DB">
        <w:t xml:space="preserve">  </w:t>
      </w:r>
      <w:r w:rsidR="000020DB">
        <w:br/>
        <w:t xml:space="preserve">       </w:t>
      </w:r>
      <w:r w:rsidR="00F330C7" w:rsidRPr="00C47239">
        <w:t>„popl</w:t>
      </w:r>
      <w:r w:rsidR="00F330C7" w:rsidRPr="00C47239">
        <w:t>a</w:t>
      </w:r>
      <w:r w:rsidR="00F330C7" w:rsidRPr="00C47239">
        <w:t>tek“)</w:t>
      </w:r>
      <w:r w:rsidR="00F330C7" w:rsidRPr="00C47239">
        <w:rPr>
          <w:vertAlign w:val="superscript"/>
        </w:rPr>
        <w:t>1)</w:t>
      </w:r>
      <w:r w:rsidR="000020DB">
        <w:t>.</w:t>
      </w:r>
    </w:p>
    <w:p w:rsidR="00F330C7" w:rsidRPr="00C47239" w:rsidRDefault="00F330C7" w:rsidP="000020DB">
      <w:pPr>
        <w:pStyle w:val="Zkladntext3"/>
        <w:ind w:left="360" w:hanging="360"/>
        <w:rPr>
          <w:strike/>
          <w:sz w:val="24"/>
        </w:rPr>
      </w:pPr>
      <w:r w:rsidRPr="00C47239">
        <w:rPr>
          <w:sz w:val="24"/>
        </w:rPr>
        <w:t>(2)</w:t>
      </w:r>
      <w:r w:rsidR="00AB49EE">
        <w:rPr>
          <w:sz w:val="24"/>
        </w:rPr>
        <w:t xml:space="preserve"> </w:t>
      </w:r>
      <w:r w:rsidRPr="00C47239">
        <w:rPr>
          <w:sz w:val="24"/>
        </w:rPr>
        <w:t xml:space="preserve"> Správcem poplatku je Městský úřad Cheb</w:t>
      </w:r>
      <w:r w:rsidR="000B5242">
        <w:rPr>
          <w:sz w:val="24"/>
        </w:rPr>
        <w:t xml:space="preserve"> </w:t>
      </w:r>
      <w:r w:rsidRPr="00C47239">
        <w:rPr>
          <w:sz w:val="24"/>
        </w:rPr>
        <w:t>(dále jen „správce poplatku“)</w:t>
      </w:r>
      <w:r w:rsidRPr="00C47239">
        <w:rPr>
          <w:sz w:val="24"/>
          <w:vertAlign w:val="superscript"/>
        </w:rPr>
        <w:t>2)</w:t>
      </w:r>
      <w:r w:rsidR="000020DB">
        <w:rPr>
          <w:sz w:val="24"/>
        </w:rPr>
        <w:t>.</w:t>
      </w:r>
      <w:r w:rsidRPr="00C47239">
        <w:rPr>
          <w:sz w:val="24"/>
        </w:rPr>
        <w:t xml:space="preserve"> </w:t>
      </w:r>
    </w:p>
    <w:p w:rsidR="00F330C7" w:rsidRPr="00C47239" w:rsidRDefault="00F330C7" w:rsidP="000020DB">
      <w:pPr>
        <w:jc w:val="both"/>
      </w:pPr>
    </w:p>
    <w:p w:rsidR="00742D3F" w:rsidRPr="00C47239" w:rsidRDefault="00742D3F" w:rsidP="00742D3F"/>
    <w:p w:rsidR="003E7791" w:rsidRPr="00C47239" w:rsidRDefault="003E7791" w:rsidP="003E7791">
      <w:pPr>
        <w:pStyle w:val="Zkladntext3"/>
        <w:jc w:val="center"/>
        <w:rPr>
          <w:sz w:val="24"/>
        </w:rPr>
      </w:pPr>
      <w:r w:rsidRPr="00C47239">
        <w:rPr>
          <w:sz w:val="24"/>
        </w:rPr>
        <w:t>Čl. 2</w:t>
      </w:r>
    </w:p>
    <w:p w:rsidR="003E7791" w:rsidRPr="00C47239" w:rsidRDefault="003E7791" w:rsidP="003E7791">
      <w:pPr>
        <w:pStyle w:val="Zkladntext3"/>
        <w:jc w:val="center"/>
        <w:rPr>
          <w:b/>
          <w:sz w:val="24"/>
        </w:rPr>
      </w:pPr>
      <w:r w:rsidRPr="00C47239">
        <w:rPr>
          <w:b/>
          <w:sz w:val="24"/>
        </w:rPr>
        <w:t>Předmět poplatku</w:t>
      </w:r>
    </w:p>
    <w:p w:rsidR="003E7791" w:rsidRPr="00C47239" w:rsidRDefault="003E7791" w:rsidP="003E7791">
      <w:pPr>
        <w:pStyle w:val="Zkladntext3"/>
        <w:jc w:val="center"/>
        <w:rPr>
          <w:sz w:val="24"/>
        </w:rPr>
      </w:pPr>
    </w:p>
    <w:p w:rsidR="002D66AA" w:rsidRPr="00C72CB4" w:rsidRDefault="00AF65E4" w:rsidP="002E2966">
      <w:pPr>
        <w:pStyle w:val="Textpoznpodarou"/>
        <w:jc w:val="both"/>
        <w:rPr>
          <w:sz w:val="24"/>
        </w:rPr>
      </w:pPr>
      <w:r w:rsidRPr="00D74F45">
        <w:rPr>
          <w:sz w:val="24"/>
        </w:rPr>
        <w:t>Poplatek za užívání veřejného prostranství se vybírá za zvláštní užívání veřejného pr</w:t>
      </w:r>
      <w:r w:rsidRPr="00D74F45">
        <w:rPr>
          <w:sz w:val="24"/>
        </w:rPr>
        <w:t>o</w:t>
      </w:r>
      <w:r w:rsidRPr="00D74F45">
        <w:rPr>
          <w:sz w:val="24"/>
        </w:rPr>
        <w:t>stranství, kterým se rozumí provádění výkopových pra</w:t>
      </w:r>
      <w:r w:rsidR="00090C14" w:rsidRPr="00D74F45">
        <w:rPr>
          <w:sz w:val="24"/>
        </w:rPr>
        <w:t>cí, umístění dočasných staveb a </w:t>
      </w:r>
      <w:r w:rsidRPr="00D74F45">
        <w:rPr>
          <w:sz w:val="24"/>
        </w:rPr>
        <w:t>zařízení sloužících pro poskytování prodeje</w:t>
      </w:r>
      <w:r w:rsidR="005C09C3" w:rsidRPr="00D74F45">
        <w:rPr>
          <w:sz w:val="24"/>
        </w:rPr>
        <w:t xml:space="preserve"> </w:t>
      </w:r>
      <w:r w:rsidRPr="00D74F45">
        <w:rPr>
          <w:sz w:val="24"/>
        </w:rPr>
        <w:t>a služeb, pro umístění stavebních nebo rekla</w:t>
      </w:r>
      <w:r w:rsidRPr="00D74F45">
        <w:rPr>
          <w:sz w:val="24"/>
        </w:rPr>
        <w:t>m</w:t>
      </w:r>
      <w:r w:rsidRPr="00D74F45">
        <w:rPr>
          <w:sz w:val="24"/>
        </w:rPr>
        <w:t>ních zařízení, zařízení cirkusů, lunaparků a jiných obdobných atrakcí, umístění skládek, v</w:t>
      </w:r>
      <w:r w:rsidRPr="00D74F45">
        <w:rPr>
          <w:sz w:val="24"/>
        </w:rPr>
        <w:t>y</w:t>
      </w:r>
      <w:r w:rsidRPr="00D74F45">
        <w:rPr>
          <w:sz w:val="24"/>
        </w:rPr>
        <w:t>hrazení trvalého parkovacího místa a užívání tohoto prostranství pro kulturní, sportovní a r</w:t>
      </w:r>
      <w:r w:rsidRPr="00D74F45">
        <w:rPr>
          <w:sz w:val="24"/>
        </w:rPr>
        <w:t>e</w:t>
      </w:r>
      <w:r w:rsidRPr="00D74F45">
        <w:rPr>
          <w:sz w:val="24"/>
        </w:rPr>
        <w:t>klamní akce nebo potřeby tvo</w:t>
      </w:r>
      <w:r w:rsidR="00C72CB4">
        <w:rPr>
          <w:sz w:val="24"/>
        </w:rPr>
        <w:t>rby filmových a televizních děl</w:t>
      </w:r>
      <w:r w:rsidR="00393415" w:rsidRPr="00D74F45">
        <w:rPr>
          <w:sz w:val="24"/>
        </w:rPr>
        <w:t xml:space="preserve"> </w:t>
      </w:r>
      <w:r w:rsidR="002E2966" w:rsidRPr="00D74F45">
        <w:rPr>
          <w:sz w:val="24"/>
          <w:vertAlign w:val="superscript"/>
        </w:rPr>
        <w:t>3)</w:t>
      </w:r>
      <w:r w:rsidR="00C72CB4">
        <w:rPr>
          <w:sz w:val="24"/>
        </w:rPr>
        <w:t>.</w:t>
      </w:r>
    </w:p>
    <w:p w:rsidR="00E36714" w:rsidRDefault="00E36714" w:rsidP="002D66AA">
      <w:pPr>
        <w:pStyle w:val="Zkladntext3"/>
        <w:jc w:val="center"/>
        <w:rPr>
          <w:sz w:val="24"/>
        </w:rPr>
      </w:pPr>
    </w:p>
    <w:p w:rsidR="006E546E" w:rsidRPr="00D74F45" w:rsidRDefault="006E546E" w:rsidP="002D66AA">
      <w:pPr>
        <w:pStyle w:val="Zkladntext3"/>
        <w:jc w:val="center"/>
        <w:rPr>
          <w:sz w:val="24"/>
        </w:rPr>
      </w:pPr>
    </w:p>
    <w:p w:rsidR="002D66AA" w:rsidRPr="00D74F45" w:rsidRDefault="002D66AA" w:rsidP="002D66AA">
      <w:pPr>
        <w:pStyle w:val="Zkladntext3"/>
        <w:jc w:val="center"/>
        <w:rPr>
          <w:sz w:val="24"/>
        </w:rPr>
      </w:pPr>
      <w:r w:rsidRPr="00D74F45">
        <w:rPr>
          <w:sz w:val="24"/>
        </w:rPr>
        <w:t>Čl. 3</w:t>
      </w:r>
    </w:p>
    <w:p w:rsidR="002D66AA" w:rsidRPr="00D74F45" w:rsidRDefault="002D66AA" w:rsidP="002D66AA">
      <w:pPr>
        <w:pStyle w:val="Zkladntext3"/>
        <w:jc w:val="center"/>
        <w:rPr>
          <w:b/>
          <w:sz w:val="24"/>
        </w:rPr>
      </w:pPr>
      <w:r w:rsidRPr="00D74F45">
        <w:rPr>
          <w:b/>
          <w:sz w:val="24"/>
        </w:rPr>
        <w:t>Poplatník</w:t>
      </w:r>
    </w:p>
    <w:p w:rsidR="00AF65E4" w:rsidRPr="00D74F45" w:rsidRDefault="00AF65E4" w:rsidP="00AF65E4">
      <w:pPr>
        <w:pStyle w:val="Textpoznpodarou"/>
        <w:jc w:val="both"/>
      </w:pPr>
    </w:p>
    <w:p w:rsidR="00ED5D05" w:rsidRPr="00C72CB4" w:rsidRDefault="00AF65E4" w:rsidP="00B64169">
      <w:pPr>
        <w:pStyle w:val="Textpoznpodarou"/>
        <w:jc w:val="both"/>
      </w:pPr>
      <w:r w:rsidRPr="00D74F45">
        <w:rPr>
          <w:sz w:val="24"/>
        </w:rPr>
        <w:t>Poplatek za užívání veřejného prostranství platí fyzické i právnické osoby, které užívají veře</w:t>
      </w:r>
      <w:r w:rsidRPr="00D74F45">
        <w:rPr>
          <w:sz w:val="24"/>
        </w:rPr>
        <w:t>j</w:t>
      </w:r>
      <w:r w:rsidRPr="00D74F45">
        <w:rPr>
          <w:sz w:val="24"/>
        </w:rPr>
        <w:t>né prostranstv</w:t>
      </w:r>
      <w:r w:rsidR="00474CB1" w:rsidRPr="00D74F45">
        <w:rPr>
          <w:sz w:val="24"/>
        </w:rPr>
        <w:t>í způsobem uvedeným v článku 2</w:t>
      </w:r>
      <w:r w:rsidR="00EC09E4">
        <w:rPr>
          <w:sz w:val="24"/>
        </w:rPr>
        <w:t xml:space="preserve"> </w:t>
      </w:r>
      <w:r w:rsidR="00F70C50" w:rsidRPr="00D74F45">
        <w:rPr>
          <w:sz w:val="24"/>
          <w:vertAlign w:val="superscript"/>
        </w:rPr>
        <w:t>4)</w:t>
      </w:r>
      <w:r w:rsidR="00C72CB4">
        <w:rPr>
          <w:sz w:val="24"/>
        </w:rPr>
        <w:t>.</w:t>
      </w:r>
    </w:p>
    <w:p w:rsidR="003E7791" w:rsidRPr="00D74F45" w:rsidRDefault="003E7791" w:rsidP="00025209"/>
    <w:p w:rsidR="00FC4D1E" w:rsidRPr="00D74F45" w:rsidRDefault="00FC4D1E" w:rsidP="00FC4D1E">
      <w:pPr>
        <w:jc w:val="center"/>
        <w:rPr>
          <w:i/>
        </w:rPr>
      </w:pPr>
      <w:r w:rsidRPr="00D74F45">
        <w:t>Čl. 4</w:t>
      </w:r>
    </w:p>
    <w:p w:rsidR="00FC4D1E" w:rsidRPr="00D74F45" w:rsidRDefault="00781843" w:rsidP="00FC4D1E">
      <w:pPr>
        <w:jc w:val="center"/>
        <w:rPr>
          <w:b/>
        </w:rPr>
      </w:pPr>
      <w:r>
        <w:rPr>
          <w:b/>
        </w:rPr>
        <w:t>Veřejná</w:t>
      </w:r>
      <w:r w:rsidR="00FC4D1E" w:rsidRPr="00D74F45">
        <w:rPr>
          <w:b/>
        </w:rPr>
        <w:t xml:space="preserve"> prostranství</w:t>
      </w:r>
    </w:p>
    <w:p w:rsidR="00FC4D1E" w:rsidRPr="00D74F45" w:rsidRDefault="00FC4D1E" w:rsidP="00FC4D1E"/>
    <w:p w:rsidR="00FC4D1E" w:rsidRPr="00D74F45" w:rsidRDefault="00FC4D1E" w:rsidP="00ED143E">
      <w:pPr>
        <w:jc w:val="both"/>
      </w:pPr>
      <w:r w:rsidRPr="00D74F45">
        <w:t>Pro účely této vyhlášky se za veřejná prostranství považují prostranství</w:t>
      </w:r>
      <w:r w:rsidR="00CB5D93">
        <w:rPr>
          <w:vertAlign w:val="superscript"/>
        </w:rPr>
        <w:t>5)</w:t>
      </w:r>
      <w:r w:rsidRPr="00D74F45">
        <w:t xml:space="preserve"> konkrétně uvedená v přílohách č</w:t>
      </w:r>
      <w:r w:rsidR="000E03EC" w:rsidRPr="00D74F45">
        <w:t xml:space="preserve">íslo </w:t>
      </w:r>
      <w:r w:rsidR="00E70285">
        <w:t>1.1), 1.2), 1.3), 1.4), 1.5),</w:t>
      </w:r>
      <w:r w:rsidR="002A40C1">
        <w:t xml:space="preserve"> 1.6),</w:t>
      </w:r>
      <w:r w:rsidR="00E70285">
        <w:t xml:space="preserve"> </w:t>
      </w:r>
      <w:r w:rsidR="00E24524" w:rsidRPr="00D74F45">
        <w:t>2</w:t>
      </w:r>
      <w:r w:rsidR="00E70285">
        <w:t>)</w:t>
      </w:r>
      <w:r w:rsidR="00E24524" w:rsidRPr="00D74F45">
        <w:t>, 3</w:t>
      </w:r>
      <w:r w:rsidR="00E70285">
        <w:t>)</w:t>
      </w:r>
      <w:r w:rsidR="00E24524" w:rsidRPr="00D74F45">
        <w:t>, 4</w:t>
      </w:r>
      <w:r w:rsidR="00E70285">
        <w:t>)</w:t>
      </w:r>
      <w:r w:rsidR="00E24524" w:rsidRPr="00D74F45">
        <w:t>, 5</w:t>
      </w:r>
      <w:r w:rsidR="00E70285">
        <w:t>)</w:t>
      </w:r>
      <w:r w:rsidR="00E24524" w:rsidRPr="00D74F45">
        <w:t>, 6</w:t>
      </w:r>
      <w:r w:rsidR="00E70285">
        <w:t>)</w:t>
      </w:r>
      <w:r w:rsidR="00E24524" w:rsidRPr="00D74F45">
        <w:t>, 7</w:t>
      </w:r>
      <w:r w:rsidR="00E70285">
        <w:t>)</w:t>
      </w:r>
      <w:r w:rsidR="00E24524" w:rsidRPr="00D74F45">
        <w:t>, 8</w:t>
      </w:r>
      <w:r w:rsidR="00E70285">
        <w:t>)</w:t>
      </w:r>
      <w:r w:rsidR="00E24524" w:rsidRPr="00D74F45">
        <w:t>, 9</w:t>
      </w:r>
      <w:r w:rsidR="00E70285">
        <w:t>)</w:t>
      </w:r>
      <w:r w:rsidR="00E24524" w:rsidRPr="00D74F45">
        <w:t>, 10</w:t>
      </w:r>
      <w:r w:rsidR="00E70285">
        <w:t>)</w:t>
      </w:r>
      <w:r w:rsidR="00E24524" w:rsidRPr="00D74F45">
        <w:t>, 11</w:t>
      </w:r>
      <w:r w:rsidR="00E70285">
        <w:t>)</w:t>
      </w:r>
      <w:r w:rsidR="00E24524" w:rsidRPr="00D74F45">
        <w:t>.</w:t>
      </w:r>
    </w:p>
    <w:p w:rsidR="001245B9" w:rsidRDefault="001245B9" w:rsidP="00790C93">
      <w:pPr>
        <w:jc w:val="center"/>
      </w:pPr>
    </w:p>
    <w:p w:rsidR="00742D3F" w:rsidRPr="00D74F45" w:rsidRDefault="003476A7" w:rsidP="00AB6E4D">
      <w:pPr>
        <w:jc w:val="center"/>
        <w:rPr>
          <w:i/>
        </w:rPr>
      </w:pPr>
      <w:r>
        <w:t>Čl. 5</w:t>
      </w:r>
    </w:p>
    <w:p w:rsidR="00742D3F" w:rsidRPr="00D74F45" w:rsidRDefault="00742D3F" w:rsidP="00742D3F">
      <w:pPr>
        <w:jc w:val="center"/>
        <w:rPr>
          <w:b/>
        </w:rPr>
      </w:pPr>
      <w:r w:rsidRPr="00D74F45">
        <w:rPr>
          <w:b/>
        </w:rPr>
        <w:t>Ohlašovací povinnost</w:t>
      </w:r>
    </w:p>
    <w:p w:rsidR="00742D3F" w:rsidRPr="00D74F45" w:rsidRDefault="00742D3F" w:rsidP="00742D3F">
      <w:pPr>
        <w:jc w:val="center"/>
      </w:pPr>
    </w:p>
    <w:p w:rsidR="009F2072" w:rsidRPr="00D74F45" w:rsidRDefault="00742D3F" w:rsidP="00ED5D05">
      <w:pPr>
        <w:ind w:left="360" w:hanging="360"/>
        <w:jc w:val="both"/>
      </w:pPr>
      <w:r w:rsidRPr="00D74F45">
        <w:t>(1) Poplatník je</w:t>
      </w:r>
      <w:r w:rsidR="002D1C92" w:rsidRPr="00D74F45">
        <w:t xml:space="preserve"> povinen správci poplatku</w:t>
      </w:r>
      <w:r w:rsidR="00F75FA5" w:rsidRPr="00D74F45">
        <w:t xml:space="preserve"> ohlásit</w:t>
      </w:r>
      <w:r w:rsidR="002D1C92" w:rsidRPr="00D74F45">
        <w:t xml:space="preserve"> </w:t>
      </w:r>
      <w:r w:rsidRPr="00D74F45">
        <w:t>předpokládanou dobu, mís</w:t>
      </w:r>
      <w:r w:rsidR="009F2072" w:rsidRPr="00D74F45">
        <w:t>to</w:t>
      </w:r>
      <w:r w:rsidR="00B9750E" w:rsidRPr="00D74F45">
        <w:t xml:space="preserve">, rozsah </w:t>
      </w:r>
      <w:r w:rsidR="00C35D4D">
        <w:t>a </w:t>
      </w:r>
      <w:r w:rsidR="00CA4F8D" w:rsidRPr="00D74F45">
        <w:t>účel</w:t>
      </w:r>
      <w:r w:rsidRPr="00D74F45">
        <w:t xml:space="preserve"> užívání veřejného prostranství</w:t>
      </w:r>
      <w:r w:rsidR="009A67DD">
        <w:t xml:space="preserve"> </w:t>
      </w:r>
      <w:r w:rsidR="009A67DD" w:rsidRPr="00D74F45">
        <w:t>nejpozději v den zahájení užívání</w:t>
      </w:r>
      <w:r w:rsidR="009A67DD">
        <w:t xml:space="preserve">. </w:t>
      </w:r>
      <w:r w:rsidR="00CA4F8D" w:rsidRPr="00D74F45">
        <w:t xml:space="preserve">Pokud je tento den dnem pracovního klidu nebo pracovního volna, </w:t>
      </w:r>
      <w:r w:rsidR="00603E08">
        <w:t xml:space="preserve">je povinen provést ohlášení </w:t>
      </w:r>
      <w:r w:rsidR="00CA4F8D" w:rsidRPr="00D74F45">
        <w:t>nejpozději v</w:t>
      </w:r>
      <w:r w:rsidR="00603E08">
        <w:t xml:space="preserve"> nejblíže</w:t>
      </w:r>
      <w:r w:rsidR="00CA4F8D" w:rsidRPr="00D74F45">
        <w:t xml:space="preserve"> následujícím pr</w:t>
      </w:r>
      <w:r w:rsidR="00CA4F8D" w:rsidRPr="00D74F45">
        <w:t>a</w:t>
      </w:r>
      <w:r w:rsidR="00CA4F8D" w:rsidRPr="00D74F45">
        <w:t>covním dni.</w:t>
      </w:r>
      <w:r w:rsidR="003E67AC" w:rsidRPr="00D74F45">
        <w:t xml:space="preserve"> </w:t>
      </w:r>
    </w:p>
    <w:p w:rsidR="00742D3F" w:rsidRPr="00D74F45" w:rsidRDefault="00742D3F" w:rsidP="00742D3F"/>
    <w:p w:rsidR="0042334C" w:rsidRPr="00D74F45" w:rsidRDefault="00BE458E" w:rsidP="00ED5D05">
      <w:pPr>
        <w:pStyle w:val="Zkladntext"/>
        <w:ind w:left="360" w:hanging="360"/>
        <w:rPr>
          <w:dstrike/>
        </w:rPr>
      </w:pPr>
      <w:r w:rsidRPr="00D74F45">
        <w:t>(2</w:t>
      </w:r>
      <w:r w:rsidR="00742D3F" w:rsidRPr="00D74F45">
        <w:t xml:space="preserve">) </w:t>
      </w:r>
      <w:r w:rsidR="0042334C" w:rsidRPr="00D74F45">
        <w:t>V ohlášení poplatník nebo plátce uvede</w:t>
      </w:r>
      <w:r w:rsidR="00CB5D93">
        <w:rPr>
          <w:vertAlign w:val="superscript"/>
        </w:rPr>
        <w:t>6</w:t>
      </w:r>
      <w:r w:rsidR="00992E77" w:rsidRPr="00D74F45">
        <w:rPr>
          <w:vertAlign w:val="superscript"/>
        </w:rPr>
        <w:t>)</w:t>
      </w:r>
    </w:p>
    <w:p w:rsidR="0042334C" w:rsidRPr="00D74F45" w:rsidRDefault="0042334C" w:rsidP="00A378B0">
      <w:pPr>
        <w:pStyle w:val="Zkladntext"/>
        <w:numPr>
          <w:ilvl w:val="0"/>
          <w:numId w:val="25"/>
        </w:numPr>
      </w:pPr>
      <w:r w:rsidRPr="00D74F45">
        <w:t>jméno, popřípadě jména, a příjmení nebo název nebo obchodní firmu, obecný identifikátor, byl-li přidělen, místo pobytu nebo sídlo, místo podnikání, popřípadě další adresu pro doručování</w:t>
      </w:r>
      <w:r w:rsidR="00A378B0" w:rsidRPr="00D74F45">
        <w:t>; právnická osoba uvede též osoby, které jsou jejím jménem oprávněny jednat v poplatkových věcech,</w:t>
      </w:r>
    </w:p>
    <w:p w:rsidR="00A378B0" w:rsidRPr="00D74F45" w:rsidRDefault="00A378B0" w:rsidP="00A378B0">
      <w:pPr>
        <w:pStyle w:val="Zkladntext"/>
        <w:numPr>
          <w:ilvl w:val="0"/>
          <w:numId w:val="25"/>
        </w:numPr>
      </w:pPr>
      <w:r w:rsidRPr="00D74F45">
        <w:t>čísla všech svých účtů u poskytovatelů platebních služeb, včetně poskytovatelů těchto služeb v zahraničí, užívaných v souvislosti s podnika</w:t>
      </w:r>
      <w:r w:rsidR="00C35D4D">
        <w:t>telskou činností, v případě, že </w:t>
      </w:r>
      <w:r w:rsidRPr="00D74F45">
        <w:t>předmět poplatku souvisí s podnikatelskou činností poplatníka nebo plátce</w:t>
      </w:r>
      <w:r w:rsidR="006179F1">
        <w:t>,</w:t>
      </w:r>
    </w:p>
    <w:p w:rsidR="00A378B0" w:rsidRPr="00D74F45" w:rsidRDefault="00A378B0" w:rsidP="00A378B0">
      <w:pPr>
        <w:pStyle w:val="Zkladntext"/>
        <w:numPr>
          <w:ilvl w:val="0"/>
          <w:numId w:val="25"/>
        </w:numPr>
      </w:pPr>
      <w:r w:rsidRPr="00D74F45">
        <w:t xml:space="preserve">údaje rozhodné pro stanovení </w:t>
      </w:r>
      <w:r w:rsidR="008333AE" w:rsidRPr="00D74F45">
        <w:t>poplatku.</w:t>
      </w:r>
    </w:p>
    <w:p w:rsidR="00BE458E" w:rsidRPr="00D74F45" w:rsidRDefault="00BE458E" w:rsidP="00BE458E">
      <w:pPr>
        <w:pStyle w:val="Zkladntext"/>
      </w:pPr>
    </w:p>
    <w:p w:rsidR="00BE458E" w:rsidRPr="007B62FB" w:rsidRDefault="00BE458E" w:rsidP="00A15C38">
      <w:pPr>
        <w:pStyle w:val="Zkladntext"/>
        <w:ind w:left="360" w:hanging="360"/>
      </w:pPr>
      <w:r w:rsidRPr="00D74F45">
        <w:t>(3) Poplatník, který nemá sídlo nebo bydliště na území členského státu Evropské unie, jiného smluvního státu Dohody o Evropském hospodářském prostoru nebo Švýcarské ko</w:t>
      </w:r>
      <w:r w:rsidR="00A15C38" w:rsidRPr="00D74F45">
        <w:t>n</w:t>
      </w:r>
      <w:r w:rsidRPr="00D74F45">
        <w:t>federace, uvede kromě údajů požadovaných v odstavci 2 adresu svého zmocněnce v tuzemsku pro doručování</w:t>
      </w:r>
      <w:r w:rsidR="00CB5D93">
        <w:rPr>
          <w:vertAlign w:val="superscript"/>
        </w:rPr>
        <w:t>7</w:t>
      </w:r>
      <w:r w:rsidR="00992E77" w:rsidRPr="00D74F45">
        <w:rPr>
          <w:vertAlign w:val="superscript"/>
        </w:rPr>
        <w:t>)</w:t>
      </w:r>
      <w:r w:rsidR="007B62FB">
        <w:t>.</w:t>
      </w:r>
    </w:p>
    <w:p w:rsidR="00A378B0" w:rsidRPr="00D74F45" w:rsidRDefault="00A378B0" w:rsidP="00A378B0">
      <w:pPr>
        <w:pStyle w:val="Zkladntext"/>
        <w:ind w:left="360"/>
      </w:pPr>
    </w:p>
    <w:p w:rsidR="00A97C0D" w:rsidRPr="007B62FB" w:rsidRDefault="00A97C0D" w:rsidP="00A15C38">
      <w:pPr>
        <w:pStyle w:val="Zkladntext"/>
        <w:ind w:left="360" w:hanging="360"/>
      </w:pPr>
      <w:r w:rsidRPr="00D74F45">
        <w:t>(4)</w:t>
      </w:r>
      <w:r w:rsidR="00A378B0" w:rsidRPr="00D74F45">
        <w:t xml:space="preserve"> Dojde-li ke změně údajů uvedených v ohlášení, je poplatník nebo plátce povinen tuto změnu oznámit</w:t>
      </w:r>
      <w:r w:rsidR="000E5BFF" w:rsidRPr="00D74F45">
        <w:t xml:space="preserve"> do 15 dnů ode dne, kdy nastala</w:t>
      </w:r>
      <w:r w:rsidR="00CB5D93">
        <w:rPr>
          <w:vertAlign w:val="superscript"/>
        </w:rPr>
        <w:t>8</w:t>
      </w:r>
      <w:r w:rsidR="00773278" w:rsidRPr="00D74F45">
        <w:rPr>
          <w:vertAlign w:val="superscript"/>
        </w:rPr>
        <w:t>)</w:t>
      </w:r>
      <w:r w:rsidR="007B62FB">
        <w:t>.</w:t>
      </w:r>
    </w:p>
    <w:p w:rsidR="00A378B0" w:rsidRPr="00D74F45" w:rsidRDefault="00A378B0" w:rsidP="00A378B0">
      <w:pPr>
        <w:pStyle w:val="Zkladntext"/>
      </w:pPr>
    </w:p>
    <w:p w:rsidR="00A378B0" w:rsidRDefault="00A378B0" w:rsidP="00A15C38">
      <w:pPr>
        <w:pStyle w:val="Zkladntext"/>
        <w:ind w:left="360" w:hanging="360"/>
      </w:pPr>
      <w:r w:rsidRPr="00D74F45">
        <w:t xml:space="preserve">(5) </w:t>
      </w:r>
      <w:r w:rsidR="008333AE" w:rsidRPr="00D74F45">
        <w:t>Poplatník je povinen nejpozději do 15 kalendářních dnů po skončení užívání veřejného prostranství</w:t>
      </w:r>
      <w:r w:rsidR="00DA0CBD" w:rsidRPr="00D74F45">
        <w:t xml:space="preserve"> ohlásit správci poplatku skutečný stav údajů požadovaných v odst. 2 c).</w:t>
      </w:r>
      <w:r w:rsidRPr="00D74F45">
        <w:t xml:space="preserve"> </w:t>
      </w:r>
    </w:p>
    <w:p w:rsidR="00CC2544" w:rsidRDefault="00CC2544" w:rsidP="00A15C38">
      <w:pPr>
        <w:pStyle w:val="Zkladntext"/>
        <w:ind w:left="360" w:hanging="360"/>
      </w:pPr>
    </w:p>
    <w:p w:rsidR="00CC2544" w:rsidRPr="00D74F45" w:rsidRDefault="00CC2544" w:rsidP="00A15C38">
      <w:pPr>
        <w:pStyle w:val="Zkladntext"/>
        <w:ind w:left="360" w:hanging="360"/>
      </w:pPr>
      <w:r>
        <w:t xml:space="preserve">(6) V případě, že poplatník nesplní povinnost ohlásit údaj rozhodný pro osvobození nebo úlevu od poplatku ve lhůtě stanovené obecně závaznou vyhláškou, nárok na osvobození nebo </w:t>
      </w:r>
      <w:r w:rsidR="00DA1761">
        <w:t>úlevu od tohoto poplatku zaniká;</w:t>
      </w:r>
      <w:r>
        <w:t xml:space="preserve"> za nesplnění této povinnosti nelze uložit pokutu za nesplnění povinnosti nepeněžité povahy.</w:t>
      </w:r>
    </w:p>
    <w:p w:rsidR="00DB5647" w:rsidRPr="00D74F45" w:rsidRDefault="00DB5647" w:rsidP="00437160">
      <w:pPr>
        <w:pStyle w:val="Zkladntext"/>
      </w:pPr>
    </w:p>
    <w:p w:rsidR="00815738" w:rsidRDefault="00815738" w:rsidP="00664A86">
      <w:pPr>
        <w:jc w:val="center"/>
      </w:pPr>
    </w:p>
    <w:p w:rsidR="00815738" w:rsidRDefault="00815738" w:rsidP="00664A86">
      <w:pPr>
        <w:jc w:val="center"/>
      </w:pPr>
    </w:p>
    <w:p w:rsidR="00664A86" w:rsidRPr="00D74F45" w:rsidRDefault="00512AA0" w:rsidP="00664A86">
      <w:pPr>
        <w:jc w:val="center"/>
      </w:pPr>
      <w:r w:rsidRPr="00D74F45">
        <w:t xml:space="preserve">Čl. </w:t>
      </w:r>
      <w:r w:rsidR="003476A7">
        <w:t>6</w:t>
      </w:r>
    </w:p>
    <w:p w:rsidR="00664A86" w:rsidRPr="00D74F45" w:rsidRDefault="00664A86" w:rsidP="00664A86">
      <w:pPr>
        <w:jc w:val="center"/>
        <w:rPr>
          <w:b/>
        </w:rPr>
      </w:pPr>
      <w:r w:rsidRPr="00D74F45">
        <w:rPr>
          <w:b/>
        </w:rPr>
        <w:t>Sazba poplatku</w:t>
      </w:r>
    </w:p>
    <w:p w:rsidR="00DA0CBD" w:rsidRPr="00D74F45" w:rsidRDefault="00DA0CBD" w:rsidP="00664A86">
      <w:pPr>
        <w:jc w:val="center"/>
      </w:pPr>
    </w:p>
    <w:p w:rsidR="00664A86" w:rsidRPr="00D74F45" w:rsidRDefault="00664A86" w:rsidP="00ED5D05">
      <w:pPr>
        <w:ind w:left="360" w:hanging="360"/>
        <w:jc w:val="both"/>
      </w:pPr>
      <w:r w:rsidRPr="00D74F45">
        <w:t>(1) Denní sazba poplatku za užívání veřejného prostranství je stanovena za každý i započatý m</w:t>
      </w:r>
      <w:r w:rsidRPr="00D74F45">
        <w:rPr>
          <w:vertAlign w:val="superscript"/>
        </w:rPr>
        <w:t>2</w:t>
      </w:r>
      <w:r w:rsidRPr="00D74F45">
        <w:t xml:space="preserve"> a každý i z</w:t>
      </w:r>
      <w:r w:rsidRPr="00D74F45">
        <w:t>a</w:t>
      </w:r>
      <w:r w:rsidRPr="00D74F45">
        <w:t xml:space="preserve">počatý den užívaného veřejného prostranství. Dnem se rozumí jeden den bez ohledu na to, kterou a jak velkou část dne poplatník k činnosti využije. </w:t>
      </w:r>
    </w:p>
    <w:p w:rsidR="00664A86" w:rsidRPr="00D74F45" w:rsidRDefault="00664A86" w:rsidP="00664A86"/>
    <w:p w:rsidR="00664A86" w:rsidRPr="00D74F45" w:rsidRDefault="00664A86" w:rsidP="00ED5D05">
      <w:pPr>
        <w:ind w:left="360" w:hanging="360"/>
        <w:jc w:val="both"/>
      </w:pPr>
      <w:r w:rsidRPr="00D74F45">
        <w:t>(2) Měsíční paušální sazba poplatku za užívání veřejného prostranství se počítá za období běžného měsíce za 30 nebo 31 po sobě jdoucích kalendářních dnů (měsíc únor 28 n</w:t>
      </w:r>
      <w:r w:rsidRPr="00D74F45">
        <w:t>e</w:t>
      </w:r>
      <w:r w:rsidRPr="00D74F45">
        <w:t xml:space="preserve">bo 29 dnů). </w:t>
      </w:r>
    </w:p>
    <w:p w:rsidR="00664A86" w:rsidRPr="00D74F45" w:rsidRDefault="00664A86" w:rsidP="00B9750E">
      <w:pPr>
        <w:jc w:val="both"/>
      </w:pPr>
    </w:p>
    <w:p w:rsidR="00664A86" w:rsidRDefault="00664A86" w:rsidP="00ED5D05">
      <w:pPr>
        <w:ind w:left="360" w:hanging="360"/>
        <w:jc w:val="both"/>
      </w:pPr>
      <w:r w:rsidRPr="00D74F45">
        <w:t>(3) Roční paušální sazba poplatku za užívání veřejného prostranství se počítá za období běžného roku ode dne a měsíce roku příslušného do dne a měsíce roku následujíc</w:t>
      </w:r>
      <w:r w:rsidRPr="00D74F45">
        <w:t>í</w:t>
      </w:r>
      <w:r w:rsidRPr="00D74F45">
        <w:t xml:space="preserve">ho. </w:t>
      </w:r>
    </w:p>
    <w:p w:rsidR="001C57DF" w:rsidRPr="00D74F45" w:rsidRDefault="001C57DF" w:rsidP="00ED5D05">
      <w:pPr>
        <w:ind w:left="360" w:hanging="360"/>
        <w:jc w:val="both"/>
      </w:pPr>
    </w:p>
    <w:p w:rsidR="00664A86" w:rsidRPr="00D74F45" w:rsidRDefault="00664A86" w:rsidP="00664A86">
      <w:r w:rsidRPr="00D74F45">
        <w:t>(4) Sazby poplatku:</w:t>
      </w:r>
    </w:p>
    <w:p w:rsidR="00DA0CBD" w:rsidRPr="00D74F45" w:rsidRDefault="00DA0CBD" w:rsidP="00664A86">
      <w:pPr>
        <w:jc w:val="both"/>
      </w:pPr>
    </w:p>
    <w:p w:rsidR="00664A86" w:rsidRPr="00D74F45" w:rsidRDefault="004671AE" w:rsidP="00664A86">
      <w:pPr>
        <w:jc w:val="both"/>
      </w:pPr>
      <w:r>
        <w:t xml:space="preserve">  </w:t>
      </w:r>
      <w:r w:rsidR="001109ED">
        <w:t xml:space="preserve">  </w:t>
      </w:r>
      <w:r w:rsidR="00664A86" w:rsidRPr="00D74F45">
        <w:t xml:space="preserve">a) </w:t>
      </w:r>
      <w:r w:rsidR="00664A86" w:rsidRPr="00D74F45">
        <w:rPr>
          <w:b/>
        </w:rPr>
        <w:t>za umístění dočasných staveb a zařízení sloužících pro poskytování prodeje a služeb</w:t>
      </w:r>
      <w:r w:rsidR="00664A86" w:rsidRPr="00D74F45">
        <w:t xml:space="preserve"> </w:t>
      </w:r>
    </w:p>
    <w:p w:rsidR="00664A86" w:rsidRPr="00D74F45" w:rsidRDefault="00664A86" w:rsidP="00664A86">
      <w:pPr>
        <w:jc w:val="both"/>
      </w:pPr>
      <w:r w:rsidRPr="00D74F45">
        <w:t xml:space="preserve">    </w:t>
      </w:r>
      <w:r w:rsidR="001109ED">
        <w:t xml:space="preserve"> </w:t>
      </w:r>
      <w:r w:rsidR="004671AE">
        <w:t xml:space="preserve">  </w:t>
      </w:r>
      <w:r w:rsidRPr="00D74F45">
        <w:t xml:space="preserve"> aa) např.: prodejní stoly, pulty, stánky – mimo předzahr</w:t>
      </w:r>
      <w:r w:rsidRPr="00D74F45">
        <w:t>á</w:t>
      </w:r>
      <w:r w:rsidRPr="00D74F45">
        <w:t xml:space="preserve">dek – za </w:t>
      </w:r>
      <w:smartTag w:uri="urn:schemas-microsoft-com:office:smarttags" w:element="metricconverter">
        <w:smartTagPr>
          <w:attr w:name="ProductID" w:val="1 m2"/>
        </w:smartTagPr>
        <w:r w:rsidRPr="00D74F45">
          <w:t>1 m</w:t>
        </w:r>
        <w:r w:rsidRPr="00D74F45">
          <w:rPr>
            <w:vertAlign w:val="superscript"/>
          </w:rPr>
          <w:t>2</w:t>
        </w:r>
      </w:smartTag>
    </w:p>
    <w:p w:rsidR="00664A86" w:rsidRPr="00D74F45" w:rsidRDefault="00664A86" w:rsidP="00664A86">
      <w:pPr>
        <w:jc w:val="both"/>
      </w:pPr>
      <w:r w:rsidRPr="00D74F45">
        <w:tab/>
      </w:r>
      <w:r w:rsidRPr="00D74F45">
        <w:tab/>
      </w:r>
      <w:r w:rsidRPr="00D74F45">
        <w:tab/>
      </w:r>
    </w:p>
    <w:p w:rsidR="00664A86" w:rsidRPr="00D74F45" w:rsidRDefault="00664A86" w:rsidP="00664A86">
      <w:pPr>
        <w:jc w:val="both"/>
      </w:pPr>
      <w:r w:rsidRPr="00D74F45">
        <w:tab/>
      </w:r>
      <w:r w:rsidRPr="00D74F45">
        <w:tab/>
      </w:r>
      <w:r w:rsidRPr="00D74F45">
        <w:tab/>
      </w:r>
      <w:r w:rsidRPr="00D74F45">
        <w:rPr>
          <w:b/>
        </w:rPr>
        <w:t>I. lokalita</w:t>
      </w:r>
      <w:r w:rsidR="00961499" w:rsidRPr="00D74F45">
        <w:t xml:space="preserve"> </w:t>
      </w:r>
      <w:r w:rsidR="00961499" w:rsidRPr="00D74F45">
        <w:tab/>
        <w:t>denní sazba</w:t>
      </w:r>
      <w:r w:rsidR="00961499" w:rsidRPr="00D74F45">
        <w:tab/>
      </w:r>
      <w:r w:rsidR="00961499" w:rsidRPr="00D74F45">
        <w:tab/>
      </w:r>
      <w:r w:rsidR="00961499" w:rsidRPr="00D74F45">
        <w:tab/>
      </w:r>
      <w:r w:rsidR="00961499" w:rsidRPr="00D74F45">
        <w:tab/>
      </w:r>
      <w:r w:rsidR="00961499" w:rsidRPr="00D74F45">
        <w:tab/>
        <w:t xml:space="preserve"> </w:t>
      </w:r>
      <w:r w:rsidR="002D7D97" w:rsidRPr="00D74F45">
        <w:t xml:space="preserve">         </w:t>
      </w:r>
      <w:r w:rsidR="00961499" w:rsidRPr="00D74F45">
        <w:t xml:space="preserve"> 6</w:t>
      </w:r>
      <w:r w:rsidR="003C32C2" w:rsidRPr="00D74F45">
        <w:t>,-</w:t>
      </w:r>
      <w:r w:rsidRPr="00D74F45">
        <w:t xml:space="preserve"> Kč</w:t>
      </w:r>
    </w:p>
    <w:p w:rsidR="00664A86" w:rsidRPr="00D74F45" w:rsidRDefault="00664A86" w:rsidP="00664A86">
      <w:pPr>
        <w:jc w:val="both"/>
      </w:pPr>
      <w:r w:rsidRPr="00D74F45">
        <w:t xml:space="preserve">                </w:t>
      </w:r>
      <w:r w:rsidR="00961499" w:rsidRPr="00D74F45">
        <w:t xml:space="preserve">       </w:t>
      </w:r>
      <w:r w:rsidR="00961499" w:rsidRPr="00D74F45">
        <w:tab/>
      </w:r>
      <w:r w:rsidR="00961499" w:rsidRPr="00D74F45">
        <w:tab/>
      </w:r>
      <w:r w:rsidR="00961499" w:rsidRPr="00D74F45">
        <w:tab/>
      </w:r>
      <w:r w:rsidR="00961499" w:rsidRPr="00D74F45">
        <w:tab/>
        <w:t>měsíční</w:t>
      </w:r>
      <w:r w:rsidR="00FE7FDB" w:rsidRPr="00D74F45">
        <w:t xml:space="preserve"> paušální</w:t>
      </w:r>
      <w:r w:rsidR="00961499" w:rsidRPr="00D74F45">
        <w:t xml:space="preserve"> sazba</w:t>
      </w:r>
      <w:r w:rsidR="00961499" w:rsidRPr="00D74F45">
        <w:tab/>
      </w:r>
      <w:r w:rsidR="00961499" w:rsidRPr="00D74F45">
        <w:tab/>
      </w:r>
      <w:r w:rsidR="00961499" w:rsidRPr="00D74F45">
        <w:tab/>
      </w:r>
      <w:r w:rsidR="002D7D97" w:rsidRPr="00D74F45">
        <w:t xml:space="preserve">         </w:t>
      </w:r>
      <w:r w:rsidR="00961499" w:rsidRPr="00D74F45">
        <w:t>90</w:t>
      </w:r>
      <w:r w:rsidR="003C32C2" w:rsidRPr="00D74F45">
        <w:t>,-</w:t>
      </w:r>
      <w:r w:rsidRPr="00D74F45">
        <w:t xml:space="preserve"> Kč</w:t>
      </w:r>
    </w:p>
    <w:p w:rsidR="00664A86" w:rsidRPr="00D74F45" w:rsidRDefault="00664A86" w:rsidP="00664A86">
      <w:pPr>
        <w:jc w:val="both"/>
      </w:pPr>
      <w:r w:rsidRPr="00D74F45">
        <w:tab/>
      </w:r>
      <w:r w:rsidRPr="00D74F45">
        <w:tab/>
      </w:r>
      <w:r w:rsidRPr="00D74F45">
        <w:tab/>
      </w:r>
      <w:r w:rsidRPr="00D74F45">
        <w:tab/>
      </w:r>
      <w:r w:rsidRPr="00D74F45">
        <w:tab/>
        <w:t xml:space="preserve">roční </w:t>
      </w:r>
      <w:r w:rsidR="00FE7FDB" w:rsidRPr="00D74F45">
        <w:t xml:space="preserve">paušální </w:t>
      </w:r>
      <w:r w:rsidRPr="00D74F45">
        <w:t>sazba</w:t>
      </w:r>
      <w:r w:rsidRPr="00D74F45">
        <w:tab/>
      </w:r>
      <w:r w:rsidRPr="00D74F45">
        <w:tab/>
      </w:r>
      <w:r w:rsidRPr="00D74F45">
        <w:tab/>
        <w:t xml:space="preserve">     </w:t>
      </w:r>
      <w:r w:rsidR="00961499" w:rsidRPr="00D74F45">
        <w:t xml:space="preserve">     </w:t>
      </w:r>
      <w:r w:rsidR="002D7D97" w:rsidRPr="00D74F45">
        <w:t xml:space="preserve">         </w:t>
      </w:r>
      <w:r w:rsidR="00961499" w:rsidRPr="00D74F45">
        <w:t>550</w:t>
      </w:r>
      <w:r w:rsidR="003C32C2" w:rsidRPr="00D74F45">
        <w:t xml:space="preserve">,- </w:t>
      </w:r>
      <w:r w:rsidRPr="00D74F45">
        <w:t>Kč</w:t>
      </w:r>
    </w:p>
    <w:p w:rsidR="00D53E14" w:rsidRPr="00D74F45" w:rsidRDefault="00664A86" w:rsidP="00664A86">
      <w:pPr>
        <w:jc w:val="both"/>
      </w:pPr>
      <w:r w:rsidRPr="00D74F45">
        <w:tab/>
      </w:r>
    </w:p>
    <w:p w:rsidR="00664A86" w:rsidRPr="00D74F45" w:rsidRDefault="00D53E14" w:rsidP="00664A86">
      <w:pPr>
        <w:jc w:val="both"/>
      </w:pPr>
      <w:r w:rsidRPr="00D74F45">
        <w:tab/>
      </w:r>
      <w:r w:rsidRPr="00D74F45">
        <w:tab/>
      </w:r>
      <w:r w:rsidRPr="00D74F45">
        <w:tab/>
      </w:r>
      <w:r w:rsidR="00664A86" w:rsidRPr="00D74F45">
        <w:rPr>
          <w:b/>
        </w:rPr>
        <w:t>II. lokalita</w:t>
      </w:r>
      <w:r w:rsidR="00987666" w:rsidRPr="00D74F45">
        <w:tab/>
        <w:t>denní sazba</w:t>
      </w:r>
      <w:r w:rsidR="00987666" w:rsidRPr="00D74F45">
        <w:tab/>
      </w:r>
      <w:r w:rsidR="00987666" w:rsidRPr="00D74F45">
        <w:tab/>
      </w:r>
      <w:r w:rsidR="00987666" w:rsidRPr="00D74F45">
        <w:tab/>
      </w:r>
      <w:r w:rsidR="00987666" w:rsidRPr="00D74F45">
        <w:tab/>
      </w:r>
      <w:r w:rsidR="00987666" w:rsidRPr="00D74F45">
        <w:tab/>
      </w:r>
      <w:r w:rsidR="002D7D97" w:rsidRPr="00D74F45">
        <w:t xml:space="preserve">         </w:t>
      </w:r>
      <w:r w:rsidR="00987666" w:rsidRPr="00D74F45">
        <w:t xml:space="preserve"> 4</w:t>
      </w:r>
      <w:r w:rsidR="00664A86" w:rsidRPr="00D74F45">
        <w:t>,-</w:t>
      </w:r>
      <w:r w:rsidR="003C32C2" w:rsidRPr="00D74F45">
        <w:t xml:space="preserve"> </w:t>
      </w:r>
      <w:r w:rsidR="00664A86" w:rsidRPr="00D74F45">
        <w:t xml:space="preserve"> Kč</w:t>
      </w:r>
    </w:p>
    <w:p w:rsidR="00664A86" w:rsidRPr="00D74F45" w:rsidRDefault="00987666" w:rsidP="00664A86">
      <w:pPr>
        <w:jc w:val="both"/>
      </w:pPr>
      <w:r w:rsidRPr="00D74F45">
        <w:tab/>
      </w:r>
      <w:r w:rsidRPr="00D74F45">
        <w:tab/>
      </w:r>
      <w:r w:rsidRPr="00D74F45">
        <w:tab/>
      </w:r>
      <w:r w:rsidRPr="00D74F45">
        <w:tab/>
      </w:r>
      <w:r w:rsidRPr="00D74F45">
        <w:tab/>
        <w:t xml:space="preserve">měsíční </w:t>
      </w:r>
      <w:r w:rsidR="00FE7FDB" w:rsidRPr="00D74F45">
        <w:t xml:space="preserve">paušální </w:t>
      </w:r>
      <w:r w:rsidRPr="00D74F45">
        <w:t xml:space="preserve">sazba </w:t>
      </w:r>
      <w:r w:rsidRPr="00D74F45">
        <w:tab/>
      </w:r>
      <w:r w:rsidRPr="00D74F45">
        <w:tab/>
      </w:r>
      <w:r w:rsidRPr="00D74F45">
        <w:tab/>
      </w:r>
      <w:r w:rsidR="00392AE5" w:rsidRPr="00D74F45">
        <w:t xml:space="preserve">        </w:t>
      </w:r>
      <w:r w:rsidRPr="00D74F45">
        <w:t>60</w:t>
      </w:r>
      <w:r w:rsidR="003C32C2" w:rsidRPr="00D74F45">
        <w:t xml:space="preserve">,- </w:t>
      </w:r>
      <w:r w:rsidR="00664A86" w:rsidRPr="00D74F45">
        <w:t xml:space="preserve"> Kč</w:t>
      </w:r>
    </w:p>
    <w:p w:rsidR="00664A86" w:rsidRPr="00D74F45" w:rsidRDefault="00664A86" w:rsidP="00664A86">
      <w:pPr>
        <w:jc w:val="both"/>
      </w:pPr>
      <w:r w:rsidRPr="00D74F45">
        <w:tab/>
      </w:r>
      <w:r w:rsidRPr="00D74F45">
        <w:tab/>
      </w:r>
      <w:r w:rsidR="00987666" w:rsidRPr="00D74F45">
        <w:tab/>
      </w:r>
      <w:r w:rsidR="00987666" w:rsidRPr="00D74F45">
        <w:tab/>
      </w:r>
      <w:r w:rsidR="00987666" w:rsidRPr="00D74F45">
        <w:tab/>
        <w:t xml:space="preserve">roční </w:t>
      </w:r>
      <w:r w:rsidR="00FE7FDB" w:rsidRPr="00D74F45">
        <w:t xml:space="preserve">paušální </w:t>
      </w:r>
      <w:r w:rsidR="00392AE5" w:rsidRPr="00D74F45">
        <w:t>sazba</w:t>
      </w:r>
      <w:r w:rsidR="00392AE5" w:rsidRPr="00D74F45">
        <w:tab/>
      </w:r>
      <w:r w:rsidR="00392AE5" w:rsidRPr="00D74F45">
        <w:tab/>
      </w:r>
      <w:r w:rsidR="00392AE5" w:rsidRPr="00D74F45">
        <w:tab/>
        <w:t xml:space="preserve">        </w:t>
      </w:r>
      <w:r w:rsidR="00987666" w:rsidRPr="00D74F45">
        <w:t xml:space="preserve"> </w:t>
      </w:r>
      <w:r w:rsidR="00392AE5" w:rsidRPr="00D74F45">
        <w:t xml:space="preserve">         </w:t>
      </w:r>
      <w:r w:rsidR="00987666" w:rsidRPr="00D74F45">
        <w:t>350</w:t>
      </w:r>
      <w:r w:rsidRPr="00D74F45">
        <w:t>,-</w:t>
      </w:r>
      <w:r w:rsidR="003C32C2" w:rsidRPr="00D74F45">
        <w:t xml:space="preserve"> </w:t>
      </w:r>
      <w:r w:rsidRPr="00D74F45">
        <w:t xml:space="preserve"> Kč</w:t>
      </w:r>
    </w:p>
    <w:p w:rsidR="00664A86" w:rsidRPr="00D74F45" w:rsidRDefault="00664A86" w:rsidP="00664A86">
      <w:pPr>
        <w:jc w:val="both"/>
      </w:pPr>
      <w:r w:rsidRPr="00D74F45">
        <w:t xml:space="preserve">     </w:t>
      </w:r>
      <w:r w:rsidR="001109ED">
        <w:t xml:space="preserve"> </w:t>
      </w:r>
      <w:r w:rsidR="004671AE">
        <w:t xml:space="preserve"> </w:t>
      </w:r>
      <w:r w:rsidRPr="00D74F45">
        <w:t>ab</w:t>
      </w:r>
      <w:r w:rsidRPr="00D74F45">
        <w:rPr>
          <w:b/>
        </w:rPr>
        <w:t>) předzahrádky</w:t>
      </w:r>
      <w:r w:rsidRPr="00D74F45">
        <w:t xml:space="preserve"> - za </w:t>
      </w:r>
      <w:smartTag w:uri="urn:schemas-microsoft-com:office:smarttags" w:element="metricconverter">
        <w:smartTagPr>
          <w:attr w:name="ProductID" w:val="1 m2"/>
        </w:smartTagPr>
        <w:r w:rsidRPr="00D74F45">
          <w:t>1</w:t>
        </w:r>
        <w:r w:rsidR="00F218B7" w:rsidRPr="00D74F45">
          <w:t xml:space="preserve"> m</w:t>
        </w:r>
        <w:r w:rsidR="00F218B7" w:rsidRPr="00D74F45">
          <w:rPr>
            <w:vertAlign w:val="superscript"/>
          </w:rPr>
          <w:t>2</w:t>
        </w:r>
      </w:smartTag>
      <w:r w:rsidR="004F5FCE" w:rsidRPr="00D74F45">
        <w:t xml:space="preserve"> </w:t>
      </w:r>
    </w:p>
    <w:p w:rsidR="00664A86" w:rsidRPr="00D74F45" w:rsidRDefault="00664A86" w:rsidP="00664A86">
      <w:pPr>
        <w:jc w:val="both"/>
      </w:pPr>
    </w:p>
    <w:p w:rsidR="00664A86" w:rsidRPr="00D74F45" w:rsidRDefault="00664A86" w:rsidP="00664A86">
      <w:pPr>
        <w:jc w:val="both"/>
      </w:pPr>
      <w:r w:rsidRPr="00D74F45">
        <w:rPr>
          <w:b/>
        </w:rPr>
        <w:tab/>
      </w:r>
      <w:r w:rsidRPr="00D74F45">
        <w:rPr>
          <w:b/>
        </w:rPr>
        <w:tab/>
      </w:r>
      <w:r w:rsidRPr="00D74F45">
        <w:rPr>
          <w:b/>
        </w:rPr>
        <w:tab/>
        <w:t>I. lokalita</w:t>
      </w:r>
      <w:r w:rsidR="00FE7FDB" w:rsidRPr="00D74F45">
        <w:t xml:space="preserve"> </w:t>
      </w:r>
      <w:r w:rsidR="00FE7FDB" w:rsidRPr="00D74F45">
        <w:tab/>
        <w:t xml:space="preserve">denní </w:t>
      </w:r>
      <w:r w:rsidR="00961499" w:rsidRPr="00D74F45">
        <w:t>sazba</w:t>
      </w:r>
      <w:r w:rsidR="00961499" w:rsidRPr="00D74F45">
        <w:tab/>
      </w:r>
      <w:r w:rsidR="00961499" w:rsidRPr="00D74F45">
        <w:tab/>
      </w:r>
      <w:r w:rsidR="00FE7FDB" w:rsidRPr="00D74F45">
        <w:t xml:space="preserve">  </w:t>
      </w:r>
      <w:r w:rsidR="00FE7FDB" w:rsidRPr="00D74F45">
        <w:tab/>
      </w:r>
      <w:r w:rsidR="00961499" w:rsidRPr="00D74F45">
        <w:tab/>
        <w:t xml:space="preserve">  </w:t>
      </w:r>
      <w:r w:rsidR="00392AE5" w:rsidRPr="00D74F45">
        <w:t xml:space="preserve">                  </w:t>
      </w:r>
      <w:r w:rsidR="001C6234" w:rsidRPr="00D74F45">
        <w:t xml:space="preserve"> </w:t>
      </w:r>
      <w:r w:rsidR="00392AE5" w:rsidRPr="00D74F45">
        <w:t xml:space="preserve"> </w:t>
      </w:r>
      <w:r w:rsidR="00D36D9F" w:rsidRPr="00D74F45">
        <w:t xml:space="preserve"> </w:t>
      </w:r>
      <w:r w:rsidR="00961499" w:rsidRPr="00D74F45">
        <w:t>3</w:t>
      </w:r>
      <w:r w:rsidR="003C32C2" w:rsidRPr="00D74F45">
        <w:t xml:space="preserve">,- </w:t>
      </w:r>
      <w:r w:rsidRPr="00D74F45">
        <w:t>Kč</w:t>
      </w:r>
    </w:p>
    <w:p w:rsidR="00664A86" w:rsidRPr="00D74F45" w:rsidRDefault="00664A86" w:rsidP="00664A86">
      <w:pPr>
        <w:jc w:val="both"/>
      </w:pPr>
      <w:r w:rsidRPr="00D74F45">
        <w:t xml:space="preserve">                       </w:t>
      </w:r>
      <w:r w:rsidRPr="00D74F45">
        <w:tab/>
      </w:r>
      <w:r w:rsidRPr="00D74F45">
        <w:tab/>
      </w:r>
      <w:r w:rsidRPr="00D74F45">
        <w:tab/>
      </w:r>
      <w:r w:rsidRPr="00D74F45">
        <w:tab/>
        <w:t>měsíční</w:t>
      </w:r>
      <w:r w:rsidR="00FE7FDB" w:rsidRPr="00D74F45">
        <w:t xml:space="preserve"> paušální</w:t>
      </w:r>
      <w:r w:rsidRPr="00D74F45">
        <w:t xml:space="preserve"> sazba</w:t>
      </w:r>
      <w:r w:rsidRPr="00D74F45">
        <w:tab/>
      </w:r>
      <w:r w:rsidRPr="00D74F45">
        <w:tab/>
      </w:r>
      <w:r w:rsidRPr="00D74F45">
        <w:tab/>
      </w:r>
      <w:r w:rsidR="00392AE5" w:rsidRPr="00D74F45">
        <w:t xml:space="preserve">        </w:t>
      </w:r>
      <w:r w:rsidR="00961499" w:rsidRPr="00D74F45">
        <w:t>40</w:t>
      </w:r>
      <w:r w:rsidRPr="00D74F45">
        <w:t xml:space="preserve">,- </w:t>
      </w:r>
      <w:r w:rsidR="002D7D97" w:rsidRPr="00D74F45">
        <w:t xml:space="preserve"> </w:t>
      </w:r>
      <w:r w:rsidRPr="00D74F45">
        <w:t>Kč</w:t>
      </w:r>
    </w:p>
    <w:p w:rsidR="00664A86" w:rsidRDefault="00664A86" w:rsidP="00664A86">
      <w:pPr>
        <w:jc w:val="both"/>
      </w:pPr>
      <w:r w:rsidRPr="00D74F45">
        <w:tab/>
      </w:r>
      <w:r w:rsidR="00961499" w:rsidRPr="00D74F45">
        <w:tab/>
      </w:r>
      <w:r w:rsidR="00961499" w:rsidRPr="00D74F45">
        <w:tab/>
      </w:r>
      <w:r w:rsidR="00961499" w:rsidRPr="00D74F45">
        <w:tab/>
      </w:r>
      <w:r w:rsidR="00961499" w:rsidRPr="00D74F45">
        <w:tab/>
        <w:t>roční</w:t>
      </w:r>
      <w:r w:rsidR="00FE7FDB" w:rsidRPr="00D74F45">
        <w:t xml:space="preserve"> paušální sazba</w:t>
      </w:r>
      <w:r w:rsidR="00961499" w:rsidRPr="00D74F45">
        <w:tab/>
      </w:r>
      <w:r w:rsidR="00961499" w:rsidRPr="00D74F45">
        <w:tab/>
      </w:r>
      <w:r w:rsidR="00961499" w:rsidRPr="00D74F45">
        <w:tab/>
        <w:t xml:space="preserve">       </w:t>
      </w:r>
      <w:r w:rsidR="00392AE5" w:rsidRPr="00D74F45">
        <w:t xml:space="preserve">        </w:t>
      </w:r>
      <w:r w:rsidR="00961499" w:rsidRPr="00D74F45">
        <w:t xml:space="preserve">   </w:t>
      </w:r>
      <w:r w:rsidR="00350B1D" w:rsidRPr="00D74F45">
        <w:t>40</w:t>
      </w:r>
      <w:r w:rsidR="00961499" w:rsidRPr="00D74F45">
        <w:t>0</w:t>
      </w:r>
      <w:r w:rsidRPr="00D74F45">
        <w:t>,-</w:t>
      </w:r>
      <w:r w:rsidR="002D7D97" w:rsidRPr="00D74F45">
        <w:t xml:space="preserve">  </w:t>
      </w:r>
      <w:r w:rsidRPr="00D74F45">
        <w:t>Kč</w:t>
      </w:r>
    </w:p>
    <w:p w:rsidR="00BA7658" w:rsidRPr="00D74F45" w:rsidRDefault="00BA7658" w:rsidP="00664A86">
      <w:pPr>
        <w:jc w:val="both"/>
      </w:pPr>
    </w:p>
    <w:p w:rsidR="00664A86" w:rsidRPr="00D74F45" w:rsidRDefault="00664A86" w:rsidP="00664A86">
      <w:pPr>
        <w:jc w:val="both"/>
      </w:pPr>
      <w:r w:rsidRPr="00D74F45">
        <w:tab/>
      </w:r>
      <w:r w:rsidRPr="00D74F45">
        <w:tab/>
      </w:r>
      <w:r w:rsidRPr="00D74F45">
        <w:tab/>
      </w:r>
      <w:r w:rsidRPr="00D74F45">
        <w:rPr>
          <w:b/>
        </w:rPr>
        <w:t>II. lokalita</w:t>
      </w:r>
      <w:r w:rsidR="00961499" w:rsidRPr="00D74F45">
        <w:tab/>
        <w:t>denní sazba</w:t>
      </w:r>
      <w:r w:rsidR="00961499" w:rsidRPr="00D74F45">
        <w:tab/>
      </w:r>
      <w:r w:rsidR="00961499" w:rsidRPr="00D74F45">
        <w:tab/>
      </w:r>
      <w:r w:rsidR="00961499" w:rsidRPr="00D74F45">
        <w:tab/>
      </w:r>
      <w:r w:rsidR="00961499" w:rsidRPr="00D74F45">
        <w:tab/>
      </w:r>
      <w:r w:rsidR="00961499" w:rsidRPr="00D74F45">
        <w:tab/>
        <w:t xml:space="preserve">  </w:t>
      </w:r>
      <w:r w:rsidR="00392AE5" w:rsidRPr="00D74F45">
        <w:t xml:space="preserve">       </w:t>
      </w:r>
      <w:r w:rsidR="001C6234" w:rsidRPr="00D74F45">
        <w:t xml:space="preserve"> </w:t>
      </w:r>
      <w:r w:rsidR="00392AE5" w:rsidRPr="00D74F45">
        <w:t xml:space="preserve"> </w:t>
      </w:r>
      <w:r w:rsidR="00961499" w:rsidRPr="00D74F45">
        <w:t>1</w:t>
      </w:r>
      <w:r w:rsidRPr="00D74F45">
        <w:t>,</w:t>
      </w:r>
      <w:r w:rsidR="00392AE5" w:rsidRPr="00D74F45">
        <w:t>-</w:t>
      </w:r>
      <w:r w:rsidR="002D7D97" w:rsidRPr="00D74F45">
        <w:t xml:space="preserve"> </w:t>
      </w:r>
      <w:r w:rsidR="00392AE5" w:rsidRPr="00D74F45">
        <w:t>Kč</w:t>
      </w:r>
      <w:r w:rsidR="00961499" w:rsidRPr="00D74F45">
        <w:tab/>
      </w:r>
      <w:r w:rsidR="00961499" w:rsidRPr="00D74F45">
        <w:tab/>
      </w:r>
      <w:r w:rsidR="00961499" w:rsidRPr="00D74F45">
        <w:tab/>
      </w:r>
      <w:r w:rsidR="00961499" w:rsidRPr="00D74F45">
        <w:tab/>
      </w:r>
      <w:r w:rsidR="006B0401" w:rsidRPr="00D74F45">
        <w:tab/>
      </w:r>
      <w:r w:rsidR="00961499" w:rsidRPr="00D74F45">
        <w:t>měsíční</w:t>
      </w:r>
      <w:r w:rsidR="00FE7FDB" w:rsidRPr="00D74F45">
        <w:t xml:space="preserve"> paušální</w:t>
      </w:r>
      <w:r w:rsidR="00961499" w:rsidRPr="00D74F45">
        <w:t xml:space="preserve"> sazba </w:t>
      </w:r>
      <w:r w:rsidR="00961499" w:rsidRPr="00D74F45">
        <w:tab/>
      </w:r>
      <w:r w:rsidR="00961499" w:rsidRPr="00D74F45">
        <w:tab/>
      </w:r>
      <w:r w:rsidR="00392AE5" w:rsidRPr="00D74F45">
        <w:t xml:space="preserve">                     </w:t>
      </w:r>
      <w:r w:rsidR="00961499" w:rsidRPr="00D74F45">
        <w:t>25</w:t>
      </w:r>
      <w:r w:rsidR="002D7D97" w:rsidRPr="00D74F45">
        <w:t xml:space="preserve">,- </w:t>
      </w:r>
      <w:r w:rsidRPr="00D74F45">
        <w:t>Kč</w:t>
      </w:r>
    </w:p>
    <w:p w:rsidR="00664A86" w:rsidRPr="00D74F45" w:rsidRDefault="00664A86" w:rsidP="00664A86">
      <w:pPr>
        <w:jc w:val="both"/>
      </w:pPr>
      <w:r w:rsidRPr="00D74F45">
        <w:tab/>
      </w:r>
      <w:r w:rsidRPr="00D74F45">
        <w:tab/>
      </w:r>
      <w:r w:rsidR="00961499" w:rsidRPr="00D74F45">
        <w:tab/>
      </w:r>
      <w:r w:rsidR="00961499" w:rsidRPr="00D74F45">
        <w:tab/>
      </w:r>
      <w:r w:rsidR="00961499" w:rsidRPr="00D74F45">
        <w:tab/>
        <w:t xml:space="preserve">roční </w:t>
      </w:r>
      <w:r w:rsidR="00FE7FDB" w:rsidRPr="00D74F45">
        <w:t xml:space="preserve">paušální </w:t>
      </w:r>
      <w:r w:rsidR="00961499" w:rsidRPr="00D74F45">
        <w:t xml:space="preserve">sazba </w:t>
      </w:r>
      <w:r w:rsidR="00961499" w:rsidRPr="00D74F45">
        <w:tab/>
      </w:r>
      <w:r w:rsidR="00961499" w:rsidRPr="00D74F45">
        <w:tab/>
      </w:r>
      <w:r w:rsidR="00961499" w:rsidRPr="00D74F45">
        <w:tab/>
        <w:t xml:space="preserve">        </w:t>
      </w:r>
      <w:r w:rsidR="00392AE5" w:rsidRPr="00D74F45">
        <w:t xml:space="preserve">          </w:t>
      </w:r>
      <w:r w:rsidR="00961499" w:rsidRPr="00D74F45">
        <w:t xml:space="preserve"> 250</w:t>
      </w:r>
      <w:r w:rsidRPr="00D74F45">
        <w:t>,- Kč</w:t>
      </w:r>
    </w:p>
    <w:p w:rsidR="00DB70A3" w:rsidRPr="00D74F45" w:rsidRDefault="00DB70A3" w:rsidP="00664A86">
      <w:pPr>
        <w:jc w:val="both"/>
      </w:pPr>
    </w:p>
    <w:p w:rsidR="00664A86" w:rsidRPr="00D74F45" w:rsidRDefault="001109ED" w:rsidP="00664A86">
      <w:pPr>
        <w:jc w:val="both"/>
      </w:pPr>
      <w:r>
        <w:t xml:space="preserve">  </w:t>
      </w:r>
      <w:r w:rsidR="004671AE">
        <w:t xml:space="preserve">  </w:t>
      </w:r>
      <w:r w:rsidR="00664A86" w:rsidRPr="00D74F45">
        <w:t xml:space="preserve">b) </w:t>
      </w:r>
      <w:r w:rsidR="00664A86" w:rsidRPr="00D74F45">
        <w:rPr>
          <w:b/>
        </w:rPr>
        <w:t xml:space="preserve">za provádění výkopových prací a za umístění stavebního zařízení  - </w:t>
      </w:r>
      <w:r w:rsidR="00664A86" w:rsidRPr="00D74F45">
        <w:t xml:space="preserve">za </w:t>
      </w:r>
      <w:smartTag w:uri="urn:schemas-microsoft-com:office:smarttags" w:element="metricconverter">
        <w:smartTagPr>
          <w:attr w:name="ProductID" w:val="1 m2"/>
        </w:smartTagPr>
        <w:r w:rsidR="00664A86" w:rsidRPr="00D74F45">
          <w:t xml:space="preserve">1 </w:t>
        </w:r>
        <w:r w:rsidR="00F218B7" w:rsidRPr="00D74F45">
          <w:t>m</w:t>
        </w:r>
        <w:r w:rsidR="00F218B7" w:rsidRPr="00D74F45">
          <w:rPr>
            <w:vertAlign w:val="superscript"/>
          </w:rPr>
          <w:t>2</w:t>
        </w:r>
      </w:smartTag>
    </w:p>
    <w:p w:rsidR="00664A86" w:rsidRPr="00D74F45" w:rsidRDefault="00664A86" w:rsidP="00664A86">
      <w:pPr>
        <w:jc w:val="both"/>
      </w:pPr>
      <w:r w:rsidRPr="00D74F45">
        <w:rPr>
          <w:b/>
        </w:rPr>
        <w:t xml:space="preserve">    </w:t>
      </w:r>
      <w:r w:rsidRPr="00D74F45">
        <w:tab/>
      </w:r>
      <w:r w:rsidRPr="00D74F45">
        <w:tab/>
      </w:r>
      <w:r w:rsidRPr="00D74F45">
        <w:tab/>
      </w:r>
    </w:p>
    <w:p w:rsidR="00664A86" w:rsidRPr="00D74F45" w:rsidRDefault="00664A86" w:rsidP="00664A86">
      <w:pPr>
        <w:jc w:val="both"/>
      </w:pPr>
      <w:r w:rsidRPr="00D74F45">
        <w:tab/>
      </w:r>
      <w:r w:rsidRPr="00D74F45">
        <w:tab/>
      </w:r>
      <w:r w:rsidRPr="00D74F45">
        <w:tab/>
      </w:r>
      <w:r w:rsidRPr="00D74F45">
        <w:rPr>
          <w:b/>
        </w:rPr>
        <w:t>I. lokalita</w:t>
      </w:r>
      <w:r w:rsidRPr="00D74F45">
        <w:t xml:space="preserve"> </w:t>
      </w:r>
      <w:r w:rsidRPr="00D74F45">
        <w:tab/>
        <w:t xml:space="preserve">- do 7 kalendářních dnů </w:t>
      </w:r>
      <w:r w:rsidRPr="00D74F45">
        <w:tab/>
      </w:r>
      <w:r w:rsidRPr="00D74F45">
        <w:tab/>
      </w:r>
      <w:r w:rsidRPr="00D74F45">
        <w:tab/>
        <w:t>bez poplatku</w:t>
      </w:r>
    </w:p>
    <w:p w:rsidR="00664A86" w:rsidRDefault="00664A86" w:rsidP="00664A86">
      <w:pPr>
        <w:jc w:val="both"/>
      </w:pPr>
      <w:r w:rsidRPr="00D74F45">
        <w:tab/>
      </w:r>
      <w:r w:rsidRPr="00D74F45">
        <w:tab/>
      </w:r>
      <w:r w:rsidRPr="00D74F45">
        <w:tab/>
      </w:r>
      <w:r w:rsidRPr="00D74F45">
        <w:tab/>
      </w:r>
      <w:r w:rsidRPr="00D74F45">
        <w:tab/>
        <w:t xml:space="preserve">- </w:t>
      </w:r>
      <w:smartTag w:uri="urn:schemas-microsoft-com:office:smarttags" w:element="metricconverter">
        <w:smartTagPr>
          <w:attr w:name="ProductID" w:val="7 a"/>
        </w:smartTagPr>
        <w:r w:rsidRPr="00D74F45">
          <w:t>7 a</w:t>
        </w:r>
      </w:smartTag>
      <w:r w:rsidRPr="00D74F45">
        <w:t xml:space="preserve"> více kalendářních dnů-denní sazba</w:t>
      </w:r>
      <w:r w:rsidRPr="00D74F45">
        <w:tab/>
      </w:r>
      <w:r w:rsidR="00543DC1" w:rsidRPr="00D74F45">
        <w:t xml:space="preserve">        </w:t>
      </w:r>
      <w:r w:rsidR="00FB5213">
        <w:t xml:space="preserve"> </w:t>
      </w:r>
      <w:r w:rsidR="00543DC1" w:rsidRPr="00D74F45">
        <w:t xml:space="preserve"> </w:t>
      </w:r>
      <w:r w:rsidRPr="00D74F45">
        <w:t>5,- Kč</w:t>
      </w:r>
    </w:p>
    <w:p w:rsidR="00BA7658" w:rsidRPr="00D74F45" w:rsidRDefault="00BA7658" w:rsidP="00664A86">
      <w:pPr>
        <w:jc w:val="both"/>
      </w:pPr>
    </w:p>
    <w:p w:rsidR="00664A86" w:rsidRPr="00D74F45" w:rsidRDefault="00664A86" w:rsidP="00664A86">
      <w:pPr>
        <w:jc w:val="both"/>
      </w:pPr>
      <w:r w:rsidRPr="00D74F45">
        <w:tab/>
      </w:r>
      <w:r w:rsidRPr="00D74F45">
        <w:tab/>
      </w:r>
      <w:r w:rsidRPr="00D74F45">
        <w:tab/>
      </w:r>
      <w:r w:rsidRPr="00D74F45">
        <w:rPr>
          <w:b/>
        </w:rPr>
        <w:t>II. lokalita</w:t>
      </w:r>
      <w:r w:rsidRPr="00D74F45">
        <w:t xml:space="preserve"> </w:t>
      </w:r>
      <w:r w:rsidRPr="00D74F45">
        <w:tab/>
        <w:t xml:space="preserve">- do 7 kalendářních dnů </w:t>
      </w:r>
      <w:r w:rsidRPr="00D74F45">
        <w:tab/>
      </w:r>
      <w:r w:rsidRPr="00D74F45">
        <w:tab/>
      </w:r>
      <w:r w:rsidRPr="00D74F45">
        <w:tab/>
        <w:t>bez poplatku</w:t>
      </w:r>
    </w:p>
    <w:p w:rsidR="00664A86" w:rsidRPr="00D74F45" w:rsidRDefault="00664A86" w:rsidP="00664A86">
      <w:pPr>
        <w:jc w:val="both"/>
      </w:pPr>
      <w:r w:rsidRPr="00D74F45">
        <w:tab/>
      </w:r>
      <w:r w:rsidRPr="00D74F45">
        <w:tab/>
      </w:r>
      <w:r w:rsidRPr="00D74F45">
        <w:tab/>
      </w:r>
      <w:r w:rsidRPr="00D74F45">
        <w:tab/>
      </w:r>
      <w:r w:rsidRPr="00D74F45">
        <w:tab/>
        <w:t xml:space="preserve">- </w:t>
      </w:r>
      <w:smartTag w:uri="urn:schemas-microsoft-com:office:smarttags" w:element="metricconverter">
        <w:smartTagPr>
          <w:attr w:name="ProductID" w:val="7 a"/>
        </w:smartTagPr>
        <w:r w:rsidRPr="00D74F45">
          <w:t>7 a</w:t>
        </w:r>
      </w:smartTag>
      <w:r w:rsidRPr="00D74F45">
        <w:t xml:space="preserve"> více k</w:t>
      </w:r>
      <w:r w:rsidR="00392AE5" w:rsidRPr="00D74F45">
        <w:t>alendářních dnů-denní sazba</w:t>
      </w:r>
      <w:r w:rsidR="00392AE5" w:rsidRPr="00D74F45">
        <w:tab/>
      </w:r>
      <w:r w:rsidR="00543DC1" w:rsidRPr="00D74F45">
        <w:t xml:space="preserve">          </w:t>
      </w:r>
      <w:r w:rsidR="00392AE5" w:rsidRPr="00D74F45">
        <w:t>3,-</w:t>
      </w:r>
      <w:r w:rsidRPr="00D74F45">
        <w:t xml:space="preserve"> Kč</w:t>
      </w:r>
    </w:p>
    <w:p w:rsidR="00664A86" w:rsidRPr="00D74F45" w:rsidRDefault="00664A86" w:rsidP="00664A86">
      <w:pPr>
        <w:jc w:val="both"/>
      </w:pPr>
    </w:p>
    <w:p w:rsidR="00664A86" w:rsidRPr="00D74F45" w:rsidRDefault="004671AE" w:rsidP="00664A86">
      <w:pPr>
        <w:jc w:val="both"/>
      </w:pPr>
      <w:r>
        <w:t xml:space="preserve">  </w:t>
      </w:r>
      <w:r w:rsidR="001109ED">
        <w:t xml:space="preserve"> </w:t>
      </w:r>
      <w:r w:rsidR="00664A86" w:rsidRPr="00D74F45">
        <w:t xml:space="preserve">c) </w:t>
      </w:r>
      <w:r w:rsidR="00664A86" w:rsidRPr="00D74F45">
        <w:rPr>
          <w:b/>
        </w:rPr>
        <w:t>za umístění reklamního zařízení</w:t>
      </w:r>
      <w:r w:rsidR="00664A86" w:rsidRPr="00D74F45">
        <w:rPr>
          <w:i/>
        </w:rPr>
        <w:t xml:space="preserve"> </w:t>
      </w:r>
      <w:r w:rsidR="00664A86" w:rsidRPr="00D74F45">
        <w:t xml:space="preserve">za </w:t>
      </w:r>
      <w:smartTag w:uri="urn:schemas-microsoft-com:office:smarttags" w:element="metricconverter">
        <w:smartTagPr>
          <w:attr w:name="ProductID" w:val="1 m2"/>
        </w:smartTagPr>
        <w:r w:rsidR="00664A86" w:rsidRPr="00D74F45">
          <w:t xml:space="preserve">1 </w:t>
        </w:r>
        <w:r w:rsidR="00F218B7" w:rsidRPr="00D74F45">
          <w:t>m</w:t>
        </w:r>
        <w:r w:rsidR="00F218B7" w:rsidRPr="00D74F45">
          <w:rPr>
            <w:vertAlign w:val="superscript"/>
          </w:rPr>
          <w:t>2</w:t>
        </w:r>
      </w:smartTag>
      <w:r w:rsidR="00E23238">
        <w:t xml:space="preserve"> – </w:t>
      </w:r>
      <w:r w:rsidR="00E23238" w:rsidRPr="00E23238">
        <w:rPr>
          <w:b/>
        </w:rPr>
        <w:t>I. a II. lokalita</w:t>
      </w:r>
    </w:p>
    <w:p w:rsidR="008D5B4D" w:rsidRPr="00D74F45" w:rsidRDefault="008D5B4D" w:rsidP="00664A86">
      <w:pPr>
        <w:jc w:val="both"/>
      </w:pPr>
    </w:p>
    <w:p w:rsidR="00664A86" w:rsidRPr="00D74F45" w:rsidRDefault="000861F4" w:rsidP="00664A86">
      <w:pPr>
        <w:jc w:val="both"/>
      </w:pPr>
      <w:r>
        <w:t xml:space="preserve"> </w:t>
      </w:r>
      <w:r w:rsidR="001109ED">
        <w:t xml:space="preserve"> </w:t>
      </w:r>
      <w:r>
        <w:t xml:space="preserve">  </w:t>
      </w:r>
      <w:r w:rsidR="004671AE">
        <w:t xml:space="preserve"> </w:t>
      </w:r>
      <w:r w:rsidR="001109ED">
        <w:t xml:space="preserve"> </w:t>
      </w:r>
      <w:r w:rsidR="00664A86" w:rsidRPr="00D74F45">
        <w:t xml:space="preserve">denní sazba </w:t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  <w:t xml:space="preserve">          </w:t>
      </w:r>
      <w:r w:rsidR="001E39B5" w:rsidRPr="00D74F45">
        <w:t xml:space="preserve">           25,-</w:t>
      </w:r>
      <w:r w:rsidR="00664A86" w:rsidRPr="00D74F45">
        <w:t xml:space="preserve"> Kč</w:t>
      </w:r>
    </w:p>
    <w:p w:rsidR="00664A86" w:rsidRPr="00D74F45" w:rsidRDefault="000861F4" w:rsidP="00664A86">
      <w:pPr>
        <w:jc w:val="both"/>
      </w:pPr>
      <w:r>
        <w:t xml:space="preserve">  </w:t>
      </w:r>
      <w:r w:rsidR="001109ED">
        <w:t xml:space="preserve"> </w:t>
      </w:r>
      <w:r>
        <w:t xml:space="preserve"> </w:t>
      </w:r>
      <w:r w:rsidR="001109ED">
        <w:t xml:space="preserve"> </w:t>
      </w:r>
      <w:r w:rsidR="004671AE">
        <w:t xml:space="preserve"> </w:t>
      </w:r>
      <w:r w:rsidR="00664A86" w:rsidRPr="00D74F45">
        <w:t xml:space="preserve">měsíční paušální sazba </w:t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  <w:t xml:space="preserve">        </w:t>
      </w:r>
      <w:r w:rsidR="001E39B5" w:rsidRPr="00D74F45">
        <w:t xml:space="preserve">          </w:t>
      </w:r>
      <w:r w:rsidR="00664A86" w:rsidRPr="00D74F45">
        <w:t xml:space="preserve"> 400,- Kč</w:t>
      </w:r>
    </w:p>
    <w:p w:rsidR="00664A86" w:rsidRPr="00D74F45" w:rsidRDefault="000861F4" w:rsidP="00664A86">
      <w:pPr>
        <w:jc w:val="both"/>
      </w:pPr>
      <w:r>
        <w:t xml:space="preserve">   </w:t>
      </w:r>
      <w:r w:rsidR="001109ED">
        <w:t xml:space="preserve"> </w:t>
      </w:r>
      <w:r w:rsidR="004671AE">
        <w:t xml:space="preserve"> </w:t>
      </w:r>
      <w:r w:rsidR="001109ED">
        <w:t xml:space="preserve"> </w:t>
      </w:r>
      <w:r w:rsidR="00664A86" w:rsidRPr="00D74F45">
        <w:t xml:space="preserve">roční paušální sazba </w:t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  <w:t xml:space="preserve">  </w:t>
      </w:r>
      <w:r w:rsidR="00664A86" w:rsidRPr="00D74F45">
        <w:tab/>
      </w:r>
      <w:r w:rsidR="00664A86" w:rsidRPr="00D74F45">
        <w:tab/>
        <w:t xml:space="preserve">     </w:t>
      </w:r>
      <w:r w:rsidR="001E39B5" w:rsidRPr="00D74F45">
        <w:t xml:space="preserve">          </w:t>
      </w:r>
      <w:r w:rsidR="00664A86" w:rsidRPr="00D74F45">
        <w:t xml:space="preserve"> 3.500,- Kč</w:t>
      </w:r>
    </w:p>
    <w:p w:rsidR="00664A86" w:rsidRPr="00D74F45" w:rsidRDefault="00664A86" w:rsidP="00664A86">
      <w:pPr>
        <w:jc w:val="both"/>
      </w:pPr>
    </w:p>
    <w:p w:rsidR="000F5095" w:rsidRPr="00E23238" w:rsidRDefault="001109ED" w:rsidP="00AC2F6D">
      <w:pPr>
        <w:rPr>
          <w:b/>
        </w:rPr>
      </w:pPr>
      <w:r>
        <w:t xml:space="preserve">  </w:t>
      </w:r>
      <w:r w:rsidR="00664A86" w:rsidRPr="00D74F45">
        <w:t xml:space="preserve">d) </w:t>
      </w:r>
      <w:r w:rsidR="00664A86" w:rsidRPr="00D74F45">
        <w:rPr>
          <w:b/>
        </w:rPr>
        <w:t>za umístění zařízení lunaparků, cirkusů a jiných atrakcí</w:t>
      </w:r>
      <w:r w:rsidR="00664A86" w:rsidRPr="00D74F45">
        <w:t xml:space="preserve">  -  za </w:t>
      </w:r>
      <w:smartTag w:uri="urn:schemas-microsoft-com:office:smarttags" w:element="metricconverter">
        <w:smartTagPr>
          <w:attr w:name="ProductID" w:val="1 m2"/>
        </w:smartTagPr>
        <w:r w:rsidR="00664A86" w:rsidRPr="00D74F45">
          <w:t xml:space="preserve">1 </w:t>
        </w:r>
        <w:r w:rsidR="00F218B7" w:rsidRPr="00D74F45">
          <w:t>m</w:t>
        </w:r>
        <w:r w:rsidR="00F218B7" w:rsidRPr="00D74F45">
          <w:rPr>
            <w:vertAlign w:val="superscript"/>
          </w:rPr>
          <w:t>2</w:t>
        </w:r>
      </w:smartTag>
      <w:r w:rsidR="00E23238">
        <w:t xml:space="preserve"> – </w:t>
      </w:r>
      <w:r w:rsidR="00E23238" w:rsidRPr="00E23238">
        <w:rPr>
          <w:b/>
        </w:rPr>
        <w:t>I. a II. lokalita</w:t>
      </w:r>
    </w:p>
    <w:p w:rsidR="00664A86" w:rsidRPr="00D74F45" w:rsidRDefault="00664A86" w:rsidP="00664A86">
      <w:pPr>
        <w:jc w:val="both"/>
      </w:pPr>
      <w:r w:rsidRPr="00D74F45">
        <w:tab/>
      </w:r>
      <w:r w:rsidRPr="00D74F45">
        <w:tab/>
      </w:r>
    </w:p>
    <w:p w:rsidR="00664A86" w:rsidRPr="00D74F45" w:rsidRDefault="000861F4" w:rsidP="00664A86">
      <w:pPr>
        <w:jc w:val="both"/>
      </w:pPr>
      <w:r>
        <w:t xml:space="preserve">  </w:t>
      </w:r>
      <w:r w:rsidR="0036267C">
        <w:t xml:space="preserve"> </w:t>
      </w:r>
      <w:r w:rsidR="001109ED">
        <w:t xml:space="preserve">  </w:t>
      </w:r>
      <w:r w:rsidR="004671AE">
        <w:t xml:space="preserve"> </w:t>
      </w:r>
      <w:r w:rsidR="00987666" w:rsidRPr="00D74F45">
        <w:t xml:space="preserve">denní sazba - </w:t>
      </w:r>
      <w:r w:rsidR="00664A86" w:rsidRPr="00D74F45">
        <w:t>cirkusy</w:t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  <w:t xml:space="preserve"> </w:t>
      </w:r>
      <w:r w:rsidR="00C252B5" w:rsidRPr="00D74F45">
        <w:t xml:space="preserve">         </w:t>
      </w:r>
      <w:r w:rsidR="00664A86" w:rsidRPr="00D74F45">
        <w:t xml:space="preserve"> 1,- Kč</w:t>
      </w:r>
    </w:p>
    <w:p w:rsidR="00664A86" w:rsidRPr="00D74F45" w:rsidRDefault="000861F4" w:rsidP="00664A86">
      <w:pPr>
        <w:jc w:val="both"/>
      </w:pPr>
      <w:r>
        <w:t xml:space="preserve">   </w:t>
      </w:r>
      <w:r w:rsidR="001109ED">
        <w:t xml:space="preserve">  </w:t>
      </w:r>
      <w:r w:rsidR="004671AE">
        <w:t xml:space="preserve"> </w:t>
      </w:r>
      <w:r w:rsidR="00987666" w:rsidRPr="00D74F45">
        <w:t xml:space="preserve">denní sazba - </w:t>
      </w:r>
      <w:r w:rsidR="00664A86" w:rsidRPr="00D74F45">
        <w:t xml:space="preserve">lunaparky, jiné atrakce </w:t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  <w:t xml:space="preserve">  </w:t>
      </w:r>
      <w:r w:rsidR="00C252B5" w:rsidRPr="00D74F45">
        <w:t xml:space="preserve">         </w:t>
      </w:r>
      <w:r w:rsidR="00664A86" w:rsidRPr="00D74F45">
        <w:t>3,- Kč</w:t>
      </w:r>
    </w:p>
    <w:p w:rsidR="00664A86" w:rsidRPr="00D74F45" w:rsidRDefault="00664A86" w:rsidP="00664A86">
      <w:pPr>
        <w:jc w:val="both"/>
      </w:pPr>
    </w:p>
    <w:p w:rsidR="00664A86" w:rsidRPr="00D74F45" w:rsidRDefault="004671AE" w:rsidP="00664A86">
      <w:pPr>
        <w:jc w:val="both"/>
      </w:pPr>
      <w:r>
        <w:t xml:space="preserve"> </w:t>
      </w:r>
      <w:r w:rsidR="001109ED">
        <w:t xml:space="preserve"> </w:t>
      </w:r>
      <w:r w:rsidR="00664A86" w:rsidRPr="00D74F45">
        <w:t xml:space="preserve">e) </w:t>
      </w:r>
      <w:r w:rsidR="00664A86" w:rsidRPr="00D74F45">
        <w:rPr>
          <w:b/>
        </w:rPr>
        <w:t xml:space="preserve">za umístění skládek  - </w:t>
      </w:r>
      <w:r w:rsidR="00664A86" w:rsidRPr="00D74F45">
        <w:t xml:space="preserve"> za </w:t>
      </w:r>
      <w:smartTag w:uri="urn:schemas-microsoft-com:office:smarttags" w:element="metricconverter">
        <w:smartTagPr>
          <w:attr w:name="ProductID" w:val="1 m2"/>
        </w:smartTagPr>
        <w:r w:rsidR="00664A86" w:rsidRPr="00D74F45">
          <w:t>1</w:t>
        </w:r>
        <w:r w:rsidR="00F218B7" w:rsidRPr="00D74F45">
          <w:t xml:space="preserve"> m</w:t>
        </w:r>
        <w:r w:rsidR="00F218B7" w:rsidRPr="00D74F45">
          <w:rPr>
            <w:vertAlign w:val="superscript"/>
          </w:rPr>
          <w:t>2</w:t>
        </w:r>
      </w:smartTag>
      <w:r w:rsidR="00E23238">
        <w:t xml:space="preserve"> – </w:t>
      </w:r>
      <w:r w:rsidR="00E23238" w:rsidRPr="00E23238">
        <w:rPr>
          <w:b/>
        </w:rPr>
        <w:t>I. a II. lokalita</w:t>
      </w:r>
    </w:p>
    <w:p w:rsidR="00664A86" w:rsidRPr="00D74F45" w:rsidRDefault="00664A86" w:rsidP="00664A86">
      <w:pPr>
        <w:jc w:val="both"/>
      </w:pPr>
      <w:r w:rsidRPr="00D74F45">
        <w:tab/>
      </w:r>
      <w:r w:rsidRPr="00D74F45">
        <w:tab/>
      </w:r>
      <w:r w:rsidRPr="00D74F45">
        <w:tab/>
      </w:r>
    </w:p>
    <w:p w:rsidR="00664A86" w:rsidRPr="00D74F45" w:rsidRDefault="000861F4" w:rsidP="00664A86">
      <w:pPr>
        <w:jc w:val="both"/>
      </w:pPr>
      <w:r>
        <w:t xml:space="preserve">   </w:t>
      </w:r>
      <w:r w:rsidR="001109ED">
        <w:t xml:space="preserve"> </w:t>
      </w:r>
      <w:r w:rsidR="004671AE">
        <w:t xml:space="preserve"> </w:t>
      </w:r>
      <w:r w:rsidR="00987666" w:rsidRPr="00D74F45">
        <w:t xml:space="preserve">denní sazba - </w:t>
      </w:r>
      <w:r w:rsidR="00664A86" w:rsidRPr="00D74F45">
        <w:t>1. den</w:t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  <w:t>bez poplatku</w:t>
      </w:r>
    </w:p>
    <w:p w:rsidR="00664A86" w:rsidRPr="00D74F45" w:rsidRDefault="00664A86" w:rsidP="00664A86">
      <w:pPr>
        <w:jc w:val="both"/>
      </w:pPr>
      <w:r w:rsidRPr="00D74F45">
        <w:tab/>
      </w:r>
      <w:r w:rsidRPr="00D74F45">
        <w:tab/>
      </w:r>
      <w:r w:rsidR="004671AE">
        <w:t xml:space="preserve"> </w:t>
      </w:r>
      <w:r w:rsidR="000861F4">
        <w:t xml:space="preserve"> </w:t>
      </w:r>
      <w:r w:rsidR="001109ED">
        <w:t xml:space="preserve"> </w:t>
      </w:r>
      <w:r w:rsidRPr="00D74F45">
        <w:t>2. den a další dny</w:t>
      </w:r>
      <w:r w:rsidRPr="00D74F45">
        <w:tab/>
      </w:r>
      <w:r w:rsidRPr="00D74F45">
        <w:tab/>
      </w:r>
      <w:r w:rsidRPr="00D74F45">
        <w:tab/>
      </w:r>
      <w:r w:rsidRPr="00D74F45">
        <w:tab/>
      </w:r>
      <w:r w:rsidRPr="00D74F45">
        <w:tab/>
      </w:r>
      <w:r w:rsidRPr="00D74F45">
        <w:tab/>
      </w:r>
      <w:r w:rsidRPr="00D74F45">
        <w:tab/>
        <w:t xml:space="preserve">  </w:t>
      </w:r>
      <w:r w:rsidR="00C252B5" w:rsidRPr="00D74F45">
        <w:t xml:space="preserve">         </w:t>
      </w:r>
      <w:r w:rsidRPr="00D74F45">
        <w:t>7,- Kč</w:t>
      </w:r>
    </w:p>
    <w:p w:rsidR="00D74F45" w:rsidRPr="00D74F45" w:rsidRDefault="00D74F45" w:rsidP="00664A86">
      <w:pPr>
        <w:jc w:val="both"/>
      </w:pPr>
    </w:p>
    <w:p w:rsidR="00DA0CBD" w:rsidRPr="00D74F45" w:rsidRDefault="00DA0CBD" w:rsidP="00664A86">
      <w:pPr>
        <w:jc w:val="both"/>
      </w:pPr>
    </w:p>
    <w:p w:rsidR="00664A86" w:rsidRDefault="001109ED" w:rsidP="00664A86">
      <w:pPr>
        <w:jc w:val="both"/>
        <w:rPr>
          <w:b/>
        </w:rPr>
      </w:pPr>
      <w:r>
        <w:t xml:space="preserve"> </w:t>
      </w:r>
      <w:r w:rsidR="004671AE">
        <w:t xml:space="preserve">   </w:t>
      </w:r>
      <w:r w:rsidR="00664A86" w:rsidRPr="00D74F45">
        <w:t xml:space="preserve">f) </w:t>
      </w:r>
      <w:r w:rsidR="00664A86" w:rsidRPr="00D74F45">
        <w:rPr>
          <w:b/>
        </w:rPr>
        <w:t>za vyhrazení trvalého parkovacího místa označeného dopravní značkou</w:t>
      </w:r>
    </w:p>
    <w:p w:rsidR="00BA7658" w:rsidRPr="00D74F45" w:rsidRDefault="00BA7658" w:rsidP="00664A86">
      <w:pPr>
        <w:jc w:val="both"/>
      </w:pPr>
    </w:p>
    <w:p w:rsidR="00664A86" w:rsidRPr="00D74F45" w:rsidRDefault="00664A86" w:rsidP="00664A86">
      <w:pPr>
        <w:jc w:val="both"/>
      </w:pPr>
    </w:p>
    <w:p w:rsidR="00664A86" w:rsidRPr="00D74F45" w:rsidRDefault="00401911" w:rsidP="00664A86">
      <w:pPr>
        <w:jc w:val="both"/>
        <w:rPr>
          <w:b/>
        </w:rPr>
      </w:pPr>
      <w:r>
        <w:rPr>
          <w:b/>
        </w:rPr>
        <w:t xml:space="preserve"> </w:t>
      </w:r>
      <w:r w:rsidR="004671AE">
        <w:rPr>
          <w:b/>
        </w:rPr>
        <w:t xml:space="preserve">   </w:t>
      </w:r>
      <w:r>
        <w:rPr>
          <w:b/>
        </w:rPr>
        <w:t xml:space="preserve">  </w:t>
      </w:r>
      <w:r w:rsidR="00664A86" w:rsidRPr="00D74F45">
        <w:rPr>
          <w:b/>
        </w:rPr>
        <w:t>I</w:t>
      </w:r>
      <w:r w:rsidR="002713A5">
        <w:rPr>
          <w:b/>
        </w:rPr>
        <w:t>II</w:t>
      </w:r>
      <w:r w:rsidR="00664A86" w:rsidRPr="00D74F45">
        <w:rPr>
          <w:b/>
        </w:rPr>
        <w:t xml:space="preserve">. lokalita </w:t>
      </w:r>
    </w:p>
    <w:p w:rsidR="00664A86" w:rsidRPr="00D74F45" w:rsidRDefault="00401911" w:rsidP="00664A86">
      <w:pPr>
        <w:jc w:val="both"/>
      </w:pPr>
      <w:r>
        <w:t xml:space="preserve">  </w:t>
      </w:r>
      <w:r w:rsidR="004671AE">
        <w:t xml:space="preserve">   </w:t>
      </w:r>
      <w:r>
        <w:t xml:space="preserve"> </w:t>
      </w:r>
      <w:r w:rsidR="00664A86" w:rsidRPr="00D74F45">
        <w:t xml:space="preserve">parkovací místo do </w:t>
      </w:r>
      <w:smartTag w:uri="urn:schemas-microsoft-com:office:smarttags" w:element="metricconverter">
        <w:smartTagPr>
          <w:attr w:name="ProductID" w:val="15 m2"/>
        </w:smartTagPr>
        <w:r w:rsidR="00664A86" w:rsidRPr="00D74F45">
          <w:t xml:space="preserve">15 </w:t>
        </w:r>
        <w:r w:rsidR="00F218B7" w:rsidRPr="00D74F45">
          <w:t>m</w:t>
        </w:r>
        <w:r w:rsidR="00F218B7" w:rsidRPr="00D74F45">
          <w:rPr>
            <w:vertAlign w:val="superscript"/>
          </w:rPr>
          <w:t>2</w:t>
        </w:r>
      </w:smartTag>
      <w:r w:rsidR="00664A86" w:rsidRPr="00D74F45">
        <w:t xml:space="preserve"> - denní sazba za </w:t>
      </w:r>
      <w:r w:rsidR="00F218B7" w:rsidRPr="00D74F45">
        <w:t>m</w:t>
      </w:r>
      <w:r w:rsidR="00F218B7" w:rsidRPr="00D74F45">
        <w:rPr>
          <w:vertAlign w:val="superscript"/>
        </w:rPr>
        <w:t>2</w:t>
      </w:r>
      <w:r w:rsidR="00664A86" w:rsidRPr="00D74F45">
        <w:t xml:space="preserve">     </w:t>
      </w:r>
      <w:r w:rsidR="00664A86" w:rsidRPr="00D74F45">
        <w:tab/>
      </w:r>
      <w:r w:rsidR="00664A86" w:rsidRPr="00D74F45">
        <w:tab/>
      </w:r>
      <w:r w:rsidR="00664A86" w:rsidRPr="00D74F45">
        <w:tab/>
        <w:t xml:space="preserve"> </w:t>
      </w:r>
      <w:r w:rsidR="00664A86" w:rsidRPr="00D74F45">
        <w:tab/>
        <w:t xml:space="preserve">    </w:t>
      </w:r>
      <w:r w:rsidR="00723AF4" w:rsidRPr="00D74F45">
        <w:t xml:space="preserve">  </w:t>
      </w:r>
      <w:r w:rsidR="00D749B1">
        <w:t xml:space="preserve"> </w:t>
      </w:r>
      <w:r w:rsidR="00723AF4" w:rsidRPr="00D74F45">
        <w:t xml:space="preserve">  </w:t>
      </w:r>
      <w:r w:rsidR="00D749B1">
        <w:t xml:space="preserve">  5,-</w:t>
      </w:r>
      <w:r w:rsidR="00664A86" w:rsidRPr="00D74F45">
        <w:t xml:space="preserve"> Kč</w:t>
      </w:r>
    </w:p>
    <w:p w:rsidR="00664A86" w:rsidRPr="00D74F45" w:rsidRDefault="004671AE" w:rsidP="00664A86">
      <w:pPr>
        <w:jc w:val="both"/>
      </w:pPr>
      <w:r>
        <w:t xml:space="preserve">   </w:t>
      </w:r>
      <w:r w:rsidR="00401911">
        <w:t xml:space="preserve">   </w:t>
      </w:r>
      <w:r w:rsidR="00664A86" w:rsidRPr="00D74F45">
        <w:t xml:space="preserve">parkovací místo do </w:t>
      </w:r>
      <w:smartTag w:uri="urn:schemas-microsoft-com:office:smarttags" w:element="metricconverter">
        <w:smartTagPr>
          <w:attr w:name="ProductID" w:val="15 m2"/>
        </w:smartTagPr>
        <w:r w:rsidR="00664A86" w:rsidRPr="00D74F45">
          <w:t xml:space="preserve">15 </w:t>
        </w:r>
        <w:r w:rsidR="00F218B7" w:rsidRPr="00D74F45">
          <w:t>m</w:t>
        </w:r>
        <w:r w:rsidR="00F218B7" w:rsidRPr="00D74F45">
          <w:rPr>
            <w:vertAlign w:val="superscript"/>
          </w:rPr>
          <w:t>2</w:t>
        </w:r>
      </w:smartTag>
      <w:r w:rsidR="00664A86" w:rsidRPr="00D74F45">
        <w:t xml:space="preserve"> – roční paušální sazba za celé parkovací místo  </w:t>
      </w:r>
      <w:r w:rsidR="00D749B1">
        <w:t xml:space="preserve">  </w:t>
      </w:r>
      <w:r w:rsidR="00BA7658">
        <w:t xml:space="preserve">  </w:t>
      </w:r>
      <w:r w:rsidR="00D749B1">
        <w:t xml:space="preserve">    2</w:t>
      </w:r>
      <w:r w:rsidR="00EC137E">
        <w:t>0</w:t>
      </w:r>
      <w:r w:rsidR="00D749B1">
        <w:t>.000</w:t>
      </w:r>
      <w:r w:rsidR="00723AF4" w:rsidRPr="00D74F45">
        <w:t>,-</w:t>
      </w:r>
      <w:r w:rsidR="00664A86" w:rsidRPr="00D74F45">
        <w:t xml:space="preserve"> Kč</w:t>
      </w:r>
    </w:p>
    <w:p w:rsidR="00D749B1" w:rsidRDefault="00D749B1" w:rsidP="00664A86">
      <w:pPr>
        <w:jc w:val="both"/>
        <w:rPr>
          <w:b/>
        </w:rPr>
      </w:pPr>
    </w:p>
    <w:p w:rsidR="00664A86" w:rsidRPr="00D74F45" w:rsidRDefault="00401911" w:rsidP="00664A86">
      <w:pPr>
        <w:jc w:val="both"/>
        <w:rPr>
          <w:b/>
        </w:rPr>
      </w:pPr>
      <w:r>
        <w:rPr>
          <w:b/>
        </w:rPr>
        <w:t xml:space="preserve">   </w:t>
      </w:r>
      <w:r w:rsidR="004671AE">
        <w:rPr>
          <w:b/>
        </w:rPr>
        <w:t xml:space="preserve">   </w:t>
      </w:r>
      <w:r w:rsidR="00664A86" w:rsidRPr="00D74F45">
        <w:rPr>
          <w:b/>
        </w:rPr>
        <w:t xml:space="preserve">za každý další započatý </w:t>
      </w:r>
      <w:smartTag w:uri="urn:schemas-microsoft-com:office:smarttags" w:element="metricconverter">
        <w:smartTagPr>
          <w:attr w:name="ProductID" w:val="1 m2"/>
        </w:smartTagPr>
        <w:r w:rsidR="00664A86" w:rsidRPr="00D74F45">
          <w:rPr>
            <w:b/>
          </w:rPr>
          <w:t xml:space="preserve">1 </w:t>
        </w:r>
        <w:r w:rsidR="00F218B7" w:rsidRPr="00D74F45">
          <w:rPr>
            <w:b/>
          </w:rPr>
          <w:t>m</w:t>
        </w:r>
        <w:r w:rsidR="00F218B7" w:rsidRPr="00D74F45">
          <w:rPr>
            <w:b/>
            <w:vertAlign w:val="superscript"/>
          </w:rPr>
          <w:t>2</w:t>
        </w:r>
      </w:smartTag>
      <w:r w:rsidR="00664A86" w:rsidRPr="00D74F45">
        <w:rPr>
          <w:b/>
        </w:rPr>
        <w:t xml:space="preserve"> parkovacího místa</w:t>
      </w:r>
      <w:r w:rsidR="00CD7757" w:rsidRPr="00D74F45">
        <w:rPr>
          <w:b/>
        </w:rPr>
        <w:t>:</w:t>
      </w:r>
    </w:p>
    <w:p w:rsidR="00664A86" w:rsidRPr="00D74F45" w:rsidRDefault="00401911" w:rsidP="00664A86">
      <w:pPr>
        <w:jc w:val="both"/>
      </w:pPr>
      <w:r>
        <w:t xml:space="preserve">   </w:t>
      </w:r>
      <w:r w:rsidR="004671AE">
        <w:t xml:space="preserve">   </w:t>
      </w:r>
      <w:r w:rsidR="00664A86" w:rsidRPr="00D74F45">
        <w:t xml:space="preserve">denní sazba za </w:t>
      </w:r>
      <w:smartTag w:uri="urn:schemas-microsoft-com:office:smarttags" w:element="metricconverter">
        <w:smartTagPr>
          <w:attr w:name="ProductID" w:val="1 m2"/>
        </w:smartTagPr>
        <w:r w:rsidR="00664A86" w:rsidRPr="00D74F45">
          <w:t xml:space="preserve">1 </w:t>
        </w:r>
        <w:r w:rsidR="00F218B7" w:rsidRPr="00D74F45">
          <w:t>m</w:t>
        </w:r>
        <w:r w:rsidR="00F218B7" w:rsidRPr="00D74F45">
          <w:rPr>
            <w:vertAlign w:val="superscript"/>
          </w:rPr>
          <w:t>2</w:t>
        </w:r>
      </w:smartTag>
      <w:r w:rsidR="00FB5213">
        <w:tab/>
      </w:r>
      <w:r w:rsidR="00FB5213">
        <w:tab/>
      </w:r>
      <w:r w:rsidR="00FB5213">
        <w:tab/>
      </w:r>
      <w:r w:rsidR="00664A86" w:rsidRPr="00D74F45">
        <w:t xml:space="preserve">           </w:t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FB5213">
        <w:t xml:space="preserve"> </w:t>
      </w:r>
      <w:r w:rsidR="00664A86" w:rsidRPr="00D74F45">
        <w:tab/>
      </w:r>
      <w:r w:rsidR="00FB5213">
        <w:t xml:space="preserve">           </w:t>
      </w:r>
      <w:r w:rsidR="00723AF4" w:rsidRPr="00D74F45">
        <w:t xml:space="preserve">      </w:t>
      </w:r>
      <w:r w:rsidR="00D749B1">
        <w:t xml:space="preserve">     6,-</w:t>
      </w:r>
      <w:r w:rsidR="00664A86" w:rsidRPr="00D74F45">
        <w:t xml:space="preserve"> Kč</w:t>
      </w:r>
    </w:p>
    <w:p w:rsidR="00664A86" w:rsidRPr="00D74F45" w:rsidRDefault="00401911" w:rsidP="00664A86">
      <w:pPr>
        <w:jc w:val="both"/>
      </w:pPr>
      <w:r>
        <w:t xml:space="preserve">  </w:t>
      </w:r>
      <w:r w:rsidR="004671AE">
        <w:t xml:space="preserve">   </w:t>
      </w:r>
      <w:r>
        <w:t xml:space="preserve"> </w:t>
      </w:r>
      <w:r w:rsidR="00664A86" w:rsidRPr="00D74F45">
        <w:t xml:space="preserve">roční paušální sazba za </w:t>
      </w:r>
      <w:smartTag w:uri="urn:schemas-microsoft-com:office:smarttags" w:element="metricconverter">
        <w:smartTagPr>
          <w:attr w:name="ProductID" w:val="1 m2"/>
        </w:smartTagPr>
        <w:r w:rsidR="00664A86" w:rsidRPr="00D74F45">
          <w:t xml:space="preserve">1 </w:t>
        </w:r>
        <w:r w:rsidR="00F218B7" w:rsidRPr="00D74F45">
          <w:t>m</w:t>
        </w:r>
        <w:r w:rsidR="00F218B7" w:rsidRPr="00D74F45">
          <w:rPr>
            <w:vertAlign w:val="superscript"/>
          </w:rPr>
          <w:t>2</w:t>
        </w:r>
      </w:smartTag>
      <w:r w:rsidR="00664A86" w:rsidRPr="00D74F45">
        <w:t xml:space="preserve">   </w:t>
      </w:r>
      <w:r w:rsidR="00664A86" w:rsidRPr="00D74F45">
        <w:tab/>
      </w:r>
      <w:r w:rsidR="00664A86" w:rsidRPr="00D74F45">
        <w:tab/>
      </w:r>
      <w:r w:rsidR="00664A86" w:rsidRPr="00D74F45">
        <w:tab/>
        <w:t xml:space="preserve">       </w:t>
      </w:r>
      <w:r w:rsidR="00664A86" w:rsidRPr="00D74F45">
        <w:tab/>
      </w:r>
      <w:r w:rsidR="00664A86" w:rsidRPr="00D74F45">
        <w:tab/>
      </w:r>
      <w:r w:rsidR="00664A86" w:rsidRPr="00D74F45">
        <w:tab/>
        <w:t xml:space="preserve">        </w:t>
      </w:r>
      <w:r w:rsidR="00FB5213">
        <w:t xml:space="preserve">  </w:t>
      </w:r>
      <w:r w:rsidR="00D749B1">
        <w:t xml:space="preserve">     2.190</w:t>
      </w:r>
      <w:r w:rsidR="00664A86" w:rsidRPr="00D74F45">
        <w:t>,- Kč</w:t>
      </w:r>
    </w:p>
    <w:p w:rsidR="00D53E14" w:rsidRPr="00D74F45" w:rsidRDefault="00D53E14" w:rsidP="00664A86">
      <w:pPr>
        <w:jc w:val="both"/>
        <w:rPr>
          <w:b/>
        </w:rPr>
      </w:pPr>
    </w:p>
    <w:p w:rsidR="00664A86" w:rsidRPr="00D74F45" w:rsidRDefault="004671AE" w:rsidP="00664A86">
      <w:pPr>
        <w:jc w:val="both"/>
        <w:rPr>
          <w:b/>
        </w:rPr>
      </w:pPr>
      <w:r>
        <w:rPr>
          <w:b/>
        </w:rPr>
        <w:t xml:space="preserve">    </w:t>
      </w:r>
      <w:r w:rsidR="00401911">
        <w:rPr>
          <w:b/>
        </w:rPr>
        <w:t xml:space="preserve">  </w:t>
      </w:r>
      <w:r w:rsidR="002713A5">
        <w:rPr>
          <w:b/>
        </w:rPr>
        <w:t>IV</w:t>
      </w:r>
      <w:r w:rsidR="00664A86" w:rsidRPr="00D74F45">
        <w:rPr>
          <w:b/>
        </w:rPr>
        <w:t>. lokalita</w:t>
      </w:r>
    </w:p>
    <w:p w:rsidR="00664A86" w:rsidRPr="00D74F45" w:rsidRDefault="004671AE" w:rsidP="00664A86">
      <w:pPr>
        <w:jc w:val="both"/>
      </w:pPr>
      <w:r>
        <w:t xml:space="preserve">    </w:t>
      </w:r>
      <w:r w:rsidR="00401911">
        <w:t xml:space="preserve">  </w:t>
      </w:r>
      <w:r w:rsidR="00664A86" w:rsidRPr="00D74F45">
        <w:t xml:space="preserve">parkovací místo do </w:t>
      </w:r>
      <w:smartTag w:uri="urn:schemas-microsoft-com:office:smarttags" w:element="metricconverter">
        <w:smartTagPr>
          <w:attr w:name="ProductID" w:val="15 m2"/>
        </w:smartTagPr>
        <w:r w:rsidR="00664A86" w:rsidRPr="00D74F45">
          <w:t xml:space="preserve">15 </w:t>
        </w:r>
        <w:r w:rsidR="00F218B7" w:rsidRPr="00D74F45">
          <w:t>m</w:t>
        </w:r>
        <w:r w:rsidR="00F218B7" w:rsidRPr="00D74F45">
          <w:rPr>
            <w:vertAlign w:val="superscript"/>
          </w:rPr>
          <w:t>2</w:t>
        </w:r>
      </w:smartTag>
      <w:r w:rsidR="00664A86" w:rsidRPr="00D74F45">
        <w:t xml:space="preserve"> - denní sazba za </w:t>
      </w:r>
      <w:r w:rsidR="00F218B7" w:rsidRPr="00D74F45">
        <w:t>m</w:t>
      </w:r>
      <w:r w:rsidR="00F218B7" w:rsidRPr="00D74F45">
        <w:rPr>
          <w:vertAlign w:val="superscript"/>
        </w:rPr>
        <w:t>2</w:t>
      </w:r>
      <w:r w:rsidR="00664A86" w:rsidRPr="00D74F45">
        <w:t xml:space="preserve">   </w:t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  <w:t xml:space="preserve">    </w:t>
      </w:r>
      <w:r w:rsidR="00664A86" w:rsidRPr="00D74F45">
        <w:tab/>
        <w:t xml:space="preserve">  </w:t>
      </w:r>
      <w:r w:rsidR="00D749B1">
        <w:t xml:space="preserve">         3,-</w:t>
      </w:r>
      <w:r w:rsidR="00664A86" w:rsidRPr="00D74F45">
        <w:t xml:space="preserve"> Kč</w:t>
      </w:r>
    </w:p>
    <w:p w:rsidR="00664A86" w:rsidRPr="00D74F45" w:rsidRDefault="00401911" w:rsidP="00664A86">
      <w:pPr>
        <w:jc w:val="both"/>
      </w:pPr>
      <w:r>
        <w:t xml:space="preserve"> </w:t>
      </w:r>
      <w:r w:rsidR="004671AE">
        <w:t xml:space="preserve">    </w:t>
      </w:r>
      <w:r>
        <w:t xml:space="preserve"> </w:t>
      </w:r>
      <w:r w:rsidR="00664A86" w:rsidRPr="00D74F45">
        <w:t xml:space="preserve">parkovací místo do </w:t>
      </w:r>
      <w:smartTag w:uri="urn:schemas-microsoft-com:office:smarttags" w:element="metricconverter">
        <w:smartTagPr>
          <w:attr w:name="ProductID" w:val="15 m2"/>
        </w:smartTagPr>
        <w:r w:rsidR="00664A86" w:rsidRPr="00D74F45">
          <w:t xml:space="preserve">15 </w:t>
        </w:r>
        <w:r w:rsidR="00F218B7" w:rsidRPr="00D74F45">
          <w:t>m</w:t>
        </w:r>
        <w:r w:rsidR="00F218B7" w:rsidRPr="00D74F45">
          <w:rPr>
            <w:vertAlign w:val="superscript"/>
          </w:rPr>
          <w:t>2</w:t>
        </w:r>
      </w:smartTag>
      <w:r w:rsidR="00664A86" w:rsidRPr="00D74F45">
        <w:t xml:space="preserve"> </w:t>
      </w:r>
      <w:r w:rsidR="00FD3A11" w:rsidRPr="00D74F45">
        <w:t>-</w:t>
      </w:r>
      <w:r w:rsidR="00664A86" w:rsidRPr="00D74F45">
        <w:t xml:space="preserve"> roční paušální sazba za celé parkovací místo  </w:t>
      </w:r>
      <w:r w:rsidR="00FD3A11" w:rsidRPr="00D74F45">
        <w:t xml:space="preserve"> </w:t>
      </w:r>
      <w:r w:rsidR="00723AF4" w:rsidRPr="00D74F45">
        <w:t xml:space="preserve">      </w:t>
      </w:r>
      <w:r w:rsidR="00D749B1">
        <w:t xml:space="preserve"> 1</w:t>
      </w:r>
      <w:r w:rsidR="00EC137E">
        <w:t>3</w:t>
      </w:r>
      <w:r w:rsidR="00D749B1">
        <w:t>.000</w:t>
      </w:r>
      <w:r w:rsidR="00664A86" w:rsidRPr="00D74F45">
        <w:t>,- Kč</w:t>
      </w:r>
    </w:p>
    <w:p w:rsidR="00664A86" w:rsidRPr="00D74F45" w:rsidRDefault="00664A86" w:rsidP="00664A86">
      <w:pPr>
        <w:jc w:val="both"/>
      </w:pPr>
    </w:p>
    <w:p w:rsidR="00664A86" w:rsidRPr="00D74F45" w:rsidRDefault="00401911" w:rsidP="00664A86">
      <w:pPr>
        <w:jc w:val="both"/>
        <w:rPr>
          <w:b/>
        </w:rPr>
      </w:pPr>
      <w:r>
        <w:rPr>
          <w:b/>
        </w:rPr>
        <w:t xml:space="preserve">  </w:t>
      </w:r>
      <w:r w:rsidR="004671AE">
        <w:rPr>
          <w:b/>
        </w:rPr>
        <w:t xml:space="preserve">    </w:t>
      </w:r>
      <w:r w:rsidR="00664A86" w:rsidRPr="00D74F45">
        <w:rPr>
          <w:b/>
        </w:rPr>
        <w:t xml:space="preserve">za každý další započatý </w:t>
      </w:r>
      <w:smartTag w:uri="urn:schemas-microsoft-com:office:smarttags" w:element="metricconverter">
        <w:smartTagPr>
          <w:attr w:name="ProductID" w:val="1 m2"/>
        </w:smartTagPr>
        <w:r w:rsidR="00664A86" w:rsidRPr="00D74F45">
          <w:rPr>
            <w:b/>
          </w:rPr>
          <w:t xml:space="preserve">1 </w:t>
        </w:r>
        <w:r w:rsidR="00F218B7" w:rsidRPr="00D74F45">
          <w:rPr>
            <w:b/>
          </w:rPr>
          <w:t>m</w:t>
        </w:r>
        <w:r w:rsidR="00F218B7" w:rsidRPr="00D74F45">
          <w:rPr>
            <w:b/>
            <w:vertAlign w:val="superscript"/>
          </w:rPr>
          <w:t>2</w:t>
        </w:r>
      </w:smartTag>
      <w:r w:rsidR="00664A86" w:rsidRPr="00D74F45">
        <w:rPr>
          <w:b/>
        </w:rPr>
        <w:t xml:space="preserve"> parkovacího místa</w:t>
      </w:r>
    </w:p>
    <w:p w:rsidR="00664A86" w:rsidRPr="00D74F45" w:rsidRDefault="00401911" w:rsidP="00664A86">
      <w:pPr>
        <w:jc w:val="both"/>
      </w:pPr>
      <w:r>
        <w:t xml:space="preserve"> </w:t>
      </w:r>
      <w:r w:rsidR="004671AE">
        <w:t xml:space="preserve"> </w:t>
      </w:r>
      <w:r>
        <w:t xml:space="preserve"> </w:t>
      </w:r>
      <w:r w:rsidR="004671AE">
        <w:t xml:space="preserve">   </w:t>
      </w:r>
      <w:r w:rsidR="00664A86" w:rsidRPr="00D74F45">
        <w:t xml:space="preserve">denní sazba za </w:t>
      </w:r>
      <w:smartTag w:uri="urn:schemas-microsoft-com:office:smarttags" w:element="metricconverter">
        <w:smartTagPr>
          <w:attr w:name="ProductID" w:val="1 m2"/>
        </w:smartTagPr>
        <w:r w:rsidR="00664A86" w:rsidRPr="00D74F45">
          <w:t xml:space="preserve">1 </w:t>
        </w:r>
        <w:r w:rsidR="00F218B7" w:rsidRPr="00D74F45">
          <w:t>m</w:t>
        </w:r>
        <w:r w:rsidR="00F218B7" w:rsidRPr="00D74F45">
          <w:rPr>
            <w:vertAlign w:val="superscript"/>
          </w:rPr>
          <w:t>2</w:t>
        </w:r>
      </w:smartTag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  <w:t xml:space="preserve">                           </w:t>
      </w:r>
      <w:r w:rsidR="00D749B1">
        <w:t xml:space="preserve">       4,-</w:t>
      </w:r>
      <w:r w:rsidR="00664A86" w:rsidRPr="00D74F45">
        <w:t xml:space="preserve"> Kč</w:t>
      </w:r>
    </w:p>
    <w:p w:rsidR="00664A86" w:rsidRPr="00D74F45" w:rsidRDefault="00401911" w:rsidP="00664A86">
      <w:pPr>
        <w:jc w:val="both"/>
      </w:pPr>
      <w:r>
        <w:t xml:space="preserve">  </w:t>
      </w:r>
      <w:r w:rsidR="004671AE">
        <w:t xml:space="preserve">    </w:t>
      </w:r>
      <w:r w:rsidR="00664A86" w:rsidRPr="00D74F45">
        <w:t xml:space="preserve">roční paušální sazba za </w:t>
      </w:r>
      <w:smartTag w:uri="urn:schemas-microsoft-com:office:smarttags" w:element="metricconverter">
        <w:smartTagPr>
          <w:attr w:name="ProductID" w:val="1 m2"/>
        </w:smartTagPr>
        <w:r w:rsidR="00664A86" w:rsidRPr="00D74F45">
          <w:t>1</w:t>
        </w:r>
        <w:r w:rsidR="00F218B7" w:rsidRPr="00D74F45">
          <w:t xml:space="preserve"> m</w:t>
        </w:r>
        <w:r w:rsidR="00F218B7" w:rsidRPr="00D74F45">
          <w:rPr>
            <w:vertAlign w:val="superscript"/>
          </w:rPr>
          <w:t>2</w:t>
        </w:r>
      </w:smartTag>
      <w:r w:rsidR="00664A86" w:rsidRPr="00D74F45">
        <w:t xml:space="preserve">    </w:t>
      </w:r>
      <w:r w:rsidR="00664A86" w:rsidRPr="00D74F45">
        <w:tab/>
      </w:r>
      <w:r w:rsidR="00664A86" w:rsidRPr="00D74F45">
        <w:tab/>
      </w:r>
      <w:r w:rsidR="00664A86" w:rsidRPr="00D74F45">
        <w:tab/>
        <w:t xml:space="preserve">      </w:t>
      </w:r>
      <w:r w:rsidR="00664A86" w:rsidRPr="00D74F45">
        <w:tab/>
      </w:r>
      <w:r w:rsidR="00664A86" w:rsidRPr="00D74F45">
        <w:tab/>
        <w:t xml:space="preserve">                       </w:t>
      </w:r>
      <w:r w:rsidR="00D749B1">
        <w:t xml:space="preserve">    1.460</w:t>
      </w:r>
      <w:r w:rsidR="00664A86" w:rsidRPr="00D74F45">
        <w:t>,-</w:t>
      </w:r>
      <w:r w:rsidR="00D749B1">
        <w:t xml:space="preserve"> </w:t>
      </w:r>
      <w:r w:rsidR="00664A86" w:rsidRPr="00D74F45">
        <w:t>Kč</w:t>
      </w:r>
    </w:p>
    <w:p w:rsidR="00664A86" w:rsidRPr="00D74F45" w:rsidRDefault="00664A86" w:rsidP="00664A86">
      <w:pPr>
        <w:jc w:val="both"/>
      </w:pPr>
    </w:p>
    <w:p w:rsidR="00664A86" w:rsidRPr="00E23238" w:rsidRDefault="004671AE" w:rsidP="00664A86">
      <w:pPr>
        <w:jc w:val="both"/>
        <w:rPr>
          <w:b/>
        </w:rPr>
      </w:pPr>
      <w:r>
        <w:t xml:space="preserve">  </w:t>
      </w:r>
      <w:r w:rsidR="00664A86" w:rsidRPr="00D74F45">
        <w:t xml:space="preserve">g) </w:t>
      </w:r>
      <w:r w:rsidR="00664A86" w:rsidRPr="00D74F45">
        <w:rPr>
          <w:b/>
        </w:rPr>
        <w:t xml:space="preserve">za užívání veřejného prostranství pro kulturní, sportovní akce, reklamní akce a pro </w:t>
      </w:r>
      <w:r>
        <w:rPr>
          <w:b/>
        </w:rPr>
        <w:t xml:space="preserve"> </w:t>
      </w:r>
      <w:r>
        <w:rPr>
          <w:b/>
        </w:rPr>
        <w:br/>
        <w:t xml:space="preserve">      </w:t>
      </w:r>
      <w:r w:rsidR="00664A86" w:rsidRPr="00D74F45">
        <w:rPr>
          <w:b/>
        </w:rPr>
        <w:t>potřeby tvo</w:t>
      </w:r>
      <w:r w:rsidR="00664A86" w:rsidRPr="00D74F45">
        <w:rPr>
          <w:b/>
        </w:rPr>
        <w:t>r</w:t>
      </w:r>
      <w:r w:rsidR="00664A86" w:rsidRPr="00D74F45">
        <w:rPr>
          <w:b/>
        </w:rPr>
        <w:t>by filmových a televizních děl</w:t>
      </w:r>
      <w:r w:rsidR="00664A86" w:rsidRPr="00D74F45">
        <w:t xml:space="preserve">  - za </w:t>
      </w:r>
      <w:smartTag w:uri="urn:schemas-microsoft-com:office:smarttags" w:element="metricconverter">
        <w:smartTagPr>
          <w:attr w:name="ProductID" w:val="1 m2"/>
        </w:smartTagPr>
        <w:r w:rsidR="00664A86" w:rsidRPr="00D74F45">
          <w:t xml:space="preserve">1 </w:t>
        </w:r>
        <w:r w:rsidR="00F218B7" w:rsidRPr="00D74F45">
          <w:t>m</w:t>
        </w:r>
        <w:r w:rsidR="00F218B7" w:rsidRPr="00D74F45">
          <w:rPr>
            <w:vertAlign w:val="superscript"/>
          </w:rPr>
          <w:t>2</w:t>
        </w:r>
      </w:smartTag>
      <w:r w:rsidR="00E23238">
        <w:t xml:space="preserve"> – </w:t>
      </w:r>
      <w:r w:rsidR="00E23238" w:rsidRPr="00E23238">
        <w:rPr>
          <w:b/>
        </w:rPr>
        <w:t>I. a II. lokalita</w:t>
      </w:r>
    </w:p>
    <w:p w:rsidR="00664A86" w:rsidRPr="00D74F45" w:rsidRDefault="00664A86" w:rsidP="00664A86">
      <w:pPr>
        <w:jc w:val="both"/>
      </w:pPr>
    </w:p>
    <w:p w:rsidR="00664A86" w:rsidRPr="00D74F45" w:rsidRDefault="00507A40" w:rsidP="00664A86">
      <w:pPr>
        <w:jc w:val="both"/>
      </w:pPr>
      <w:r>
        <w:t xml:space="preserve">  </w:t>
      </w:r>
      <w:r w:rsidR="004671AE">
        <w:t xml:space="preserve">  </w:t>
      </w:r>
      <w:r>
        <w:t xml:space="preserve"> </w:t>
      </w:r>
      <w:r w:rsidR="004671AE">
        <w:t xml:space="preserve"> </w:t>
      </w:r>
      <w:r w:rsidR="00664A86" w:rsidRPr="00D74F45">
        <w:t>kulturní akce</w:t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90333B" w:rsidRPr="00D74F45">
        <w:tab/>
      </w:r>
      <w:r w:rsidR="00F861E2" w:rsidRPr="00D74F45">
        <w:t xml:space="preserve">           1,-</w:t>
      </w:r>
      <w:r w:rsidR="00664A86" w:rsidRPr="00D74F45">
        <w:t xml:space="preserve"> Kč</w:t>
      </w:r>
    </w:p>
    <w:p w:rsidR="00664A86" w:rsidRPr="00D74F45" w:rsidRDefault="004671AE" w:rsidP="00664A86">
      <w:pPr>
        <w:jc w:val="both"/>
      </w:pPr>
      <w:r>
        <w:t xml:space="preserve"> </w:t>
      </w:r>
      <w:r w:rsidR="00507A40">
        <w:t xml:space="preserve">   </w:t>
      </w:r>
      <w:r>
        <w:t xml:space="preserve">  </w:t>
      </w:r>
      <w:r w:rsidR="00664A86" w:rsidRPr="00D74F45">
        <w:t xml:space="preserve">sportovní akce </w:t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90333B" w:rsidRPr="00D74F45">
        <w:tab/>
      </w:r>
      <w:r w:rsidR="00F861E2" w:rsidRPr="00D74F45">
        <w:t xml:space="preserve">           </w:t>
      </w:r>
      <w:r w:rsidR="00664A86" w:rsidRPr="00D74F45">
        <w:t>1,- Kč</w:t>
      </w:r>
    </w:p>
    <w:p w:rsidR="0090333B" w:rsidRPr="00D74F45" w:rsidRDefault="00507A40" w:rsidP="00664A86">
      <w:pPr>
        <w:jc w:val="both"/>
      </w:pPr>
      <w:r>
        <w:t xml:space="preserve">   </w:t>
      </w:r>
      <w:r w:rsidR="004671AE">
        <w:t xml:space="preserve">   </w:t>
      </w:r>
      <w:r w:rsidR="00664A86" w:rsidRPr="00D74F45">
        <w:t xml:space="preserve">pro potřeby filmových a televizních děl </w:t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90333B" w:rsidRPr="00D74F45">
        <w:tab/>
      </w:r>
      <w:r w:rsidR="00F861E2" w:rsidRPr="00D74F45">
        <w:t xml:space="preserve">           </w:t>
      </w:r>
      <w:r w:rsidR="0090333B" w:rsidRPr="00D74F45">
        <w:t>4,- Kč</w:t>
      </w:r>
    </w:p>
    <w:p w:rsidR="00543DC1" w:rsidRPr="00D74F45" w:rsidRDefault="00401911" w:rsidP="00664A86">
      <w:pPr>
        <w:jc w:val="both"/>
      </w:pPr>
      <w:r>
        <w:t xml:space="preserve"> </w:t>
      </w:r>
      <w:r w:rsidR="004671AE">
        <w:t xml:space="preserve">    </w:t>
      </w:r>
      <w:r w:rsidR="00507A40">
        <w:t xml:space="preserve"> </w:t>
      </w:r>
      <w:r w:rsidR="00664A86" w:rsidRPr="00D74F45">
        <w:t>r</w:t>
      </w:r>
      <w:r w:rsidR="00664A86" w:rsidRPr="00D74F45">
        <w:t>e</w:t>
      </w:r>
      <w:r w:rsidR="00664A86" w:rsidRPr="00D74F45">
        <w:t>klamní akce</w:t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</w:r>
      <w:r w:rsidR="00664A86" w:rsidRPr="00D74F45">
        <w:tab/>
        <w:t xml:space="preserve">  </w:t>
      </w:r>
      <w:r w:rsidR="0090333B" w:rsidRPr="00D74F45">
        <w:tab/>
      </w:r>
      <w:r w:rsidR="0090333B" w:rsidRPr="00D74F45">
        <w:tab/>
      </w:r>
      <w:r w:rsidR="00F861E2" w:rsidRPr="00D74F45">
        <w:t xml:space="preserve">           </w:t>
      </w:r>
      <w:r w:rsidR="00664A86" w:rsidRPr="00D74F45">
        <w:t>5,- Kč</w:t>
      </w:r>
    </w:p>
    <w:p w:rsidR="004671AE" w:rsidRDefault="004671AE" w:rsidP="004671AE"/>
    <w:p w:rsidR="00664A86" w:rsidRPr="00D74F45" w:rsidRDefault="004671AE" w:rsidP="00C92494">
      <w:pPr>
        <w:jc w:val="both"/>
      </w:pPr>
      <w:r>
        <w:t xml:space="preserve">(5) </w:t>
      </w:r>
      <w:r w:rsidR="00664A86" w:rsidRPr="00D74F45">
        <w:t>V případě souběhu více zvláštních užívání jednoho veřejného prostranství ve ste</w:t>
      </w:r>
      <w:r w:rsidR="00664A86" w:rsidRPr="00D74F45">
        <w:t>j</w:t>
      </w:r>
      <w:r w:rsidR="00664A86" w:rsidRPr="00D74F45">
        <w:t xml:space="preserve">ném </w:t>
      </w:r>
      <w:r w:rsidR="00C92494">
        <w:t xml:space="preserve">   </w:t>
      </w:r>
      <w:r w:rsidR="00C92494">
        <w:br/>
        <w:t xml:space="preserve">      </w:t>
      </w:r>
      <w:r w:rsidR="00664A86" w:rsidRPr="00D74F45">
        <w:t>období se platí poplatek stanovený nejvyšší sazbou.</w:t>
      </w:r>
    </w:p>
    <w:p w:rsidR="00FE09AB" w:rsidRDefault="00FE09AB" w:rsidP="00742D3F">
      <w:pPr>
        <w:jc w:val="center"/>
      </w:pPr>
    </w:p>
    <w:p w:rsidR="008663ED" w:rsidRDefault="008663ED" w:rsidP="008663ED">
      <w:r>
        <w:t xml:space="preserve">(6) </w:t>
      </w:r>
      <w:r w:rsidR="006E546E">
        <w:t xml:space="preserve"> </w:t>
      </w:r>
      <w:r>
        <w:t xml:space="preserve">Volbu placení poplatku paušální částkou včetně výběru varianty paušální částky sdělí </w:t>
      </w:r>
      <w:r>
        <w:br/>
        <w:t xml:space="preserve">       poplatník správci poplatku v rámci ohlášení dle Čl.</w:t>
      </w:r>
      <w:r w:rsidR="003476A7">
        <w:t xml:space="preserve"> 5</w:t>
      </w:r>
      <w:r>
        <w:t xml:space="preserve"> odst.</w:t>
      </w:r>
      <w:r w:rsidR="003476A7">
        <w:t xml:space="preserve"> </w:t>
      </w:r>
      <w:r>
        <w:t xml:space="preserve">2 této obecně závazné </w:t>
      </w:r>
      <w:r>
        <w:br/>
        <w:t xml:space="preserve">       vyhlášky.</w:t>
      </w:r>
    </w:p>
    <w:p w:rsidR="00D74F45" w:rsidRDefault="00D74F45" w:rsidP="00742D3F">
      <w:pPr>
        <w:jc w:val="center"/>
      </w:pPr>
    </w:p>
    <w:p w:rsidR="00F4659E" w:rsidRDefault="00F4659E" w:rsidP="00742D3F">
      <w:pPr>
        <w:jc w:val="center"/>
      </w:pPr>
    </w:p>
    <w:p w:rsidR="008663ED" w:rsidRDefault="008663ED" w:rsidP="00742D3F">
      <w:pPr>
        <w:jc w:val="center"/>
      </w:pPr>
    </w:p>
    <w:p w:rsidR="008663ED" w:rsidRDefault="008663ED" w:rsidP="00742D3F">
      <w:pPr>
        <w:jc w:val="center"/>
      </w:pPr>
    </w:p>
    <w:p w:rsidR="008663ED" w:rsidRDefault="008663ED" w:rsidP="00742D3F">
      <w:pPr>
        <w:jc w:val="center"/>
      </w:pPr>
    </w:p>
    <w:p w:rsidR="008663ED" w:rsidRPr="00D74F45" w:rsidRDefault="008663ED" w:rsidP="00742D3F">
      <w:pPr>
        <w:jc w:val="center"/>
      </w:pPr>
    </w:p>
    <w:p w:rsidR="00742D3F" w:rsidRPr="00D74F45" w:rsidRDefault="00512AA0" w:rsidP="00742D3F">
      <w:pPr>
        <w:jc w:val="center"/>
      </w:pPr>
      <w:r w:rsidRPr="00D74F45">
        <w:t xml:space="preserve">Čl. </w:t>
      </w:r>
      <w:r w:rsidR="00F94040">
        <w:t>7</w:t>
      </w:r>
    </w:p>
    <w:p w:rsidR="00742D3F" w:rsidRPr="00D74F45" w:rsidRDefault="00742D3F" w:rsidP="00742D3F">
      <w:pPr>
        <w:jc w:val="center"/>
        <w:rPr>
          <w:b/>
        </w:rPr>
      </w:pPr>
      <w:r w:rsidRPr="00D74F45">
        <w:rPr>
          <w:b/>
        </w:rPr>
        <w:t>Splatnost poplatku</w:t>
      </w:r>
    </w:p>
    <w:p w:rsidR="00742D3F" w:rsidRPr="00D74F45" w:rsidRDefault="00742D3F" w:rsidP="00742D3F">
      <w:pPr>
        <w:jc w:val="both"/>
      </w:pPr>
    </w:p>
    <w:p w:rsidR="00742D3F" w:rsidRPr="00D74F45" w:rsidRDefault="00DD3A10" w:rsidP="0052332C">
      <w:pPr>
        <w:ind w:left="360" w:hanging="360"/>
        <w:jc w:val="both"/>
      </w:pPr>
      <w:r w:rsidRPr="00D74F45">
        <w:t>(1) Popl</w:t>
      </w:r>
      <w:r w:rsidR="00F94040">
        <w:t>atek podle článku 6</w:t>
      </w:r>
      <w:r w:rsidR="00742D3F" w:rsidRPr="00D74F45">
        <w:t xml:space="preserve"> odst. 1 je </w:t>
      </w:r>
      <w:r w:rsidR="005263BD" w:rsidRPr="00D74F45">
        <w:t>s</w:t>
      </w:r>
      <w:r w:rsidR="00472822" w:rsidRPr="00D74F45">
        <w:t xml:space="preserve">platný do </w:t>
      </w:r>
      <w:r w:rsidR="00DA0CBD" w:rsidRPr="00D74F45">
        <w:t>1</w:t>
      </w:r>
      <w:r w:rsidR="00472822" w:rsidRPr="00D74F45">
        <w:t xml:space="preserve">5 </w:t>
      </w:r>
      <w:r w:rsidR="00DA0CBD" w:rsidRPr="00D74F45">
        <w:t>kalendářních</w:t>
      </w:r>
      <w:r w:rsidR="001122FE" w:rsidRPr="00D74F45">
        <w:t xml:space="preserve"> dnů od</w:t>
      </w:r>
      <w:r w:rsidR="006F0D25" w:rsidRPr="00D74F45">
        <w:t>e dne</w:t>
      </w:r>
      <w:r w:rsidR="001122FE" w:rsidRPr="00D74F45">
        <w:t xml:space="preserve"> ukončení užívání veřejného pr</w:t>
      </w:r>
      <w:r w:rsidR="001122FE" w:rsidRPr="00D74F45">
        <w:t>o</w:t>
      </w:r>
      <w:r w:rsidR="001122FE" w:rsidRPr="00D74F45">
        <w:t>stranství</w:t>
      </w:r>
      <w:r w:rsidR="00FD0496" w:rsidRPr="00D74F45">
        <w:t>.</w:t>
      </w:r>
    </w:p>
    <w:p w:rsidR="00A005F2" w:rsidRPr="00D74F45" w:rsidRDefault="00FD0496" w:rsidP="0052332C">
      <w:pPr>
        <w:ind w:left="360" w:hanging="360"/>
        <w:jc w:val="both"/>
      </w:pPr>
      <w:r w:rsidRPr="00D74F45">
        <w:t>(2</w:t>
      </w:r>
      <w:r w:rsidR="00A005F2" w:rsidRPr="00D74F45">
        <w:t>) Poplatek stanovený měs</w:t>
      </w:r>
      <w:r w:rsidR="006D0C20" w:rsidRPr="00D74F45">
        <w:t>íční paušální saz</w:t>
      </w:r>
      <w:r w:rsidR="00125B4C" w:rsidRPr="00D74F45">
        <w:t xml:space="preserve">bou podle článku </w:t>
      </w:r>
      <w:r w:rsidR="00F94040">
        <w:t>6</w:t>
      </w:r>
      <w:r w:rsidR="00A005F2" w:rsidRPr="00D74F45">
        <w:t xml:space="preserve"> odst. 2 je splatný do </w:t>
      </w:r>
      <w:r w:rsidR="001122FE" w:rsidRPr="00D74F45">
        <w:t>konce násl</w:t>
      </w:r>
      <w:r w:rsidR="001122FE" w:rsidRPr="00D74F45">
        <w:t>e</w:t>
      </w:r>
      <w:r w:rsidR="001122FE" w:rsidRPr="00D74F45">
        <w:t>dujícího měsíce po započetí užívání veřejného prostranství</w:t>
      </w:r>
      <w:r w:rsidR="00A94076" w:rsidRPr="00D74F45">
        <w:t>.</w:t>
      </w:r>
    </w:p>
    <w:p w:rsidR="00A005F2" w:rsidRPr="00D74F45" w:rsidRDefault="00FD0496" w:rsidP="0052332C">
      <w:pPr>
        <w:ind w:left="360" w:hanging="360"/>
        <w:jc w:val="both"/>
      </w:pPr>
      <w:r w:rsidRPr="00D74F45">
        <w:t>(3</w:t>
      </w:r>
      <w:r w:rsidR="00A005F2" w:rsidRPr="00D74F45">
        <w:t>) Poplatek stanovený roční pau</w:t>
      </w:r>
      <w:r w:rsidR="00125B4C" w:rsidRPr="00D74F45">
        <w:t xml:space="preserve">šální sazbou podle článku </w:t>
      </w:r>
      <w:r w:rsidR="00F94040">
        <w:t>6</w:t>
      </w:r>
      <w:r w:rsidRPr="00D74F45">
        <w:t xml:space="preserve"> odst. 3</w:t>
      </w:r>
      <w:r w:rsidR="00A005F2" w:rsidRPr="00D74F45">
        <w:t xml:space="preserve"> je splatný do </w:t>
      </w:r>
      <w:r w:rsidR="001122FE" w:rsidRPr="00D74F45">
        <w:t>konce následuj</w:t>
      </w:r>
      <w:r w:rsidR="001122FE" w:rsidRPr="00D74F45">
        <w:t>í</w:t>
      </w:r>
      <w:r w:rsidR="001122FE" w:rsidRPr="00D74F45">
        <w:t>cího měsíce po započe</w:t>
      </w:r>
      <w:r w:rsidR="00090C14" w:rsidRPr="00D74F45">
        <w:t>t</w:t>
      </w:r>
      <w:r w:rsidR="001122FE" w:rsidRPr="00D74F45">
        <w:t>í užívání veřejného prostranství</w:t>
      </w:r>
      <w:r w:rsidR="00A94076" w:rsidRPr="00D74F45">
        <w:t>.</w:t>
      </w:r>
    </w:p>
    <w:p w:rsidR="00AF6AC5" w:rsidRPr="00D74F45" w:rsidRDefault="00AF6AC5" w:rsidP="0052332C">
      <w:pPr>
        <w:ind w:left="360" w:hanging="360"/>
        <w:jc w:val="both"/>
      </w:pPr>
      <w:r w:rsidRPr="00D74F45">
        <w:t>(4) Připadne-li lhůta splatnosti na sobotu, neděli nebo st</w:t>
      </w:r>
      <w:r w:rsidR="008608E6">
        <w:t>átem uznaný svátek, je dnem, ve </w:t>
      </w:r>
      <w:r w:rsidRPr="00D74F45">
        <w:t>kterém je poplatník povinen svoji povinnost splnit, nejblíže následující pracovní den.</w:t>
      </w:r>
    </w:p>
    <w:p w:rsidR="00A005F2" w:rsidRPr="00D74F45" w:rsidRDefault="00A005F2" w:rsidP="00A005F2">
      <w:pPr>
        <w:jc w:val="both"/>
      </w:pPr>
    </w:p>
    <w:p w:rsidR="00B65FC6" w:rsidRDefault="00B65FC6" w:rsidP="00742D3F">
      <w:pPr>
        <w:jc w:val="center"/>
      </w:pPr>
    </w:p>
    <w:p w:rsidR="00A37CCB" w:rsidRDefault="00A37CCB" w:rsidP="00742D3F">
      <w:pPr>
        <w:jc w:val="center"/>
      </w:pPr>
    </w:p>
    <w:p w:rsidR="00565A42" w:rsidRDefault="00565A42" w:rsidP="00742D3F">
      <w:pPr>
        <w:jc w:val="center"/>
      </w:pPr>
    </w:p>
    <w:p w:rsidR="000E2A33" w:rsidRPr="00C47239" w:rsidRDefault="000E2A33" w:rsidP="00F7546A">
      <w:pPr>
        <w:jc w:val="center"/>
      </w:pPr>
    </w:p>
    <w:p w:rsidR="00742D3F" w:rsidRPr="00C47239" w:rsidRDefault="00512AA0" w:rsidP="00742D3F">
      <w:pPr>
        <w:jc w:val="center"/>
      </w:pPr>
      <w:r w:rsidRPr="00C47239">
        <w:t xml:space="preserve">Čl. </w:t>
      </w:r>
      <w:r w:rsidR="003D52C4">
        <w:t>8</w:t>
      </w:r>
    </w:p>
    <w:p w:rsidR="00742D3F" w:rsidRPr="00C47239" w:rsidRDefault="00DE1C03" w:rsidP="00742D3F">
      <w:pPr>
        <w:jc w:val="center"/>
        <w:rPr>
          <w:b/>
        </w:rPr>
      </w:pPr>
      <w:r w:rsidRPr="00C47239">
        <w:rPr>
          <w:b/>
        </w:rPr>
        <w:t>Osvobození od poplatku</w:t>
      </w:r>
    </w:p>
    <w:p w:rsidR="00742D3F" w:rsidRPr="00C47239" w:rsidRDefault="00742D3F" w:rsidP="00742D3F">
      <w:pPr>
        <w:jc w:val="both"/>
      </w:pPr>
    </w:p>
    <w:p w:rsidR="00742D3F" w:rsidRDefault="003C32C2" w:rsidP="00742D3F">
      <w:pPr>
        <w:jc w:val="both"/>
      </w:pPr>
      <w:r w:rsidRPr="00C47239">
        <w:t>O</w:t>
      </w:r>
      <w:r w:rsidR="00411075" w:rsidRPr="00C47239">
        <w:t>d poplatku se osvobozuje:</w:t>
      </w:r>
    </w:p>
    <w:p w:rsidR="000E2A33" w:rsidRDefault="000E2A33" w:rsidP="000E2A33"/>
    <w:p w:rsidR="003C32C2" w:rsidRPr="00C47239" w:rsidRDefault="005D6FE0" w:rsidP="000E2A33">
      <w:pPr>
        <w:numPr>
          <w:ilvl w:val="0"/>
          <w:numId w:val="41"/>
        </w:numPr>
        <w:jc w:val="both"/>
      </w:pPr>
      <w:r w:rsidRPr="00C47239">
        <w:t>vyhrazení trvalého parkovacího místa pro osoby</w:t>
      </w:r>
      <w:r w:rsidR="00ED311F" w:rsidRPr="00C47239">
        <w:t>, které</w:t>
      </w:r>
      <w:r w:rsidR="000E2A33">
        <w:t xml:space="preserve"> jsou držiteli průkazu ZTP nebo  </w:t>
      </w:r>
      <w:r w:rsidR="00ED311F" w:rsidRPr="00C47239">
        <w:t>ZTP/P</w:t>
      </w:r>
      <w:r w:rsidR="00090C14" w:rsidRPr="00C47239">
        <w:t>,</w:t>
      </w:r>
      <w:r w:rsidR="00CB5D93" w:rsidRPr="00C47239">
        <w:t xml:space="preserve"> </w:t>
      </w:r>
      <w:r w:rsidR="00CB5D93" w:rsidRPr="000E2A33">
        <w:rPr>
          <w:vertAlign w:val="superscript"/>
        </w:rPr>
        <w:t>10</w:t>
      </w:r>
      <w:r w:rsidR="00B65FC6" w:rsidRPr="000E2A33">
        <w:rPr>
          <w:vertAlign w:val="superscript"/>
        </w:rPr>
        <w:t>)</w:t>
      </w:r>
    </w:p>
    <w:p w:rsidR="003C32C2" w:rsidRPr="00C47239" w:rsidRDefault="005D6FE0" w:rsidP="000E2A33">
      <w:pPr>
        <w:numPr>
          <w:ilvl w:val="0"/>
          <w:numId w:val="41"/>
        </w:numPr>
        <w:tabs>
          <w:tab w:val="left" w:pos="540"/>
        </w:tabs>
        <w:jc w:val="both"/>
      </w:pPr>
      <w:r w:rsidRPr="00C47239">
        <w:t>akce</w:t>
      </w:r>
      <w:r w:rsidR="000E2A33">
        <w:t xml:space="preserve"> </w:t>
      </w:r>
      <w:r w:rsidR="00FA6B5F" w:rsidRPr="00C47239">
        <w:t xml:space="preserve">pořádané na veřejném prostranství, </w:t>
      </w:r>
      <w:r w:rsidR="00547FB4" w:rsidRPr="00C47239">
        <w:t xml:space="preserve">jejichž </w:t>
      </w:r>
      <w:r w:rsidR="00ED311F" w:rsidRPr="00C47239">
        <w:t xml:space="preserve">celý </w:t>
      </w:r>
      <w:r w:rsidR="00547FB4" w:rsidRPr="00C47239">
        <w:t>výtěž</w:t>
      </w:r>
      <w:r w:rsidR="00090C14" w:rsidRPr="00C47239">
        <w:t>ek je</w:t>
      </w:r>
      <w:r w:rsidR="00ED311F" w:rsidRPr="00C47239">
        <w:t xml:space="preserve"> odveden</w:t>
      </w:r>
      <w:r w:rsidR="00090C14" w:rsidRPr="00C47239">
        <w:t xml:space="preserve"> na </w:t>
      </w:r>
      <w:r w:rsidR="00C35D4D" w:rsidRPr="00C47239">
        <w:t>charitativní a </w:t>
      </w:r>
      <w:r w:rsidR="003503F6" w:rsidRPr="00C47239">
        <w:t>veřejně prospěšné účely</w:t>
      </w:r>
      <w:r w:rsidR="00B65FC6" w:rsidRPr="00C47239">
        <w:rPr>
          <w:vertAlign w:val="superscript"/>
        </w:rPr>
        <w:t>1</w:t>
      </w:r>
      <w:r w:rsidR="00CB5D93" w:rsidRPr="00C47239">
        <w:rPr>
          <w:vertAlign w:val="superscript"/>
        </w:rPr>
        <w:t>1</w:t>
      </w:r>
      <w:r w:rsidR="00B65FC6" w:rsidRPr="00C47239">
        <w:rPr>
          <w:vertAlign w:val="superscript"/>
        </w:rPr>
        <w:t>)</w:t>
      </w:r>
      <w:r w:rsidR="000E2A33">
        <w:t>,</w:t>
      </w:r>
    </w:p>
    <w:p w:rsidR="003C32C2" w:rsidRPr="00C47239" w:rsidRDefault="002D5D46" w:rsidP="000E2A33">
      <w:pPr>
        <w:numPr>
          <w:ilvl w:val="0"/>
          <w:numId w:val="41"/>
        </w:numPr>
        <w:tabs>
          <w:tab w:val="left" w:pos="540"/>
        </w:tabs>
        <w:jc w:val="both"/>
      </w:pPr>
      <w:r w:rsidRPr="00C47239">
        <w:t>trvale vyhrazená parkovací</w:t>
      </w:r>
      <w:r w:rsidR="0022268F" w:rsidRPr="00C47239">
        <w:t xml:space="preserve"> místa</w:t>
      </w:r>
      <w:r w:rsidRPr="00C47239">
        <w:t xml:space="preserve"> pro vozidla Policie ČR v rozsahu:</w:t>
      </w:r>
    </w:p>
    <w:p w:rsidR="002D5D46" w:rsidRPr="00C47239" w:rsidRDefault="0022268F" w:rsidP="00E74C87">
      <w:pPr>
        <w:tabs>
          <w:tab w:val="left" w:pos="540"/>
        </w:tabs>
        <w:ind w:left="720"/>
        <w:jc w:val="both"/>
      </w:pPr>
      <w:r w:rsidRPr="00C47239">
        <w:t xml:space="preserve">do </w:t>
      </w:r>
      <w:r w:rsidR="00EC137E" w:rsidRPr="00C47239">
        <w:t>3</w:t>
      </w:r>
      <w:r w:rsidR="002D5D46" w:rsidRPr="00C47239">
        <w:t xml:space="preserve"> parkovacích míst do </w:t>
      </w:r>
      <w:smartTag w:uri="urn:schemas-microsoft-com:office:smarttags" w:element="metricconverter">
        <w:smartTagPr>
          <w:attr w:name="ProductID" w:val="15 m2"/>
        </w:smartTagPr>
        <w:r w:rsidR="002D5D46" w:rsidRPr="00C47239">
          <w:t>15 m2</w:t>
        </w:r>
      </w:smartTag>
      <w:r w:rsidR="002D5D46" w:rsidRPr="00C47239">
        <w:t xml:space="preserve"> na p.p.č. 1438/12 k.ú. Cheb /Žižkova ul./</w:t>
      </w:r>
    </w:p>
    <w:p w:rsidR="002D5D46" w:rsidRPr="00C47239" w:rsidRDefault="0022268F" w:rsidP="00E74C87">
      <w:pPr>
        <w:tabs>
          <w:tab w:val="left" w:pos="540"/>
        </w:tabs>
        <w:ind w:left="720"/>
        <w:jc w:val="both"/>
      </w:pPr>
      <w:r w:rsidRPr="00C47239">
        <w:t xml:space="preserve">do </w:t>
      </w:r>
      <w:r w:rsidR="00EC137E" w:rsidRPr="00C47239">
        <w:t>7</w:t>
      </w:r>
      <w:r w:rsidR="002D5D46" w:rsidRPr="00C47239">
        <w:t xml:space="preserve"> parkovacích míst do </w:t>
      </w:r>
      <w:smartTag w:uri="urn:schemas-microsoft-com:office:smarttags" w:element="metricconverter">
        <w:smartTagPr>
          <w:attr w:name="ProductID" w:val="15 m2"/>
        </w:smartTagPr>
        <w:r w:rsidR="002D5D46" w:rsidRPr="00C47239">
          <w:t>15 m2</w:t>
        </w:r>
      </w:smartTag>
      <w:r w:rsidR="002D5D46" w:rsidRPr="00C47239">
        <w:t xml:space="preserve"> na p.p.č. 1637/1 k.ú. Cheb /Hviezdoslavovo nám./</w:t>
      </w:r>
    </w:p>
    <w:p w:rsidR="002D5D46" w:rsidRPr="00C47239" w:rsidRDefault="00E74C87" w:rsidP="00E74C87">
      <w:pPr>
        <w:tabs>
          <w:tab w:val="left" w:pos="540"/>
        </w:tabs>
        <w:jc w:val="both"/>
      </w:pPr>
      <w:r>
        <w:t xml:space="preserve">            </w:t>
      </w:r>
      <w:r w:rsidR="0022268F" w:rsidRPr="00C47239">
        <w:t xml:space="preserve">do </w:t>
      </w:r>
      <w:r w:rsidR="00EC137E" w:rsidRPr="00C47239">
        <w:t>4</w:t>
      </w:r>
      <w:r w:rsidR="002D5D46" w:rsidRPr="00C47239">
        <w:t xml:space="preserve"> parkovacích míst do </w:t>
      </w:r>
      <w:smartTag w:uri="urn:schemas-microsoft-com:office:smarttags" w:element="metricconverter">
        <w:smartTagPr>
          <w:attr w:name="ProductID" w:val="15 m2"/>
        </w:smartTagPr>
        <w:r w:rsidR="002D5D46" w:rsidRPr="00C47239">
          <w:t>15 m2</w:t>
        </w:r>
      </w:smartTag>
      <w:r w:rsidR="002D5D46" w:rsidRPr="00C47239">
        <w:t xml:space="preserve"> na p.p.č. 315/3 k.ú. Cheb /Valdštejnova ul./</w:t>
      </w:r>
      <w:r w:rsidR="0088627D" w:rsidRPr="00C47239">
        <w:t>,</w:t>
      </w:r>
    </w:p>
    <w:p w:rsidR="003C32C2" w:rsidRPr="00D74F45" w:rsidRDefault="00C55E8F" w:rsidP="000E2A33">
      <w:pPr>
        <w:numPr>
          <w:ilvl w:val="0"/>
          <w:numId w:val="41"/>
        </w:numPr>
        <w:tabs>
          <w:tab w:val="left" w:pos="540"/>
        </w:tabs>
        <w:jc w:val="both"/>
      </w:pPr>
      <w:r w:rsidRPr="00C47239">
        <w:t>užívání veřejného prostranství</w:t>
      </w:r>
      <w:r w:rsidR="004060D6" w:rsidRPr="00C47239">
        <w:t xml:space="preserve">, na které je uzavřena platná </w:t>
      </w:r>
      <w:r w:rsidR="00542C57" w:rsidRPr="00C47239">
        <w:t>nájemní</w:t>
      </w:r>
      <w:r w:rsidR="00542C57" w:rsidRPr="00D74F45">
        <w:t xml:space="preserve"> smlouva</w:t>
      </w:r>
      <w:r w:rsidR="002205A2" w:rsidRPr="00D74F45">
        <w:t xml:space="preserve"> </w:t>
      </w:r>
      <w:r w:rsidR="00411075" w:rsidRPr="00D74F45">
        <w:t xml:space="preserve">nebo smlouva o výpůjčce </w:t>
      </w:r>
      <w:r w:rsidR="002205A2" w:rsidRPr="00D74F45">
        <w:t>s vlastníkem pozemku</w:t>
      </w:r>
      <w:r w:rsidR="00875235">
        <w:t>,</w:t>
      </w:r>
    </w:p>
    <w:p w:rsidR="003C32C2" w:rsidRPr="00D74F45" w:rsidRDefault="0007546A" w:rsidP="000E2A33">
      <w:pPr>
        <w:numPr>
          <w:ilvl w:val="0"/>
          <w:numId w:val="41"/>
        </w:numPr>
        <w:tabs>
          <w:tab w:val="left" w:pos="540"/>
        </w:tabs>
        <w:jc w:val="both"/>
      </w:pPr>
      <w:r w:rsidRPr="00D74F45">
        <w:t>užívání veřejného prostranství vlastníkem pozemku, kt</w:t>
      </w:r>
      <w:r w:rsidR="00090C14" w:rsidRPr="00D74F45">
        <w:t>erý je touto vyhláškou určen za </w:t>
      </w:r>
      <w:r w:rsidRPr="00D74F45">
        <w:t xml:space="preserve">veřejné prostranství a vlastník tohoto pozemku jej užívá způsobem uvedeným v článku 2 této </w:t>
      </w:r>
      <w:r w:rsidR="00007DE1" w:rsidRPr="00D74F45">
        <w:t>v</w:t>
      </w:r>
      <w:r w:rsidRPr="00D74F45">
        <w:t>y</w:t>
      </w:r>
      <w:r w:rsidRPr="00D74F45">
        <w:t>hlášky pro vlastní potřebu</w:t>
      </w:r>
      <w:r w:rsidR="00090C14" w:rsidRPr="00D74F45">
        <w:t>,</w:t>
      </w:r>
    </w:p>
    <w:p w:rsidR="00E74C87" w:rsidRDefault="006315C7" w:rsidP="00E74C87">
      <w:pPr>
        <w:numPr>
          <w:ilvl w:val="0"/>
          <w:numId w:val="41"/>
        </w:numPr>
      </w:pPr>
      <w:r w:rsidRPr="00E74C87">
        <w:t xml:space="preserve">užívání veřejného prostranství pro konání akce, která je financována z rozpočtu </w:t>
      </w:r>
      <w:r w:rsidR="00E74C87">
        <w:t xml:space="preserve">města </w:t>
      </w:r>
      <w:r w:rsidRPr="00E74C87">
        <w:t>nebo jejímž pořadatelem nebo spolupořadatelem je Město Cheb,</w:t>
      </w:r>
    </w:p>
    <w:p w:rsidR="003C32C2" w:rsidRPr="00D74F45" w:rsidRDefault="001122FE" w:rsidP="00E74C87">
      <w:pPr>
        <w:numPr>
          <w:ilvl w:val="0"/>
          <w:numId w:val="41"/>
        </w:numPr>
      </w:pPr>
      <w:r w:rsidRPr="00D74F45">
        <w:t>užívání veřejného prostrans</w:t>
      </w:r>
      <w:r w:rsidR="00D15224" w:rsidRPr="00D74F45">
        <w:t>tví příspěvkovými organizacemi M</w:t>
      </w:r>
      <w:r w:rsidRPr="00D74F45">
        <w:t>ěsta Chebu</w:t>
      </w:r>
      <w:r w:rsidR="00090C14" w:rsidRPr="00D74F45">
        <w:t>,</w:t>
      </w:r>
    </w:p>
    <w:p w:rsidR="003C32C2" w:rsidRPr="00D74F45" w:rsidRDefault="00C25D0C" w:rsidP="00E74C87">
      <w:pPr>
        <w:numPr>
          <w:ilvl w:val="0"/>
          <w:numId w:val="41"/>
        </w:numPr>
      </w:pPr>
      <w:r w:rsidRPr="00D74F45">
        <w:t>už</w:t>
      </w:r>
      <w:r w:rsidR="008013E1" w:rsidRPr="00D74F45">
        <w:t>ívání veřejnéh</w:t>
      </w:r>
      <w:r w:rsidR="00D15224" w:rsidRPr="00D74F45">
        <w:t>o prostranství nadacemi</w:t>
      </w:r>
      <w:r w:rsidR="00542C57" w:rsidRPr="00D74F45">
        <w:t xml:space="preserve"> a nadačními fondy</w:t>
      </w:r>
      <w:r w:rsidR="00D15224" w:rsidRPr="00D74F45">
        <w:t>, které M</w:t>
      </w:r>
      <w:r w:rsidR="008013E1" w:rsidRPr="00D74F45">
        <w:t>ěsto Cheb zřídilo</w:t>
      </w:r>
      <w:r w:rsidR="00090C14" w:rsidRPr="00D74F45">
        <w:t>,</w:t>
      </w:r>
    </w:p>
    <w:p w:rsidR="00742D3F" w:rsidRPr="00D74F45" w:rsidRDefault="001B59F8" w:rsidP="00E74C87">
      <w:pPr>
        <w:numPr>
          <w:ilvl w:val="0"/>
          <w:numId w:val="41"/>
        </w:numPr>
      </w:pPr>
      <w:r>
        <w:t>akce, při které by byl stanoven poplatek nižší</w:t>
      </w:r>
      <w:r w:rsidR="00470108" w:rsidRPr="00D74F45">
        <w:t xml:space="preserve"> </w:t>
      </w:r>
      <w:r>
        <w:t>než</w:t>
      </w:r>
      <w:r w:rsidR="00470108" w:rsidRPr="00D74F45">
        <w:t xml:space="preserve"> 50,- Kč</w:t>
      </w:r>
      <w:r w:rsidR="00090C14" w:rsidRPr="00D74F45">
        <w:t>.</w:t>
      </w:r>
    </w:p>
    <w:p w:rsidR="00A24C89" w:rsidRDefault="00A24C89" w:rsidP="00A24C89"/>
    <w:p w:rsidR="00CE4BA0" w:rsidRDefault="00CE4BA0" w:rsidP="00A24C89"/>
    <w:p w:rsidR="00CE4BA0" w:rsidRPr="00D74F45" w:rsidRDefault="00CE4BA0" w:rsidP="00A24C89"/>
    <w:p w:rsidR="00675AFF" w:rsidRPr="00D74F45" w:rsidRDefault="00512AA0" w:rsidP="00675AFF">
      <w:pPr>
        <w:pStyle w:val="Zkladntext3"/>
        <w:jc w:val="center"/>
        <w:rPr>
          <w:sz w:val="24"/>
        </w:rPr>
      </w:pPr>
      <w:r w:rsidRPr="00D74F45">
        <w:rPr>
          <w:sz w:val="24"/>
        </w:rPr>
        <w:t xml:space="preserve">Čl. </w:t>
      </w:r>
      <w:r w:rsidR="00DE1232">
        <w:rPr>
          <w:sz w:val="24"/>
        </w:rPr>
        <w:t>9</w:t>
      </w:r>
    </w:p>
    <w:p w:rsidR="00030491" w:rsidRPr="00D74F45" w:rsidRDefault="00030491" w:rsidP="00030491">
      <w:pPr>
        <w:pStyle w:val="Zkladntext"/>
        <w:spacing w:line="200" w:lineRule="atLeast"/>
        <w:jc w:val="center"/>
        <w:rPr>
          <w:b/>
        </w:rPr>
      </w:pPr>
      <w:r w:rsidRPr="00D74F45">
        <w:rPr>
          <w:b/>
        </w:rPr>
        <w:t>Zrušovací ustanovení</w:t>
      </w:r>
    </w:p>
    <w:p w:rsidR="00030491" w:rsidRPr="00D74F45" w:rsidRDefault="00030491" w:rsidP="00030491">
      <w:pPr>
        <w:jc w:val="both"/>
        <w:rPr>
          <w:sz w:val="20"/>
        </w:rPr>
      </w:pPr>
    </w:p>
    <w:p w:rsidR="00074335" w:rsidRPr="00D74F45" w:rsidRDefault="00344EA5" w:rsidP="0072260A">
      <w:pPr>
        <w:jc w:val="both"/>
      </w:pPr>
      <w:r w:rsidRPr="00D74F45">
        <w:t>Touto obecně závaznou vyhláškou se ruší</w:t>
      </w:r>
      <w:r w:rsidR="00090C14" w:rsidRPr="00D74F45">
        <w:t xml:space="preserve"> o</w:t>
      </w:r>
      <w:r w:rsidRPr="00D74F45">
        <w:t>becně závazná vyhláška</w:t>
      </w:r>
      <w:r w:rsidR="005F5FAD" w:rsidRPr="00D74F45">
        <w:t xml:space="preserve"> číslo</w:t>
      </w:r>
      <w:r w:rsidRPr="00D74F45">
        <w:t xml:space="preserve"> </w:t>
      </w:r>
      <w:r w:rsidR="00452CA5">
        <w:t>2/2022</w:t>
      </w:r>
      <w:r w:rsidR="00EF387D">
        <w:t xml:space="preserve"> </w:t>
      </w:r>
      <w:r w:rsidR="005F5FAD" w:rsidRPr="00D74F45">
        <w:t xml:space="preserve">o místním </w:t>
      </w:r>
      <w:r w:rsidRPr="00D74F45">
        <w:t>poplatku za užívání veřejného</w:t>
      </w:r>
      <w:r w:rsidR="00090C14" w:rsidRPr="00D74F45">
        <w:t xml:space="preserve"> </w:t>
      </w:r>
      <w:r w:rsidRPr="00D74F45">
        <w:t>prostra</w:t>
      </w:r>
      <w:r w:rsidRPr="00D74F45">
        <w:t>n</w:t>
      </w:r>
      <w:r w:rsidRPr="00D74F45">
        <w:t>ství</w:t>
      </w:r>
      <w:r w:rsidR="00EF387D">
        <w:t>.</w:t>
      </w:r>
    </w:p>
    <w:p w:rsidR="00565A42" w:rsidRDefault="00565A42" w:rsidP="003E5C02">
      <w:pPr>
        <w:ind w:left="360" w:hanging="360"/>
        <w:jc w:val="center"/>
      </w:pPr>
    </w:p>
    <w:p w:rsidR="008608E6" w:rsidRDefault="008608E6" w:rsidP="003E5C02">
      <w:pPr>
        <w:ind w:left="360" w:hanging="360"/>
        <w:jc w:val="center"/>
      </w:pPr>
    </w:p>
    <w:p w:rsidR="008608E6" w:rsidRDefault="008608E6" w:rsidP="003E5C02">
      <w:pPr>
        <w:ind w:left="360" w:hanging="360"/>
        <w:jc w:val="center"/>
      </w:pPr>
    </w:p>
    <w:p w:rsidR="00675AFF" w:rsidRPr="00D74F45" w:rsidRDefault="00512AA0" w:rsidP="003E5C02">
      <w:pPr>
        <w:ind w:left="360" w:hanging="360"/>
        <w:jc w:val="center"/>
      </w:pPr>
      <w:r w:rsidRPr="00D74F45">
        <w:t>Čl. 1</w:t>
      </w:r>
      <w:r w:rsidR="00DE1232">
        <w:t>0</w:t>
      </w:r>
    </w:p>
    <w:p w:rsidR="00675AFF" w:rsidRDefault="00675AFF" w:rsidP="00675AFF">
      <w:pPr>
        <w:pStyle w:val="Nadpis6"/>
        <w:rPr>
          <w:b/>
          <w:sz w:val="24"/>
        </w:rPr>
      </w:pPr>
      <w:r w:rsidRPr="00D74F45">
        <w:rPr>
          <w:b/>
          <w:sz w:val="24"/>
        </w:rPr>
        <w:t>Účinnost</w:t>
      </w:r>
    </w:p>
    <w:p w:rsidR="000F6FF1" w:rsidRPr="000F6FF1" w:rsidRDefault="000F6FF1" w:rsidP="000F6FF1"/>
    <w:p w:rsidR="000F6FF1" w:rsidRPr="00B4324B" w:rsidRDefault="000F6FF1" w:rsidP="000F6FF1">
      <w:pPr>
        <w:keepNext/>
        <w:tabs>
          <w:tab w:val="left" w:pos="4395"/>
        </w:tabs>
        <w:rPr>
          <w:b/>
          <w:bCs/>
          <w:vertAlign w:val="superscript"/>
        </w:rPr>
      </w:pPr>
      <w:r w:rsidRPr="00841EAF">
        <w:t>Tato obecně závazná vyhláška nabývá účinnosti dne</w:t>
      </w:r>
      <w:r>
        <w:t>m</w:t>
      </w:r>
      <w:r w:rsidR="001F0168">
        <w:t xml:space="preserve"> </w:t>
      </w:r>
      <w:r w:rsidR="003D52C4">
        <w:t>01.01.2024</w:t>
      </w:r>
    </w:p>
    <w:p w:rsidR="000F6FF1" w:rsidRDefault="000F6FF1" w:rsidP="000F6FF1">
      <w:pPr>
        <w:tabs>
          <w:tab w:val="left" w:pos="4395"/>
        </w:tabs>
      </w:pPr>
    </w:p>
    <w:p w:rsidR="000F6FF1" w:rsidRPr="00E274B7" w:rsidRDefault="000F6FF1" w:rsidP="000F6FF1">
      <w:pPr>
        <w:tabs>
          <w:tab w:val="left" w:pos="4395"/>
        </w:tabs>
      </w:pPr>
    </w:p>
    <w:p w:rsidR="000F6FF1" w:rsidRDefault="000F6FF1" w:rsidP="000F6FF1">
      <w:pPr>
        <w:tabs>
          <w:tab w:val="left" w:pos="4395"/>
        </w:tabs>
      </w:pPr>
    </w:p>
    <w:p w:rsidR="003D52C4" w:rsidRDefault="003D52C4" w:rsidP="003D52C4">
      <w:pPr>
        <w:tabs>
          <w:tab w:val="left" w:pos="4395"/>
        </w:tabs>
        <w:jc w:val="center"/>
      </w:pPr>
      <w:r>
        <w:t xml:space="preserve">Ing. </w:t>
      </w:r>
      <w:r w:rsidR="00815738">
        <w:t xml:space="preserve">Jan </w:t>
      </w:r>
      <w:r w:rsidR="00815738">
        <w:t>Vrba</w:t>
      </w:r>
      <w:r w:rsidR="006B4E6B">
        <w:t xml:space="preserve"> v. r.</w:t>
      </w:r>
    </w:p>
    <w:p w:rsidR="003D52C4" w:rsidRDefault="003D52C4" w:rsidP="003D52C4">
      <w:pPr>
        <w:tabs>
          <w:tab w:val="left" w:pos="4395"/>
        </w:tabs>
        <w:jc w:val="center"/>
      </w:pPr>
      <w:r>
        <w:t>starosta</w:t>
      </w:r>
    </w:p>
    <w:p w:rsidR="003D52C4" w:rsidRDefault="003D52C4" w:rsidP="003D52C4">
      <w:pPr>
        <w:tabs>
          <w:tab w:val="left" w:pos="4395"/>
        </w:tabs>
        <w:jc w:val="center"/>
      </w:pPr>
    </w:p>
    <w:p w:rsidR="003D52C4" w:rsidRDefault="003D52C4" w:rsidP="003D52C4">
      <w:pPr>
        <w:tabs>
          <w:tab w:val="left" w:pos="4395"/>
        </w:tabs>
        <w:jc w:val="center"/>
      </w:pPr>
    </w:p>
    <w:p w:rsidR="003D52C4" w:rsidRDefault="003D52C4" w:rsidP="003D52C4">
      <w:pPr>
        <w:pStyle w:val="Default"/>
        <w:jc w:val="center"/>
        <w:rPr>
          <w:color w:val="auto"/>
        </w:rPr>
      </w:pPr>
      <w:r>
        <w:rPr>
          <w:color w:val="auto"/>
        </w:rPr>
        <w:t xml:space="preserve">Ing. </w:t>
      </w:r>
      <w:r w:rsidR="00815738">
        <w:rPr>
          <w:color w:val="auto"/>
        </w:rPr>
        <w:t xml:space="preserve">Michal </w:t>
      </w:r>
      <w:r>
        <w:rPr>
          <w:color w:val="auto"/>
        </w:rPr>
        <w:t>Pospíšil</w:t>
      </w:r>
      <w:r w:rsidR="006B4E6B">
        <w:rPr>
          <w:color w:val="auto"/>
        </w:rPr>
        <w:t xml:space="preserve"> </w:t>
      </w:r>
      <w:r w:rsidR="006B4E6B">
        <w:t>v. r.</w:t>
      </w:r>
      <w:bookmarkStart w:id="0" w:name="_GoBack"/>
      <w:bookmarkEnd w:id="0"/>
    </w:p>
    <w:p w:rsidR="003D52C4" w:rsidRDefault="003D52C4" w:rsidP="003D52C4">
      <w:pPr>
        <w:pStyle w:val="Default"/>
        <w:jc w:val="center"/>
        <w:rPr>
          <w:color w:val="auto"/>
        </w:rPr>
      </w:pPr>
      <w:r>
        <w:rPr>
          <w:color w:val="auto"/>
        </w:rPr>
        <w:t>místostarosta</w:t>
      </w:r>
    </w:p>
    <w:p w:rsidR="003D52C4" w:rsidRDefault="003D52C4" w:rsidP="00815738">
      <w:pPr>
        <w:pStyle w:val="Default"/>
        <w:rPr>
          <w:color w:val="auto"/>
        </w:rPr>
      </w:pPr>
    </w:p>
    <w:p w:rsidR="00815738" w:rsidRPr="002971ED" w:rsidRDefault="00815738" w:rsidP="00815738">
      <w:pPr>
        <w:jc w:val="both"/>
      </w:pPr>
      <w:r w:rsidRPr="002971ED">
        <w:t>Datum vyhlášení ve Sbírce právních předpisů:</w:t>
      </w:r>
      <w:r>
        <w:t xml:space="preserve">  </w:t>
      </w:r>
    </w:p>
    <w:p w:rsidR="00815738" w:rsidRPr="002971ED" w:rsidRDefault="00815738" w:rsidP="00815738">
      <w:pPr>
        <w:jc w:val="both"/>
      </w:pPr>
      <w:r w:rsidRPr="002971ED">
        <w:t xml:space="preserve">Datum zveřejní oznámení o vyhlášení </w:t>
      </w:r>
      <w:r>
        <w:t>obecně závazné vyhlášky</w:t>
      </w:r>
      <w:r w:rsidRPr="002971ED">
        <w:t xml:space="preserve"> na úřední desce dne:</w:t>
      </w:r>
      <w:r>
        <w:t xml:space="preserve"> </w:t>
      </w:r>
    </w:p>
    <w:p w:rsidR="00815738" w:rsidRPr="00BF1BB8" w:rsidRDefault="00815738" w:rsidP="00815738">
      <w:r w:rsidRPr="002971ED">
        <w:t xml:space="preserve">Datum sejmutí oznámení o vyhlášení </w:t>
      </w:r>
      <w:r>
        <w:t>obecně závazné vyhlášky</w:t>
      </w:r>
      <w:r w:rsidRPr="002971ED">
        <w:t xml:space="preserve"> z úřední desky dne:  </w:t>
      </w:r>
    </w:p>
    <w:p w:rsidR="00815738" w:rsidRDefault="00815738" w:rsidP="00815738">
      <w:pPr>
        <w:tabs>
          <w:tab w:val="left" w:pos="4395"/>
        </w:tabs>
        <w:jc w:val="both"/>
      </w:pPr>
    </w:p>
    <w:p w:rsidR="00815738" w:rsidRPr="001F7A2D" w:rsidRDefault="00815738" w:rsidP="00815738">
      <w:r w:rsidRPr="001F7A2D">
        <w:t>Zveřejnění obecně závazné vyhlášky bylo shodně provedeno způsobem umožňujícím dálkový přístup.</w:t>
      </w:r>
    </w:p>
    <w:p w:rsidR="00815738" w:rsidRDefault="00815738" w:rsidP="00815738">
      <w:pPr>
        <w:pStyle w:val="Default"/>
        <w:rPr>
          <w:color w:val="auto"/>
        </w:rPr>
      </w:pPr>
    </w:p>
    <w:p w:rsidR="000F6FF1" w:rsidRDefault="000F6FF1" w:rsidP="000F6FF1">
      <w:pPr>
        <w:tabs>
          <w:tab w:val="left" w:pos="4395"/>
        </w:tabs>
        <w:jc w:val="center"/>
      </w:pPr>
    </w:p>
    <w:p w:rsidR="000F6FF1" w:rsidRDefault="000F6FF1" w:rsidP="000F6FF1">
      <w:pPr>
        <w:tabs>
          <w:tab w:val="left" w:pos="4395"/>
        </w:tabs>
        <w:jc w:val="center"/>
      </w:pPr>
    </w:p>
    <w:p w:rsidR="000F6FF1" w:rsidRDefault="000F6FF1" w:rsidP="000F6FF1">
      <w:pPr>
        <w:tabs>
          <w:tab w:val="left" w:pos="4395"/>
        </w:tabs>
        <w:jc w:val="center"/>
      </w:pPr>
    </w:p>
    <w:p w:rsidR="000F6FF1" w:rsidRDefault="000F6FF1" w:rsidP="000F6FF1">
      <w:pPr>
        <w:tabs>
          <w:tab w:val="left" w:pos="4395"/>
        </w:tabs>
        <w:jc w:val="center"/>
      </w:pPr>
    </w:p>
    <w:p w:rsidR="008608E6" w:rsidRDefault="008608E6" w:rsidP="00675AFF">
      <w:pPr>
        <w:pStyle w:val="Zkladntext"/>
      </w:pPr>
    </w:p>
    <w:p w:rsidR="008608E6" w:rsidRDefault="008608E6" w:rsidP="00675AFF">
      <w:pPr>
        <w:pStyle w:val="Zkladntext"/>
      </w:pPr>
    </w:p>
    <w:p w:rsidR="008608E6" w:rsidRDefault="008608E6" w:rsidP="00675AFF">
      <w:pPr>
        <w:pStyle w:val="Zkladntext"/>
      </w:pPr>
    </w:p>
    <w:p w:rsidR="008608E6" w:rsidRDefault="008608E6" w:rsidP="00675AFF">
      <w:pPr>
        <w:pStyle w:val="Zkladntext"/>
      </w:pPr>
    </w:p>
    <w:p w:rsidR="008608E6" w:rsidRDefault="008608E6" w:rsidP="00675AFF">
      <w:pPr>
        <w:pStyle w:val="Zkladntext"/>
      </w:pPr>
    </w:p>
    <w:p w:rsidR="008608E6" w:rsidRDefault="008608E6" w:rsidP="00675AFF">
      <w:pPr>
        <w:pStyle w:val="Zkladntext"/>
      </w:pPr>
    </w:p>
    <w:p w:rsidR="000708F8" w:rsidRPr="00D74F45" w:rsidRDefault="000708F8" w:rsidP="00675AFF">
      <w:pPr>
        <w:pStyle w:val="Zkladntext"/>
      </w:pPr>
      <w:r>
        <w:t>___________________________________________________________________________</w:t>
      </w:r>
    </w:p>
    <w:p w:rsidR="00965C5F" w:rsidRPr="00D74F45" w:rsidRDefault="00965C5F" w:rsidP="00673770">
      <w:pPr>
        <w:rPr>
          <w:sz w:val="20"/>
          <w:vertAlign w:val="superscript"/>
        </w:rPr>
      </w:pPr>
    </w:p>
    <w:p w:rsidR="00187670" w:rsidRPr="00D74F45" w:rsidRDefault="00673770" w:rsidP="00673770">
      <w:pPr>
        <w:rPr>
          <w:sz w:val="20"/>
        </w:rPr>
      </w:pPr>
      <w:r w:rsidRPr="00D74F45">
        <w:rPr>
          <w:sz w:val="20"/>
          <w:vertAlign w:val="superscript"/>
        </w:rPr>
        <w:t>1)</w:t>
      </w:r>
      <w:r w:rsidR="00187670" w:rsidRPr="00D74F45">
        <w:rPr>
          <w:sz w:val="20"/>
        </w:rPr>
        <w:t>§</w:t>
      </w:r>
      <w:r w:rsidR="00A14F40">
        <w:rPr>
          <w:sz w:val="20"/>
        </w:rPr>
        <w:t xml:space="preserve"> </w:t>
      </w:r>
      <w:r w:rsidR="008608E6">
        <w:rPr>
          <w:sz w:val="20"/>
        </w:rPr>
        <w:t>1</w:t>
      </w:r>
      <w:r w:rsidR="00D12010">
        <w:rPr>
          <w:sz w:val="20"/>
        </w:rPr>
        <w:t xml:space="preserve"> </w:t>
      </w:r>
      <w:r w:rsidR="00F4659E">
        <w:rPr>
          <w:sz w:val="20"/>
        </w:rPr>
        <w:t>písm. c)</w:t>
      </w:r>
      <w:r w:rsidR="00187670" w:rsidRPr="00D74F45">
        <w:rPr>
          <w:sz w:val="20"/>
        </w:rPr>
        <w:t xml:space="preserve"> zákona č. 565/1990Sb., o místních poplatcích, ve znění pozdějších změn </w:t>
      </w:r>
    </w:p>
    <w:p w:rsidR="000F3250" w:rsidRPr="00D74F45" w:rsidRDefault="00673770" w:rsidP="00673770">
      <w:pPr>
        <w:rPr>
          <w:sz w:val="20"/>
        </w:rPr>
      </w:pPr>
      <w:r w:rsidRPr="0022268F">
        <w:rPr>
          <w:sz w:val="20"/>
          <w:vertAlign w:val="superscript"/>
        </w:rPr>
        <w:t>2)</w:t>
      </w:r>
      <w:r w:rsidR="000F3250" w:rsidRPr="00D74F45">
        <w:rPr>
          <w:sz w:val="20"/>
        </w:rPr>
        <w:t xml:space="preserve">§ </w:t>
      </w:r>
      <w:r w:rsidR="005A22D6">
        <w:rPr>
          <w:sz w:val="20"/>
        </w:rPr>
        <w:t>15 zákona</w:t>
      </w:r>
      <w:r w:rsidR="00A14F40">
        <w:rPr>
          <w:sz w:val="20"/>
        </w:rPr>
        <w:t xml:space="preserve"> </w:t>
      </w:r>
      <w:r w:rsidR="000F3250" w:rsidRPr="00D74F45">
        <w:rPr>
          <w:sz w:val="20"/>
        </w:rPr>
        <w:t>č</w:t>
      </w:r>
      <w:r w:rsidR="00D12010">
        <w:rPr>
          <w:sz w:val="20"/>
        </w:rPr>
        <w:t>.</w:t>
      </w:r>
      <w:r w:rsidR="00A14F40">
        <w:rPr>
          <w:sz w:val="20"/>
        </w:rPr>
        <w:t xml:space="preserve"> </w:t>
      </w:r>
      <w:r w:rsidR="000F3250" w:rsidRPr="00D74F45">
        <w:rPr>
          <w:sz w:val="20"/>
        </w:rPr>
        <w:t>565/1990</w:t>
      </w:r>
      <w:r w:rsidR="00F70C50" w:rsidRPr="00D74F45">
        <w:rPr>
          <w:sz w:val="20"/>
        </w:rPr>
        <w:t xml:space="preserve"> </w:t>
      </w:r>
      <w:r w:rsidR="000F3250" w:rsidRPr="00D74F45">
        <w:rPr>
          <w:sz w:val="20"/>
        </w:rPr>
        <w:t xml:space="preserve">Sb., o místních poplatcích, ve znění pozdějších předpisů </w:t>
      </w:r>
    </w:p>
    <w:p w:rsidR="002E2966" w:rsidRPr="00D74F45" w:rsidRDefault="002E2966" w:rsidP="002E2966">
      <w:pPr>
        <w:pStyle w:val="Zpat"/>
        <w:ind w:right="360"/>
        <w:rPr>
          <w:sz w:val="20"/>
          <w:szCs w:val="20"/>
        </w:rPr>
      </w:pPr>
      <w:r w:rsidRPr="00D74F45">
        <w:rPr>
          <w:sz w:val="20"/>
          <w:vertAlign w:val="superscript"/>
        </w:rPr>
        <w:t xml:space="preserve">3) </w:t>
      </w:r>
      <w:r w:rsidRPr="00D74F45">
        <w:rPr>
          <w:sz w:val="20"/>
        </w:rPr>
        <w:t>§</w:t>
      </w:r>
      <w:r w:rsidR="00A14F40">
        <w:rPr>
          <w:sz w:val="20"/>
        </w:rPr>
        <w:t xml:space="preserve"> </w:t>
      </w:r>
      <w:r w:rsidR="008608E6">
        <w:rPr>
          <w:sz w:val="20"/>
        </w:rPr>
        <w:t>4</w:t>
      </w:r>
      <w:r w:rsidRPr="00D74F45">
        <w:rPr>
          <w:sz w:val="20"/>
        </w:rPr>
        <w:t xml:space="preserve"> odst. 1 </w:t>
      </w:r>
      <w:r w:rsidRPr="00D74F45">
        <w:rPr>
          <w:sz w:val="20"/>
          <w:szCs w:val="20"/>
        </w:rPr>
        <w:t>zákona č. 565/1990 Sb.</w:t>
      </w:r>
      <w:r w:rsidR="008608E6">
        <w:rPr>
          <w:sz w:val="20"/>
          <w:szCs w:val="20"/>
        </w:rPr>
        <w:t>,</w:t>
      </w:r>
      <w:r w:rsidRPr="00D74F45">
        <w:rPr>
          <w:sz w:val="20"/>
          <w:szCs w:val="20"/>
        </w:rPr>
        <w:t xml:space="preserve"> o místních poplatcích, ve znění pozdějších předpisů</w:t>
      </w:r>
    </w:p>
    <w:p w:rsidR="00F70C50" w:rsidRPr="00D74F45" w:rsidRDefault="00F70C50" w:rsidP="00F70C50">
      <w:pPr>
        <w:pStyle w:val="Zpat"/>
        <w:ind w:right="360"/>
        <w:rPr>
          <w:sz w:val="20"/>
          <w:szCs w:val="20"/>
        </w:rPr>
      </w:pPr>
      <w:r w:rsidRPr="00D74F45">
        <w:rPr>
          <w:sz w:val="20"/>
          <w:vertAlign w:val="superscript"/>
        </w:rPr>
        <w:t xml:space="preserve">4) </w:t>
      </w:r>
      <w:r w:rsidR="00A14F40">
        <w:rPr>
          <w:sz w:val="20"/>
        </w:rPr>
        <w:t xml:space="preserve">§ 4 odst. 2 </w:t>
      </w:r>
      <w:r w:rsidRPr="00D74F45">
        <w:rPr>
          <w:sz w:val="20"/>
          <w:szCs w:val="20"/>
        </w:rPr>
        <w:t>zákona č. 565/1990 Sb.</w:t>
      </w:r>
      <w:r w:rsidR="008608E6">
        <w:rPr>
          <w:sz w:val="20"/>
          <w:szCs w:val="20"/>
        </w:rPr>
        <w:t>,</w:t>
      </w:r>
      <w:r w:rsidRPr="00D74F45">
        <w:rPr>
          <w:sz w:val="20"/>
          <w:szCs w:val="20"/>
        </w:rPr>
        <w:t xml:space="preserve"> o</w:t>
      </w:r>
      <w:r w:rsidR="00A14F40">
        <w:rPr>
          <w:sz w:val="20"/>
          <w:szCs w:val="20"/>
        </w:rPr>
        <w:t xml:space="preserve"> </w:t>
      </w:r>
      <w:r w:rsidRPr="00D74F45">
        <w:rPr>
          <w:sz w:val="20"/>
          <w:szCs w:val="20"/>
        </w:rPr>
        <w:t>místních poplatcích, ve znění pozdějších předpisů</w:t>
      </w:r>
    </w:p>
    <w:p w:rsidR="00CB5D93" w:rsidRPr="00CB5D93" w:rsidRDefault="00747529" w:rsidP="00673770">
      <w:pPr>
        <w:rPr>
          <w:sz w:val="20"/>
          <w:szCs w:val="20"/>
        </w:rPr>
      </w:pPr>
      <w:r w:rsidRPr="00D74F45">
        <w:rPr>
          <w:sz w:val="20"/>
          <w:szCs w:val="20"/>
          <w:vertAlign w:val="superscript"/>
        </w:rPr>
        <w:t>5)</w:t>
      </w:r>
      <w:r w:rsidR="00B656FB" w:rsidRPr="00D74F45">
        <w:rPr>
          <w:sz w:val="20"/>
          <w:szCs w:val="20"/>
          <w:vertAlign w:val="superscript"/>
        </w:rPr>
        <w:t xml:space="preserve"> </w:t>
      </w:r>
      <w:r w:rsidR="00CB5D93">
        <w:rPr>
          <w:sz w:val="20"/>
          <w:szCs w:val="20"/>
        </w:rPr>
        <w:t>§</w:t>
      </w:r>
      <w:r w:rsidR="00A14F40">
        <w:rPr>
          <w:sz w:val="20"/>
          <w:szCs w:val="20"/>
        </w:rPr>
        <w:t xml:space="preserve"> </w:t>
      </w:r>
      <w:r w:rsidR="00CB5D93">
        <w:rPr>
          <w:sz w:val="20"/>
          <w:szCs w:val="20"/>
        </w:rPr>
        <w:t>34 zákona č. 128/2000 Sb.</w:t>
      </w:r>
      <w:r w:rsidR="008608E6">
        <w:rPr>
          <w:sz w:val="20"/>
          <w:szCs w:val="20"/>
        </w:rPr>
        <w:t>,</w:t>
      </w:r>
      <w:r w:rsidR="00CB5D93">
        <w:rPr>
          <w:sz w:val="20"/>
          <w:szCs w:val="20"/>
        </w:rPr>
        <w:t xml:space="preserve"> o obcích (obecní zřízení), ve znění pozdějších předpisů</w:t>
      </w:r>
    </w:p>
    <w:p w:rsidR="002E2966" w:rsidRPr="00D74F45" w:rsidRDefault="00CB5D93" w:rsidP="00673770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>6)</w:t>
      </w:r>
      <w:r w:rsidR="008608E6">
        <w:rPr>
          <w:sz w:val="20"/>
          <w:szCs w:val="20"/>
          <w:vertAlign w:val="superscript"/>
        </w:rPr>
        <w:t xml:space="preserve"> </w:t>
      </w:r>
      <w:r w:rsidR="00B656FB" w:rsidRPr="00D74F45">
        <w:rPr>
          <w:sz w:val="20"/>
        </w:rPr>
        <w:t>§</w:t>
      </w:r>
      <w:r w:rsidR="00A14F40">
        <w:rPr>
          <w:sz w:val="20"/>
        </w:rPr>
        <w:t xml:space="preserve"> </w:t>
      </w:r>
      <w:r w:rsidR="00747529" w:rsidRPr="00D74F45">
        <w:rPr>
          <w:sz w:val="20"/>
          <w:szCs w:val="20"/>
        </w:rPr>
        <w:t xml:space="preserve">14a </w:t>
      </w:r>
      <w:r w:rsidR="00F33574" w:rsidRPr="00D74F45">
        <w:rPr>
          <w:sz w:val="20"/>
          <w:szCs w:val="20"/>
        </w:rPr>
        <w:t xml:space="preserve">odst. </w:t>
      </w:r>
      <w:r w:rsidR="00A86CD1">
        <w:rPr>
          <w:sz w:val="20"/>
          <w:szCs w:val="20"/>
        </w:rPr>
        <w:t>2</w:t>
      </w:r>
      <w:r w:rsidR="00F33574" w:rsidRPr="00D74F45">
        <w:rPr>
          <w:sz w:val="20"/>
          <w:szCs w:val="20"/>
        </w:rPr>
        <w:t xml:space="preserve"> zákona č. 565/1990 Sb.,</w:t>
      </w:r>
      <w:r w:rsidR="00A14F40">
        <w:rPr>
          <w:sz w:val="20"/>
          <w:szCs w:val="20"/>
        </w:rPr>
        <w:t xml:space="preserve"> </w:t>
      </w:r>
      <w:r w:rsidR="00747529" w:rsidRPr="00D74F45">
        <w:rPr>
          <w:sz w:val="20"/>
          <w:szCs w:val="20"/>
        </w:rPr>
        <w:t>o místních</w:t>
      </w:r>
      <w:r w:rsidR="00A14F40">
        <w:rPr>
          <w:sz w:val="20"/>
          <w:szCs w:val="20"/>
        </w:rPr>
        <w:t xml:space="preserve"> </w:t>
      </w:r>
      <w:r w:rsidR="00747529" w:rsidRPr="00D74F45">
        <w:rPr>
          <w:sz w:val="20"/>
          <w:szCs w:val="20"/>
        </w:rPr>
        <w:t>poplatcích, ve znění pozdějších předpisů</w:t>
      </w:r>
    </w:p>
    <w:p w:rsidR="00DD0BCC" w:rsidRPr="00D74F45" w:rsidRDefault="00CB5D93" w:rsidP="00DD0BCC">
      <w:pPr>
        <w:pStyle w:val="Zpat"/>
        <w:ind w:right="360"/>
        <w:rPr>
          <w:sz w:val="20"/>
          <w:szCs w:val="20"/>
        </w:rPr>
      </w:pPr>
      <w:r>
        <w:rPr>
          <w:sz w:val="20"/>
          <w:vertAlign w:val="superscript"/>
        </w:rPr>
        <w:t>7</w:t>
      </w:r>
      <w:r w:rsidR="00DD0BCC" w:rsidRPr="00D74F45">
        <w:rPr>
          <w:sz w:val="20"/>
          <w:vertAlign w:val="superscript"/>
        </w:rPr>
        <w:t>)</w:t>
      </w:r>
      <w:r w:rsidR="00B656FB" w:rsidRPr="00D74F45">
        <w:rPr>
          <w:sz w:val="20"/>
        </w:rPr>
        <w:t xml:space="preserve"> §</w:t>
      </w:r>
      <w:r w:rsidR="00DD0BCC" w:rsidRPr="00D74F45">
        <w:rPr>
          <w:sz w:val="20"/>
          <w:szCs w:val="20"/>
        </w:rPr>
        <w:t xml:space="preserve"> 14a</w:t>
      </w:r>
      <w:r w:rsidR="00F33574" w:rsidRPr="00D74F45">
        <w:rPr>
          <w:sz w:val="20"/>
          <w:szCs w:val="20"/>
        </w:rPr>
        <w:t xml:space="preserve"> odst. </w:t>
      </w:r>
      <w:r w:rsidR="00A86CD1">
        <w:rPr>
          <w:sz w:val="20"/>
          <w:szCs w:val="20"/>
        </w:rPr>
        <w:t>3</w:t>
      </w:r>
      <w:r w:rsidR="00F33574" w:rsidRPr="00D74F45">
        <w:rPr>
          <w:sz w:val="20"/>
          <w:szCs w:val="20"/>
        </w:rPr>
        <w:t xml:space="preserve"> zákona č. 565/1990 Sb.</w:t>
      </w:r>
      <w:r w:rsidR="00D12010">
        <w:rPr>
          <w:sz w:val="20"/>
          <w:szCs w:val="20"/>
        </w:rPr>
        <w:t>,</w:t>
      </w:r>
      <w:r w:rsidR="00DD0BCC" w:rsidRPr="00D74F45">
        <w:rPr>
          <w:sz w:val="20"/>
          <w:szCs w:val="20"/>
        </w:rPr>
        <w:t xml:space="preserve"> o místních poplatcích, ve znění pozdějších předpisů</w:t>
      </w:r>
    </w:p>
    <w:p w:rsidR="00DD0BCC" w:rsidRPr="00D74F45" w:rsidRDefault="00CB5D93" w:rsidP="00DD0BCC">
      <w:pPr>
        <w:pStyle w:val="Zpat"/>
        <w:ind w:right="360"/>
        <w:rPr>
          <w:sz w:val="20"/>
          <w:szCs w:val="20"/>
        </w:rPr>
      </w:pPr>
      <w:r>
        <w:rPr>
          <w:sz w:val="20"/>
          <w:vertAlign w:val="superscript"/>
        </w:rPr>
        <w:t>8</w:t>
      </w:r>
      <w:r w:rsidR="00DD0BCC" w:rsidRPr="00D74F45">
        <w:rPr>
          <w:sz w:val="20"/>
          <w:vertAlign w:val="superscript"/>
        </w:rPr>
        <w:t>)</w:t>
      </w:r>
      <w:r w:rsidR="00DD0BCC" w:rsidRPr="00D74F45">
        <w:rPr>
          <w:sz w:val="20"/>
          <w:szCs w:val="20"/>
        </w:rPr>
        <w:t xml:space="preserve"> § 14a odst. </w:t>
      </w:r>
      <w:r w:rsidR="00A86CD1">
        <w:rPr>
          <w:sz w:val="20"/>
          <w:szCs w:val="20"/>
        </w:rPr>
        <w:t>4</w:t>
      </w:r>
      <w:r w:rsidR="00DD0BCC" w:rsidRPr="00D74F45">
        <w:rPr>
          <w:sz w:val="20"/>
          <w:szCs w:val="20"/>
        </w:rPr>
        <w:t xml:space="preserve"> zákona č. 565/1990 Sb.</w:t>
      </w:r>
      <w:r w:rsidR="00D12010">
        <w:rPr>
          <w:sz w:val="20"/>
          <w:szCs w:val="20"/>
        </w:rPr>
        <w:t>,</w:t>
      </w:r>
      <w:r w:rsidR="00DD0BCC" w:rsidRPr="00D74F45">
        <w:rPr>
          <w:sz w:val="20"/>
          <w:szCs w:val="20"/>
        </w:rPr>
        <w:t xml:space="preserve"> o místních poplatcích, ve znění pozdějších předpisů</w:t>
      </w:r>
    </w:p>
    <w:p w:rsidR="00AF637F" w:rsidRPr="00D74F45" w:rsidRDefault="00CB5D93" w:rsidP="00B65FC6">
      <w:pPr>
        <w:pStyle w:val="Zpat"/>
        <w:ind w:right="360"/>
        <w:rPr>
          <w:sz w:val="20"/>
          <w:szCs w:val="20"/>
        </w:rPr>
      </w:pPr>
      <w:r>
        <w:rPr>
          <w:sz w:val="20"/>
          <w:vertAlign w:val="superscript"/>
        </w:rPr>
        <w:t>9</w:t>
      </w:r>
      <w:r w:rsidR="00B65FC6" w:rsidRPr="00D74F45">
        <w:rPr>
          <w:sz w:val="20"/>
          <w:vertAlign w:val="superscript"/>
        </w:rPr>
        <w:t>)</w:t>
      </w:r>
      <w:r w:rsidR="00B65FC6" w:rsidRPr="00D74F45">
        <w:rPr>
          <w:sz w:val="20"/>
        </w:rPr>
        <w:t xml:space="preserve"> §</w:t>
      </w:r>
      <w:r w:rsidR="00A14F40">
        <w:rPr>
          <w:sz w:val="20"/>
        </w:rPr>
        <w:t xml:space="preserve"> </w:t>
      </w:r>
      <w:r w:rsidR="00B65FC6" w:rsidRPr="00D74F45">
        <w:rPr>
          <w:sz w:val="20"/>
        </w:rPr>
        <w:t xml:space="preserve">11 </w:t>
      </w:r>
      <w:r w:rsidR="00B65FC6" w:rsidRPr="00D74F45">
        <w:rPr>
          <w:sz w:val="20"/>
          <w:szCs w:val="20"/>
        </w:rPr>
        <w:t>zákona č. 565/1990 Sb.</w:t>
      </w:r>
      <w:r w:rsidR="008608E6">
        <w:rPr>
          <w:sz w:val="20"/>
          <w:szCs w:val="20"/>
        </w:rPr>
        <w:t>,</w:t>
      </w:r>
      <w:r w:rsidR="00B65FC6" w:rsidRPr="00D74F45">
        <w:rPr>
          <w:sz w:val="20"/>
          <w:szCs w:val="20"/>
        </w:rPr>
        <w:t xml:space="preserve"> o místních poplatcích, ve znění pozdějších předpisů</w:t>
      </w:r>
    </w:p>
    <w:p w:rsidR="00A15C38" w:rsidRPr="00D74F45" w:rsidRDefault="00CB5D93" w:rsidP="00BC69FC">
      <w:pPr>
        <w:pStyle w:val="Zpat"/>
        <w:ind w:right="360"/>
        <w:rPr>
          <w:sz w:val="20"/>
          <w:szCs w:val="20"/>
        </w:rPr>
      </w:pPr>
      <w:r>
        <w:rPr>
          <w:sz w:val="20"/>
          <w:szCs w:val="20"/>
          <w:vertAlign w:val="superscript"/>
        </w:rPr>
        <w:t>10</w:t>
      </w:r>
      <w:r w:rsidR="00B65FC6" w:rsidRPr="00D74F45">
        <w:rPr>
          <w:sz w:val="20"/>
          <w:szCs w:val="20"/>
          <w:vertAlign w:val="superscript"/>
        </w:rPr>
        <w:t>)</w:t>
      </w:r>
      <w:r w:rsidR="00A15C38" w:rsidRPr="00D74F45">
        <w:rPr>
          <w:sz w:val="20"/>
          <w:szCs w:val="20"/>
        </w:rPr>
        <w:t xml:space="preserve"> </w:t>
      </w:r>
      <w:r w:rsidR="00AF637F" w:rsidRPr="00D74F45">
        <w:rPr>
          <w:sz w:val="20"/>
          <w:szCs w:val="20"/>
        </w:rPr>
        <w:t>§</w:t>
      </w:r>
      <w:r w:rsidR="00A14F40">
        <w:rPr>
          <w:sz w:val="20"/>
          <w:szCs w:val="20"/>
        </w:rPr>
        <w:t xml:space="preserve"> </w:t>
      </w:r>
      <w:r w:rsidR="00AF637F" w:rsidRPr="00D74F45">
        <w:rPr>
          <w:sz w:val="20"/>
          <w:szCs w:val="20"/>
        </w:rPr>
        <w:t>4 odst. 3 zákona</w:t>
      </w:r>
      <w:r w:rsidR="00A15C38" w:rsidRPr="00D74F45">
        <w:rPr>
          <w:sz w:val="20"/>
          <w:szCs w:val="20"/>
        </w:rPr>
        <w:t xml:space="preserve"> </w:t>
      </w:r>
      <w:r w:rsidR="00AF637F" w:rsidRPr="00D74F45">
        <w:rPr>
          <w:sz w:val="20"/>
          <w:szCs w:val="20"/>
        </w:rPr>
        <w:t>č. 565/1990 Sb.</w:t>
      </w:r>
      <w:r w:rsidR="008608E6">
        <w:rPr>
          <w:sz w:val="20"/>
          <w:szCs w:val="20"/>
        </w:rPr>
        <w:t>,</w:t>
      </w:r>
      <w:r w:rsidR="00F33574" w:rsidRPr="00D74F45">
        <w:rPr>
          <w:sz w:val="20"/>
          <w:szCs w:val="20"/>
        </w:rPr>
        <w:t xml:space="preserve"> </w:t>
      </w:r>
      <w:r w:rsidR="00A15C38" w:rsidRPr="00D74F45">
        <w:rPr>
          <w:sz w:val="20"/>
          <w:szCs w:val="20"/>
        </w:rPr>
        <w:t>o místních poplatcích</w:t>
      </w:r>
      <w:r w:rsidR="00AF637F" w:rsidRPr="00D74F45">
        <w:rPr>
          <w:sz w:val="20"/>
          <w:szCs w:val="20"/>
        </w:rPr>
        <w:t>, ve znění pozdějších předpisů</w:t>
      </w:r>
    </w:p>
    <w:p w:rsidR="00F33574" w:rsidRDefault="00CB5D93" w:rsidP="00F33574">
      <w:pPr>
        <w:pStyle w:val="Zpat"/>
        <w:ind w:right="360"/>
        <w:rPr>
          <w:sz w:val="20"/>
          <w:szCs w:val="20"/>
        </w:rPr>
      </w:pPr>
      <w:r>
        <w:rPr>
          <w:sz w:val="20"/>
          <w:szCs w:val="20"/>
          <w:vertAlign w:val="superscript"/>
        </w:rPr>
        <w:t>11</w:t>
      </w:r>
      <w:r w:rsidR="00F33574" w:rsidRPr="00D74F45">
        <w:rPr>
          <w:sz w:val="20"/>
          <w:szCs w:val="20"/>
          <w:vertAlign w:val="superscript"/>
        </w:rPr>
        <w:t xml:space="preserve">) </w:t>
      </w:r>
      <w:r w:rsidR="00F33574" w:rsidRPr="00D74F45">
        <w:rPr>
          <w:sz w:val="20"/>
          <w:szCs w:val="20"/>
        </w:rPr>
        <w:t>§</w:t>
      </w:r>
      <w:r w:rsidR="00A14F40">
        <w:rPr>
          <w:sz w:val="20"/>
          <w:szCs w:val="20"/>
        </w:rPr>
        <w:t xml:space="preserve"> </w:t>
      </w:r>
      <w:r w:rsidR="00F33574" w:rsidRPr="00D74F45">
        <w:rPr>
          <w:sz w:val="20"/>
          <w:szCs w:val="20"/>
        </w:rPr>
        <w:t>4 odst. 1 zákona č. 565/1990 Sb.</w:t>
      </w:r>
      <w:r w:rsidR="008608E6">
        <w:rPr>
          <w:sz w:val="20"/>
          <w:szCs w:val="20"/>
        </w:rPr>
        <w:t>,</w:t>
      </w:r>
      <w:r w:rsidR="00F33574" w:rsidRPr="00D74F45">
        <w:rPr>
          <w:sz w:val="20"/>
          <w:szCs w:val="20"/>
        </w:rPr>
        <w:t xml:space="preserve"> o místních poplatcích, ve znění pozdějších předpisů</w:t>
      </w:r>
      <w:r w:rsidR="008608E6">
        <w:rPr>
          <w:sz w:val="20"/>
          <w:szCs w:val="20"/>
        </w:rPr>
        <w:t>.</w:t>
      </w:r>
    </w:p>
    <w:p w:rsidR="0072260A" w:rsidRDefault="0072260A" w:rsidP="00F33574">
      <w:pPr>
        <w:pStyle w:val="Zpat"/>
        <w:ind w:right="360"/>
        <w:rPr>
          <w:sz w:val="20"/>
          <w:szCs w:val="20"/>
        </w:rPr>
      </w:pPr>
    </w:p>
    <w:p w:rsidR="00952B86" w:rsidRDefault="00952B86" w:rsidP="00F33574">
      <w:pPr>
        <w:pStyle w:val="Zpat"/>
        <w:ind w:right="360"/>
        <w:rPr>
          <w:sz w:val="20"/>
          <w:szCs w:val="20"/>
        </w:rPr>
      </w:pPr>
    </w:p>
    <w:p w:rsidR="00952B86" w:rsidRDefault="00952B86" w:rsidP="00F33574">
      <w:pPr>
        <w:pStyle w:val="Zpat"/>
        <w:ind w:right="360"/>
        <w:rPr>
          <w:sz w:val="20"/>
          <w:szCs w:val="20"/>
        </w:rPr>
      </w:pPr>
    </w:p>
    <w:p w:rsidR="00952B86" w:rsidRDefault="00952B86" w:rsidP="00F33574">
      <w:pPr>
        <w:pStyle w:val="Zpat"/>
        <w:ind w:right="360"/>
        <w:rPr>
          <w:sz w:val="20"/>
          <w:szCs w:val="20"/>
        </w:rPr>
      </w:pPr>
    </w:p>
    <w:p w:rsidR="00952B86" w:rsidRDefault="00952B86" w:rsidP="00F33574">
      <w:pPr>
        <w:pStyle w:val="Zpat"/>
        <w:ind w:right="360"/>
        <w:rPr>
          <w:sz w:val="20"/>
          <w:szCs w:val="20"/>
        </w:rPr>
      </w:pPr>
    </w:p>
    <w:p w:rsidR="006A6A08" w:rsidRDefault="006A6A08" w:rsidP="00F33574">
      <w:pPr>
        <w:pStyle w:val="Zpat"/>
        <w:ind w:right="360"/>
        <w:rPr>
          <w:sz w:val="20"/>
          <w:szCs w:val="20"/>
        </w:rPr>
      </w:pPr>
    </w:p>
    <w:p w:rsidR="006A6A08" w:rsidRDefault="006A6A08" w:rsidP="00F33574">
      <w:pPr>
        <w:pStyle w:val="Zpat"/>
        <w:ind w:right="360"/>
        <w:rPr>
          <w:sz w:val="20"/>
          <w:szCs w:val="20"/>
        </w:rPr>
      </w:pPr>
    </w:p>
    <w:p w:rsidR="006A6A08" w:rsidRDefault="006A6A08" w:rsidP="00F33574">
      <w:pPr>
        <w:pStyle w:val="Zpat"/>
        <w:ind w:right="360"/>
        <w:rPr>
          <w:sz w:val="20"/>
          <w:szCs w:val="20"/>
        </w:rPr>
      </w:pPr>
    </w:p>
    <w:p w:rsidR="00815738" w:rsidRDefault="00815738" w:rsidP="00F62184">
      <w:pPr>
        <w:jc w:val="both"/>
        <w:rPr>
          <w:b/>
          <w:u w:val="single"/>
        </w:rPr>
      </w:pPr>
    </w:p>
    <w:p w:rsidR="00815738" w:rsidRDefault="00815738" w:rsidP="00F62184">
      <w:pPr>
        <w:jc w:val="both"/>
        <w:rPr>
          <w:b/>
          <w:u w:val="single"/>
        </w:rPr>
      </w:pPr>
    </w:p>
    <w:p w:rsidR="00815738" w:rsidRDefault="00815738" w:rsidP="00F62184">
      <w:pPr>
        <w:jc w:val="both"/>
        <w:rPr>
          <w:b/>
          <w:u w:val="single"/>
        </w:rPr>
      </w:pPr>
    </w:p>
    <w:p w:rsidR="00815738" w:rsidRDefault="00815738" w:rsidP="00F62184">
      <w:pPr>
        <w:jc w:val="both"/>
        <w:rPr>
          <w:b/>
          <w:u w:val="single"/>
        </w:rPr>
      </w:pPr>
    </w:p>
    <w:p w:rsidR="00815738" w:rsidRDefault="00815738" w:rsidP="00F62184">
      <w:pPr>
        <w:jc w:val="both"/>
        <w:rPr>
          <w:b/>
          <w:u w:val="single"/>
        </w:rPr>
      </w:pPr>
    </w:p>
    <w:p w:rsidR="00815738" w:rsidRDefault="00815738" w:rsidP="00F62184">
      <w:pPr>
        <w:jc w:val="both"/>
        <w:rPr>
          <w:b/>
          <w:u w:val="single"/>
        </w:rPr>
      </w:pPr>
    </w:p>
    <w:p w:rsidR="00815738" w:rsidRDefault="00815738" w:rsidP="00F62184">
      <w:pPr>
        <w:jc w:val="both"/>
        <w:rPr>
          <w:b/>
          <w:u w:val="single"/>
        </w:rPr>
      </w:pPr>
    </w:p>
    <w:p w:rsidR="00815738" w:rsidRDefault="00815738" w:rsidP="00F62184">
      <w:pPr>
        <w:jc w:val="both"/>
        <w:rPr>
          <w:b/>
          <w:u w:val="single"/>
        </w:rPr>
      </w:pPr>
    </w:p>
    <w:p w:rsidR="00815738" w:rsidRDefault="00815738" w:rsidP="00F62184">
      <w:pPr>
        <w:jc w:val="both"/>
        <w:rPr>
          <w:b/>
          <w:u w:val="single"/>
        </w:rPr>
      </w:pPr>
    </w:p>
    <w:p w:rsidR="00815738" w:rsidRDefault="00815738" w:rsidP="00F62184">
      <w:pPr>
        <w:jc w:val="both"/>
        <w:rPr>
          <w:b/>
          <w:u w:val="single"/>
        </w:rPr>
      </w:pPr>
    </w:p>
    <w:p w:rsidR="00815738" w:rsidRDefault="00815738" w:rsidP="00F62184">
      <w:pPr>
        <w:jc w:val="both"/>
        <w:rPr>
          <w:b/>
          <w:u w:val="single"/>
        </w:rPr>
      </w:pPr>
    </w:p>
    <w:p w:rsidR="00815738" w:rsidRDefault="00815738" w:rsidP="00F62184">
      <w:pPr>
        <w:jc w:val="both"/>
        <w:rPr>
          <w:b/>
          <w:u w:val="single"/>
        </w:rPr>
      </w:pPr>
    </w:p>
    <w:p w:rsidR="00815738" w:rsidRDefault="00815738" w:rsidP="00F62184">
      <w:pPr>
        <w:jc w:val="both"/>
        <w:rPr>
          <w:b/>
          <w:u w:val="single"/>
        </w:rPr>
      </w:pPr>
    </w:p>
    <w:p w:rsidR="00815738" w:rsidRDefault="00815738" w:rsidP="00F62184">
      <w:pPr>
        <w:jc w:val="both"/>
        <w:rPr>
          <w:b/>
          <w:u w:val="single"/>
        </w:rPr>
      </w:pPr>
    </w:p>
    <w:p w:rsidR="00815738" w:rsidRDefault="00815738" w:rsidP="00F62184">
      <w:pPr>
        <w:jc w:val="both"/>
        <w:rPr>
          <w:b/>
          <w:u w:val="single"/>
        </w:rPr>
      </w:pPr>
    </w:p>
    <w:p w:rsidR="00F62184" w:rsidRPr="008608E6" w:rsidRDefault="00565A42" w:rsidP="00F62184">
      <w:pPr>
        <w:jc w:val="both"/>
        <w:rPr>
          <w:b/>
          <w:u w:val="single"/>
        </w:rPr>
      </w:pPr>
      <w:r>
        <w:rPr>
          <w:b/>
          <w:u w:val="single"/>
        </w:rPr>
        <w:t>Přílohy</w:t>
      </w:r>
      <w:r w:rsidR="00E70285">
        <w:rPr>
          <w:b/>
          <w:u w:val="single"/>
        </w:rPr>
        <w:t xml:space="preserve"> č. 1.1), 1.2), 1.3), 1.4), 1.5),</w:t>
      </w:r>
      <w:r w:rsidR="002A40C1">
        <w:rPr>
          <w:b/>
          <w:u w:val="single"/>
        </w:rPr>
        <w:t xml:space="preserve"> 1.6)</w:t>
      </w:r>
      <w:r w:rsidR="00E70285">
        <w:rPr>
          <w:b/>
          <w:u w:val="single"/>
        </w:rPr>
        <w:t xml:space="preserve"> </w:t>
      </w:r>
      <w:r w:rsidR="00F62184" w:rsidRPr="003B2F11">
        <w:rPr>
          <w:b/>
          <w:u w:val="single"/>
        </w:rPr>
        <w:t>2</w:t>
      </w:r>
      <w:r w:rsidR="00E70285">
        <w:rPr>
          <w:b/>
          <w:u w:val="single"/>
        </w:rPr>
        <w:t>)</w:t>
      </w:r>
      <w:r w:rsidR="00F62184" w:rsidRPr="003B2F11">
        <w:rPr>
          <w:b/>
          <w:u w:val="single"/>
        </w:rPr>
        <w:t>, 3</w:t>
      </w:r>
      <w:r w:rsidR="00E70285">
        <w:rPr>
          <w:b/>
          <w:u w:val="single"/>
        </w:rPr>
        <w:t>)</w:t>
      </w:r>
      <w:r w:rsidR="00F62184" w:rsidRPr="003B2F11">
        <w:rPr>
          <w:b/>
          <w:u w:val="single"/>
        </w:rPr>
        <w:t>, 4</w:t>
      </w:r>
      <w:r w:rsidR="00E70285">
        <w:rPr>
          <w:b/>
          <w:u w:val="single"/>
        </w:rPr>
        <w:t>)</w:t>
      </w:r>
      <w:r w:rsidR="00F62184" w:rsidRPr="003B2F11">
        <w:rPr>
          <w:b/>
          <w:u w:val="single"/>
        </w:rPr>
        <w:t>, 5</w:t>
      </w:r>
      <w:r w:rsidR="00E70285">
        <w:rPr>
          <w:b/>
          <w:u w:val="single"/>
        </w:rPr>
        <w:t>)</w:t>
      </w:r>
      <w:r w:rsidR="00F62184" w:rsidRPr="003B2F11">
        <w:rPr>
          <w:b/>
          <w:u w:val="single"/>
        </w:rPr>
        <w:t>, 6</w:t>
      </w:r>
      <w:r w:rsidR="00E70285">
        <w:rPr>
          <w:b/>
          <w:u w:val="single"/>
        </w:rPr>
        <w:t>)</w:t>
      </w:r>
      <w:r w:rsidR="00F62184" w:rsidRPr="003B2F11">
        <w:rPr>
          <w:b/>
          <w:u w:val="single"/>
        </w:rPr>
        <w:t>, 7</w:t>
      </w:r>
      <w:r w:rsidR="00E70285">
        <w:rPr>
          <w:b/>
          <w:u w:val="single"/>
        </w:rPr>
        <w:t>)</w:t>
      </w:r>
      <w:r w:rsidR="00F62184" w:rsidRPr="003B2F11">
        <w:rPr>
          <w:b/>
          <w:u w:val="single"/>
        </w:rPr>
        <w:t>, 8</w:t>
      </w:r>
      <w:r w:rsidR="00E70285">
        <w:rPr>
          <w:b/>
          <w:u w:val="single"/>
        </w:rPr>
        <w:t>)</w:t>
      </w:r>
      <w:r w:rsidR="00F62184" w:rsidRPr="003B2F11">
        <w:rPr>
          <w:b/>
          <w:u w:val="single"/>
        </w:rPr>
        <w:t>, 9</w:t>
      </w:r>
      <w:r w:rsidR="00E70285">
        <w:rPr>
          <w:b/>
          <w:u w:val="single"/>
        </w:rPr>
        <w:t>)</w:t>
      </w:r>
      <w:r w:rsidR="00F62184" w:rsidRPr="003B2F11">
        <w:rPr>
          <w:b/>
          <w:u w:val="single"/>
        </w:rPr>
        <w:t>, 10</w:t>
      </w:r>
      <w:r w:rsidR="00E70285">
        <w:rPr>
          <w:b/>
          <w:u w:val="single"/>
        </w:rPr>
        <w:t>)</w:t>
      </w:r>
      <w:r w:rsidR="00F62184" w:rsidRPr="003B2F11">
        <w:rPr>
          <w:b/>
          <w:u w:val="single"/>
        </w:rPr>
        <w:t xml:space="preserve"> a</w:t>
      </w:r>
      <w:r w:rsidR="00A42CEF">
        <w:rPr>
          <w:b/>
          <w:u w:val="single"/>
        </w:rPr>
        <w:t xml:space="preserve"> 11</w:t>
      </w:r>
      <w:r w:rsidR="00E70285">
        <w:rPr>
          <w:b/>
          <w:u w:val="single"/>
        </w:rPr>
        <w:t>)</w:t>
      </w:r>
      <w:r w:rsidR="00A42CEF">
        <w:rPr>
          <w:b/>
          <w:u w:val="single"/>
        </w:rPr>
        <w:t xml:space="preserve"> k </w:t>
      </w:r>
      <w:r w:rsidR="00284889">
        <w:rPr>
          <w:b/>
          <w:u w:val="single"/>
        </w:rPr>
        <w:t>o</w:t>
      </w:r>
      <w:r w:rsidR="00F62184" w:rsidRPr="003B2F11">
        <w:rPr>
          <w:b/>
          <w:u w:val="single"/>
        </w:rPr>
        <w:t xml:space="preserve">becně závazné vyhlášce č. </w:t>
      </w:r>
      <w:r w:rsidR="00815738">
        <w:rPr>
          <w:b/>
          <w:u w:val="single"/>
        </w:rPr>
        <w:t>11/2023</w:t>
      </w:r>
    </w:p>
    <w:p w:rsidR="00F62184" w:rsidRDefault="00F62184" w:rsidP="00F62184">
      <w:pPr>
        <w:jc w:val="both"/>
        <w:rPr>
          <w:b/>
        </w:rPr>
      </w:pPr>
    </w:p>
    <w:p w:rsidR="00235530" w:rsidRDefault="00235530" w:rsidP="00F62184">
      <w:pPr>
        <w:jc w:val="both"/>
        <w:rPr>
          <w:b/>
        </w:rPr>
      </w:pPr>
    </w:p>
    <w:p w:rsidR="00235530" w:rsidRDefault="00235530" w:rsidP="00F62184">
      <w:pPr>
        <w:jc w:val="both"/>
        <w:rPr>
          <w:b/>
        </w:rPr>
      </w:pPr>
    </w:p>
    <w:p w:rsidR="00235530" w:rsidRDefault="00235530" w:rsidP="00F62184">
      <w:pPr>
        <w:jc w:val="both"/>
        <w:rPr>
          <w:b/>
        </w:rPr>
      </w:pPr>
    </w:p>
    <w:p w:rsidR="00235530" w:rsidRDefault="00235530" w:rsidP="00F62184">
      <w:pPr>
        <w:jc w:val="both"/>
        <w:rPr>
          <w:b/>
        </w:rPr>
      </w:pPr>
    </w:p>
    <w:p w:rsidR="00235530" w:rsidRPr="00284889" w:rsidRDefault="00235530" w:rsidP="00F62184">
      <w:pPr>
        <w:jc w:val="both"/>
        <w:rPr>
          <w:b/>
        </w:rPr>
      </w:pPr>
    </w:p>
    <w:p w:rsidR="008B04B9" w:rsidRDefault="008B04B9" w:rsidP="00F62184">
      <w:pPr>
        <w:jc w:val="both"/>
        <w:rPr>
          <w:b/>
        </w:rPr>
      </w:pPr>
      <w:r>
        <w:rPr>
          <w:b/>
        </w:rPr>
        <w:t>-----------------------------------------------------------------------------------------------------------------</w:t>
      </w:r>
    </w:p>
    <w:p w:rsidR="00F62184" w:rsidRPr="00BA7658" w:rsidRDefault="00530043" w:rsidP="00F62184">
      <w:pPr>
        <w:jc w:val="both"/>
        <w:rPr>
          <w:b/>
        </w:rPr>
      </w:pPr>
      <w:r>
        <w:rPr>
          <w:b/>
        </w:rPr>
        <w:t>Příloha č. 1.1</w:t>
      </w:r>
      <w:r w:rsidR="00E70285">
        <w:rPr>
          <w:b/>
        </w:rPr>
        <w:t>)</w:t>
      </w:r>
      <w:r w:rsidR="00F62184" w:rsidRPr="00284889">
        <w:rPr>
          <w:b/>
        </w:rPr>
        <w:t xml:space="preserve"> </w:t>
      </w:r>
      <w:r w:rsidR="0052653A" w:rsidRPr="00284889">
        <w:t xml:space="preserve"> k o</w:t>
      </w:r>
      <w:r w:rsidR="00F62184" w:rsidRPr="00284889">
        <w:t>becně závazné vyhlášce o místním poplatku za užívání veřejného prostranství</w:t>
      </w:r>
      <w:r w:rsidR="00911F4D" w:rsidRPr="00284889">
        <w:t xml:space="preserve"> – </w:t>
      </w:r>
      <w:r w:rsidR="00235530" w:rsidRPr="00284889">
        <w:t xml:space="preserve"> </w:t>
      </w:r>
      <w:r w:rsidR="00235530" w:rsidRPr="00BA7658">
        <w:rPr>
          <w:b/>
        </w:rPr>
        <w:t xml:space="preserve">pro Čl. </w:t>
      </w:r>
      <w:r w:rsidR="006A6A08">
        <w:rPr>
          <w:b/>
        </w:rPr>
        <w:t>6</w:t>
      </w:r>
      <w:r w:rsidR="00235530" w:rsidRPr="00BA7658">
        <w:rPr>
          <w:b/>
        </w:rPr>
        <w:t xml:space="preserve">, odst. </w:t>
      </w:r>
      <w:r w:rsidR="00BA7658" w:rsidRPr="00BA7658">
        <w:rPr>
          <w:b/>
        </w:rPr>
        <w:t>(</w:t>
      </w:r>
      <w:r w:rsidR="00235530" w:rsidRPr="00BA7658">
        <w:rPr>
          <w:b/>
        </w:rPr>
        <w:t>4</w:t>
      </w:r>
      <w:r w:rsidR="00BA7658" w:rsidRPr="00BA7658">
        <w:rPr>
          <w:b/>
        </w:rPr>
        <w:t>) OZV, písmena a), b), c), d), e), g)</w:t>
      </w:r>
    </w:p>
    <w:p w:rsidR="00F62184" w:rsidRPr="00284889" w:rsidRDefault="00F62184" w:rsidP="00F62184">
      <w:pPr>
        <w:rPr>
          <w:b/>
        </w:rPr>
      </w:pPr>
    </w:p>
    <w:p w:rsidR="00F62184" w:rsidRPr="00881A98" w:rsidRDefault="00F62184" w:rsidP="00F62184">
      <w:r w:rsidRPr="00881A98">
        <w:rPr>
          <w:b/>
        </w:rPr>
        <w:t>k. ú. Cheb</w:t>
      </w:r>
      <w:r w:rsidRPr="00881A98">
        <w:t xml:space="preserve"> - I. lokalita – pozemkové parcely</w:t>
      </w:r>
    </w:p>
    <w:p w:rsidR="00F62184" w:rsidRPr="00881A98" w:rsidRDefault="00F62184" w:rsidP="00F62184"/>
    <w:p w:rsidR="00262302" w:rsidRDefault="00262302" w:rsidP="00262302">
      <w:pPr>
        <w:jc w:val="both"/>
      </w:pPr>
      <w:r>
        <w:t>242/1, 2273/1, 2273/21, 2273/22, 2273/82, 2273/83, 2273/84, 2273/85, 2273/86, 2273/87, 2273/88, 2273/101, 2273/102, 2359/7, 2360/1, 2360/3, 2360/13, 2360/14, 2360/15, 2360/16, 2360/17, 2360/18, 2360/19, 2360/20, 2360/21, 2360/37, 2376/2, 2376/3, 2376/4, 2715, 3206, 3207, 3304</w:t>
      </w:r>
    </w:p>
    <w:p w:rsidR="00262302" w:rsidRDefault="00262302" w:rsidP="00F62184">
      <w:pPr>
        <w:pBdr>
          <w:bottom w:val="single" w:sz="6" w:space="1" w:color="auto"/>
        </w:pBdr>
      </w:pPr>
    </w:p>
    <w:p w:rsidR="00FC23F6" w:rsidRDefault="00FC23F6" w:rsidP="00F62184"/>
    <w:p w:rsidR="00FC23F6" w:rsidRPr="00881A98" w:rsidRDefault="00FC23F6" w:rsidP="00F62184"/>
    <w:p w:rsidR="00F62184" w:rsidRDefault="00F62184" w:rsidP="00F62184"/>
    <w:p w:rsidR="0096101E" w:rsidRDefault="0096101E" w:rsidP="00F62184"/>
    <w:p w:rsidR="0096101E" w:rsidRDefault="0096101E" w:rsidP="00F62184"/>
    <w:p w:rsidR="0096101E" w:rsidRDefault="0096101E" w:rsidP="00F62184"/>
    <w:p w:rsidR="00901DF8" w:rsidRDefault="00901DF8" w:rsidP="00F62184"/>
    <w:p w:rsidR="00901DF8" w:rsidRDefault="00901DF8" w:rsidP="00F62184"/>
    <w:p w:rsidR="00901DF8" w:rsidRDefault="00901DF8" w:rsidP="00F62184"/>
    <w:p w:rsidR="00901DF8" w:rsidRDefault="00901DF8" w:rsidP="00F62184"/>
    <w:p w:rsidR="00901DF8" w:rsidRDefault="00901DF8" w:rsidP="00F62184"/>
    <w:p w:rsidR="00901DF8" w:rsidRDefault="00901DF8" w:rsidP="00F62184"/>
    <w:p w:rsidR="00901DF8" w:rsidRDefault="00901DF8" w:rsidP="00F62184"/>
    <w:p w:rsidR="00901DF8" w:rsidRDefault="00901DF8" w:rsidP="00F62184"/>
    <w:p w:rsidR="00901DF8" w:rsidRDefault="00901DF8" w:rsidP="00F62184"/>
    <w:p w:rsidR="00901DF8" w:rsidRDefault="00901DF8" w:rsidP="00F62184"/>
    <w:p w:rsidR="00901DF8" w:rsidRDefault="00901DF8" w:rsidP="00F62184"/>
    <w:p w:rsidR="00901DF8" w:rsidRDefault="00901DF8" w:rsidP="00F62184"/>
    <w:p w:rsidR="00901DF8" w:rsidRDefault="00901DF8" w:rsidP="00F62184"/>
    <w:p w:rsidR="00901DF8" w:rsidRDefault="00901DF8" w:rsidP="00F62184"/>
    <w:p w:rsidR="00901DF8" w:rsidRDefault="00901DF8" w:rsidP="00F62184"/>
    <w:p w:rsidR="00901DF8" w:rsidRDefault="00901DF8" w:rsidP="00F62184"/>
    <w:p w:rsidR="00901DF8" w:rsidRDefault="00901DF8" w:rsidP="00F62184"/>
    <w:p w:rsidR="00901DF8" w:rsidRDefault="00901DF8" w:rsidP="00F62184"/>
    <w:p w:rsidR="0096101E" w:rsidRDefault="0096101E" w:rsidP="00F62184"/>
    <w:p w:rsidR="0096101E" w:rsidRDefault="0096101E" w:rsidP="00F62184"/>
    <w:p w:rsidR="0096101E" w:rsidRDefault="0096101E" w:rsidP="00F62184"/>
    <w:p w:rsidR="00815738" w:rsidRDefault="00815738" w:rsidP="00B36B7B">
      <w:pPr>
        <w:jc w:val="both"/>
        <w:rPr>
          <w:b/>
        </w:rPr>
      </w:pPr>
    </w:p>
    <w:p w:rsidR="00815738" w:rsidRDefault="00815738" w:rsidP="00B36B7B">
      <w:pPr>
        <w:jc w:val="both"/>
        <w:rPr>
          <w:b/>
        </w:rPr>
      </w:pPr>
    </w:p>
    <w:p w:rsidR="00B36B7B" w:rsidRPr="00BA7658" w:rsidRDefault="00530043" w:rsidP="00B36B7B">
      <w:pPr>
        <w:jc w:val="both"/>
        <w:rPr>
          <w:b/>
        </w:rPr>
      </w:pPr>
      <w:r>
        <w:rPr>
          <w:b/>
        </w:rPr>
        <w:t>Příloha č. 1.2</w:t>
      </w:r>
      <w:r w:rsidR="00E70285">
        <w:rPr>
          <w:b/>
        </w:rPr>
        <w:t>)</w:t>
      </w:r>
      <w:r w:rsidR="00B36B7B" w:rsidRPr="00284889">
        <w:rPr>
          <w:b/>
        </w:rPr>
        <w:t xml:space="preserve"> </w:t>
      </w:r>
      <w:r w:rsidR="0052653A" w:rsidRPr="00284889">
        <w:t>k o</w:t>
      </w:r>
      <w:r w:rsidR="00B36B7B" w:rsidRPr="00284889">
        <w:t xml:space="preserve">becně závazné vyhlášce o místním poplatku za užívání veřejného prostranství –  </w:t>
      </w:r>
      <w:r w:rsidR="00B36B7B" w:rsidRPr="00BA7658">
        <w:rPr>
          <w:b/>
        </w:rPr>
        <w:t xml:space="preserve">pro Čl. </w:t>
      </w:r>
      <w:r w:rsidR="006A6A08">
        <w:rPr>
          <w:b/>
        </w:rPr>
        <w:t>6</w:t>
      </w:r>
      <w:r w:rsidR="00B36B7B" w:rsidRPr="00BA7658">
        <w:rPr>
          <w:b/>
        </w:rPr>
        <w:t xml:space="preserve">, odst. </w:t>
      </w:r>
      <w:r w:rsidR="00BA7658" w:rsidRPr="00BA7658">
        <w:rPr>
          <w:b/>
        </w:rPr>
        <w:t>(</w:t>
      </w:r>
      <w:r w:rsidR="00B36B7B" w:rsidRPr="00BA7658">
        <w:rPr>
          <w:b/>
        </w:rPr>
        <w:t>4</w:t>
      </w:r>
      <w:r w:rsidR="00BA7658" w:rsidRPr="00BA7658">
        <w:rPr>
          <w:b/>
        </w:rPr>
        <w:t>)</w:t>
      </w:r>
      <w:r w:rsidR="00B36B7B" w:rsidRPr="00BA7658">
        <w:rPr>
          <w:b/>
        </w:rPr>
        <w:t xml:space="preserve"> OZV</w:t>
      </w:r>
      <w:r w:rsidR="00BA7658" w:rsidRPr="00BA7658">
        <w:rPr>
          <w:b/>
        </w:rPr>
        <w:t>, písmena a), b), c), d), e), g)</w:t>
      </w:r>
      <w:r w:rsidR="00B36B7B" w:rsidRPr="00BA7658">
        <w:rPr>
          <w:b/>
        </w:rPr>
        <w:t xml:space="preserve"> (vyzn</w:t>
      </w:r>
      <w:r w:rsidR="00BA7658" w:rsidRPr="00BA7658">
        <w:rPr>
          <w:b/>
        </w:rPr>
        <w:t>ačeno žlutou barvou)</w:t>
      </w:r>
    </w:p>
    <w:p w:rsidR="00F62184" w:rsidRPr="00284889" w:rsidRDefault="0096101E" w:rsidP="00F62184">
      <w:pPr>
        <w:jc w:val="both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01.5pt">
            <v:imagedata r:id="rId8" o:title="12345"/>
          </v:shape>
        </w:pict>
      </w:r>
    </w:p>
    <w:p w:rsidR="00F62184" w:rsidRDefault="00F62184" w:rsidP="00F62184">
      <w:pPr>
        <w:jc w:val="both"/>
        <w:rPr>
          <w:b/>
        </w:rPr>
      </w:pPr>
    </w:p>
    <w:p w:rsidR="008B04B9" w:rsidRDefault="002713A5" w:rsidP="007A4E91">
      <w:pPr>
        <w:jc w:val="both"/>
        <w:rPr>
          <w:b/>
        </w:rPr>
      </w:pPr>
      <w:r>
        <w:rPr>
          <w:b/>
        </w:rPr>
        <w:t>k. ú. Cheb – I. lokalita</w:t>
      </w:r>
    </w:p>
    <w:p w:rsidR="008B04B9" w:rsidRDefault="008B04B9" w:rsidP="007A4E91">
      <w:pPr>
        <w:jc w:val="both"/>
        <w:rPr>
          <w:b/>
        </w:rPr>
      </w:pPr>
    </w:p>
    <w:p w:rsidR="00A428FA" w:rsidRPr="00AE1093" w:rsidRDefault="008B04B9" w:rsidP="00F62184">
      <w:pPr>
        <w:jc w:val="both"/>
        <w:rPr>
          <w:b/>
        </w:rPr>
      </w:pPr>
      <w:r>
        <w:rPr>
          <w:b/>
        </w:rPr>
        <w:t>---------------------------------------------------------------------------------</w:t>
      </w:r>
      <w:r w:rsidR="00AE1093">
        <w:rPr>
          <w:b/>
        </w:rPr>
        <w:t>-------------------------------</w:t>
      </w:r>
    </w:p>
    <w:p w:rsidR="00AE1093" w:rsidRDefault="00AE1093" w:rsidP="00AE1093">
      <w:pPr>
        <w:jc w:val="both"/>
        <w:rPr>
          <w:b/>
        </w:rPr>
      </w:pPr>
      <w:r>
        <w:rPr>
          <w:b/>
        </w:rPr>
        <w:t>Příloha č. 1.3)</w:t>
      </w:r>
      <w:r>
        <w:t xml:space="preserve"> k obecně závazné vyhlášce o místním poplatku za užívání veřejného prostranství – </w:t>
      </w:r>
      <w:r>
        <w:rPr>
          <w:b/>
        </w:rPr>
        <w:t>pro Čl. 6, odst. (4) písmena a), b), c), d), e), g)</w:t>
      </w:r>
    </w:p>
    <w:p w:rsidR="00AE1093" w:rsidRDefault="00AE1093" w:rsidP="00AE1093">
      <w:pPr>
        <w:jc w:val="both"/>
      </w:pPr>
    </w:p>
    <w:p w:rsidR="00AE1093" w:rsidRDefault="00AE1093" w:rsidP="00AE1093">
      <w:pPr>
        <w:jc w:val="both"/>
      </w:pPr>
      <w:r>
        <w:rPr>
          <w:b/>
        </w:rPr>
        <w:t>k. ú. Cheb</w:t>
      </w:r>
      <w:r>
        <w:t xml:space="preserve"> - II. lokalita – pozemkové parcely</w:t>
      </w:r>
    </w:p>
    <w:p w:rsidR="00AE1093" w:rsidRDefault="00AE1093" w:rsidP="00AE1093">
      <w:pPr>
        <w:jc w:val="both"/>
      </w:pPr>
    </w:p>
    <w:p w:rsidR="00AE1093" w:rsidRDefault="00AE1093" w:rsidP="00AE1093">
      <w:pPr>
        <w:jc w:val="both"/>
      </w:pPr>
      <w:r>
        <w:t>34/1, 34/2, 34/8, 34/9, 34/10, 34/11, 45/1, 59, 81/2, 81/3, 100, 102/1, 102/3, 102/4, 102/5, 102/6, 102/8, 102/9, 103/1, 103/2, 103/3, 103/4, 103/5, 114/1, 114/6, 114/7, 114/8, 114/9, 114/10, 114/12, 114/13, 114/14, 114/15, 114/16, 114/17, 114/18, 114/19, 114/20, 114/22, 114/23, 114/24, 114/25, 114/29, 127/1, 127/2, 129/1, 140/1, 140/5, 140/6, 140/7, 140/9, 140/10, 140/11, 140/12, 140/13, 140/14, 140/15, 140/16, 140/17, 140/18, 140/19, 140/20, 140/21, 140/22, 140/23, 145, 161/1, 161/5, 161/6, 161/7, 161/8, 171/6, 174/11, 177/6, 177/16, 200/1, 200/2, 200/3, 200/4, 200/5, 200/6, 204/1, 204/2, 204/3, 204/4, 204/5, 204/6, 204/7, 204/8, 205/1, 205/2, 205/3, 205/4, 205/5, 205/6, 220/14, 220/17, 220/19, 220/31, 220/40, 220/41, 220/42, 220/43, 220/44, 220/45, 220/46, 220/47, 220/48, 220/65, 220/66, 220/67, 220/68, 220/69, 220/70, 220/71, 220/72, 228/17, 228/20, 228/21, 233/2, 233/6, 241/4, 241/5, 241/6, 242/1, 242/2, 242/3, 242/4, 242/21, 242/24, 242/25, 242/26, 242/27, 242/28, 242/29, 242/30, 242/31, 242/32, 242/33, 242/34, 242/35, 242/36, 242/37, 242/38, 242/52, 242/53, 242/54, 242/55, 242/56, 242/57, 242/58, 242/59, 242/60, 242/61, 242/62, 242/66, 242/67, 242/68, 242/69, 242/70, 242/71, 242/72, 242/73, 242/74, 242/75, 242/76, 243/1, 243/8, 249/1, 260/2, 264/1, 267/2, 279/1, 287/2, 287/3, 287/8, 287/9, 287/10, 287/11, 287/12, 287/13, 287/14, 287/15, 287/16, 295/1, 295/2, 301/1, 301/21, 301/22, 301/23, 301/24, 301/25, 301/26, 301/27, 301/28, 301/29, 301/33, 312/2, 315/1, 315/2, 315/3, 315/4, 315/5, 315/6, 315/7, 315/8, 315/9, 329/7, 335/3, 363/7, 364/2, 364/3, 364/4, 382/3, 387/14, 387/35, 387/37, 399/1, 399/9, 399/11, 399/12, 399/13, 399/15, 399/18, 399/19, 399/20, 399/21, 399/22, 399/23, 399/24, 403/4, 414/2, 414/3, 423/2, 424/2, 424/3, 424/4, 424/5, 424/6, 424/7, 424/8, 426/2, 426/3, 426/4, 426/5, 441/4, 441/5, 441/6, 441/7, 441/8, 441/9, 441/10, 441/11, 441/12, 441/13, 441/14, 441/15, 441/16, 441/17, 441/18, 441/19, 441/20, 441/21, 441/22, 441/23, 441/24, 441/25, 441/26, 441/27, 441/28, 441/29, 445/1, 446/3, 447/1, 457/2, 457/5, 560/2, 561/5, 568/3, 568/4, 597/2, 600/1, 602/2, 602/11, 604/8, 607/3, 611/3, 728/39, 728/47, 736/1, 736/2, 736/3, 736/4, 737, 739/1, 739/2, 739/3, 742/11, 752/2, 752/8, 884/3, 884/5, 884/8, 887/4, 888/4, 916/6, 916/94, 916/97, 916/102, 916/103, 916/118, 916/191, 916/192, 916/193, 916/194, 916/195, 916/196, 916/197, 916/198, 916/199, 916/201, 916/204, 916/205, 916/206, 916/207, 916/208, 916/209, 916/210, 916/211, 916/212, 916/213, 916/214, 916/215, 916/216, 916/217, 916/218, 916/219, 916/220, 916/221, 916/222, 916/223, 916/224, 916/225, 916/226, 916/227, 916/228, 916/229, 916/230, 916/231, 916/232, 916/233, 916/234, 916/235, 916/236, 916/237, 916/238, 916/240, 916/241, 916/242, 916/243, 916/244, 916/245, 916/246, 916/247, 916/248, 916/249, 916/250, 916/251, 953/3, 953/4, 953/6, 953/58, 953/66, 959/2, 959/9, 959/34, 959/36, 959/37, 963/13, 963/17, 965/2, 966/1, 966/43, 969/8, 969/9, 969/10, 969/16, 971/1, 975/1, 975/46, 975/49, 976/1, 976/2, 976/3, 977/22, 977/37, 977/43, 977/70, 977/72, 977/73, 983/5, 983/16, 983/17, 999/6, 999/7, 1001/1, 1001/7, 1004/11, 1004/12, 1005/2, 1005/3, 1005/4, 1005/5, 1005/6, 1005/7, 1015/7, 1015/9, 1015/10, 1015/16, 1015/17, 1015/29, 1015/30, 1017/4, 1017/5, 1017/6, 1018/2, 1018/3, 1018/5, 1018/7, 1018/8, 1018/9, 1018/10, 1034/1, 1034/2, 1034/3, 1034/4, 1034/6, 1034/7, 1034/8, 1034/9, 1034/10, 1034/11, 1034/12, 1034/13, 1034/14, 1034/15, 1034/16, 1034/17, 1034/18, 1034/19, 1034/21, 1034/22, 1034/23, 1034/24, 1034/30, 1034/31, 1034/32, 1034/33, 1034/35, 1034/38, 1034/39, 1034/40, 1034/41, 1034/42, 1034/43, 1034/44, 1034/45, 1034/46, 1034/47, 1034/48, 1034/49, 1034/50, 1034/51, 1034/52, 1034/53, 1034/54, 1034/55, 1034/56, 1034/57, 1034/58, 1034/59, 1034/60, 1034/61, 1034/62, 1034/63, 1034/64, 1034/65, 1034/66, 1034/67, 1034/68, 1034/69, 1034/70, 1034/71, 1034/72, 1034/73, 1034/74, 1034/75, 1034/76, 1034/77, 1034/78, 1034/79, 1034/80, 1034/81, 1034/82, 1034/83, 1034/84, 1034/85, 1034/86, 1034/87, 1034/88, 1034/89, 1034/90, 1034/91, 1034/92, 1034/93, 1034/94, 1034/95, 1034/96, 1034/97, 1034/98, 1034/99, 1034/100, 1034/101, 1034/102, 1034/103, 1034/104, 1034/105, 1034/106, 1034/107, 1034/108, 1034/109, 1034/110, 1034/111, 1034/112, 1034/113, 1034/114, 1034/115, 1034/116, 1034/117, 1034/118, 1034/119, 1034/120, 1034/121, 1034/122, 1034/123, 1034/124, 1034/125, 1034/126, 1034/127, 1034/128, 1034/129, 1034/130, 1034/131, 1038, 1042/7, 1042/8, 1042/9, 1042/16, 1042/18, 1085/1, 1085/2, 1111/1, 1111/6, 1111/7, 1111/8, 1111/9, 1111/42, 1111/72, 1273/14, 1278/1, 1279/9, 1284/2, 1284/14, 1284/15, 1284/16, 1284/17, 1284/18, 1284/19, 1284/20, 1284/21, 1289/6, 1289/9, 1289/10, 1289/11, 1289/20, 1289/22, 1289/24, 1289/27, 1289/28, 1289/29, 1289/30, 1289/31, 1289/32, 1289/38, 1294/10, 1391/9, 1402/4, 1402/5, 1402/6, 1402/8, 1402/9, 1402/11, 1402/12, 1402/15, 1402/16, 1402/17, 1402/19, 1402/20, 1432/1, 1432/2, 1432/3, 1432/4, 1432/5, 1432/6, 1438/12, 1438/63, 1438/64, 1438/65, 1438/66, 1438/67, 1438/68, 1438/69, 1438/72, 1438/73, 1438/74, 1438/75, 1438/76, 1438/77, 1438/78, 1438/79, 1438/80, 1438/81, 1438/82, 1438/83, 1438/84, 1438/85, 1438/86, 1438/87, 1438/88, 1438/89, 1438/90, 1438/91, 1438/92, 1438/93, 1438/94, 1454/2, 1454/3, 1454/4, 1454/5, 1454/6, 1454/7, 1454/8, 1454/9, 1454/10, 1454/11, 1454/12, 1454/13, 1454/14, 1454/15, 1454/16, 1454/17, 1454/18, 1454/19, 1454/20, 1454/21, 1454/22, 1454/23, 1454/24, 1454/25, 1454/26, 1454/27, 1454/28, 1454/29, 1454/30, 1454/31, 1454/32, 1454/33, 1454/34, 1454/35, 1479/4, 1485/20, 1485/34, 1485/35, 1485/36, 1485/37, 1485/38, 1485/39, 1485/40, 1485/41, 1485/42, 1485/43, 1485/44, 1485/45, 1485/46, 1485/47, 1485/48, 1485/49, 1485/50, 1485/51, 1485/52, 1485/53, 1485/54, 1485/55, 1485/56, 1485/57, 1485/58, 1485/59, 1485/60, 1485/61, 1485/62, 1485/63, 1485/64, 1485/65, 1485/66, 1485/67, 1485/68, 1485/69, 1485/70, 1485/71, 1485/72, 1485/73, 1485/74, 1485/75, 1485/76, 1485/77, 1485/78, 1485/79, 1485/80, 1485/81, 1485/82, 1485/83, 1485/84, 1485/85, 1485/86, 1485/87, 1485/88, 1485/89, 1485/90, 1485/91, 1503/14, 1503/61, 1503/63, 1503/67, 1503/68, 1503/69, 1503/70, 1503/71, 1503/72, 1503/73, 1503/74, 1503/75, 1503/76, 1503/77, 1548/24, 1594/5, 1594/10, 1594/19, 1594/34, 1594/37, 1594/38, 1602/1, 1602/2, 1602/3, 1602/4, 1602/5, 1602/7, 1602/8, 1602/12, 1602/13, 1602/14, 1618/1, 1618/3, 1618/7, 1618/17, 1618/22, 1618/23, 1618/32, 1618/33, 1618/34, 1618/35, 1618/36, 1618/37, 1618/38, 1618/39, 1618/40, 1620/22, 1620/23, 1620/24, 1620/25, 1620/26, 1620/29, 1620/30, 1620/31, 1620/32, 1620/33, 1620/34, 1620/35, 1620/36, 1620/37, 1620/38, 1620/39, 1620/42, 1620/43, 1620/44, 1620/45, 1620/46, 1620/47, 1620/48, 1624/1, 1624/22, 1624/23, 1624/24, 1624/25, 1624/26, 1624/27, 1624/28, 1624/29, 1624/30, 1624/31, 1624/32, 1624/33, 1624/34, 1624/35, 1624/36, 1624/37, 1624/38, 1624/39, 1624/40, 1624/41, 1624/42, 1624/43, 1624/44, 1624/45, 1624/46, 1631/5, 1631/19, 1631/20, 1631/21, 1631/22, 1631/23, 1631/24, 1631/25, 1631/26, 1631/27, 1633/25, 1633/26, 1633/32, 1633/33, 1633/36, 1633/37, 1633/38, 1633/39, 1635/1, 1635/6, 1635/7, 1635/8, 1637/1, 1637/9, 1637/11, 1637/12, 1637/13, 1637/14, 1637/15, 1637/16, 1637/17, 1637/18, 1637/19, 1637/20, 1637/21, 1637/22, 1637/23, 1639/5, 1639/6, 1639/7, 1639/8, 1639/9, 1641/5, 1664/1, 1667/1, 1674/1, 1675/1, 1676/4, 1676/11, 1680/3, 1680/11, 1680/15, 1680/61, 1680/64, 1680/65, 1680/66, 1680/67, 1680/68, 1680/69, 1680/70, 1680/71, 1684/1, 1684/13, 1688/34, 1688/74, 1688/93, 1688/96, 1695/1, 1700/3, 1700/12, 1700/46, 1700/47, 1700/48, 1700/55, 1700/56, 1700/57, 1700/58, 1700/59, 1700/60, 1700/62, 1700/63, 1700/64, 1703/1, 1703/7, 1703/9, 1703/14, 1703/16, 1703/17, 1703/18, 1703/19, 1703/20, 1703/21, 1703/22, 1703/23, 1703/24, 1703/25, 1703/26, 1703/27, 1703/28, 1703/29, 1703/30, 1706/3, 1707/1, 1707/11, 1707/12, 1707/13, 1707/14, 1707/15, 1707/16, 1707/17, 1707/18, 1707/19, 1707/20, 1707/21, 1707/22, 1707/23, 1707/24, 1707/25, 1707/26, 1707/27, 1707/28, 1707/29, 1707/30, 1707/31, 1707/32, 1711/7, 1711/25, 1711/26, 1711/27, 1711/28, 1715/11, 1715/15, 1715/16, 1715/17, 1715/18, 1715/19, 1715/20, 1715/21, 1723, 1729/1, 1729/3, 1729/4, 1729/5, 1729/12, 1729/13, 1729/14, 1729/15, 1729/16, 1729/17, 1729/19, 1731/4, 1738/3, 1746/1, 1746/12, 1747/1, 1747/2, 1747/4, 1747/5, 1747/6, 1747/7, 1747/11, 1749/2, 1749/3, 1749/4, 1749/5, 1749/8, 1754/1, 1754/3, 1755/4, 1755/5, 1786/5, 1787/16, 1789/8, 1789/19, 1789/20, 1789/21, 1789/22, 1789/23, 1789/24, 1789/25, 1789/26, 1789/27, 1789/28, 1789/29, 1789/30, 1789/31, 1789/32, 1789/33, 1789/34, 1789/35, 1789/36, 1789/37, 1789/38, 1789/39, 1789/40, 1789/41, 1789/42, 1790/13, 1790/17, 1790/18, 1790/19, 1790/20, 1795/24, 1797/5, 1817/1, 1817/9, 1817/12, 1818/1, 1818/2, 1818/5, 1818/6, 1818/7, 1818/8, 1818/9, 1818/10, 1818/11, 1818/12, 1818/21, 1818/22, 1818/23, 1818/24, 2000/2, 2010/3, 2013/4, 2015/5, 2015/6, 2015/7, 2015/8, 2036/10, 2055, 2058/2, 2062/1, 2062/4, 2062/6, 2062/7, 2062/8, 2062/9, 2062/10, 2062/11, 2062/12, 2065/3, 2065/4, 2065/6, 2065/7, 2065/8, 2065/9, 2065/10, 2065/11, 2065/12, 2065/14, 2065/16, 2065/23, 2065/24, 2065/25, 2065/26, 2065/29, 2065/30, 2065/31, 2065/32, 2065/33, 2065/34, 2065/36, 2068/1, 2068/9, 2068/10, 2069/1, 2069/2, 2069/3, 2069/4, 2069/5, 2069/7, 2069/8, 2069/9, 2069/10, 2069/11, 2069/12, 2069/13, 2069/17, 2069/18, 2069/19, 2069/20, 2069/22, 2069/23, 2069/24, 2069/25, 2069/26, 2069/27, 2069/28, 2069/29, 2069/30, 2069/31, 2069/32, 2069/33, 2070/2, 2070/4, 2070/5, 2070/6, 2070/7, 2070/8, 2072/1, 2072/22, 2072/24, 2072/25, 2075/7, 2076/1, 2076/2, 2076/3, 2076/4, 2076/5, 2076/6, 2076/7, 2076/8, 2076/9, 2078/1, 2078/2, 2079/2, 2079/5, 2079/6, 2079/7, 2081/2, 2084/1, 2084/2, 2084/3, 2084/4, 2084/6, 2084/7, 2084/8, 2084/9, 2084/10, 2084/11, 2084/12, 2092/1, 2092/3, 2094/1, 2096/1, 2096/2, 2096/3, 2096/4, 2102/3, 2102/4, 2102/5, 2102/6, 2102/7, 2102/8, 2111/4, 2117/1, 2117/4, 2117/6, 2117/7, 2117/9, 2117/10, 2122/1, 2122/3, 2127/3, 2134/2, 2134/4, 2134/8, 2134/19, 2134/20, 2134/22, 2134/23, 2135/1, 2135/2, 2135/3, 2135/4, 2135/5, 2153/1, 2153/4, 2155/1, 2155/3, 2155/6, 2155/7, 2164/8, 2175/8, 2176/4, 2185/3, 2194/3, 2194/4, 2194/5, 2194/6, 2199/1, 2199/5, 2199/8, 2199/9, 2199/10, 2199/11, 2199/12, 2201/2, 2207/7, 2207/8, 2229/2, 2262/1, 2271/2, 2273/2, 2273/9, 2273/13, 2273/14, 2273/15, 2273/16, 2273/18, 2273/19, 2273/20, 2273/23, 2273/24, 2273/25, 2273/26, 2273/27, 2273/28, 2273/29, 2273/30, 2273/31, 2273/33, 2273/34, 2273/36, 2273/37, 2273/39, 2273/40, 2273/41, 2273/43, 2273/44, 2273/45, 2273/48, 2273/49, 2273/50, 2273/51, 2273/59, 2273/60, 2273/62, 2273/63, 2273/64, 2273/65, 2273/66, 2273/67, 2273/68, 2273/69, 2273/70, 2273/73, 2273/74, 2273/75, 2273/76, 2273/77, 2273/78, 2273/79, 2273/81, 2273/91, 2273/92, 2273/93, 2273/94, 2273/95, 2273/96, 2273/97, 2273/98, 2273/99, 2273/103, 2273/104, 2273/105, 2273/106, 2273/107, 2285/1, 2285/2, 2285/3, 2285/4, 2285/5, 2285/6, 2288/2, 2292, 2293/1, 2293/2, 2293/3, 2294, 2295/1, 2295/3, 2295/4, 2295/5, 2295/6, 2295/7, 2295/8, 2295/9, 2295/10, 2295/11, 2295/12, 2295/13, 2295/14, 2295/15, 2296/1, 2296/2, 2296/15, 2296/18, 2296/19, 2296/20, 2296/21, 2297/2, 2297/7, 2298/1, 2298/3, 2299/1, 2299/2, 2299/3, 2299/4, 2299/5, 2299/6, 2299/18, 2299/26, 2299/28, 2299/30, 2299/31, 2299/32, 2299/33, 2299/34, 2299/35, 2299/36, 2299/37, 2299/38, 2299/39, 2299/40, 2299/41, 2299/42, 2300/1, 2301/2, 2301/3, 2301/4, 2301/23, 2301/24, 2301/26, 2302/1, 2302/4, 2303/1, 2303/2, 2304/1, 2305/1, 2321/1, 2321/2, 2324, 2341/1, 2341/2, 2343/1, 2347/1, 2347/3, 2350/2, 2350/4, 2350/5, 2350/7, 2350/8, 2350/9, 2350/10, 2350/11, 2350/12, 2350/13, 2350/14, 2350/15, 2350/16, 2350/17, 2350/18, 2350/19, 2350/20, 2350/21, 2350/22, 2350/25, 2350/26, 2350/27, 2350/28, 2350/29, 2350/30, 2350/31, 2352, 2355/1, 2355/8, 2356/1, 2356/3, 2356/4, 2357/1, 2357/2, 2357/3, 2357/5, 2357/10, 2358/1, 2358/2, 2358/3, 2358/4, 2358/5, 2358/6, 2358/7, 2358/8, 2358/9, 2358/10, 2358/11, 2358/12, 2358/13, 2358/15, 2358/16, 2358/17, 2358/18, 2358/19, 2358/20, 2358/21, 2358/22, 2358/23, 2358/24, 2358/25, 2358/26, 2358/27, 2358/29, 2358/30, 2358/31, 2358/32, 2358/33, 2359/5, 2359/6, 2359/8, 2359/9, 2359/10, 2359/11, 2359/12, 2359/13, 2359/14, 2359/15, 2359/16, 2360/1, 2360/2, 2360/3, 2360/4, 2360/5, 2360/6, 2360/7, 2360/8, 2360/9, 2360/13, 2360/14, 2360/15, 2360/16, 2360/17, 2360/18, 2360/19, 2360/20, 2360/21, 2360/22, 2360/23, 2360/24, 2360/25, 2360/26, 2360/27, 2360/28, 2360/29, 2360/30, 2360/31, 2360/32, 2360/33, 2360/34, 2360/35, 2360/36, 2360/37, 2361/1, 2361/2, 2361/3, 2365/1, 2367/1, 2367/2, 2367/3, 2367/4, 2372/2, 2372/3, 2372/4, 2372/28, 2372/29, 2372/30, 2372/31, 2372/40, 2372/41, 2372/42, 2372/43, 2372/45, 2372/46, 2372/47, 2372/48, 2372/49, 2372/50, 2372/51, 2372/52, 2372/53, 2372/54, 2372/59, 2372/60, 2377/2, 2377/3, 2377/4, 2377/6, 2377/7, 2377/8, 2377/9, 2377/10, 2377/11, 2377/12, 2377/13, 2377/14, 2377/15, 2377/16, 2377/17, 2377/18, 2377/19, 2377/20, 2377/21, 2377/22, 2377/23, 2377/24, 2377/25, 2377/26, 2377/27, 2377/28, 2377/29, 2377/30, 2377/31, 2377/32, 2377/33, 2377/34, 2380/1, 2380/2, 2380/3, 2380/4, 2380/5, 2380/6, 2380/7, 2380/8, 2380/9, 2380/10, 2380/11, 2380/12, 2380/13, 2380/14, 2380/15, 2380/16, 2380/17, 2380/18, 2380/19, 2380/20, 2380/21, 2380/22, 2382/1, 2382/4, 2395/1, 2395/2, 2395/3, 2395/6, 2395/7, 2395/8, 2395/13, 2395/14, 2395/15, 2395/16, 2395/27, 2396/1, 2396/2, 2396/3, 2399/1, 2399/9, 2399/10, 2399/11, 2399/14, 2399/15, 2399/16, 2399/17, 2399/18, 2399/19, 2399/20, 2399/21, 2399/22, 2399/23, 2399/24, 2399/25, 2399/26, 2415/2, 2416/1, 2416/3, 2416/4, 2416/5, 2416/6, 2416/7, 2416/8, 2416/9, 2416/10, 2416/11, 2416/12, 2416/13, 2416/14, 2416/15, 2422/1, 2422/6, 2422/7, 2422/8, 2422/9, 2422/10, 2422/11, 2422/12, 2422/13, 2422/14, 2422/15, 2422/17, 2422/18, 2422/20, 2422/21, 2422/22, 2422/23, 2422/24, 2422/25, 2425, 2426/2, 2426/3, 2426/4, 2426/5, 2426/6, 2426/7, 2426/8, 2426/9, 2426/10, 2426/11, 2426/12, 2426/13, 2426/14, 2426/15, 2426/16, 2427/1, 2427/2, 2427/3, 2429/1, 2429/3, 2429/4, 2429/5, 2429/6, 2431/1, 2432/1, 2432/3, 2432/4, 2432/5, 2432/6, 2432/7, 2432/8, 2432/9, 2432/10, 2432/11, 2433/1, 2433/2, 2433/3, 2433/4, 2433/5, 2433/6, 2433/7, 2433/8, 2433/9, 2436/1, 2436/3, 2440, 2441/1, 2441/3, 2441/4, 2441/5, 2441/7, 2441/8, 2441/9, 2441/10, 2441/11, 2441/12, 2441/13, 2441/14, 2441/15, 2441/16, 2441/23, 2441/24, 2441/25, 2441/26, 2441/27, 2441/28, 2441/29, 2443, 2448/1, 2448/2, 2451/1, 2453/1, 2453/2, 2453/3, 2453/4, 2453/5, 2453/6, 2453/7, 2453/8, 2453/9, 2453/10, 2453/11, 2453/12, 2453/13, 2453/14, 2453/15, 2453/16, 2453/17, 2453/18, 2453/19, 2453/20, 2453/21, 2453/22, 2453/23, 2478/15, 2478/24, 2478/25, 2479/2, 2479/12, 2543/1, 2545/1, 2579/5, 2580/2, 2584/3, 2586/2, 2586/5, 2586/6, 2586/7, 2586/8, 2586/9, 2586/10, 2586/11, 2586/12, 2586/13, 2586/14, 2586/15, 2586/16, 2586/17, 2586/18, 2586/19, 2586/20, 2586/21, 2586/22, 2586/23, 2586/24, 2586/25, 2593/1, 2593/3, 2601, 2619/1, 2619/2, 2619/3, 2619/4, 2619/5, 2619/6, 2619/7, 2619/8, 2620/1, 2620/2, 2620/3, 2662/1, 2662/4, 2662/5, 2662/6, 2662/7, 2663/2, 2666, 2688/1, 2688/2, 2688/3, 2688/4, 2688/5, 2688/6, 2688/7, 2688/8, 2688/9, 2688/10, 2688/11, 2688/12, 2688/13, 2688/14, 2688/15, 2688/16, 2688/18, 2688/19, 2688/20, 2688/21, 2695/3, 2695/6, 2695/7, 2711/1, 2711/2, 2711/3, 2711/4, 2711/5, 2711/6, 2711/7, 2711/8, 2711/9, 2711/10, 2711/11, 2711/12, 2711/13, 2711/14, 2711/15, 2711/16, 2711/17, 2711/18, 2711/19, 2711/20, 2711/21, 2711/22, 2711/23, 2711/24, 2711/25, 2711/26, 2711/27, 2711/28, 2711/29, 2711/30, 2711/31, 2711/32, 2711/33, 2711/34, 2711/35, 2711/36, 2711/37, 2711/38, 2711/39, 2711/40, 2711/41, 2711/42, 2711/43, 2711/44, 2711/45, 2712/1, 2712/4, 2712/5, 2712/6, 2712/7, 2712/8, 2712/9, 2712/10, 2712/11, 2712/12, 2712/13, 2712/14, 2712/15, 2712/16, 2712/17, 2712/18, 2712/19, 2712/20, 2712/21, 2712/22, 2712/23, 2712/24, 2712/25, 2712/26, 2712/27, 2712/28, 2712/29, 2712/30, 2713/1, 2714/1, 2721/1, 2721/2, 2721/4, 2721/5, 2726/1, 2726/2, 2726/3, 2726/4, 2726/5, 2726/6, 2726/7, 2726/8, 2726/9, 2726/10, 2726/11, 2726/12, 2726/13, 2776/1, 2776/3, 2776/4, 2776/5, 2776/6, 2795/1, 2795/2, 2795/3, 2795/4, 2795/5, 2795/6, 2795/7, 2855, 2877/1, 2877/3, 2877/4, 2878, 2879/1, 2879/2, 2879/3, 2879/4, 2879/5, 2882, 2951/2, 2951/3, 2960/2, 2976, 3003/2, 3003/7, 3003/14, 3003/15, 3003/16, 3003/17, 3009/13, 3009/15, 3009/16, 3045/1, 3046/1, 3052/1, 3052/2, 3052/3, 3052/4, 3052/5, 3052/6, 3052/7, 3052/12, 3052/13, 3052/14, 3052/15, 3052/18, 3052/20, 3052/21, 3052/22, 3052/23, 3052/27, 3052/28, 3052/30, 3052/33, 3052/34, 3052/35, 3052/36, 3052/37, 3052/38, 3069/1, 3070, 3081/3, 3088, 3121, 3136, 3142/1, 3142/2, 3142/4, 3142/5, 3142/6, 3142/7, 3142/8, 3142/9, 3142/10, 3150/1, 3150/2, 3150/3, 3150/4, 3156/3, 3157/1, 3157/2, 3179, 3186, 3188, 3189, 3191, 3192, 3193/1, 3193/2, 3193/3, 3193/4, 3193/5, 3193/6, 3193/7, 3193/8, 3201, 3203, 3204, 3205/1, 3205/2, 3206, 3207, 3208, 3209, 3210, 3211, 3212, 3213, 3214, 3215, 3216, 3217, 3218/1, 3218/2, 3219, 3220/1, 3220/2, 3221/1, 3224/1, 3224/2, 3224/3, 3224/4, 3224/5, 3224/6, 3224/7, 3224/8, 3225/1, 3231, 3232, 3233, 3234, 3235, 3236, 3239/1, 3250, 3251, 3254, 3255, 3256/1, 3256/2, 3256/3, 3256/4, 3257, 3258, 3259, 3261, 3262, 3264, 3265, 3266, 3267, 3273, 3274, 3277, 3286/9, 3286/10, 3286/15, 3287/11, 3287/13, 3287/14, 3287/15, 3287/16, 3287/17, 3294, 3295, 3296/1, 3296/2, 3296/3, 3296/4, 3296/5, 3296/6, 3296/7, 3296/8, 3296/9, 3296/10, 3297/1, 3297/2, 3297/3, 3297/4, 3298, 3299, 3300, 3301, 3302, 3303, 3304, 3309, 3311, 3313, 3314, 3315, 3316, 3319, 3321, 3325, 3326, 3327, 3328, 3329, 3330, 3332, 3333, 3334, 3335, 3336, 3337, 3338, 3339, 3342, 3343, 3354, 3355/2, 3359, 3360, 3361, 3362, 3384, 3385, 3386, 3387, 3388, 3389, 3403, 3404, 3405, 3406, 3407, 3408, 3409, 3410, 3411, 3412, 3413, 3414, 3415, 3416, 3417, 3418, 3419, 3420, 3421, 3422, 3423, 3424, 3425, 3426, 3427, 3428, 3429, 3430, 3436, 3437, 3438, 3445, 3446, 3447, 3448, 3449, 3450, 3451, 3452, 3482, 3483, 3484, 3485, 3486, 3489/1, 3489/2, 3491, 3492, 3498, 3500, 3501, 3502, 3503, 3504, 3508/1, 3508/2, 3509, 3535, 3602/1, 3640/1, 3640/2, 3641, 3642</w:t>
      </w:r>
    </w:p>
    <w:p w:rsidR="00AE1093" w:rsidRDefault="00AE1093" w:rsidP="00AE1093">
      <w:pPr>
        <w:jc w:val="both"/>
      </w:pPr>
    </w:p>
    <w:p w:rsidR="00AE1093" w:rsidRDefault="00AE1093" w:rsidP="00AE1093">
      <w:pPr>
        <w:jc w:val="both"/>
      </w:pPr>
      <w:r>
        <w:t>stavební parcely</w:t>
      </w:r>
    </w:p>
    <w:p w:rsidR="00AE1093" w:rsidRPr="00FE3D1E" w:rsidRDefault="00AE1093" w:rsidP="00AE1093">
      <w:pPr>
        <w:jc w:val="both"/>
      </w:pPr>
      <w:r>
        <w:t>st. 322/1, st. 1883, st. 7434</w:t>
      </w:r>
    </w:p>
    <w:p w:rsidR="008B04B9" w:rsidRPr="002713A5" w:rsidRDefault="008B04B9" w:rsidP="00F62184">
      <w:pPr>
        <w:jc w:val="both"/>
      </w:pPr>
    </w:p>
    <w:p w:rsidR="008B04B9" w:rsidRPr="002713A5" w:rsidRDefault="008B04B9" w:rsidP="00F62184">
      <w:pPr>
        <w:jc w:val="both"/>
      </w:pPr>
    </w:p>
    <w:p w:rsidR="008B04B9" w:rsidRPr="002713A5" w:rsidRDefault="008B04B9" w:rsidP="00F62184">
      <w:pPr>
        <w:jc w:val="both"/>
      </w:pPr>
    </w:p>
    <w:p w:rsidR="008B04B9" w:rsidRPr="002713A5" w:rsidRDefault="008B04B9" w:rsidP="00F62184">
      <w:pPr>
        <w:jc w:val="both"/>
      </w:pPr>
    </w:p>
    <w:p w:rsidR="003F6BAF" w:rsidRDefault="003F6BAF" w:rsidP="00675AFF">
      <w:pPr>
        <w:pStyle w:val="Zkladntext"/>
      </w:pPr>
    </w:p>
    <w:p w:rsidR="003F6BAF" w:rsidRPr="00BA7658" w:rsidRDefault="003F6BAF" w:rsidP="003F6BAF">
      <w:pPr>
        <w:jc w:val="both"/>
        <w:rPr>
          <w:b/>
        </w:rPr>
      </w:pPr>
      <w:r w:rsidRPr="00881A98">
        <w:rPr>
          <w:b/>
        </w:rPr>
        <w:t>Příloha č. 1</w:t>
      </w:r>
      <w:r w:rsidR="00E70285">
        <w:rPr>
          <w:b/>
        </w:rPr>
        <w:t>.4</w:t>
      </w:r>
      <w:r w:rsidRPr="00881A98">
        <w:rPr>
          <w:b/>
        </w:rPr>
        <w:t xml:space="preserve">) </w:t>
      </w:r>
      <w:r>
        <w:t>k o</w:t>
      </w:r>
      <w:r w:rsidRPr="00881A98">
        <w:t xml:space="preserve">becně závazné vyhlášce o místním poplatku za užívání veřejného </w:t>
      </w:r>
      <w:r w:rsidRPr="00E91370">
        <w:t>prostranství –</w:t>
      </w:r>
      <w:r>
        <w:t xml:space="preserve"> </w:t>
      </w:r>
      <w:r w:rsidRPr="00BA7658">
        <w:rPr>
          <w:b/>
        </w:rPr>
        <w:t xml:space="preserve">pro Čl. </w:t>
      </w:r>
      <w:r w:rsidR="00F4058F">
        <w:rPr>
          <w:b/>
        </w:rPr>
        <w:t>6</w:t>
      </w:r>
      <w:r w:rsidRPr="00BA7658">
        <w:rPr>
          <w:b/>
        </w:rPr>
        <w:t xml:space="preserve"> odst. (4), písmeno f) vyhrazení trvalého parkovacího místa označeného dopravní značkou</w:t>
      </w:r>
    </w:p>
    <w:p w:rsidR="003F6BAF" w:rsidRPr="00881A98" w:rsidRDefault="003F6BAF" w:rsidP="003F6BAF">
      <w:pPr>
        <w:rPr>
          <w:b/>
        </w:rPr>
      </w:pPr>
    </w:p>
    <w:p w:rsidR="003F6BAF" w:rsidRPr="00881A98" w:rsidRDefault="003F6BAF" w:rsidP="003F6BAF">
      <w:r w:rsidRPr="00881A98">
        <w:rPr>
          <w:b/>
        </w:rPr>
        <w:t>k. ú. Cheb</w:t>
      </w:r>
      <w:r>
        <w:t xml:space="preserve"> - III</w:t>
      </w:r>
      <w:r w:rsidRPr="00881A98">
        <w:t>. lokalita – pozemkové parcely</w:t>
      </w:r>
    </w:p>
    <w:p w:rsidR="003F6BAF" w:rsidRDefault="003F6BAF" w:rsidP="003F6BAF">
      <w:pPr>
        <w:jc w:val="both"/>
        <w:rPr>
          <w:b/>
        </w:rPr>
      </w:pPr>
    </w:p>
    <w:p w:rsidR="003F6BAF" w:rsidRDefault="003F6BAF" w:rsidP="003F6BAF">
      <w:pPr>
        <w:jc w:val="both"/>
      </w:pPr>
      <w:r>
        <w:t xml:space="preserve">34/1, 34/2, 34/8, 140/1, 140/5, 205/1, 241/4, </w:t>
      </w:r>
      <w:r w:rsidRPr="00881A98">
        <w:t>242/1,</w:t>
      </w:r>
      <w:r>
        <w:t xml:space="preserve"> 243/1, 260/2, 287/3, 301/23, 315/1, 315/3,</w:t>
      </w:r>
      <w:r w:rsidRPr="00881A98">
        <w:t xml:space="preserve"> 2273/1,</w:t>
      </w:r>
      <w:r>
        <w:t xml:space="preserve"> 2273/2, 2273/13, 2273/14, 2273/15, 2273/18, </w:t>
      </w:r>
      <w:r w:rsidRPr="00881A98">
        <w:t>2273/21, 2273/22,</w:t>
      </w:r>
      <w:r>
        <w:t xml:space="preserve"> 2273/23, 2273/24, 2273/25, 2273/26, 2273/27, 2273/28, 2273/29, 2273/30, 2273/31, 2273/33, 2273/34, 2273/36, 2273/39, 2273/40, 2273/41, 2273/43, 2273/44, 2273/63, 2273/79,</w:t>
      </w:r>
      <w:r w:rsidRPr="00881A98">
        <w:t xml:space="preserve"> 2273/86,</w:t>
      </w:r>
      <w:r>
        <w:t xml:space="preserve"> 2285/1, 2357/1</w:t>
      </w:r>
      <w:r w:rsidRPr="00881A98">
        <w:t>,</w:t>
      </w:r>
      <w:r>
        <w:t xml:space="preserve"> 2359/5, 2359/6, </w:t>
      </w:r>
      <w:r w:rsidRPr="00881A98">
        <w:t>2359/7,</w:t>
      </w:r>
      <w:r>
        <w:t xml:space="preserve"> 2359/8, 2359/9, </w:t>
      </w:r>
      <w:r w:rsidRPr="00881A98">
        <w:t>2360/1,</w:t>
      </w:r>
      <w:r>
        <w:t xml:space="preserve"> 2360/2,</w:t>
      </w:r>
      <w:r w:rsidRPr="00881A98">
        <w:t xml:space="preserve"> 2360/16, 2360/17, 2360/19, 2360/20, 2360/21,</w:t>
      </w:r>
      <w:r>
        <w:t xml:space="preserve"> 2360/28, 2360/31, </w:t>
      </w:r>
      <w:r w:rsidRPr="00881A98">
        <w:t>2376/2, 2376/3, 2376/4,</w:t>
      </w:r>
      <w:r>
        <w:t xml:space="preserve"> 2416/3, 2422/10, 2422/15, 2426/2, 2427/1, 2429/1, 2429/3, 2429/4, 2431/1, 2432/1, 2619/1, 2620/1, 3224/1, 3225/1, 3273, 3333, 3602/1</w:t>
      </w:r>
      <w:r w:rsidRPr="00881A98">
        <w:t xml:space="preserve"> </w:t>
      </w:r>
    </w:p>
    <w:p w:rsidR="003F6BAF" w:rsidRDefault="003F6BAF" w:rsidP="003F6BAF">
      <w:pPr>
        <w:jc w:val="both"/>
        <w:rPr>
          <w:b/>
        </w:rPr>
      </w:pPr>
      <w:r>
        <w:rPr>
          <w:b/>
        </w:rPr>
        <w:t>-----------------------------------------------------------------------------------------------------------------</w:t>
      </w:r>
    </w:p>
    <w:p w:rsidR="003F6BAF" w:rsidRDefault="003F6BAF" w:rsidP="003F6BAF">
      <w:pPr>
        <w:jc w:val="both"/>
        <w:rPr>
          <w:b/>
        </w:rPr>
      </w:pPr>
    </w:p>
    <w:p w:rsidR="003F6BAF" w:rsidRDefault="003F6BAF" w:rsidP="003F6BAF">
      <w:pPr>
        <w:jc w:val="both"/>
        <w:rPr>
          <w:b/>
        </w:rPr>
      </w:pPr>
    </w:p>
    <w:p w:rsidR="003F6BAF" w:rsidRDefault="003F6BAF" w:rsidP="003F6BAF">
      <w:pPr>
        <w:jc w:val="both"/>
        <w:rPr>
          <w:b/>
        </w:rPr>
      </w:pPr>
    </w:p>
    <w:p w:rsidR="003F6BAF" w:rsidRDefault="003F6BAF" w:rsidP="003F6BAF">
      <w:pPr>
        <w:jc w:val="both"/>
        <w:rPr>
          <w:b/>
        </w:rPr>
      </w:pPr>
    </w:p>
    <w:p w:rsidR="003F6BAF" w:rsidRDefault="003F6BAF" w:rsidP="003F6BAF">
      <w:pPr>
        <w:jc w:val="both"/>
        <w:rPr>
          <w:b/>
        </w:rPr>
      </w:pPr>
    </w:p>
    <w:p w:rsidR="003F6BAF" w:rsidRDefault="003F6BAF" w:rsidP="003F6BAF">
      <w:pPr>
        <w:jc w:val="both"/>
        <w:rPr>
          <w:b/>
        </w:rPr>
      </w:pPr>
    </w:p>
    <w:p w:rsidR="003F6BAF" w:rsidRDefault="003F6BAF" w:rsidP="003F6BAF">
      <w:pPr>
        <w:jc w:val="both"/>
        <w:rPr>
          <w:b/>
        </w:rPr>
      </w:pPr>
    </w:p>
    <w:p w:rsidR="003F6BAF" w:rsidRDefault="003F6BAF" w:rsidP="003F6BAF">
      <w:pPr>
        <w:jc w:val="both"/>
        <w:rPr>
          <w:b/>
        </w:rPr>
      </w:pPr>
    </w:p>
    <w:p w:rsidR="003F6BAF" w:rsidRDefault="003F6BAF" w:rsidP="003F6BAF">
      <w:pPr>
        <w:jc w:val="both"/>
        <w:rPr>
          <w:b/>
        </w:rPr>
      </w:pPr>
    </w:p>
    <w:p w:rsidR="003F6BAF" w:rsidRDefault="003F6BAF" w:rsidP="003F6BAF">
      <w:pPr>
        <w:jc w:val="both"/>
        <w:rPr>
          <w:b/>
        </w:rPr>
      </w:pPr>
    </w:p>
    <w:p w:rsidR="003F6BAF" w:rsidRDefault="003F6BAF" w:rsidP="003F6BAF">
      <w:pPr>
        <w:jc w:val="both"/>
        <w:rPr>
          <w:b/>
        </w:rPr>
      </w:pPr>
    </w:p>
    <w:p w:rsidR="003F6BAF" w:rsidRDefault="003F6BAF" w:rsidP="003F6BAF">
      <w:pPr>
        <w:jc w:val="both"/>
        <w:rPr>
          <w:b/>
        </w:rPr>
      </w:pPr>
    </w:p>
    <w:p w:rsidR="003F6BAF" w:rsidRDefault="003F6BAF" w:rsidP="003F6BAF">
      <w:pPr>
        <w:jc w:val="both"/>
        <w:rPr>
          <w:b/>
        </w:rPr>
      </w:pPr>
    </w:p>
    <w:p w:rsidR="003F6BAF" w:rsidRDefault="003F6BAF" w:rsidP="003F6BAF">
      <w:pPr>
        <w:jc w:val="both"/>
        <w:rPr>
          <w:b/>
        </w:rPr>
      </w:pPr>
    </w:p>
    <w:p w:rsidR="003F6BAF" w:rsidRDefault="003F6BAF" w:rsidP="003F6BAF">
      <w:pPr>
        <w:jc w:val="both"/>
        <w:rPr>
          <w:b/>
        </w:rPr>
      </w:pPr>
    </w:p>
    <w:p w:rsidR="003F6BAF" w:rsidRDefault="003F6BAF" w:rsidP="003F6BAF">
      <w:pPr>
        <w:jc w:val="both"/>
        <w:rPr>
          <w:b/>
        </w:rPr>
      </w:pPr>
    </w:p>
    <w:p w:rsidR="003F6BAF" w:rsidRDefault="003F6BAF" w:rsidP="003F6BAF">
      <w:pPr>
        <w:jc w:val="both"/>
        <w:rPr>
          <w:b/>
        </w:rPr>
      </w:pPr>
    </w:p>
    <w:p w:rsidR="004147A2" w:rsidRDefault="004147A2" w:rsidP="003F6BAF">
      <w:pPr>
        <w:jc w:val="both"/>
        <w:rPr>
          <w:b/>
        </w:rPr>
      </w:pPr>
    </w:p>
    <w:p w:rsidR="003F6BAF" w:rsidRPr="00BA7658" w:rsidRDefault="003F6BAF" w:rsidP="003F6BAF">
      <w:pPr>
        <w:jc w:val="both"/>
        <w:rPr>
          <w:b/>
        </w:rPr>
      </w:pPr>
      <w:r w:rsidRPr="00881A98">
        <w:rPr>
          <w:b/>
        </w:rPr>
        <w:t>Příloha č. 1</w:t>
      </w:r>
      <w:r w:rsidR="00E70285">
        <w:rPr>
          <w:b/>
        </w:rPr>
        <w:t>.5</w:t>
      </w:r>
      <w:r w:rsidRPr="00881A98">
        <w:rPr>
          <w:b/>
        </w:rPr>
        <w:t xml:space="preserve">) </w:t>
      </w:r>
      <w:r>
        <w:t>k o</w:t>
      </w:r>
      <w:r w:rsidRPr="00881A98">
        <w:t xml:space="preserve">becně závazné vyhlášce o místním poplatku za užívání veřejného </w:t>
      </w:r>
      <w:r w:rsidRPr="00E91370">
        <w:t>prostranství –</w:t>
      </w:r>
      <w:r>
        <w:t xml:space="preserve"> </w:t>
      </w:r>
      <w:r w:rsidRPr="00BA7658">
        <w:rPr>
          <w:b/>
        </w:rPr>
        <w:t xml:space="preserve">pro Čl. </w:t>
      </w:r>
      <w:r w:rsidR="0052587A">
        <w:rPr>
          <w:b/>
        </w:rPr>
        <w:t>6</w:t>
      </w:r>
      <w:r w:rsidRPr="00BA7658">
        <w:rPr>
          <w:b/>
        </w:rPr>
        <w:t xml:space="preserve"> odst. (4), písmeno f) vyhrazení trvalého parkovacího místa označeného dopravní značkou (vyznačeno modrou barvou)</w:t>
      </w:r>
    </w:p>
    <w:p w:rsidR="003F6BAF" w:rsidRPr="00284889" w:rsidRDefault="003F6BAF" w:rsidP="003F6BAF">
      <w:pPr>
        <w:jc w:val="both"/>
        <w:rPr>
          <w:b/>
        </w:rPr>
      </w:pPr>
      <w:r>
        <w:rPr>
          <w:b/>
        </w:rPr>
        <w:pict>
          <v:shape id="_x0000_i1026" type="#_x0000_t75" style="width:445.5pt;height:570.75pt">
            <v:imagedata r:id="rId9" o:title="56789"/>
          </v:shape>
        </w:pict>
      </w:r>
    </w:p>
    <w:p w:rsidR="003F6BAF" w:rsidRDefault="003F6BAF" w:rsidP="00675AFF">
      <w:pPr>
        <w:pStyle w:val="Zkladntext"/>
        <w:rPr>
          <w:b/>
        </w:rPr>
      </w:pPr>
      <w:r w:rsidRPr="003F6BAF">
        <w:rPr>
          <w:b/>
        </w:rPr>
        <w:t xml:space="preserve">k.ú. Cheb – III. Lokalita </w:t>
      </w:r>
    </w:p>
    <w:p w:rsidR="003F6BAF" w:rsidRDefault="003F6BAF" w:rsidP="00675AFF">
      <w:pPr>
        <w:pStyle w:val="Zkladntext"/>
        <w:rPr>
          <w:b/>
        </w:rPr>
      </w:pPr>
    </w:p>
    <w:p w:rsidR="003F6BAF" w:rsidRDefault="003F6BAF" w:rsidP="00675AFF">
      <w:pPr>
        <w:pStyle w:val="Zkladntext"/>
        <w:rPr>
          <w:b/>
        </w:rPr>
      </w:pPr>
    </w:p>
    <w:p w:rsidR="003F6BAF" w:rsidRDefault="003F6BAF" w:rsidP="003F6BAF">
      <w:pPr>
        <w:jc w:val="both"/>
        <w:rPr>
          <w:b/>
        </w:rPr>
      </w:pPr>
      <w:r>
        <w:rPr>
          <w:b/>
        </w:rPr>
        <w:t>-----------------------------------------------------------------------------------------------------------------</w:t>
      </w:r>
    </w:p>
    <w:p w:rsidR="002713A5" w:rsidRPr="00BA7658" w:rsidRDefault="003F6BAF" w:rsidP="002713A5">
      <w:pPr>
        <w:jc w:val="both"/>
        <w:rPr>
          <w:b/>
        </w:rPr>
      </w:pPr>
      <w:r w:rsidRPr="00D63CBF">
        <w:rPr>
          <w:b/>
        </w:rPr>
        <w:t>Příloha</w:t>
      </w:r>
      <w:r>
        <w:rPr>
          <w:b/>
        </w:rPr>
        <w:t xml:space="preserve"> č.</w:t>
      </w:r>
      <w:r w:rsidRPr="00D63CBF">
        <w:rPr>
          <w:b/>
        </w:rPr>
        <w:t xml:space="preserve"> </w:t>
      </w:r>
      <w:r w:rsidR="00E70285">
        <w:rPr>
          <w:b/>
        </w:rPr>
        <w:t>1.6</w:t>
      </w:r>
      <w:r w:rsidRPr="00D63CBF">
        <w:rPr>
          <w:b/>
        </w:rPr>
        <w:t>)</w:t>
      </w:r>
      <w:r>
        <w:t xml:space="preserve"> k obecně závazné vyhlášce o místním poplatku za užívání veřejného prostranství – </w:t>
      </w:r>
      <w:r w:rsidRPr="008B04B9">
        <w:rPr>
          <w:b/>
        </w:rPr>
        <w:t xml:space="preserve">pro Čl. </w:t>
      </w:r>
      <w:r w:rsidR="004E53DB">
        <w:rPr>
          <w:b/>
        </w:rPr>
        <w:t>6</w:t>
      </w:r>
      <w:r w:rsidRPr="008B04B9">
        <w:rPr>
          <w:b/>
        </w:rPr>
        <w:t>, odst. (4</w:t>
      </w:r>
      <w:r>
        <w:rPr>
          <w:b/>
        </w:rPr>
        <w:t>) písmen</w:t>
      </w:r>
      <w:r w:rsidR="002713A5">
        <w:rPr>
          <w:b/>
        </w:rPr>
        <w:t>o</w:t>
      </w:r>
      <w:r>
        <w:rPr>
          <w:b/>
        </w:rPr>
        <w:t xml:space="preserve"> f)</w:t>
      </w:r>
      <w:r w:rsidR="002713A5">
        <w:rPr>
          <w:b/>
        </w:rPr>
        <w:t xml:space="preserve"> </w:t>
      </w:r>
      <w:r w:rsidR="002713A5" w:rsidRPr="00BA7658">
        <w:rPr>
          <w:b/>
        </w:rPr>
        <w:t>vyhrazení trvalého parkovacího místa označeného dopravní značkou</w:t>
      </w:r>
    </w:p>
    <w:p w:rsidR="003F6BAF" w:rsidRDefault="003F6BAF" w:rsidP="003F6BAF">
      <w:pPr>
        <w:jc w:val="both"/>
      </w:pPr>
    </w:p>
    <w:p w:rsidR="003F6BAF" w:rsidRDefault="003F6BAF" w:rsidP="003F6BAF">
      <w:pPr>
        <w:jc w:val="both"/>
      </w:pPr>
      <w:r w:rsidRPr="00D63CBF">
        <w:rPr>
          <w:b/>
        </w:rPr>
        <w:t>k.</w:t>
      </w:r>
      <w:r>
        <w:rPr>
          <w:b/>
        </w:rPr>
        <w:t xml:space="preserve"> </w:t>
      </w:r>
      <w:r w:rsidRPr="00D63CBF">
        <w:rPr>
          <w:b/>
        </w:rPr>
        <w:t>ú. Cheb</w:t>
      </w:r>
      <w:r>
        <w:t xml:space="preserve"> – </w:t>
      </w:r>
      <w:r w:rsidR="002713A5">
        <w:t>IV</w:t>
      </w:r>
      <w:r>
        <w:t>. lokalita – pozemkové parcely</w:t>
      </w:r>
    </w:p>
    <w:p w:rsidR="003F6BAF" w:rsidRDefault="003F6BAF" w:rsidP="003F6BAF">
      <w:pPr>
        <w:jc w:val="both"/>
      </w:pPr>
    </w:p>
    <w:p w:rsidR="008C55BB" w:rsidRDefault="008C55BB" w:rsidP="00C50172">
      <w:pPr>
        <w:jc w:val="both"/>
      </w:pPr>
      <w:r>
        <w:t>34/9, 34/10, 34/11, 81/2, 114/22, 114/24, 114/29, 127/2, 129/1, 140/6, 140/7, 171/6, 174/11, 177/6, 177/16, 200/1, 200/8, 204/7, 204/8, 205/2, 205/3, 220/19, 220/31, 220/48, 228/17, 233/2, 233/6, 242/2, 242/3, 242/4, 242/21, 242/22, 242/25, 242/29, 242/31, 242/33, 242/35, 242/38, 242/52, 242/53, 242/54, 242/56, 242/58, 242/59, 242/61, 242/62, 242/66, 242/67, 242/68, 242/69, 243/8, 250/6, 250/7, 287/9, 287/10, 287/12, 301/25, 301/27, 301/29, 315/2, 315/4, 315/5, 315/6, 335/3, 364/4, 387/14, 387/19, 387/35, 399/1, 399/9, 399/11, 399/18, 399/20, 399/21, 399/22, 403/4, 424/7, 426/4, 426/5, 441/4, 441/22, 441/23, 441/24, 441/26, 457/2, 457/5, 560/2, 561/5, 602/11, 604/8, 607/3, 611/3, 728/39, 728/47, 736/3, 739/1, 739/2, 739/3, 742/11, 884/3, 887/3, 888/4, 965/2, 966/1, 969/9, 975/1, 975/46, 975/49, 976/3, 977/22, 977/70, 977/72, 977/73, 983/5, 983/16, 983/17, 999/7, 1004/11, 1005/2, 1005/3, 1005/6, 1015/7, 1015/9, 1015/10, 1015/16, 1015/29, 1015/30, 1017/4, 1017/5, 1017/6, 1018/5, 1018/8, 1034/12, 1034/14, 1034/17, 1034/19, 1034/22, 1034/24, 1034/30, 1034/31, 1034/33, 1034/38, 1034/39, 1034/40, 1034/41, 1034/42, 1034/43, 1034/44, 1034/45, 1034/46, 1034/47, 1034/48, 1034/52, 1034/53, 1034/55, 1034/56, 1034/58, 1034/59, 1034/62, 1034/64, 1034/67, 1034/68, 1034/69, 1034/70, 1034/72, 1034/73, 1034/75, 1034/76, 1034/77, 1034/78, 1034/80, 1034/82, 1034/83, 1034/84, 1034/86, 1034/87, 1034/88, 1042/7, 1042/16, 1042/18, 1111/1, 1111/6, 1111/7, 1111/42, 1111/72, 1278/1, 1279/9, 1279/29, 1279/30, 1279/31, 1280/7, 1280/14, 1280/16, 1280/19, 1280/20, 1283/13, 1283/16, 1283/17, 1284/2, 1284/15, 1284/17, 1284/20, 1289/9, 1289/10, 1289/11, 1289/22, 1294/10, 1294/12, 1391/9, 1402/4, 1402/5, 1402/6, 1402/8, 1402/9, 1402/11, 1402/12, 1402/15, 1402/16, 1402/17, 1402/18, 1402/19, 1432/2, 1432/3, 1438/12, 1438/63, 1438/64, 1438/65, 1438/66, 1438/67, 1438/68, 1438/69, 1438/72, 1438/74, 1438/75, 1438/76, 1438/77, 1438/78, 1438/79, 1438/80, 1438/81, 1438/82, 1438/83, 1438/84, 1438/85, 1438/86, 1438/87, 1438/88, 1438/89, 1438/90, 1438/91, 1438/92, 1438/93, 1438/94, 1454/3, 1454/9, 1454/10, 1454/11, 1454/12, 1454/14, 1454/17, 1454/23, 1454/24, 1454/25, 1454/27, 1454/30, 1454/31, 1479/4, 1485/20, 1485/31, 1485/32, 1485/34, 1485/36, 1485/37, 1485/39, 1485/41, 1485/43, 1485/45, 1485/47, 1485/49, 1485/51, 1485/53, 1485/55, 1485/57, 1485/59, 1485/62, 1485/64, 1485/67, 1485/69, 1485/71, 1485/73, 1485/76, 1485/79, 1485/82, 1485/84, 1485/87, 1485/89, 1503/61, 1503/68, 1503/71, 1503/75, 1594/5, 1594/19, 1602/1, 1602/2, 1602/3, 1602/4, 1602/5, 1602/6, 1602/7, 1602/8, 1618/1, 1618/7, 1618/22, 1618/23, 1620/22, 1620/23, 1620/24, 1620/25, 1620/31, 1620/32, 1620/34, 1620/37, 1620/39, 1620/42, 1620/44, 1620/46, 1620/47, 1624/1, 1624/22, 1624/24, 1624/26, 1624/28, 1624/39, 1624/40, 1624/42, 1624/45, 1631/5, 1631/20, 1631/22, 1631/25, 1633/25, 1633/26, 1633/32, 1633/33, 1635/1, 1635/6, 1635/7, 1635/8, 1637/1, 1637/9, 1637/12, 1637/22, 1639/6, 1641/5, 1664/1, 1675/1, 1676/11, 1680/3, 1680/11, 1680/15, 1680/61, 1680/64, 1680/65, 1680/66, 1684/1, 1684/13, 1688/34, 1688/93, 1688/96, 1695/1, 1700/3, 1700/47, 1703/1, 1703/7, 1703/14, 1707/1, 1707/8, 1707/10, 1711/7, 1715/11, 1723, 1729/3, 1747/5, 1747/7, 1754/1, 1754/3, 1755/5, 1786/5, 1787/16, 1789/8, 1790/13, 1795/24, 1797/5, 1817/9, 1817/12, 1818/1, 1818/12, 2013/4, 2062/6, 2062/7, 2062/12, 2065/3, 2065/4, 2065/6, 2065/7, 2065/8, 2065/9, 2065/10, 2065/12, 2065/16, 2065/23, 2065/26, 2065/36, 2069/2, 2069/3, 2069/4, 2069/5, 2069/7, 2069/8, 2069/9, 2069/10, 2069/13, 2069/17, 2069/18, 2069/19, 2069/20, 2069/22, 2069/24, 2069/29, 2069/31, 2070/8, 2072/1, 2072/24, 2072/25, 2078/1, 2081/2, 2084/2, 2084/3, 2084/6, 2084/7, 2084/8, 2084/9, 2084/10, 2092/3, 2096/2, 2102/5, 2102/7, 2102/8, 2111/4, 2117/1, 2117/4, 2117/6, 2117/7, 2122/1, 2122/3, 2134/2, 2155/6, 2164/8, 2175/8, 2176/4, 2182/17, 2185/3, 2194/6, 2207/8, 2229/2, 2271/2, 2273/16, 2273/19, 2273/20, 2273/37, 2273/48, 2273/49, 2273/50, 2273/51, 2273/59, 2273/60, 2273/62, 2273/64, 2273/65, 2273/66, 2273/67, 2273/68, 2273/69, 2273/70, 2273/76, 2273/77, 2273/99, 2285/2, 2285/3, 2292, 2293/1, 2293/2, 2293/3, 2294, 2295/1, 2295/4, 2295/5, 2295/6, 2295/8, 2295/12, 2295/13, 2296/1, 2296/2, 2296/15, 2296/18, 2296/19, 2296/20, 2297/7, 2298/1, 2298/2, 2299/1, 2299/2, 2299/4, 2299/6, 2299/26, 2300/1, 2301/3, 2302/1, 2302/4, 2303/1, 2304/1, 2305/1, 2321/1, 2321/2, 2324, 2341/1, 2343/1, 2347/1, 2350/2, 2350/4, 2350/5, 2350/7, 2350/9, 2350/11, 2350/13, 2350/16, 2350/28, 2350/29, 2350/31, 2352, 2355/1, 2355/8, 2356/1, 2356/3, 2356/4, 2357/2, 2357/3, 2357/5, 2357/10, 2358/1, 2358/2, 2358/4, 2358/6, 2358/7, 2358/9, 2358/10, 2358/11, 2358/13, 2358/18, 2358/20, 2358/23, 2358/24, 2358/32, 2359/10, 2359/11, 2359/12, 2359/13, 2359/14, 2359/16, 2360/3, 2360/4, 2360/5, 2360/8, 2360/9, 2360/13, 2360/14, 2360/15, 2360/18, 2360/22, 2360/24, 2360/25, 2360/26, 2360/29, 2360/35, 2360/36, 2361/1, 2361/2, 2361/3, 2365/1, 2367/1, 2367/4, 2372/2, 2372/3, 2372/28, 2372/29, 2372/40, 2372/41, 2372/42, 2372/43, 2372/45, 2372/47, 2372/48, 2372/49, 2372/50, 2372/51, 2372/52, 2372/53, 2372/54, 2377/2, 2377/4, 2377/5, 2377/7, 2377/8, 2377/10, 2377/12, 2377/16, 2377/20, 2377/21, 2377/23, 2377/25, 2377/27, 2377/30, 2377/32, 2377/34, 2380/1, 2380/2, 2380/3, 2380/4, 2380/5, 2380/6, 2380/7, 2380/9, 2380/11, 2380/13, 2380/15, 2380/18, 2380/20, 2380/22, 2382/1, 2382/4, 2395/1, 2395/2, 2395/3, 2395/6, 2395/7, 2395/8, 2395/13, 2395/14, 2395/17, 2396/1, 2396/2, 2396/3, 2399/1, 2399/9, 2399/10, 2399/11, 2415/2, 2416/1, 2416/4, 2416/5, 2416/6, 2416/7, 2416/8, 2416/9, 2416/10, 2416/11, 2416/12, 2416/13, 2416/14, 2416/15, 2422/1, 2422/6, 2422/7, 2422/8, 2422/9, 2422/11, 2422/12, 2422/13, 2422/14, 2422/17, 2422/18, 2422/20, 2422/21, 2422/22, 2425, 2426/3, 2426/4, 2426/5, 2426/6, 2426/9, 2426/10, 2426/12, 2426/14, 2426/15, 2426/16, 2427/2, 2427/3, 2429/5, 2432/2, 2432/3, 2432/4, 2432/5, 2432/7, 2432/9, 2432/10, 2433/1, 2433/4, 2433/7, 2433/9, 2436/1, 2436/3, 2440, 2441/1, 2441/3, 2441/4, 2441/5, 2441/7, 2441/8, 2441/9, 2441/10, 2441/11, 2441/12, 2441/13, 2441/14, 2441/15, 2441/16, 2441/23, 2441/24, 2441/25, 2441/26, 2441/27, 2441/28, 2441/29, 2443, 2448/1, 2448/2, 2451/1, 2453/1, 2453/2, 2453/3, 2453/4, 2453/5, 2453/6, 2453/7, 2453/8, 2453/11, 2477/17, 2477/19, 2478/15, 2478/24, 2478/25, 2479/2, 2479/12, 2545/1, 2579/5, 2586/2, 2586/7, 2593/1, 2593/3, 2601, 2619/2, 2619/3, 2619/4, 2619/5, 2619/6, 2619/7, 2620/2, 2620/3, 2662/1, 2662/4, 2662/6, 2663/2, 2666, 2688/1, 2688/2, 2688/3, 2688/4, 2688/5, 2688/6, 2688/7, 2688/8, 2688/11, 2688/12, 2688/14, 2688/15, 2688/16, 2688/19, 2688/20, 2688/21, 2695/3, 2726, 2776/4, 2795/1, 2795/2, 2795/3, 2795/4, 2795/5, 2795/6, 2795/7, 2855, 2877/4, 2878, 2951/2, 2951/3, 2976, 3003/2, 3003/15, 3003/17, 3009/13, 3009/15, 3009/16, 3046/1, 3052/1, 3052/3, 3052/4, 3052/5, 3052/6, 3052/7, 3052/8, 3052/9, 3052/10, 3052/11, 3052/12, 3052/13, 3052/14, 3052/15, 3052/17, 3052/18, 3052/20, 3052/21, 3052/22, 3052/23, 3052/28, 3052/30, 3052/33, 3052/35, 3052/36, 3052/37, 3052/38, 3070, 3088, 3121, 3136, 3138, 3142/1, 3142/2, 3142/4, 3142/5, 3142/6, 3142/7, 3142/8, 3142/11, 3142/12, 3142/13, 3142/14, 3142/15, 3142/16, 3150/1, 3150/2, 3157/1, 3186, 3187, 3188, 3189, 3191, 3192, 3193/1, 3193/2, 3193/3, 3193/4, 3193/5, 3193/8, 3201, 3203, 3204, 3205/1, 3205/2, 3206, 3207, 3209, 3211, 3213, 3214, 3218/2, 3220/1, 3221, 3224/4, 3224/5, 3224/7, 3224/8, 3231, 3232, 3233, 3234, 3235, 3236, 3239/1, 3241/13, 3241/16, 3241/17, 3241/19, 3241/21, 3241/22, 3241/23, 3250, 3251, 3254, 3256, 3257, 3258, 3261, 3262, 3264, 3266, 3267, 3286/4, 3286/5, 3286/6, 3286/10, 3286/14, 3286/15, 3286/21, 3287/8, 3287/9, 3287/11, 3287/13, 3287/14, 3287/15, 3287/16, 3287/17, 3287/20, 3294, 3295, 3296/1, 3296/2, 3296/4</w:t>
      </w:r>
      <w:r w:rsidR="00EC4210">
        <w:t xml:space="preserve">, </w:t>
      </w:r>
      <w:r>
        <w:t>3296/6, 3296/7, 3296/8, 3296/10, 3297/1, 3297/2, 3297/4, 3298, 3299, 3300, 3301, 3302, 3303, 3304, 3309, 3310, 3311, 3313, 3314, 3315, 3316, 3317, 3319, 3325, 3326, 3328, 3329, 3330, 3332, 3334, 3335, 3336, 3337, 3338, 3339, 3342, 3343, 3354, 3359, 3360, 3361, 3362, 3385, 3386, 3387, 3388, 3389, 3404, 3407, 3409, 3411, 3413, 3414, 3421, 3424, 3426, 3428, 3429, 3436, 3438, 3445, 3446, 3447, 3450, 3482, 3483, 3484, 3485, 3486, 3489, 3491, 3492, 3500, 3501, 3502, 3503, 3504, 3508/1, 3508/2, 3509</w:t>
      </w:r>
    </w:p>
    <w:p w:rsidR="00CE4BA0" w:rsidRDefault="00530043" w:rsidP="00530043">
      <w:pPr>
        <w:jc w:val="both"/>
      </w:pPr>
      <w:r w:rsidRPr="008B0989">
        <w:rPr>
          <w:b/>
        </w:rPr>
        <w:t>Příloha č. 2</w:t>
      </w:r>
      <w:r w:rsidR="00E70285">
        <w:rPr>
          <w:b/>
        </w:rPr>
        <w:t>)</w:t>
      </w:r>
      <w:r w:rsidRPr="008B0989">
        <w:rPr>
          <w:b/>
        </w:rPr>
        <w:t xml:space="preserve"> </w:t>
      </w:r>
      <w:r>
        <w:t>k o</w:t>
      </w:r>
      <w:r w:rsidRPr="008B0989">
        <w:t>becně závazné vyhlášce o místním poplatku za užívání veřejného prostranství</w:t>
      </w:r>
      <w:r w:rsidR="008608E6">
        <w:t xml:space="preserve"> </w:t>
      </w:r>
    </w:p>
    <w:p w:rsidR="00D63233" w:rsidRPr="005B2CC6" w:rsidRDefault="00D63233" w:rsidP="00530043">
      <w:pPr>
        <w:jc w:val="both"/>
        <w:rPr>
          <w:color w:val="FF0000"/>
        </w:rPr>
      </w:pPr>
    </w:p>
    <w:p w:rsidR="00530043" w:rsidRPr="008B04B9" w:rsidRDefault="00530043" w:rsidP="00530043">
      <w:pPr>
        <w:jc w:val="both"/>
        <w:rPr>
          <w:b/>
        </w:rPr>
      </w:pPr>
      <w:r>
        <w:t xml:space="preserve">– </w:t>
      </w:r>
      <w:r w:rsidRPr="008B04B9">
        <w:rPr>
          <w:b/>
        </w:rPr>
        <w:t xml:space="preserve">pro Čl. </w:t>
      </w:r>
      <w:r w:rsidR="00EB075B">
        <w:rPr>
          <w:b/>
        </w:rPr>
        <w:t>6</w:t>
      </w:r>
      <w:r w:rsidRPr="008B04B9">
        <w:rPr>
          <w:b/>
        </w:rPr>
        <w:t>, odst. (4</w:t>
      </w:r>
      <w:r>
        <w:rPr>
          <w:b/>
        </w:rPr>
        <w:t xml:space="preserve">) písmena a), b), c), d), e), </w:t>
      </w:r>
      <w:r w:rsidRPr="008B04B9">
        <w:rPr>
          <w:b/>
        </w:rPr>
        <w:t>g)</w:t>
      </w:r>
    </w:p>
    <w:p w:rsidR="00E70285" w:rsidRDefault="00E70285" w:rsidP="00530043">
      <w:pPr>
        <w:rPr>
          <w:b/>
        </w:rPr>
      </w:pPr>
    </w:p>
    <w:p w:rsidR="00530043" w:rsidRPr="008B0989" w:rsidRDefault="00530043" w:rsidP="00530043">
      <w:r w:rsidRPr="008B0989">
        <w:rPr>
          <w:b/>
        </w:rPr>
        <w:t>k. ú. Dolní Dvory</w:t>
      </w:r>
      <w:r w:rsidRPr="008B0989">
        <w:t xml:space="preserve"> –</w:t>
      </w:r>
      <w:r>
        <w:t xml:space="preserve"> II. lokalita -</w:t>
      </w:r>
      <w:r w:rsidRPr="008B0989">
        <w:t xml:space="preserve"> pozemkové parcely</w:t>
      </w:r>
    </w:p>
    <w:p w:rsidR="00530043" w:rsidRPr="008B0989" w:rsidRDefault="00530043" w:rsidP="00530043"/>
    <w:p w:rsidR="00530043" w:rsidRPr="008B0989" w:rsidRDefault="00530043" w:rsidP="008C55BB">
      <w:pPr>
        <w:jc w:val="both"/>
      </w:pPr>
      <w:r w:rsidRPr="008B0989">
        <w:t>9/5, 97/4, 203/14, 219/9, 219/32, 219/40, 219/43, 219/44, 219/46, 219/47, 219/48, 275/1, 276/5, 294/2, 294/3, 294/4, 294/5, 294/7, 294/9, 294/10, 294/11, 294/12, 333, 335, 343, 344</w:t>
      </w:r>
    </w:p>
    <w:p w:rsidR="00530043" w:rsidRPr="008B0989" w:rsidRDefault="00530043" w:rsidP="00530043">
      <w:pPr>
        <w:rPr>
          <w:b/>
        </w:rPr>
      </w:pPr>
      <w:r w:rsidRPr="008B0989">
        <w:rPr>
          <w:b/>
        </w:rPr>
        <w:t>-----------------------------------------------------------------------------------------------------------------</w:t>
      </w:r>
    </w:p>
    <w:p w:rsidR="00530043" w:rsidRDefault="00530043" w:rsidP="00530043">
      <w:pPr>
        <w:jc w:val="both"/>
      </w:pPr>
      <w:r w:rsidRPr="008B0989">
        <w:rPr>
          <w:b/>
        </w:rPr>
        <w:t>Příloha č. 3</w:t>
      </w:r>
      <w:r w:rsidR="00E70285">
        <w:rPr>
          <w:b/>
        </w:rPr>
        <w:t>)</w:t>
      </w:r>
      <w:r>
        <w:t xml:space="preserve"> k o</w:t>
      </w:r>
      <w:r w:rsidRPr="008B0989">
        <w:t xml:space="preserve">becně závazné vyhlášce o místním poplatku za užívání veřejného prostranství </w:t>
      </w:r>
    </w:p>
    <w:p w:rsidR="00D63233" w:rsidRPr="008B0989" w:rsidRDefault="00D63233" w:rsidP="00530043">
      <w:pPr>
        <w:jc w:val="both"/>
      </w:pPr>
    </w:p>
    <w:p w:rsidR="00530043" w:rsidRPr="008B04B9" w:rsidRDefault="00530043" w:rsidP="00530043">
      <w:pPr>
        <w:jc w:val="both"/>
        <w:rPr>
          <w:b/>
        </w:rPr>
      </w:pPr>
      <w:r>
        <w:t xml:space="preserve">– </w:t>
      </w:r>
      <w:r w:rsidRPr="008B04B9">
        <w:rPr>
          <w:b/>
        </w:rPr>
        <w:t xml:space="preserve">pro Čl. </w:t>
      </w:r>
      <w:r w:rsidR="00EB075B">
        <w:rPr>
          <w:b/>
        </w:rPr>
        <w:t>6</w:t>
      </w:r>
      <w:r w:rsidRPr="008B04B9">
        <w:rPr>
          <w:b/>
        </w:rPr>
        <w:t>, odst. (4</w:t>
      </w:r>
      <w:r>
        <w:rPr>
          <w:b/>
        </w:rPr>
        <w:t xml:space="preserve">) písmena a), b), c), d), e), </w:t>
      </w:r>
      <w:r w:rsidRPr="008B04B9">
        <w:rPr>
          <w:b/>
        </w:rPr>
        <w:t>g)</w:t>
      </w:r>
    </w:p>
    <w:p w:rsidR="00E70285" w:rsidRDefault="00E70285" w:rsidP="00530043">
      <w:pPr>
        <w:rPr>
          <w:b/>
        </w:rPr>
      </w:pPr>
    </w:p>
    <w:p w:rsidR="00530043" w:rsidRPr="008B0989" w:rsidRDefault="00530043" w:rsidP="00530043">
      <w:r w:rsidRPr="008B0989">
        <w:rPr>
          <w:b/>
        </w:rPr>
        <w:t>k. ú. - Háje u Chebu</w:t>
      </w:r>
      <w:r w:rsidRPr="008B0989">
        <w:t xml:space="preserve"> –</w:t>
      </w:r>
      <w:r>
        <w:t xml:space="preserve"> II. lokalita -</w:t>
      </w:r>
      <w:r w:rsidRPr="008B0989">
        <w:t xml:space="preserve">  pozemkové parcely</w:t>
      </w:r>
    </w:p>
    <w:p w:rsidR="00530043" w:rsidRPr="008B0989" w:rsidRDefault="00530043" w:rsidP="00530043"/>
    <w:p w:rsidR="00530043" w:rsidRPr="008B0989" w:rsidRDefault="00530043" w:rsidP="00530043">
      <w:pPr>
        <w:jc w:val="both"/>
      </w:pPr>
      <w:r w:rsidRPr="008B0989">
        <w:t xml:space="preserve">123/2, 123/3, 135/1, 150/1, 150/21, 158/1, 158/3, 158/37, 158/57, 158/58, 158/59, 158/60, 158/61, 158/83, 158/94, 158/121, 158/193, 158/199, 158/200, 158/201, 158/202, 158/203, 158/236, 158/237, 158/249, 158/250, 158/251, 158/252, 158/255, 158/256, 158/257, 163/17, 163/18, 170/1, 170/38, 170/39, 170/42, 170/43, 186/2, 189/2, 189/24, 190/2, 291/5, 291/7, 291/17, 291/19, 291/142, 291/155, 291/156, 291/157, 291/158, 291/159, 291/160, 291/161, 291/162, 291/163, 291/164, 291/165, 367/104, 367/111, 367/112, 367/113, 367/114, 367/115, 367/116, 367/118, 367/120, 367/121, 367/122, 367/123, 367/124, 367/126, 367/127, 367/130, 388/2, 934/1, 934/9, 939/1, 955, 958, 960/1, 960/2, 960/5, 960/6, 960/9, 960/10, 960/11, 960/12, 960/13, 960/14, 967/1, 967/4, 1052/2, 1052/3, 1052/4, 1052/5, 1060, 1065/2, 1065/3, 1065/4, 1065/5, 1065/10, 1065/11, 1066/4, 1066/5, 1066/6, 1066/7, 1066/8, 1066/9, 1248/1, 1248/2, 1248/3, 1249/1, 1249/2, 1249/3, 1250, 1258, 1261/1, 1261/2, 1261/3, 1271/1, 1271/2, 1271/3, 1271/4, 1271/5, 1327, 1329/1, 1329/2, 1329/3, 1332, 1350/1, 1350/2, 1350/3, 1351, 1353/1, 1353/2, 1353/3, 1353/4, 1353/5, 1353/6, 1391, 1423, 1426, </w:t>
      </w:r>
    </w:p>
    <w:p w:rsidR="00530043" w:rsidRPr="008B0989" w:rsidRDefault="00530043" w:rsidP="00530043">
      <w:pPr>
        <w:jc w:val="both"/>
      </w:pPr>
    </w:p>
    <w:p w:rsidR="00530043" w:rsidRDefault="00530043" w:rsidP="00530043">
      <w:pPr>
        <w:rPr>
          <w:b/>
        </w:rPr>
      </w:pPr>
      <w:r w:rsidRPr="008B0989">
        <w:rPr>
          <w:b/>
        </w:rPr>
        <w:t>-----------------------------------------------------------------------------------------------------------------</w:t>
      </w:r>
    </w:p>
    <w:p w:rsidR="00530043" w:rsidRDefault="00530043" w:rsidP="00530043">
      <w:pPr>
        <w:jc w:val="both"/>
      </w:pPr>
      <w:r w:rsidRPr="008B0989">
        <w:rPr>
          <w:b/>
        </w:rPr>
        <w:t>Příloha č. 4</w:t>
      </w:r>
      <w:r w:rsidR="00E70285">
        <w:rPr>
          <w:b/>
        </w:rPr>
        <w:t>)</w:t>
      </w:r>
      <w:r w:rsidRPr="008B0989">
        <w:rPr>
          <w:b/>
        </w:rPr>
        <w:t xml:space="preserve"> </w:t>
      </w:r>
      <w:r>
        <w:t>k o</w:t>
      </w:r>
      <w:r w:rsidRPr="008B0989">
        <w:t>becně závazné vyhlášce o místním poplatku za užívání veřejného prostranství</w:t>
      </w:r>
      <w:r w:rsidR="008608E6">
        <w:t xml:space="preserve"> </w:t>
      </w:r>
    </w:p>
    <w:p w:rsidR="00D63233" w:rsidRPr="008B0989" w:rsidRDefault="00D63233" w:rsidP="00530043">
      <w:pPr>
        <w:jc w:val="both"/>
      </w:pPr>
    </w:p>
    <w:p w:rsidR="00530043" w:rsidRPr="008B04B9" w:rsidRDefault="00530043" w:rsidP="00530043">
      <w:pPr>
        <w:jc w:val="both"/>
        <w:rPr>
          <w:b/>
        </w:rPr>
      </w:pPr>
      <w:r>
        <w:t xml:space="preserve">– </w:t>
      </w:r>
      <w:r w:rsidRPr="008B04B9">
        <w:rPr>
          <w:b/>
        </w:rPr>
        <w:t xml:space="preserve">pro Čl. </w:t>
      </w:r>
      <w:r w:rsidR="00397C59">
        <w:rPr>
          <w:b/>
        </w:rPr>
        <w:t>6</w:t>
      </w:r>
      <w:r w:rsidRPr="008B04B9">
        <w:rPr>
          <w:b/>
        </w:rPr>
        <w:t>, odst. (4</w:t>
      </w:r>
      <w:r>
        <w:rPr>
          <w:b/>
        </w:rPr>
        <w:t xml:space="preserve">) písmena a), b), c), d), e), </w:t>
      </w:r>
      <w:r w:rsidRPr="008B04B9">
        <w:rPr>
          <w:b/>
        </w:rPr>
        <w:t>g)</w:t>
      </w:r>
    </w:p>
    <w:p w:rsidR="00E70285" w:rsidRDefault="00E70285" w:rsidP="00530043">
      <w:pPr>
        <w:rPr>
          <w:b/>
        </w:rPr>
      </w:pPr>
    </w:p>
    <w:p w:rsidR="00530043" w:rsidRPr="008B0989" w:rsidRDefault="00530043" w:rsidP="00530043">
      <w:r w:rsidRPr="008B0989">
        <w:rPr>
          <w:b/>
        </w:rPr>
        <w:t>k. ú. - Horní Dvory</w:t>
      </w:r>
      <w:r w:rsidRPr="008B0989">
        <w:t xml:space="preserve"> –</w:t>
      </w:r>
      <w:r>
        <w:t xml:space="preserve"> II. lokalita -</w:t>
      </w:r>
      <w:r w:rsidRPr="008B0989">
        <w:t xml:space="preserve">  pozemková parcela</w:t>
      </w:r>
    </w:p>
    <w:p w:rsidR="00530043" w:rsidRPr="008B0989" w:rsidRDefault="00530043" w:rsidP="00530043"/>
    <w:p w:rsidR="00530043" w:rsidRPr="008B0989" w:rsidRDefault="00530043" w:rsidP="00530043">
      <w:r w:rsidRPr="008B0989">
        <w:t>375/1</w:t>
      </w:r>
    </w:p>
    <w:p w:rsidR="00530043" w:rsidRPr="008B0989" w:rsidRDefault="00530043" w:rsidP="00530043">
      <w:pPr>
        <w:rPr>
          <w:b/>
        </w:rPr>
      </w:pPr>
      <w:r w:rsidRPr="008B0989">
        <w:rPr>
          <w:b/>
        </w:rPr>
        <w:t>-----------------------------------------------------------------------------------------------------------------</w:t>
      </w:r>
    </w:p>
    <w:p w:rsidR="00530043" w:rsidRPr="005B2CC6" w:rsidRDefault="00530043" w:rsidP="00530043">
      <w:pPr>
        <w:jc w:val="both"/>
        <w:rPr>
          <w:color w:val="FF0000"/>
        </w:rPr>
      </w:pPr>
      <w:r w:rsidRPr="008B0989">
        <w:rPr>
          <w:b/>
        </w:rPr>
        <w:t>Příloha č. 5</w:t>
      </w:r>
      <w:r w:rsidR="00E70285">
        <w:rPr>
          <w:b/>
        </w:rPr>
        <w:t>)</w:t>
      </w:r>
      <w:r w:rsidRPr="008B0989">
        <w:rPr>
          <w:b/>
        </w:rPr>
        <w:t xml:space="preserve"> </w:t>
      </w:r>
      <w:r>
        <w:t>k o</w:t>
      </w:r>
      <w:r w:rsidRPr="008B0989">
        <w:t>becně závazné vyhlášce o místním poplatku za užívání veřejného prostranství</w:t>
      </w:r>
      <w:r w:rsidR="008608E6">
        <w:t xml:space="preserve"> </w:t>
      </w:r>
    </w:p>
    <w:p w:rsidR="00D63233" w:rsidRDefault="00D63233" w:rsidP="00530043">
      <w:pPr>
        <w:jc w:val="both"/>
      </w:pPr>
    </w:p>
    <w:p w:rsidR="00530043" w:rsidRPr="008B04B9" w:rsidRDefault="00530043" w:rsidP="00530043">
      <w:pPr>
        <w:jc w:val="both"/>
        <w:rPr>
          <w:b/>
        </w:rPr>
      </w:pPr>
      <w:r>
        <w:t xml:space="preserve">– </w:t>
      </w:r>
      <w:r w:rsidRPr="008B04B9">
        <w:rPr>
          <w:b/>
        </w:rPr>
        <w:t xml:space="preserve">pro Čl. </w:t>
      </w:r>
      <w:r w:rsidR="00397C59">
        <w:rPr>
          <w:b/>
        </w:rPr>
        <w:t>6</w:t>
      </w:r>
      <w:r w:rsidRPr="008B04B9">
        <w:rPr>
          <w:b/>
        </w:rPr>
        <w:t>, odst. (4</w:t>
      </w:r>
      <w:r>
        <w:rPr>
          <w:b/>
        </w:rPr>
        <w:t xml:space="preserve">) písmena a), b), c), d), e), </w:t>
      </w:r>
      <w:r w:rsidRPr="008B04B9">
        <w:rPr>
          <w:b/>
        </w:rPr>
        <w:t>g)</w:t>
      </w:r>
    </w:p>
    <w:p w:rsidR="00E70285" w:rsidRDefault="00E70285" w:rsidP="00530043">
      <w:pPr>
        <w:rPr>
          <w:b/>
        </w:rPr>
      </w:pPr>
    </w:p>
    <w:p w:rsidR="00530043" w:rsidRPr="008B0989" w:rsidRDefault="00530043" w:rsidP="00530043">
      <w:r w:rsidRPr="008B0989">
        <w:rPr>
          <w:b/>
        </w:rPr>
        <w:t>k. ú. Hradiště u Chebu</w:t>
      </w:r>
      <w:r w:rsidRPr="008B0989">
        <w:t xml:space="preserve"> –</w:t>
      </w:r>
      <w:r>
        <w:t xml:space="preserve"> II. lokalita -</w:t>
      </w:r>
      <w:r w:rsidRPr="008B0989">
        <w:t xml:space="preserve">  pozemkové parcely</w:t>
      </w:r>
    </w:p>
    <w:p w:rsidR="00530043" w:rsidRPr="008B0989" w:rsidRDefault="00530043" w:rsidP="00530043"/>
    <w:p w:rsidR="00530043" w:rsidRPr="008B0989" w:rsidRDefault="00530043" w:rsidP="008C55BB">
      <w:pPr>
        <w:jc w:val="both"/>
      </w:pPr>
      <w:r w:rsidRPr="008B0989">
        <w:t>179/40, 197/5, 197/6, 197/7, 199/37, 205/2, 207/10, 230/1, 232/1, 233/1, 254/1, 258/1, 258/2, 258/3, 258/4, 258/5, 258/6, 258/9, 258/10, 258/12, 258/13, 258/14, 258/15, 258/16, 258/18, 258/19, 258/20, 258/27, 258/30, 270/1, 275, 276, 277, 281, 283, 284, 287, 288, 289, 290, 291, 292, 293, 294, 295, 296, 297</w:t>
      </w:r>
      <w:r w:rsidR="008D5444">
        <w:t>, 298, 299, 327, 329, 330, 331</w:t>
      </w:r>
    </w:p>
    <w:p w:rsidR="00E70285" w:rsidRDefault="00530043" w:rsidP="005D48DF">
      <w:pPr>
        <w:rPr>
          <w:b/>
        </w:rPr>
      </w:pPr>
      <w:r>
        <w:rPr>
          <w:b/>
        </w:rPr>
        <w:t>-----------------------------------------------------------------------------------------------------------------</w:t>
      </w:r>
    </w:p>
    <w:p w:rsidR="00D63233" w:rsidRDefault="00D63233" w:rsidP="00530043">
      <w:pPr>
        <w:jc w:val="both"/>
        <w:rPr>
          <w:b/>
        </w:rPr>
      </w:pPr>
    </w:p>
    <w:p w:rsidR="00530043" w:rsidRPr="008B0989" w:rsidRDefault="00530043" w:rsidP="00530043">
      <w:pPr>
        <w:jc w:val="both"/>
      </w:pPr>
      <w:r w:rsidRPr="008B0989">
        <w:rPr>
          <w:b/>
        </w:rPr>
        <w:t>Příloha č. 6</w:t>
      </w:r>
      <w:r w:rsidR="00E70285">
        <w:rPr>
          <w:b/>
        </w:rPr>
        <w:t>)</w:t>
      </w:r>
      <w:r w:rsidRPr="008B0989">
        <w:rPr>
          <w:b/>
        </w:rPr>
        <w:t xml:space="preserve"> </w:t>
      </w:r>
      <w:r>
        <w:t>k o</w:t>
      </w:r>
      <w:r w:rsidRPr="008B0989">
        <w:t>becně závazné vyhlášce o místním poplatku za užívání veřejného prostranství</w:t>
      </w:r>
      <w:r w:rsidR="008608E6">
        <w:t xml:space="preserve"> </w:t>
      </w:r>
    </w:p>
    <w:p w:rsidR="00D63233" w:rsidRDefault="00D63233" w:rsidP="00530043">
      <w:pPr>
        <w:jc w:val="both"/>
      </w:pPr>
    </w:p>
    <w:p w:rsidR="00530043" w:rsidRPr="008B04B9" w:rsidRDefault="00530043" w:rsidP="00530043">
      <w:pPr>
        <w:jc w:val="both"/>
        <w:rPr>
          <w:b/>
        </w:rPr>
      </w:pPr>
      <w:r>
        <w:t xml:space="preserve">– </w:t>
      </w:r>
      <w:r w:rsidRPr="008B04B9">
        <w:rPr>
          <w:b/>
        </w:rPr>
        <w:t xml:space="preserve">pro Čl. </w:t>
      </w:r>
      <w:r w:rsidR="00397C59">
        <w:rPr>
          <w:b/>
        </w:rPr>
        <w:t>6</w:t>
      </w:r>
      <w:r w:rsidRPr="008B04B9">
        <w:rPr>
          <w:b/>
        </w:rPr>
        <w:t>, odst. (4</w:t>
      </w:r>
      <w:r>
        <w:rPr>
          <w:b/>
        </w:rPr>
        <w:t xml:space="preserve">) písmena a), b), c), d), e), </w:t>
      </w:r>
      <w:r w:rsidRPr="008B04B9">
        <w:rPr>
          <w:b/>
        </w:rPr>
        <w:t>g)</w:t>
      </w:r>
    </w:p>
    <w:p w:rsidR="00E70285" w:rsidRDefault="00E70285" w:rsidP="00530043">
      <w:pPr>
        <w:rPr>
          <w:b/>
        </w:rPr>
      </w:pPr>
    </w:p>
    <w:p w:rsidR="00530043" w:rsidRPr="008B0989" w:rsidRDefault="00530043" w:rsidP="00530043">
      <w:r w:rsidRPr="008B0989">
        <w:rPr>
          <w:b/>
        </w:rPr>
        <w:t>k. ú. Jindřichov u Tršnic</w:t>
      </w:r>
      <w:r w:rsidRPr="008B0989">
        <w:t xml:space="preserve"> –</w:t>
      </w:r>
      <w:r>
        <w:t xml:space="preserve"> II. lokalita -</w:t>
      </w:r>
      <w:r w:rsidRPr="008B0989">
        <w:t xml:space="preserve">  pozemkové parcely</w:t>
      </w:r>
    </w:p>
    <w:p w:rsidR="00530043" w:rsidRPr="008B0989" w:rsidRDefault="00530043" w:rsidP="00530043"/>
    <w:p w:rsidR="00530043" w:rsidRPr="008B0989" w:rsidRDefault="00530043" w:rsidP="00530043">
      <w:r w:rsidRPr="008B0989">
        <w:t>226/1, 226/3, 226/4, 241/1, 241/2, 241/3</w:t>
      </w:r>
    </w:p>
    <w:p w:rsidR="00530043" w:rsidRPr="008B0989" w:rsidRDefault="00530043" w:rsidP="00530043">
      <w:pPr>
        <w:rPr>
          <w:b/>
        </w:rPr>
      </w:pPr>
    </w:p>
    <w:p w:rsidR="00530043" w:rsidRDefault="00530043" w:rsidP="00530043">
      <w:pPr>
        <w:jc w:val="both"/>
        <w:rPr>
          <w:b/>
        </w:rPr>
      </w:pPr>
      <w:r>
        <w:rPr>
          <w:b/>
        </w:rPr>
        <w:t>-----------------------------------------------------------------------------------------------------------------</w:t>
      </w:r>
    </w:p>
    <w:p w:rsidR="00530043" w:rsidRDefault="00530043" w:rsidP="00530043">
      <w:pPr>
        <w:jc w:val="both"/>
      </w:pPr>
      <w:r w:rsidRPr="008B0989">
        <w:rPr>
          <w:b/>
        </w:rPr>
        <w:t>Příloha č. 7</w:t>
      </w:r>
      <w:r w:rsidR="00E70285">
        <w:rPr>
          <w:b/>
        </w:rPr>
        <w:t>)</w:t>
      </w:r>
      <w:r w:rsidRPr="008B0989">
        <w:rPr>
          <w:b/>
        </w:rPr>
        <w:t xml:space="preserve"> </w:t>
      </w:r>
      <w:r>
        <w:t>k o</w:t>
      </w:r>
      <w:r w:rsidRPr="008B0989">
        <w:t>becně závazné vyhlášce o místním poplatku za užívání veřejného prostranství</w:t>
      </w:r>
      <w:r w:rsidR="008608E6">
        <w:t xml:space="preserve"> </w:t>
      </w:r>
    </w:p>
    <w:p w:rsidR="00D63233" w:rsidRPr="008B0989" w:rsidRDefault="00D63233" w:rsidP="00530043">
      <w:pPr>
        <w:jc w:val="both"/>
      </w:pPr>
    </w:p>
    <w:p w:rsidR="00530043" w:rsidRPr="008B04B9" w:rsidRDefault="00530043" w:rsidP="00530043">
      <w:pPr>
        <w:jc w:val="both"/>
        <w:rPr>
          <w:b/>
        </w:rPr>
      </w:pPr>
      <w:r>
        <w:t xml:space="preserve">– </w:t>
      </w:r>
      <w:r w:rsidRPr="008B04B9">
        <w:rPr>
          <w:b/>
        </w:rPr>
        <w:t xml:space="preserve">pro Čl. </w:t>
      </w:r>
      <w:r w:rsidR="00397C59">
        <w:rPr>
          <w:b/>
        </w:rPr>
        <w:t>6</w:t>
      </w:r>
      <w:r w:rsidRPr="008B04B9">
        <w:rPr>
          <w:b/>
        </w:rPr>
        <w:t>, odst. (4</w:t>
      </w:r>
      <w:r>
        <w:rPr>
          <w:b/>
        </w:rPr>
        <w:t xml:space="preserve">) písmena a), b), c), d), e), </w:t>
      </w:r>
      <w:r w:rsidRPr="008B04B9">
        <w:rPr>
          <w:b/>
        </w:rPr>
        <w:t>g)</w:t>
      </w:r>
    </w:p>
    <w:p w:rsidR="00E70285" w:rsidRDefault="00E70285" w:rsidP="00530043">
      <w:pPr>
        <w:rPr>
          <w:b/>
        </w:rPr>
      </w:pPr>
    </w:p>
    <w:p w:rsidR="00530043" w:rsidRPr="008B0989" w:rsidRDefault="00530043" w:rsidP="00530043">
      <w:r w:rsidRPr="008B0989">
        <w:rPr>
          <w:b/>
        </w:rPr>
        <w:t>k. ú. Podhrad</w:t>
      </w:r>
      <w:r w:rsidRPr="008B0989">
        <w:t xml:space="preserve"> –</w:t>
      </w:r>
      <w:r>
        <w:t xml:space="preserve"> II. lokalita -</w:t>
      </w:r>
      <w:r w:rsidRPr="008B0989">
        <w:t xml:space="preserve">  pozemkové parcely</w:t>
      </w:r>
    </w:p>
    <w:p w:rsidR="00530043" w:rsidRPr="008B0989" w:rsidRDefault="00530043" w:rsidP="00530043"/>
    <w:p w:rsidR="00530043" w:rsidRPr="008B0989" w:rsidRDefault="00530043" w:rsidP="008C55BB">
      <w:pPr>
        <w:jc w:val="both"/>
      </w:pPr>
      <w:r w:rsidRPr="008B0989">
        <w:t xml:space="preserve">117/10, 122/15, 126, 131/3, 139/1, 139/11, 143/26, 166/2, 551/11, 571/1, 579, 598/1, 598/2, 606/2, 637/1, 637/9, 640, 658, 659/1, 659/2, 682, 694/1, 702/1, 703, 704, 707/1, 710/1, 710/4, 710/5, 743/1, 754/8, 754/16, 754/21, 754/32, 755/1, 775/1, 775/2, 787/2, 790/7, 808/2, 808/3, 808/4, 819, 1020/4, 1023/1, 1029, </w:t>
      </w:r>
    </w:p>
    <w:p w:rsidR="00530043" w:rsidRPr="008B0989" w:rsidRDefault="00530043" w:rsidP="00530043"/>
    <w:p w:rsidR="00530043" w:rsidRPr="008B0989" w:rsidRDefault="00530043" w:rsidP="00530043">
      <w:pPr>
        <w:rPr>
          <w:b/>
        </w:rPr>
      </w:pPr>
      <w:r w:rsidRPr="008B0989">
        <w:rPr>
          <w:b/>
        </w:rPr>
        <w:t>-----------------------------------------------------------------------------------------------------------------</w:t>
      </w:r>
    </w:p>
    <w:p w:rsidR="00530043" w:rsidRDefault="00530043" w:rsidP="00530043">
      <w:pPr>
        <w:jc w:val="both"/>
      </w:pPr>
      <w:r w:rsidRPr="008B0989">
        <w:rPr>
          <w:b/>
        </w:rPr>
        <w:t>Příloha č. 8</w:t>
      </w:r>
      <w:r w:rsidR="00E70285">
        <w:rPr>
          <w:b/>
        </w:rPr>
        <w:t>)</w:t>
      </w:r>
      <w:r>
        <w:t xml:space="preserve"> k o</w:t>
      </w:r>
      <w:r w:rsidRPr="008B0989">
        <w:t>becně závazné vyhlášce o místním poplatku za užívání veřejného prostranství</w:t>
      </w:r>
      <w:r w:rsidR="008608E6">
        <w:t xml:space="preserve"> </w:t>
      </w:r>
    </w:p>
    <w:p w:rsidR="00D63233" w:rsidRPr="008B0989" w:rsidRDefault="00D63233" w:rsidP="00530043">
      <w:pPr>
        <w:jc w:val="both"/>
      </w:pPr>
    </w:p>
    <w:p w:rsidR="00530043" w:rsidRPr="008B04B9" w:rsidRDefault="00530043" w:rsidP="00530043">
      <w:pPr>
        <w:jc w:val="both"/>
        <w:rPr>
          <w:b/>
        </w:rPr>
      </w:pPr>
      <w:r>
        <w:t xml:space="preserve">– </w:t>
      </w:r>
      <w:r w:rsidRPr="008B04B9">
        <w:rPr>
          <w:b/>
        </w:rPr>
        <w:t xml:space="preserve">pro Čl. </w:t>
      </w:r>
      <w:r w:rsidR="00397C59">
        <w:rPr>
          <w:b/>
        </w:rPr>
        <w:t>6</w:t>
      </w:r>
      <w:r w:rsidRPr="008B04B9">
        <w:rPr>
          <w:b/>
        </w:rPr>
        <w:t>, odst. (4</w:t>
      </w:r>
      <w:r>
        <w:rPr>
          <w:b/>
        </w:rPr>
        <w:t xml:space="preserve">) písmena a), b), c), d), e), </w:t>
      </w:r>
      <w:r w:rsidRPr="008B04B9">
        <w:rPr>
          <w:b/>
        </w:rPr>
        <w:t>g)</w:t>
      </w:r>
    </w:p>
    <w:p w:rsidR="00E70285" w:rsidRDefault="00E70285" w:rsidP="00530043">
      <w:pPr>
        <w:rPr>
          <w:b/>
        </w:rPr>
      </w:pPr>
    </w:p>
    <w:p w:rsidR="00530043" w:rsidRPr="008B0989" w:rsidRDefault="00530043" w:rsidP="00530043">
      <w:r w:rsidRPr="008B0989">
        <w:rPr>
          <w:b/>
        </w:rPr>
        <w:t>k. ú. Skalka u Chebu</w:t>
      </w:r>
      <w:r w:rsidRPr="008B0989">
        <w:t xml:space="preserve"> –</w:t>
      </w:r>
      <w:r>
        <w:t xml:space="preserve"> II. lokalita -</w:t>
      </w:r>
      <w:r w:rsidRPr="008B0989">
        <w:t xml:space="preserve">  pozemkové parcely</w:t>
      </w:r>
    </w:p>
    <w:p w:rsidR="00530043" w:rsidRPr="008B0989" w:rsidRDefault="00530043" w:rsidP="00530043"/>
    <w:p w:rsidR="00530043" w:rsidRDefault="00530043" w:rsidP="00530043">
      <w:r w:rsidRPr="008B0989">
        <w:t>353/1, 210/21</w:t>
      </w:r>
    </w:p>
    <w:p w:rsidR="00AD5BEF" w:rsidRPr="008B0989" w:rsidRDefault="00AD5BEF" w:rsidP="00530043"/>
    <w:p w:rsidR="00530043" w:rsidRPr="008B0989" w:rsidRDefault="00530043" w:rsidP="00530043">
      <w:pPr>
        <w:rPr>
          <w:b/>
        </w:rPr>
      </w:pPr>
      <w:r w:rsidRPr="008B0989">
        <w:rPr>
          <w:b/>
        </w:rPr>
        <w:t>-----------------------------------------------------------------------------------------------------------------</w:t>
      </w:r>
    </w:p>
    <w:p w:rsidR="00530043" w:rsidRDefault="00530043" w:rsidP="00530043">
      <w:pPr>
        <w:jc w:val="both"/>
      </w:pPr>
      <w:r w:rsidRPr="008B0989">
        <w:rPr>
          <w:b/>
        </w:rPr>
        <w:t>Příloha č. 9</w:t>
      </w:r>
      <w:r w:rsidR="00E70285">
        <w:rPr>
          <w:b/>
        </w:rPr>
        <w:t>)</w:t>
      </w:r>
      <w:r w:rsidRPr="008B0989">
        <w:rPr>
          <w:b/>
        </w:rPr>
        <w:t xml:space="preserve"> </w:t>
      </w:r>
      <w:r>
        <w:t>k o</w:t>
      </w:r>
      <w:r w:rsidRPr="008B0989">
        <w:t>becně závazné vyhlášce o místním poplatku za užívání veřejného prostranství</w:t>
      </w:r>
      <w:r w:rsidR="008608E6">
        <w:t xml:space="preserve"> </w:t>
      </w:r>
    </w:p>
    <w:p w:rsidR="00D63233" w:rsidRPr="008B0989" w:rsidRDefault="00D63233" w:rsidP="00530043">
      <w:pPr>
        <w:jc w:val="both"/>
      </w:pPr>
    </w:p>
    <w:p w:rsidR="00530043" w:rsidRPr="008B04B9" w:rsidRDefault="00530043" w:rsidP="00530043">
      <w:pPr>
        <w:jc w:val="both"/>
        <w:rPr>
          <w:b/>
        </w:rPr>
      </w:pPr>
      <w:r>
        <w:t xml:space="preserve">– </w:t>
      </w:r>
      <w:r w:rsidRPr="008B04B9">
        <w:rPr>
          <w:b/>
        </w:rPr>
        <w:t xml:space="preserve">pro Čl. </w:t>
      </w:r>
      <w:r w:rsidR="00397C59">
        <w:rPr>
          <w:b/>
        </w:rPr>
        <w:t>6</w:t>
      </w:r>
      <w:r w:rsidRPr="008B04B9">
        <w:rPr>
          <w:b/>
        </w:rPr>
        <w:t>, odst. (4</w:t>
      </w:r>
      <w:r>
        <w:rPr>
          <w:b/>
        </w:rPr>
        <w:t xml:space="preserve">) písmena a), b), c), d), e), </w:t>
      </w:r>
      <w:r w:rsidRPr="008B04B9">
        <w:rPr>
          <w:b/>
        </w:rPr>
        <w:t>g)</w:t>
      </w:r>
    </w:p>
    <w:p w:rsidR="00E70285" w:rsidRDefault="00E70285" w:rsidP="00530043">
      <w:pPr>
        <w:rPr>
          <w:b/>
        </w:rPr>
      </w:pPr>
    </w:p>
    <w:p w:rsidR="00530043" w:rsidRPr="008B0989" w:rsidRDefault="00530043" w:rsidP="00530043">
      <w:r w:rsidRPr="008B0989">
        <w:rPr>
          <w:b/>
        </w:rPr>
        <w:t>k. ú. Starý Hrozňatov</w:t>
      </w:r>
      <w:r w:rsidRPr="008B0989">
        <w:t xml:space="preserve"> –</w:t>
      </w:r>
      <w:r>
        <w:t xml:space="preserve"> II. lokalita -</w:t>
      </w:r>
      <w:r w:rsidRPr="008B0989">
        <w:t xml:space="preserve">  pozemkové parcely</w:t>
      </w:r>
    </w:p>
    <w:p w:rsidR="00530043" w:rsidRPr="008B0989" w:rsidRDefault="00530043" w:rsidP="00530043"/>
    <w:p w:rsidR="00530043" w:rsidRDefault="00530043" w:rsidP="00530043">
      <w:r w:rsidRPr="008B0989">
        <w:t>1529/7, 1480/1</w:t>
      </w:r>
    </w:p>
    <w:p w:rsidR="00AD5BEF" w:rsidRPr="008B0989" w:rsidRDefault="00AD5BEF" w:rsidP="00530043"/>
    <w:p w:rsidR="008C55BB" w:rsidRDefault="008C55BB" w:rsidP="00530043">
      <w:pPr>
        <w:jc w:val="both"/>
        <w:rPr>
          <w:b/>
        </w:rPr>
      </w:pPr>
      <w:r>
        <w:rPr>
          <w:b/>
        </w:rPr>
        <w:t>-----------------------------------------------------------------------------------------------------------------</w:t>
      </w:r>
    </w:p>
    <w:p w:rsidR="00D63233" w:rsidRDefault="00530043" w:rsidP="00530043">
      <w:pPr>
        <w:jc w:val="both"/>
      </w:pPr>
      <w:r w:rsidRPr="008B0989">
        <w:rPr>
          <w:b/>
        </w:rPr>
        <w:t>Příloha</w:t>
      </w:r>
      <w:r w:rsidR="00D63233">
        <w:rPr>
          <w:b/>
        </w:rPr>
        <w:t xml:space="preserve"> </w:t>
      </w:r>
      <w:r w:rsidRPr="008B0989">
        <w:rPr>
          <w:b/>
        </w:rPr>
        <w:t>č.</w:t>
      </w:r>
      <w:r w:rsidR="00496056">
        <w:rPr>
          <w:b/>
        </w:rPr>
        <w:t xml:space="preserve"> </w:t>
      </w:r>
      <w:r w:rsidRPr="008B0989">
        <w:rPr>
          <w:b/>
        </w:rPr>
        <w:t>10</w:t>
      </w:r>
      <w:r w:rsidR="00E70285">
        <w:rPr>
          <w:b/>
        </w:rPr>
        <w:t>)</w:t>
      </w:r>
      <w:r w:rsidR="004E7099">
        <w:rPr>
          <w:b/>
        </w:rPr>
        <w:t xml:space="preserve"> </w:t>
      </w:r>
      <w:r>
        <w:t>k o</w:t>
      </w:r>
      <w:r w:rsidRPr="008B0989">
        <w:t>becně závazné vyhlášce o místním poplatku za užívání veřejného prostranství</w:t>
      </w:r>
    </w:p>
    <w:p w:rsidR="00530043" w:rsidRPr="008B04B9" w:rsidRDefault="00D63233" w:rsidP="00530043">
      <w:pPr>
        <w:jc w:val="both"/>
        <w:rPr>
          <w:b/>
        </w:rPr>
      </w:pPr>
      <w:r>
        <w:t>-</w:t>
      </w:r>
      <w:r w:rsidR="00530043">
        <w:t xml:space="preserve"> </w:t>
      </w:r>
      <w:r w:rsidR="00530043" w:rsidRPr="008B04B9">
        <w:rPr>
          <w:b/>
        </w:rPr>
        <w:t xml:space="preserve">pro Čl. </w:t>
      </w:r>
      <w:r w:rsidR="00397C59">
        <w:rPr>
          <w:b/>
        </w:rPr>
        <w:t>6</w:t>
      </w:r>
      <w:r w:rsidR="00530043" w:rsidRPr="008B04B9">
        <w:rPr>
          <w:b/>
        </w:rPr>
        <w:t>, odst. (4</w:t>
      </w:r>
      <w:r w:rsidR="00530043">
        <w:rPr>
          <w:b/>
        </w:rPr>
        <w:t xml:space="preserve">) písmena a), b), c), d), e), </w:t>
      </w:r>
      <w:r w:rsidR="00530043" w:rsidRPr="008B04B9">
        <w:rPr>
          <w:b/>
        </w:rPr>
        <w:t>g)</w:t>
      </w:r>
    </w:p>
    <w:p w:rsidR="00E70285" w:rsidRDefault="00E70285" w:rsidP="00530043">
      <w:pPr>
        <w:rPr>
          <w:b/>
        </w:rPr>
      </w:pPr>
    </w:p>
    <w:p w:rsidR="00530043" w:rsidRPr="008B0989" w:rsidRDefault="00530043" w:rsidP="00530043">
      <w:r w:rsidRPr="008B0989">
        <w:rPr>
          <w:b/>
        </w:rPr>
        <w:t xml:space="preserve">k. ú. Střížov u Chebu </w:t>
      </w:r>
      <w:r w:rsidRPr="008B0989">
        <w:t>–</w:t>
      </w:r>
      <w:r>
        <w:t xml:space="preserve"> II. lokalita -</w:t>
      </w:r>
      <w:r w:rsidRPr="008B0989">
        <w:t xml:space="preserve">  pozemkové parcely</w:t>
      </w:r>
    </w:p>
    <w:p w:rsidR="00530043" w:rsidRPr="008B0989" w:rsidRDefault="00530043" w:rsidP="00530043"/>
    <w:p w:rsidR="00E70285" w:rsidRDefault="00530043" w:rsidP="008C55BB">
      <w:r w:rsidRPr="008B0989">
        <w:t>4/1, 21/21, 21/17, 21/22, 21/23, 80/3, 215/1, 215/16, 226, 235/4</w:t>
      </w:r>
    </w:p>
    <w:p w:rsidR="00AD5BEF" w:rsidRDefault="00AD5BEF" w:rsidP="008C55BB"/>
    <w:p w:rsidR="00AD5BEF" w:rsidRPr="008C55BB" w:rsidRDefault="00AD5BEF" w:rsidP="008C55BB"/>
    <w:p w:rsidR="00E70285" w:rsidRDefault="00E70285" w:rsidP="00530043">
      <w:pPr>
        <w:jc w:val="both"/>
        <w:rPr>
          <w:b/>
        </w:rPr>
      </w:pPr>
      <w:r>
        <w:rPr>
          <w:b/>
        </w:rPr>
        <w:t>-----------------------------------------------------------------------------------------------------------------</w:t>
      </w:r>
    </w:p>
    <w:p w:rsidR="00D63233" w:rsidRDefault="00530043" w:rsidP="00530043">
      <w:pPr>
        <w:jc w:val="both"/>
      </w:pPr>
      <w:r w:rsidRPr="008B0989">
        <w:rPr>
          <w:b/>
        </w:rPr>
        <w:t>Příloha č. 11</w:t>
      </w:r>
      <w:r w:rsidR="00E70285">
        <w:rPr>
          <w:b/>
        </w:rPr>
        <w:t>)</w:t>
      </w:r>
      <w:r>
        <w:t xml:space="preserve"> k o</w:t>
      </w:r>
      <w:r w:rsidRPr="008B0989">
        <w:t>becně závazné vyhlášce o místním poplatku za užívání veřejného prostranství</w:t>
      </w:r>
    </w:p>
    <w:p w:rsidR="00530043" w:rsidRPr="008B04B9" w:rsidRDefault="00530043" w:rsidP="00530043">
      <w:pPr>
        <w:jc w:val="both"/>
        <w:rPr>
          <w:b/>
        </w:rPr>
      </w:pPr>
      <w:r>
        <w:t xml:space="preserve">– </w:t>
      </w:r>
      <w:r w:rsidRPr="008B04B9">
        <w:rPr>
          <w:b/>
        </w:rPr>
        <w:t xml:space="preserve">pro Čl. </w:t>
      </w:r>
      <w:r w:rsidR="00D648D0">
        <w:rPr>
          <w:b/>
        </w:rPr>
        <w:t>6</w:t>
      </w:r>
      <w:r w:rsidRPr="008B04B9">
        <w:rPr>
          <w:b/>
        </w:rPr>
        <w:t>, odst. (4</w:t>
      </w:r>
      <w:r>
        <w:rPr>
          <w:b/>
        </w:rPr>
        <w:t xml:space="preserve">) písmena a), b), c), d), e), </w:t>
      </w:r>
      <w:r w:rsidRPr="008B04B9">
        <w:rPr>
          <w:b/>
        </w:rPr>
        <w:t>g)</w:t>
      </w:r>
    </w:p>
    <w:p w:rsidR="00E70285" w:rsidRDefault="00E70285" w:rsidP="00530043">
      <w:pPr>
        <w:rPr>
          <w:b/>
        </w:rPr>
      </w:pPr>
    </w:p>
    <w:p w:rsidR="00530043" w:rsidRPr="008B0989" w:rsidRDefault="00530043" w:rsidP="00530043">
      <w:r w:rsidRPr="008B0989">
        <w:rPr>
          <w:b/>
        </w:rPr>
        <w:t>k. ú. Tršnice</w:t>
      </w:r>
      <w:r w:rsidRPr="008B0989">
        <w:t xml:space="preserve"> –</w:t>
      </w:r>
      <w:r>
        <w:t xml:space="preserve"> II. lokalita -</w:t>
      </w:r>
      <w:r w:rsidRPr="008B0989">
        <w:t xml:space="preserve">  pozemkové parcely</w:t>
      </w:r>
    </w:p>
    <w:p w:rsidR="00530043" w:rsidRPr="008B0989" w:rsidRDefault="00530043" w:rsidP="00530043"/>
    <w:p w:rsidR="00530043" w:rsidRPr="008B0989" w:rsidRDefault="00530043" w:rsidP="00530043">
      <w:r w:rsidRPr="008B0989">
        <w:t>136/2, 245/3, 245/20</w:t>
      </w:r>
    </w:p>
    <w:p w:rsidR="00530043" w:rsidRPr="00667F76" w:rsidRDefault="00530043" w:rsidP="00530043">
      <w:pPr>
        <w:jc w:val="both"/>
        <w:rPr>
          <w:b/>
        </w:rPr>
      </w:pPr>
      <w:r>
        <w:rPr>
          <w:b/>
        </w:rPr>
        <w:t>-----------------------------------------------------------------------------------------------------------------</w:t>
      </w:r>
    </w:p>
    <w:p w:rsidR="00530043" w:rsidRDefault="00530043" w:rsidP="00530043">
      <w:pPr>
        <w:pStyle w:val="Zkladntext"/>
      </w:pPr>
    </w:p>
    <w:p w:rsidR="00530043" w:rsidRDefault="00530043" w:rsidP="00530043">
      <w:pPr>
        <w:pStyle w:val="Zkladntext"/>
      </w:pPr>
    </w:p>
    <w:p w:rsidR="00530043" w:rsidRDefault="00530043" w:rsidP="00530043">
      <w:pPr>
        <w:pStyle w:val="Zkladntext"/>
      </w:pPr>
    </w:p>
    <w:p w:rsidR="00530043" w:rsidRDefault="00530043" w:rsidP="00530043">
      <w:pPr>
        <w:pStyle w:val="Zkladntext"/>
      </w:pPr>
    </w:p>
    <w:p w:rsidR="00530043" w:rsidRDefault="00530043" w:rsidP="00530043">
      <w:pPr>
        <w:pStyle w:val="Zkladntext"/>
      </w:pPr>
    </w:p>
    <w:p w:rsidR="00530043" w:rsidRDefault="00530043" w:rsidP="00530043">
      <w:pPr>
        <w:pStyle w:val="Zkladntext"/>
      </w:pPr>
    </w:p>
    <w:p w:rsidR="00530043" w:rsidRDefault="00530043" w:rsidP="00530043">
      <w:pPr>
        <w:pStyle w:val="Zkladntext"/>
      </w:pPr>
    </w:p>
    <w:p w:rsidR="00530043" w:rsidRDefault="00530043" w:rsidP="00530043">
      <w:pPr>
        <w:pStyle w:val="Zkladntext"/>
      </w:pPr>
    </w:p>
    <w:p w:rsidR="00530043" w:rsidRDefault="00530043" w:rsidP="00530043">
      <w:pPr>
        <w:pStyle w:val="Zkladntext"/>
      </w:pPr>
    </w:p>
    <w:p w:rsidR="00530043" w:rsidRDefault="00530043" w:rsidP="00530043">
      <w:pPr>
        <w:pStyle w:val="Zkladntext"/>
      </w:pPr>
    </w:p>
    <w:p w:rsidR="00530043" w:rsidRDefault="00530043" w:rsidP="00530043">
      <w:pPr>
        <w:pStyle w:val="Zkladntext"/>
      </w:pPr>
    </w:p>
    <w:p w:rsidR="00530043" w:rsidRDefault="00530043" w:rsidP="00530043">
      <w:pPr>
        <w:pStyle w:val="Zkladntext"/>
      </w:pPr>
    </w:p>
    <w:p w:rsidR="00530043" w:rsidRDefault="00530043" w:rsidP="00530043">
      <w:pPr>
        <w:pStyle w:val="Zkladntext"/>
      </w:pPr>
    </w:p>
    <w:p w:rsidR="00530043" w:rsidRPr="003F6BAF" w:rsidRDefault="00530043" w:rsidP="003F6BAF">
      <w:pPr>
        <w:pStyle w:val="Zkladntext"/>
        <w:rPr>
          <w:b/>
        </w:rPr>
      </w:pPr>
    </w:p>
    <w:sectPr w:rsidR="00530043" w:rsidRPr="003F6BAF">
      <w:footerReference w:type="even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33D" w:rsidRDefault="005B233D">
      <w:r>
        <w:separator/>
      </w:r>
    </w:p>
  </w:endnote>
  <w:endnote w:type="continuationSeparator" w:id="0">
    <w:p w:rsidR="005B233D" w:rsidRDefault="005B2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E77" w:rsidRDefault="00992E77" w:rsidP="00F35A18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992E77" w:rsidRDefault="00992E77" w:rsidP="00F35A18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E77" w:rsidRDefault="00992E77" w:rsidP="00F35A18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6B4E6B">
      <w:rPr>
        <w:rStyle w:val="slostrnky"/>
        <w:noProof/>
      </w:rPr>
      <w:t>8</w:t>
    </w:r>
    <w:r>
      <w:rPr>
        <w:rStyle w:val="slostrnky"/>
      </w:rPr>
      <w:fldChar w:fldCharType="end"/>
    </w:r>
  </w:p>
  <w:p w:rsidR="00992E77" w:rsidRPr="009B004D" w:rsidRDefault="00992E77" w:rsidP="00BC69FC">
    <w:pPr>
      <w:pStyle w:val="Zpat"/>
      <w:ind w:right="36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33D" w:rsidRDefault="005B233D">
      <w:r>
        <w:separator/>
      </w:r>
    </w:p>
  </w:footnote>
  <w:footnote w:type="continuationSeparator" w:id="0">
    <w:p w:rsidR="005B233D" w:rsidRDefault="005B23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D6AEE"/>
    <w:multiLevelType w:val="multilevel"/>
    <w:tmpl w:val="2528D6B8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2C3E77"/>
    <w:multiLevelType w:val="hybridMultilevel"/>
    <w:tmpl w:val="21482FA8"/>
    <w:lvl w:ilvl="0" w:tplc="7DEC4D96">
      <w:start w:val="1"/>
      <w:numFmt w:val="decimal"/>
      <w:lvlText w:val="(%1)"/>
      <w:lvlJc w:val="left"/>
      <w:pPr>
        <w:tabs>
          <w:tab w:val="num" w:pos="427"/>
        </w:tabs>
        <w:ind w:left="427" w:hanging="3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73577"/>
    <w:multiLevelType w:val="hybridMultilevel"/>
    <w:tmpl w:val="8B12A90C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9E1407A"/>
    <w:multiLevelType w:val="multilevel"/>
    <w:tmpl w:val="2528D6B8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261D66"/>
    <w:multiLevelType w:val="multilevel"/>
    <w:tmpl w:val="7FC65AE0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1620"/>
        </w:tabs>
        <w:ind w:left="1090" w:firstLine="17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0DF63E30"/>
    <w:multiLevelType w:val="hybridMultilevel"/>
    <w:tmpl w:val="2528D6B8"/>
    <w:lvl w:ilvl="0" w:tplc="A2F63CA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E2C702B"/>
    <w:multiLevelType w:val="hybridMultilevel"/>
    <w:tmpl w:val="057E152C"/>
    <w:lvl w:ilvl="0" w:tplc="550C199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DE1FE5"/>
    <w:multiLevelType w:val="multilevel"/>
    <w:tmpl w:val="2AC65E9C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1808"/>
        </w:tabs>
        <w:ind w:left="1278" w:firstLine="17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28"/>
        </w:tabs>
        <w:ind w:left="2528" w:hanging="180"/>
      </w:pPr>
    </w:lvl>
    <w:lvl w:ilvl="3" w:tentative="1">
      <w:start w:val="1"/>
      <w:numFmt w:val="decimal"/>
      <w:lvlText w:val="%4."/>
      <w:lvlJc w:val="left"/>
      <w:pPr>
        <w:tabs>
          <w:tab w:val="num" w:pos="3248"/>
        </w:tabs>
        <w:ind w:left="324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8"/>
        </w:tabs>
        <w:ind w:left="396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8"/>
        </w:tabs>
        <w:ind w:left="4688" w:hanging="180"/>
      </w:pPr>
    </w:lvl>
    <w:lvl w:ilvl="6" w:tentative="1">
      <w:start w:val="1"/>
      <w:numFmt w:val="decimal"/>
      <w:lvlText w:val="%7."/>
      <w:lvlJc w:val="left"/>
      <w:pPr>
        <w:tabs>
          <w:tab w:val="num" w:pos="5408"/>
        </w:tabs>
        <w:ind w:left="540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8"/>
        </w:tabs>
        <w:ind w:left="612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8"/>
        </w:tabs>
        <w:ind w:left="6848" w:hanging="180"/>
      </w:pPr>
    </w:lvl>
  </w:abstractNum>
  <w:abstractNum w:abstractNumId="8" w15:restartNumberingAfterBreak="0">
    <w:nsid w:val="106E1183"/>
    <w:multiLevelType w:val="multilevel"/>
    <w:tmpl w:val="7FC65AE0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1620"/>
        </w:tabs>
        <w:ind w:left="1090" w:firstLine="17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17280EDA"/>
    <w:multiLevelType w:val="multilevel"/>
    <w:tmpl w:val="2528D6B8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E1277D"/>
    <w:multiLevelType w:val="multilevel"/>
    <w:tmpl w:val="D826B34C"/>
    <w:lvl w:ilvl="0">
      <w:start w:val="2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E93F89"/>
    <w:multiLevelType w:val="singleLevel"/>
    <w:tmpl w:val="79C85F14"/>
    <w:lvl w:ilvl="0">
      <w:start w:val="1"/>
      <w:numFmt w:val="decimal"/>
      <w:lvlText w:val="(%1)"/>
      <w:lvlJc w:val="left"/>
      <w:pPr>
        <w:tabs>
          <w:tab w:val="num" w:pos="408"/>
        </w:tabs>
        <w:ind w:left="408" w:hanging="408"/>
      </w:pPr>
      <w:rPr>
        <w:rFonts w:hint="default"/>
      </w:rPr>
    </w:lvl>
  </w:abstractNum>
  <w:abstractNum w:abstractNumId="12" w15:restartNumberingAfterBreak="0">
    <w:nsid w:val="1EBA6D6A"/>
    <w:multiLevelType w:val="multilevel"/>
    <w:tmpl w:val="9A2AAE66"/>
    <w:lvl w:ilvl="0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3B50F8B"/>
    <w:multiLevelType w:val="multilevel"/>
    <w:tmpl w:val="3C12E50A"/>
    <w:lvl w:ilvl="0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7A81D9E"/>
    <w:multiLevelType w:val="multilevel"/>
    <w:tmpl w:val="F3A6A97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B297E38"/>
    <w:multiLevelType w:val="hybridMultilevel"/>
    <w:tmpl w:val="1018DBD8"/>
    <w:lvl w:ilvl="0" w:tplc="302A447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71"/>
        </w:tabs>
        <w:ind w:left="3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091"/>
        </w:tabs>
        <w:ind w:left="10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811"/>
        </w:tabs>
        <w:ind w:left="18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531"/>
        </w:tabs>
        <w:ind w:left="25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251"/>
        </w:tabs>
        <w:ind w:left="32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971"/>
        </w:tabs>
        <w:ind w:left="39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691"/>
        </w:tabs>
        <w:ind w:left="46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411"/>
        </w:tabs>
        <w:ind w:left="5411" w:hanging="360"/>
      </w:pPr>
      <w:rPr>
        <w:rFonts w:ascii="Wingdings" w:hAnsi="Wingdings" w:hint="default"/>
      </w:rPr>
    </w:lvl>
  </w:abstractNum>
  <w:abstractNum w:abstractNumId="16" w15:restartNumberingAfterBreak="0">
    <w:nsid w:val="2F8A0DCA"/>
    <w:multiLevelType w:val="hybridMultilevel"/>
    <w:tmpl w:val="9DF0A1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34CAA"/>
    <w:multiLevelType w:val="hybridMultilevel"/>
    <w:tmpl w:val="9A682AC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BD5248"/>
    <w:multiLevelType w:val="hybridMultilevel"/>
    <w:tmpl w:val="8FD081CA"/>
    <w:lvl w:ilvl="0" w:tplc="88406272">
      <w:start w:val="1"/>
      <w:numFmt w:val="decimal"/>
      <w:lvlText w:val="(%1)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917F77"/>
    <w:multiLevelType w:val="multilevel"/>
    <w:tmpl w:val="EA963DC6"/>
    <w:lvl w:ilvl="0">
      <w:start w:val="1"/>
      <w:numFmt w:val="decimal"/>
      <w:lvlText w:val="(%1)"/>
      <w:lvlJc w:val="left"/>
      <w:pPr>
        <w:tabs>
          <w:tab w:val="num" w:pos="1408"/>
        </w:tabs>
        <w:ind w:left="708" w:firstLine="34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0" w15:restartNumberingAfterBreak="0">
    <w:nsid w:val="3E946D88"/>
    <w:multiLevelType w:val="hybridMultilevel"/>
    <w:tmpl w:val="6CCC5ADE"/>
    <w:lvl w:ilvl="0" w:tplc="E432F2D4">
      <w:start w:val="1"/>
      <w:numFmt w:val="decimal"/>
      <w:lvlText w:val="(%1) "/>
      <w:lvlJc w:val="left"/>
      <w:pPr>
        <w:ind w:left="757" w:hanging="360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77" w:hanging="360"/>
      </w:pPr>
    </w:lvl>
    <w:lvl w:ilvl="2" w:tplc="0405001B" w:tentative="1">
      <w:start w:val="1"/>
      <w:numFmt w:val="lowerRoman"/>
      <w:lvlText w:val="%3."/>
      <w:lvlJc w:val="right"/>
      <w:pPr>
        <w:ind w:left="2197" w:hanging="180"/>
      </w:pPr>
    </w:lvl>
    <w:lvl w:ilvl="3" w:tplc="0405000F" w:tentative="1">
      <w:start w:val="1"/>
      <w:numFmt w:val="decimal"/>
      <w:lvlText w:val="%4."/>
      <w:lvlJc w:val="left"/>
      <w:pPr>
        <w:ind w:left="2917" w:hanging="360"/>
      </w:pPr>
    </w:lvl>
    <w:lvl w:ilvl="4" w:tplc="04050019" w:tentative="1">
      <w:start w:val="1"/>
      <w:numFmt w:val="lowerLetter"/>
      <w:lvlText w:val="%5."/>
      <w:lvlJc w:val="left"/>
      <w:pPr>
        <w:ind w:left="3637" w:hanging="360"/>
      </w:pPr>
    </w:lvl>
    <w:lvl w:ilvl="5" w:tplc="0405001B" w:tentative="1">
      <w:start w:val="1"/>
      <w:numFmt w:val="lowerRoman"/>
      <w:lvlText w:val="%6."/>
      <w:lvlJc w:val="right"/>
      <w:pPr>
        <w:ind w:left="4357" w:hanging="180"/>
      </w:pPr>
    </w:lvl>
    <w:lvl w:ilvl="6" w:tplc="0405000F" w:tentative="1">
      <w:start w:val="1"/>
      <w:numFmt w:val="decimal"/>
      <w:lvlText w:val="%7."/>
      <w:lvlJc w:val="left"/>
      <w:pPr>
        <w:ind w:left="5077" w:hanging="360"/>
      </w:pPr>
    </w:lvl>
    <w:lvl w:ilvl="7" w:tplc="04050019" w:tentative="1">
      <w:start w:val="1"/>
      <w:numFmt w:val="lowerLetter"/>
      <w:lvlText w:val="%8."/>
      <w:lvlJc w:val="left"/>
      <w:pPr>
        <w:ind w:left="5797" w:hanging="360"/>
      </w:pPr>
    </w:lvl>
    <w:lvl w:ilvl="8" w:tplc="040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1" w15:restartNumberingAfterBreak="0">
    <w:nsid w:val="45230486"/>
    <w:multiLevelType w:val="multilevel"/>
    <w:tmpl w:val="149ABB9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2" w15:restartNumberingAfterBreak="0">
    <w:nsid w:val="498123CB"/>
    <w:multiLevelType w:val="hybridMultilevel"/>
    <w:tmpl w:val="D3D08224"/>
    <w:lvl w:ilvl="0" w:tplc="E432F2D4">
      <w:start w:val="1"/>
      <w:numFmt w:val="decimal"/>
      <w:lvlText w:val="(%1)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301615"/>
    <w:multiLevelType w:val="multilevel"/>
    <w:tmpl w:val="149ABB9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4" w15:restartNumberingAfterBreak="0">
    <w:nsid w:val="4FB33B8F"/>
    <w:multiLevelType w:val="hybridMultilevel"/>
    <w:tmpl w:val="3D5E8A8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FFE1440"/>
    <w:multiLevelType w:val="hybridMultilevel"/>
    <w:tmpl w:val="AC1087B8"/>
    <w:lvl w:ilvl="0" w:tplc="AA86414E">
      <w:start w:val="7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5A000595"/>
    <w:multiLevelType w:val="hybridMultilevel"/>
    <w:tmpl w:val="4C581D4A"/>
    <w:lvl w:ilvl="0" w:tplc="931AFB1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B076B40"/>
    <w:multiLevelType w:val="hybridMultilevel"/>
    <w:tmpl w:val="5D54E43E"/>
    <w:lvl w:ilvl="0" w:tplc="550C199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C1D188C"/>
    <w:multiLevelType w:val="hybridMultilevel"/>
    <w:tmpl w:val="168666D6"/>
    <w:lvl w:ilvl="0" w:tplc="04050017">
      <w:start w:val="27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E843918"/>
    <w:multiLevelType w:val="hybridMultilevel"/>
    <w:tmpl w:val="A05C7338"/>
    <w:lvl w:ilvl="0" w:tplc="A69648FA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82C31DE"/>
    <w:multiLevelType w:val="hybridMultilevel"/>
    <w:tmpl w:val="87DED416"/>
    <w:lvl w:ilvl="0" w:tplc="88406272">
      <w:start w:val="1"/>
      <w:numFmt w:val="decimal"/>
      <w:lvlText w:val="(%1) "/>
      <w:lvlJc w:val="left"/>
      <w:pPr>
        <w:ind w:left="2061" w:hanging="360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5F4C17"/>
    <w:multiLevelType w:val="hybridMultilevel"/>
    <w:tmpl w:val="0348558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FFC5EE5"/>
    <w:multiLevelType w:val="multilevel"/>
    <w:tmpl w:val="EA963DC6"/>
    <w:lvl w:ilvl="0">
      <w:start w:val="1"/>
      <w:numFmt w:val="decimal"/>
      <w:lvlText w:val="(%1)"/>
      <w:lvlJc w:val="left"/>
      <w:pPr>
        <w:tabs>
          <w:tab w:val="num" w:pos="1408"/>
        </w:tabs>
        <w:ind w:left="708" w:firstLine="34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3" w15:restartNumberingAfterBreak="0">
    <w:nsid w:val="70530279"/>
    <w:multiLevelType w:val="hybridMultilevel"/>
    <w:tmpl w:val="25E40766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705C48EF"/>
    <w:multiLevelType w:val="hybridMultilevel"/>
    <w:tmpl w:val="F3A6A97E"/>
    <w:lvl w:ilvl="0" w:tplc="550C199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2A15A66"/>
    <w:multiLevelType w:val="multilevel"/>
    <w:tmpl w:val="2528D6B8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39B4FF7"/>
    <w:multiLevelType w:val="multilevel"/>
    <w:tmpl w:val="2528D6B8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7F831F2"/>
    <w:multiLevelType w:val="hybridMultilevel"/>
    <w:tmpl w:val="DC58D524"/>
    <w:lvl w:ilvl="0" w:tplc="7DEC4D96">
      <w:start w:val="1"/>
      <w:numFmt w:val="decimal"/>
      <w:lvlText w:val="(%1)"/>
      <w:lvlJc w:val="left"/>
      <w:pPr>
        <w:tabs>
          <w:tab w:val="num" w:pos="427"/>
        </w:tabs>
        <w:ind w:left="427" w:hanging="3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17"/>
        </w:tabs>
        <w:ind w:left="111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37"/>
        </w:tabs>
        <w:ind w:left="183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57"/>
        </w:tabs>
        <w:ind w:left="255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77"/>
        </w:tabs>
        <w:ind w:left="327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97"/>
        </w:tabs>
        <w:ind w:left="399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17"/>
        </w:tabs>
        <w:ind w:left="471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37"/>
        </w:tabs>
        <w:ind w:left="543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57"/>
        </w:tabs>
        <w:ind w:left="6157" w:hanging="180"/>
      </w:pPr>
    </w:lvl>
  </w:abstractNum>
  <w:abstractNum w:abstractNumId="38" w15:restartNumberingAfterBreak="0">
    <w:nsid w:val="78BF16D6"/>
    <w:multiLevelType w:val="hybridMultilevel"/>
    <w:tmpl w:val="6D92D44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A781C71"/>
    <w:multiLevelType w:val="multilevel"/>
    <w:tmpl w:val="EA963DC6"/>
    <w:lvl w:ilvl="0">
      <w:start w:val="1"/>
      <w:numFmt w:val="decimal"/>
      <w:lvlText w:val="(%1)"/>
      <w:lvlJc w:val="left"/>
      <w:pPr>
        <w:tabs>
          <w:tab w:val="num" w:pos="1408"/>
        </w:tabs>
        <w:ind w:left="708" w:firstLine="34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0" w15:restartNumberingAfterBreak="0">
    <w:nsid w:val="7BA24DEB"/>
    <w:multiLevelType w:val="hybridMultilevel"/>
    <w:tmpl w:val="C7A6C50E"/>
    <w:lvl w:ilvl="0" w:tplc="04050017">
      <w:start w:val="1"/>
      <w:numFmt w:val="lowerLetter"/>
      <w:lvlText w:val="%1)"/>
      <w:lvlJc w:val="left"/>
      <w:pPr>
        <w:tabs>
          <w:tab w:val="num" w:pos="2400"/>
        </w:tabs>
        <w:ind w:left="2400" w:hanging="234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9"/>
  </w:num>
  <w:num w:numId="3">
    <w:abstractNumId w:val="13"/>
  </w:num>
  <w:num w:numId="4">
    <w:abstractNumId w:val="12"/>
  </w:num>
  <w:num w:numId="5">
    <w:abstractNumId w:val="39"/>
  </w:num>
  <w:num w:numId="6">
    <w:abstractNumId w:val="32"/>
  </w:num>
  <w:num w:numId="7">
    <w:abstractNumId w:val="8"/>
  </w:num>
  <w:num w:numId="8">
    <w:abstractNumId w:val="33"/>
  </w:num>
  <w:num w:numId="9">
    <w:abstractNumId w:val="2"/>
  </w:num>
  <w:num w:numId="10">
    <w:abstractNumId w:val="23"/>
  </w:num>
  <w:num w:numId="11">
    <w:abstractNumId w:val="11"/>
  </w:num>
  <w:num w:numId="12">
    <w:abstractNumId w:val="7"/>
  </w:num>
  <w:num w:numId="13">
    <w:abstractNumId w:val="10"/>
  </w:num>
  <w:num w:numId="14">
    <w:abstractNumId w:val="21"/>
  </w:num>
  <w:num w:numId="15">
    <w:abstractNumId w:val="15"/>
  </w:num>
  <w:num w:numId="16">
    <w:abstractNumId w:val="6"/>
  </w:num>
  <w:num w:numId="17">
    <w:abstractNumId w:val="27"/>
  </w:num>
  <w:num w:numId="18">
    <w:abstractNumId w:val="34"/>
  </w:num>
  <w:num w:numId="19">
    <w:abstractNumId w:val="14"/>
  </w:num>
  <w:num w:numId="20">
    <w:abstractNumId w:val="26"/>
  </w:num>
  <w:num w:numId="21">
    <w:abstractNumId w:val="38"/>
  </w:num>
  <w:num w:numId="22">
    <w:abstractNumId w:val="28"/>
  </w:num>
  <w:num w:numId="23">
    <w:abstractNumId w:val="31"/>
  </w:num>
  <w:num w:numId="24">
    <w:abstractNumId w:val="40"/>
  </w:num>
  <w:num w:numId="25">
    <w:abstractNumId w:val="24"/>
  </w:num>
  <w:num w:numId="26">
    <w:abstractNumId w:val="5"/>
  </w:num>
  <w:num w:numId="27">
    <w:abstractNumId w:val="16"/>
  </w:num>
  <w:num w:numId="28">
    <w:abstractNumId w:val="29"/>
  </w:num>
  <w:num w:numId="29">
    <w:abstractNumId w:val="30"/>
  </w:num>
  <w:num w:numId="30">
    <w:abstractNumId w:val="22"/>
  </w:num>
  <w:num w:numId="31">
    <w:abstractNumId w:val="20"/>
  </w:num>
  <w:num w:numId="32">
    <w:abstractNumId w:val="18"/>
  </w:num>
  <w:num w:numId="33">
    <w:abstractNumId w:val="36"/>
  </w:num>
  <w:num w:numId="34">
    <w:abstractNumId w:val="9"/>
  </w:num>
  <w:num w:numId="35">
    <w:abstractNumId w:val="0"/>
  </w:num>
  <w:num w:numId="36">
    <w:abstractNumId w:val="37"/>
  </w:num>
  <w:num w:numId="37">
    <w:abstractNumId w:val="35"/>
  </w:num>
  <w:num w:numId="38">
    <w:abstractNumId w:val="3"/>
  </w:num>
  <w:num w:numId="39">
    <w:abstractNumId w:val="1"/>
  </w:num>
  <w:num w:numId="40">
    <w:abstractNumId w:val="25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722D"/>
    <w:rsid w:val="000020DB"/>
    <w:rsid w:val="00007DE1"/>
    <w:rsid w:val="00012946"/>
    <w:rsid w:val="00012DAC"/>
    <w:rsid w:val="00015AA2"/>
    <w:rsid w:val="000202FF"/>
    <w:rsid w:val="00025209"/>
    <w:rsid w:val="000270C3"/>
    <w:rsid w:val="0003039A"/>
    <w:rsid w:val="00030491"/>
    <w:rsid w:val="0003129C"/>
    <w:rsid w:val="00034AD5"/>
    <w:rsid w:val="000401AF"/>
    <w:rsid w:val="00047A11"/>
    <w:rsid w:val="00063CD0"/>
    <w:rsid w:val="000708F8"/>
    <w:rsid w:val="00070987"/>
    <w:rsid w:val="00074335"/>
    <w:rsid w:val="0007546A"/>
    <w:rsid w:val="00082191"/>
    <w:rsid w:val="0008470A"/>
    <w:rsid w:val="00085AC1"/>
    <w:rsid w:val="000861F4"/>
    <w:rsid w:val="00090C14"/>
    <w:rsid w:val="0009265D"/>
    <w:rsid w:val="000A2D07"/>
    <w:rsid w:val="000A55C8"/>
    <w:rsid w:val="000A7C08"/>
    <w:rsid w:val="000B5242"/>
    <w:rsid w:val="000C0205"/>
    <w:rsid w:val="000C02E2"/>
    <w:rsid w:val="000C6573"/>
    <w:rsid w:val="000C73BF"/>
    <w:rsid w:val="000C7F7A"/>
    <w:rsid w:val="000E03EC"/>
    <w:rsid w:val="000E2A33"/>
    <w:rsid w:val="000E5BFF"/>
    <w:rsid w:val="000E6A22"/>
    <w:rsid w:val="000F05C3"/>
    <w:rsid w:val="000F3250"/>
    <w:rsid w:val="000F5095"/>
    <w:rsid w:val="000F6C0C"/>
    <w:rsid w:val="000F6FF1"/>
    <w:rsid w:val="001109ED"/>
    <w:rsid w:val="001122FE"/>
    <w:rsid w:val="0011378E"/>
    <w:rsid w:val="00113B29"/>
    <w:rsid w:val="00115DB6"/>
    <w:rsid w:val="00115F8B"/>
    <w:rsid w:val="001237E9"/>
    <w:rsid w:val="001245B9"/>
    <w:rsid w:val="00125B4C"/>
    <w:rsid w:val="00131014"/>
    <w:rsid w:val="001350D7"/>
    <w:rsid w:val="00140486"/>
    <w:rsid w:val="00145398"/>
    <w:rsid w:val="0014559D"/>
    <w:rsid w:val="00145F73"/>
    <w:rsid w:val="001474ED"/>
    <w:rsid w:val="00151400"/>
    <w:rsid w:val="00153B36"/>
    <w:rsid w:val="00155C92"/>
    <w:rsid w:val="001778B4"/>
    <w:rsid w:val="001817D8"/>
    <w:rsid w:val="0018421D"/>
    <w:rsid w:val="00184909"/>
    <w:rsid w:val="00187670"/>
    <w:rsid w:val="001A04F2"/>
    <w:rsid w:val="001A1F81"/>
    <w:rsid w:val="001A68CB"/>
    <w:rsid w:val="001B24D6"/>
    <w:rsid w:val="001B59F8"/>
    <w:rsid w:val="001B7FCC"/>
    <w:rsid w:val="001C57DF"/>
    <w:rsid w:val="001C6234"/>
    <w:rsid w:val="001D0F90"/>
    <w:rsid w:val="001D476C"/>
    <w:rsid w:val="001D6650"/>
    <w:rsid w:val="001E39B5"/>
    <w:rsid w:val="001E3CF0"/>
    <w:rsid w:val="001E4155"/>
    <w:rsid w:val="001E46CC"/>
    <w:rsid w:val="001E77FB"/>
    <w:rsid w:val="001F0168"/>
    <w:rsid w:val="001F5CC4"/>
    <w:rsid w:val="001F6F02"/>
    <w:rsid w:val="002013C7"/>
    <w:rsid w:val="0020335A"/>
    <w:rsid w:val="0020469E"/>
    <w:rsid w:val="0021113A"/>
    <w:rsid w:val="00213423"/>
    <w:rsid w:val="002163EA"/>
    <w:rsid w:val="002205A2"/>
    <w:rsid w:val="0022268F"/>
    <w:rsid w:val="002226D0"/>
    <w:rsid w:val="00225875"/>
    <w:rsid w:val="00227878"/>
    <w:rsid w:val="00232C95"/>
    <w:rsid w:val="00235530"/>
    <w:rsid w:val="00253FDE"/>
    <w:rsid w:val="00256768"/>
    <w:rsid w:val="00262302"/>
    <w:rsid w:val="002713A5"/>
    <w:rsid w:val="00273542"/>
    <w:rsid w:val="00274238"/>
    <w:rsid w:val="00274266"/>
    <w:rsid w:val="00276175"/>
    <w:rsid w:val="002768ED"/>
    <w:rsid w:val="00282B07"/>
    <w:rsid w:val="00284889"/>
    <w:rsid w:val="0028488D"/>
    <w:rsid w:val="002926D1"/>
    <w:rsid w:val="00292E71"/>
    <w:rsid w:val="002A0A4A"/>
    <w:rsid w:val="002A40C1"/>
    <w:rsid w:val="002A5387"/>
    <w:rsid w:val="002B7874"/>
    <w:rsid w:val="002C6A4D"/>
    <w:rsid w:val="002D1C92"/>
    <w:rsid w:val="002D2AAC"/>
    <w:rsid w:val="002D5D46"/>
    <w:rsid w:val="002D66AA"/>
    <w:rsid w:val="002D7D97"/>
    <w:rsid w:val="002E2542"/>
    <w:rsid w:val="002E2966"/>
    <w:rsid w:val="002E7B74"/>
    <w:rsid w:val="002F45EA"/>
    <w:rsid w:val="002F6F94"/>
    <w:rsid w:val="00301649"/>
    <w:rsid w:val="00303439"/>
    <w:rsid w:val="00304C58"/>
    <w:rsid w:val="003210ED"/>
    <w:rsid w:val="00321325"/>
    <w:rsid w:val="00322A5E"/>
    <w:rsid w:val="00326CB9"/>
    <w:rsid w:val="00331AA1"/>
    <w:rsid w:val="00331CC9"/>
    <w:rsid w:val="00331EA2"/>
    <w:rsid w:val="00332B06"/>
    <w:rsid w:val="00334396"/>
    <w:rsid w:val="003362F0"/>
    <w:rsid w:val="003374F7"/>
    <w:rsid w:val="00343720"/>
    <w:rsid w:val="00344EA5"/>
    <w:rsid w:val="003459B4"/>
    <w:rsid w:val="003476A7"/>
    <w:rsid w:val="003503F6"/>
    <w:rsid w:val="00350B1D"/>
    <w:rsid w:val="0035492C"/>
    <w:rsid w:val="0036267C"/>
    <w:rsid w:val="00362FDA"/>
    <w:rsid w:val="00366C89"/>
    <w:rsid w:val="00367AF7"/>
    <w:rsid w:val="00367BA1"/>
    <w:rsid w:val="003715FE"/>
    <w:rsid w:val="00382F55"/>
    <w:rsid w:val="00383650"/>
    <w:rsid w:val="00383984"/>
    <w:rsid w:val="003856EA"/>
    <w:rsid w:val="00392AE5"/>
    <w:rsid w:val="00393415"/>
    <w:rsid w:val="00395EFB"/>
    <w:rsid w:val="003968F1"/>
    <w:rsid w:val="00397C59"/>
    <w:rsid w:val="003A090E"/>
    <w:rsid w:val="003A31FD"/>
    <w:rsid w:val="003A3507"/>
    <w:rsid w:val="003A4587"/>
    <w:rsid w:val="003B155D"/>
    <w:rsid w:val="003B27E5"/>
    <w:rsid w:val="003B4424"/>
    <w:rsid w:val="003C300F"/>
    <w:rsid w:val="003C32C2"/>
    <w:rsid w:val="003C3E5C"/>
    <w:rsid w:val="003C7476"/>
    <w:rsid w:val="003D20A9"/>
    <w:rsid w:val="003D4713"/>
    <w:rsid w:val="003D52C4"/>
    <w:rsid w:val="003D5719"/>
    <w:rsid w:val="003E07B3"/>
    <w:rsid w:val="003E2342"/>
    <w:rsid w:val="003E4C10"/>
    <w:rsid w:val="003E5C02"/>
    <w:rsid w:val="003E67AC"/>
    <w:rsid w:val="003E7791"/>
    <w:rsid w:val="003F1127"/>
    <w:rsid w:val="003F59B6"/>
    <w:rsid w:val="003F6BAF"/>
    <w:rsid w:val="00401911"/>
    <w:rsid w:val="00402255"/>
    <w:rsid w:val="0040285C"/>
    <w:rsid w:val="00404249"/>
    <w:rsid w:val="004060D6"/>
    <w:rsid w:val="0040683B"/>
    <w:rsid w:val="00411075"/>
    <w:rsid w:val="00413996"/>
    <w:rsid w:val="00413A72"/>
    <w:rsid w:val="00414267"/>
    <w:rsid w:val="004147A2"/>
    <w:rsid w:val="0042334C"/>
    <w:rsid w:val="004274B4"/>
    <w:rsid w:val="004342DA"/>
    <w:rsid w:val="00437160"/>
    <w:rsid w:val="00446DA2"/>
    <w:rsid w:val="00451E03"/>
    <w:rsid w:val="00452CA5"/>
    <w:rsid w:val="00455568"/>
    <w:rsid w:val="00456C91"/>
    <w:rsid w:val="00466F53"/>
    <w:rsid w:val="004671AE"/>
    <w:rsid w:val="00470108"/>
    <w:rsid w:val="004708BA"/>
    <w:rsid w:val="0047118C"/>
    <w:rsid w:val="00472822"/>
    <w:rsid w:val="0047336C"/>
    <w:rsid w:val="004736DB"/>
    <w:rsid w:val="00474C65"/>
    <w:rsid w:val="00474CB1"/>
    <w:rsid w:val="004759CF"/>
    <w:rsid w:val="00477402"/>
    <w:rsid w:val="004801D4"/>
    <w:rsid w:val="00480AD7"/>
    <w:rsid w:val="00481868"/>
    <w:rsid w:val="00482D02"/>
    <w:rsid w:val="00482F5E"/>
    <w:rsid w:val="00484CF6"/>
    <w:rsid w:val="00486988"/>
    <w:rsid w:val="004914BB"/>
    <w:rsid w:val="00496056"/>
    <w:rsid w:val="00496751"/>
    <w:rsid w:val="004A1C7D"/>
    <w:rsid w:val="004B6460"/>
    <w:rsid w:val="004B6E68"/>
    <w:rsid w:val="004C05A4"/>
    <w:rsid w:val="004C717E"/>
    <w:rsid w:val="004D7291"/>
    <w:rsid w:val="004E0EFC"/>
    <w:rsid w:val="004E2FF5"/>
    <w:rsid w:val="004E41EB"/>
    <w:rsid w:val="004E41FD"/>
    <w:rsid w:val="004E53DB"/>
    <w:rsid w:val="004E6313"/>
    <w:rsid w:val="004E6EF3"/>
    <w:rsid w:val="004E7099"/>
    <w:rsid w:val="004F3F21"/>
    <w:rsid w:val="004F4DDE"/>
    <w:rsid w:val="004F5FCE"/>
    <w:rsid w:val="005062DC"/>
    <w:rsid w:val="00507A40"/>
    <w:rsid w:val="005105B5"/>
    <w:rsid w:val="00512AA0"/>
    <w:rsid w:val="00513F09"/>
    <w:rsid w:val="005173E2"/>
    <w:rsid w:val="00520A04"/>
    <w:rsid w:val="00520F01"/>
    <w:rsid w:val="00520F88"/>
    <w:rsid w:val="005212E2"/>
    <w:rsid w:val="005222C4"/>
    <w:rsid w:val="0052320F"/>
    <w:rsid w:val="0052332C"/>
    <w:rsid w:val="0052499F"/>
    <w:rsid w:val="0052587A"/>
    <w:rsid w:val="005263BD"/>
    <w:rsid w:val="0052653A"/>
    <w:rsid w:val="00530043"/>
    <w:rsid w:val="00533AD2"/>
    <w:rsid w:val="00535FCD"/>
    <w:rsid w:val="00537538"/>
    <w:rsid w:val="00541767"/>
    <w:rsid w:val="00542975"/>
    <w:rsid w:val="00542C57"/>
    <w:rsid w:val="00543DC1"/>
    <w:rsid w:val="00545ADD"/>
    <w:rsid w:val="00546552"/>
    <w:rsid w:val="00547FB4"/>
    <w:rsid w:val="00551430"/>
    <w:rsid w:val="005537A4"/>
    <w:rsid w:val="00555FB0"/>
    <w:rsid w:val="005574F5"/>
    <w:rsid w:val="00560D91"/>
    <w:rsid w:val="00565A42"/>
    <w:rsid w:val="005723F1"/>
    <w:rsid w:val="0057254B"/>
    <w:rsid w:val="00575A3C"/>
    <w:rsid w:val="00575E80"/>
    <w:rsid w:val="00576C3D"/>
    <w:rsid w:val="00577634"/>
    <w:rsid w:val="0058116E"/>
    <w:rsid w:val="00582F73"/>
    <w:rsid w:val="005941CB"/>
    <w:rsid w:val="00597204"/>
    <w:rsid w:val="005A22D6"/>
    <w:rsid w:val="005A252A"/>
    <w:rsid w:val="005A2FB8"/>
    <w:rsid w:val="005B233D"/>
    <w:rsid w:val="005B2CC6"/>
    <w:rsid w:val="005B407D"/>
    <w:rsid w:val="005B6602"/>
    <w:rsid w:val="005C09C3"/>
    <w:rsid w:val="005C3EAB"/>
    <w:rsid w:val="005D1077"/>
    <w:rsid w:val="005D28C4"/>
    <w:rsid w:val="005D445D"/>
    <w:rsid w:val="005D48DF"/>
    <w:rsid w:val="005D636C"/>
    <w:rsid w:val="005D6FE0"/>
    <w:rsid w:val="005E0567"/>
    <w:rsid w:val="005E7929"/>
    <w:rsid w:val="005F5FAD"/>
    <w:rsid w:val="00603E08"/>
    <w:rsid w:val="00615560"/>
    <w:rsid w:val="006179F1"/>
    <w:rsid w:val="006315C7"/>
    <w:rsid w:val="00633778"/>
    <w:rsid w:val="00642FC5"/>
    <w:rsid w:val="00643126"/>
    <w:rsid w:val="006455AA"/>
    <w:rsid w:val="006602F1"/>
    <w:rsid w:val="00661F7E"/>
    <w:rsid w:val="006621B0"/>
    <w:rsid w:val="00662E53"/>
    <w:rsid w:val="00664A76"/>
    <w:rsid w:val="00664A86"/>
    <w:rsid w:val="00670A2C"/>
    <w:rsid w:val="00673770"/>
    <w:rsid w:val="00675AFF"/>
    <w:rsid w:val="00675E61"/>
    <w:rsid w:val="00677AEC"/>
    <w:rsid w:val="00682A6D"/>
    <w:rsid w:val="00684E99"/>
    <w:rsid w:val="0069093D"/>
    <w:rsid w:val="00693D02"/>
    <w:rsid w:val="0069564D"/>
    <w:rsid w:val="00696AB2"/>
    <w:rsid w:val="00697C3F"/>
    <w:rsid w:val="006A2820"/>
    <w:rsid w:val="006A2AEC"/>
    <w:rsid w:val="006A447E"/>
    <w:rsid w:val="006A57BD"/>
    <w:rsid w:val="006A6A08"/>
    <w:rsid w:val="006A762D"/>
    <w:rsid w:val="006B0401"/>
    <w:rsid w:val="006B074D"/>
    <w:rsid w:val="006B07E0"/>
    <w:rsid w:val="006B4E6B"/>
    <w:rsid w:val="006C4E47"/>
    <w:rsid w:val="006D0C20"/>
    <w:rsid w:val="006D13D1"/>
    <w:rsid w:val="006D268F"/>
    <w:rsid w:val="006E35EC"/>
    <w:rsid w:val="006E546E"/>
    <w:rsid w:val="006F0D25"/>
    <w:rsid w:val="006F42A6"/>
    <w:rsid w:val="006F66F7"/>
    <w:rsid w:val="00701EBD"/>
    <w:rsid w:val="00705C0A"/>
    <w:rsid w:val="007145EA"/>
    <w:rsid w:val="00714FF0"/>
    <w:rsid w:val="0072234B"/>
    <w:rsid w:val="0072260A"/>
    <w:rsid w:val="00722DCA"/>
    <w:rsid w:val="00722ED3"/>
    <w:rsid w:val="00723AF4"/>
    <w:rsid w:val="00726930"/>
    <w:rsid w:val="007351C0"/>
    <w:rsid w:val="00740708"/>
    <w:rsid w:val="00742D3F"/>
    <w:rsid w:val="0074713F"/>
    <w:rsid w:val="00747529"/>
    <w:rsid w:val="007512BA"/>
    <w:rsid w:val="00753612"/>
    <w:rsid w:val="00773278"/>
    <w:rsid w:val="00775779"/>
    <w:rsid w:val="007768D6"/>
    <w:rsid w:val="00781843"/>
    <w:rsid w:val="00787532"/>
    <w:rsid w:val="00790C93"/>
    <w:rsid w:val="007A2341"/>
    <w:rsid w:val="007A3138"/>
    <w:rsid w:val="007A3845"/>
    <w:rsid w:val="007A4E91"/>
    <w:rsid w:val="007B2785"/>
    <w:rsid w:val="007B62FB"/>
    <w:rsid w:val="007B72EB"/>
    <w:rsid w:val="007C6A33"/>
    <w:rsid w:val="007C7B30"/>
    <w:rsid w:val="007D1964"/>
    <w:rsid w:val="007D65C4"/>
    <w:rsid w:val="007E014B"/>
    <w:rsid w:val="007F417C"/>
    <w:rsid w:val="007F76F3"/>
    <w:rsid w:val="008003FA"/>
    <w:rsid w:val="00800DBD"/>
    <w:rsid w:val="008013E1"/>
    <w:rsid w:val="00802F66"/>
    <w:rsid w:val="00804D9C"/>
    <w:rsid w:val="00813853"/>
    <w:rsid w:val="00815738"/>
    <w:rsid w:val="00816522"/>
    <w:rsid w:val="00817F24"/>
    <w:rsid w:val="008218A3"/>
    <w:rsid w:val="008333AE"/>
    <w:rsid w:val="00834978"/>
    <w:rsid w:val="008504F2"/>
    <w:rsid w:val="00851699"/>
    <w:rsid w:val="00851FCC"/>
    <w:rsid w:val="00854A09"/>
    <w:rsid w:val="008574D8"/>
    <w:rsid w:val="008608E6"/>
    <w:rsid w:val="00862337"/>
    <w:rsid w:val="00864410"/>
    <w:rsid w:val="008663ED"/>
    <w:rsid w:val="00867FD2"/>
    <w:rsid w:val="0087453E"/>
    <w:rsid w:val="00874F60"/>
    <w:rsid w:val="00875235"/>
    <w:rsid w:val="008763CC"/>
    <w:rsid w:val="00880E9B"/>
    <w:rsid w:val="00882326"/>
    <w:rsid w:val="0088627D"/>
    <w:rsid w:val="00895AB7"/>
    <w:rsid w:val="008A18AC"/>
    <w:rsid w:val="008A1E79"/>
    <w:rsid w:val="008A4714"/>
    <w:rsid w:val="008A5254"/>
    <w:rsid w:val="008A7239"/>
    <w:rsid w:val="008B04B9"/>
    <w:rsid w:val="008B1F84"/>
    <w:rsid w:val="008B4541"/>
    <w:rsid w:val="008B5FEE"/>
    <w:rsid w:val="008B7068"/>
    <w:rsid w:val="008C55BB"/>
    <w:rsid w:val="008C7067"/>
    <w:rsid w:val="008D5444"/>
    <w:rsid w:val="008D5B4D"/>
    <w:rsid w:val="008D5E93"/>
    <w:rsid w:val="008D6412"/>
    <w:rsid w:val="008D6491"/>
    <w:rsid w:val="008E53C8"/>
    <w:rsid w:val="008E5E99"/>
    <w:rsid w:val="008F37F7"/>
    <w:rsid w:val="008F5E6F"/>
    <w:rsid w:val="009019D4"/>
    <w:rsid w:val="00901DF8"/>
    <w:rsid w:val="0090333B"/>
    <w:rsid w:val="00903BB7"/>
    <w:rsid w:val="0090694F"/>
    <w:rsid w:val="009108C0"/>
    <w:rsid w:val="00911F4D"/>
    <w:rsid w:val="00920F97"/>
    <w:rsid w:val="00923F1B"/>
    <w:rsid w:val="0094570D"/>
    <w:rsid w:val="009502DA"/>
    <w:rsid w:val="00952B15"/>
    <w:rsid w:val="00952B86"/>
    <w:rsid w:val="0095386C"/>
    <w:rsid w:val="0096101E"/>
    <w:rsid w:val="00961499"/>
    <w:rsid w:val="00965C5F"/>
    <w:rsid w:val="00974C5B"/>
    <w:rsid w:val="00975558"/>
    <w:rsid w:val="00976BCD"/>
    <w:rsid w:val="00976D4D"/>
    <w:rsid w:val="00981521"/>
    <w:rsid w:val="009871F4"/>
    <w:rsid w:val="00987666"/>
    <w:rsid w:val="00992E77"/>
    <w:rsid w:val="00993374"/>
    <w:rsid w:val="00995AB5"/>
    <w:rsid w:val="00995D20"/>
    <w:rsid w:val="009979F2"/>
    <w:rsid w:val="009A2799"/>
    <w:rsid w:val="009A67DD"/>
    <w:rsid w:val="009A787C"/>
    <w:rsid w:val="009B004D"/>
    <w:rsid w:val="009B21C8"/>
    <w:rsid w:val="009B4573"/>
    <w:rsid w:val="009B57FE"/>
    <w:rsid w:val="009D1214"/>
    <w:rsid w:val="009D4B85"/>
    <w:rsid w:val="009E4555"/>
    <w:rsid w:val="009E5ADA"/>
    <w:rsid w:val="009F2072"/>
    <w:rsid w:val="009F67F3"/>
    <w:rsid w:val="00A005F2"/>
    <w:rsid w:val="00A13103"/>
    <w:rsid w:val="00A14F40"/>
    <w:rsid w:val="00A15C38"/>
    <w:rsid w:val="00A24C89"/>
    <w:rsid w:val="00A36B62"/>
    <w:rsid w:val="00A378B0"/>
    <w:rsid w:val="00A37CCB"/>
    <w:rsid w:val="00A418B2"/>
    <w:rsid w:val="00A428FA"/>
    <w:rsid w:val="00A42CEF"/>
    <w:rsid w:val="00A50B19"/>
    <w:rsid w:val="00A609C0"/>
    <w:rsid w:val="00A61357"/>
    <w:rsid w:val="00A727AF"/>
    <w:rsid w:val="00A728A3"/>
    <w:rsid w:val="00A8407D"/>
    <w:rsid w:val="00A86CD1"/>
    <w:rsid w:val="00A94076"/>
    <w:rsid w:val="00A95DEC"/>
    <w:rsid w:val="00A97C0D"/>
    <w:rsid w:val="00AA0A0C"/>
    <w:rsid w:val="00AA4249"/>
    <w:rsid w:val="00AB49EE"/>
    <w:rsid w:val="00AB6E4D"/>
    <w:rsid w:val="00AB7D6D"/>
    <w:rsid w:val="00AC04D2"/>
    <w:rsid w:val="00AC2F6D"/>
    <w:rsid w:val="00AC7D16"/>
    <w:rsid w:val="00AD161C"/>
    <w:rsid w:val="00AD5BEF"/>
    <w:rsid w:val="00AE1093"/>
    <w:rsid w:val="00AE3BF4"/>
    <w:rsid w:val="00AE4B06"/>
    <w:rsid w:val="00AE4E99"/>
    <w:rsid w:val="00AE651E"/>
    <w:rsid w:val="00AF637F"/>
    <w:rsid w:val="00AF65E4"/>
    <w:rsid w:val="00AF6AC5"/>
    <w:rsid w:val="00AF747E"/>
    <w:rsid w:val="00B06E1D"/>
    <w:rsid w:val="00B108AB"/>
    <w:rsid w:val="00B12C98"/>
    <w:rsid w:val="00B12E55"/>
    <w:rsid w:val="00B16308"/>
    <w:rsid w:val="00B355C8"/>
    <w:rsid w:val="00B36827"/>
    <w:rsid w:val="00B36B7B"/>
    <w:rsid w:val="00B36D57"/>
    <w:rsid w:val="00B37A9D"/>
    <w:rsid w:val="00B446A8"/>
    <w:rsid w:val="00B479EE"/>
    <w:rsid w:val="00B52544"/>
    <w:rsid w:val="00B56A70"/>
    <w:rsid w:val="00B572FC"/>
    <w:rsid w:val="00B6188B"/>
    <w:rsid w:val="00B64169"/>
    <w:rsid w:val="00B656FB"/>
    <w:rsid w:val="00B65FC6"/>
    <w:rsid w:val="00B666C7"/>
    <w:rsid w:val="00B7541A"/>
    <w:rsid w:val="00B82673"/>
    <w:rsid w:val="00B82C5C"/>
    <w:rsid w:val="00B832B2"/>
    <w:rsid w:val="00B91DA6"/>
    <w:rsid w:val="00B928DA"/>
    <w:rsid w:val="00B9750E"/>
    <w:rsid w:val="00BA7658"/>
    <w:rsid w:val="00BA791F"/>
    <w:rsid w:val="00BC3E89"/>
    <w:rsid w:val="00BC522E"/>
    <w:rsid w:val="00BC69FC"/>
    <w:rsid w:val="00BD2A59"/>
    <w:rsid w:val="00BD51E3"/>
    <w:rsid w:val="00BE458E"/>
    <w:rsid w:val="00BF1113"/>
    <w:rsid w:val="00C04348"/>
    <w:rsid w:val="00C10710"/>
    <w:rsid w:val="00C11D32"/>
    <w:rsid w:val="00C12964"/>
    <w:rsid w:val="00C154E1"/>
    <w:rsid w:val="00C2250A"/>
    <w:rsid w:val="00C22B19"/>
    <w:rsid w:val="00C252B5"/>
    <w:rsid w:val="00C25D0C"/>
    <w:rsid w:val="00C31E30"/>
    <w:rsid w:val="00C332A4"/>
    <w:rsid w:val="00C33B71"/>
    <w:rsid w:val="00C35D4D"/>
    <w:rsid w:val="00C35EF5"/>
    <w:rsid w:val="00C41EBD"/>
    <w:rsid w:val="00C47239"/>
    <w:rsid w:val="00C50172"/>
    <w:rsid w:val="00C55E8F"/>
    <w:rsid w:val="00C66A95"/>
    <w:rsid w:val="00C72448"/>
    <w:rsid w:val="00C72CB4"/>
    <w:rsid w:val="00C75E80"/>
    <w:rsid w:val="00C805A6"/>
    <w:rsid w:val="00C8163D"/>
    <w:rsid w:val="00C81C1C"/>
    <w:rsid w:val="00C859C5"/>
    <w:rsid w:val="00C85A28"/>
    <w:rsid w:val="00C86AD8"/>
    <w:rsid w:val="00C92494"/>
    <w:rsid w:val="00C92851"/>
    <w:rsid w:val="00C92F72"/>
    <w:rsid w:val="00C977E2"/>
    <w:rsid w:val="00CA3D6F"/>
    <w:rsid w:val="00CA4F8D"/>
    <w:rsid w:val="00CB5D93"/>
    <w:rsid w:val="00CC2544"/>
    <w:rsid w:val="00CD7413"/>
    <w:rsid w:val="00CD7757"/>
    <w:rsid w:val="00CE0E6E"/>
    <w:rsid w:val="00CE1FFD"/>
    <w:rsid w:val="00CE305F"/>
    <w:rsid w:val="00CE4BA0"/>
    <w:rsid w:val="00CE6AA8"/>
    <w:rsid w:val="00CF2C18"/>
    <w:rsid w:val="00CF745E"/>
    <w:rsid w:val="00CF7ACF"/>
    <w:rsid w:val="00D12010"/>
    <w:rsid w:val="00D12F85"/>
    <w:rsid w:val="00D15224"/>
    <w:rsid w:val="00D1714A"/>
    <w:rsid w:val="00D237C7"/>
    <w:rsid w:val="00D24CD4"/>
    <w:rsid w:val="00D2534B"/>
    <w:rsid w:val="00D31522"/>
    <w:rsid w:val="00D32528"/>
    <w:rsid w:val="00D36012"/>
    <w:rsid w:val="00D36D9F"/>
    <w:rsid w:val="00D3722D"/>
    <w:rsid w:val="00D402B8"/>
    <w:rsid w:val="00D4446C"/>
    <w:rsid w:val="00D45889"/>
    <w:rsid w:val="00D478A7"/>
    <w:rsid w:val="00D52C32"/>
    <w:rsid w:val="00D530C3"/>
    <w:rsid w:val="00D53E14"/>
    <w:rsid w:val="00D54696"/>
    <w:rsid w:val="00D6054A"/>
    <w:rsid w:val="00D63233"/>
    <w:rsid w:val="00D648D0"/>
    <w:rsid w:val="00D71225"/>
    <w:rsid w:val="00D749B1"/>
    <w:rsid w:val="00D74F45"/>
    <w:rsid w:val="00D75A5F"/>
    <w:rsid w:val="00D94257"/>
    <w:rsid w:val="00D9753F"/>
    <w:rsid w:val="00D97B4A"/>
    <w:rsid w:val="00DA0CBD"/>
    <w:rsid w:val="00DA10B7"/>
    <w:rsid w:val="00DA11E9"/>
    <w:rsid w:val="00DA1601"/>
    <w:rsid w:val="00DA1761"/>
    <w:rsid w:val="00DA3A5B"/>
    <w:rsid w:val="00DB0F33"/>
    <w:rsid w:val="00DB5085"/>
    <w:rsid w:val="00DB5647"/>
    <w:rsid w:val="00DB70A3"/>
    <w:rsid w:val="00DB7469"/>
    <w:rsid w:val="00DD0BCC"/>
    <w:rsid w:val="00DD1CC8"/>
    <w:rsid w:val="00DD2DCB"/>
    <w:rsid w:val="00DD2F0D"/>
    <w:rsid w:val="00DD3A10"/>
    <w:rsid w:val="00DD4DA6"/>
    <w:rsid w:val="00DD6C67"/>
    <w:rsid w:val="00DD6DB7"/>
    <w:rsid w:val="00DE018B"/>
    <w:rsid w:val="00DE1232"/>
    <w:rsid w:val="00DE1C03"/>
    <w:rsid w:val="00DF4CBF"/>
    <w:rsid w:val="00DF68F3"/>
    <w:rsid w:val="00E10323"/>
    <w:rsid w:val="00E11B1B"/>
    <w:rsid w:val="00E13F0C"/>
    <w:rsid w:val="00E1565D"/>
    <w:rsid w:val="00E16DF9"/>
    <w:rsid w:val="00E17C47"/>
    <w:rsid w:val="00E22F99"/>
    <w:rsid w:val="00E23238"/>
    <w:rsid w:val="00E2381E"/>
    <w:rsid w:val="00E24524"/>
    <w:rsid w:val="00E24CDA"/>
    <w:rsid w:val="00E27B91"/>
    <w:rsid w:val="00E36714"/>
    <w:rsid w:val="00E4005D"/>
    <w:rsid w:val="00E526CA"/>
    <w:rsid w:val="00E60AA0"/>
    <w:rsid w:val="00E617A6"/>
    <w:rsid w:val="00E70285"/>
    <w:rsid w:val="00E74C87"/>
    <w:rsid w:val="00E87A87"/>
    <w:rsid w:val="00E946FC"/>
    <w:rsid w:val="00EA2EB8"/>
    <w:rsid w:val="00EA608E"/>
    <w:rsid w:val="00EA642A"/>
    <w:rsid w:val="00EA7087"/>
    <w:rsid w:val="00EB075B"/>
    <w:rsid w:val="00EB4ABC"/>
    <w:rsid w:val="00EC0358"/>
    <w:rsid w:val="00EC09E4"/>
    <w:rsid w:val="00EC137E"/>
    <w:rsid w:val="00EC4196"/>
    <w:rsid w:val="00EC4210"/>
    <w:rsid w:val="00ED143E"/>
    <w:rsid w:val="00ED1C91"/>
    <w:rsid w:val="00ED311F"/>
    <w:rsid w:val="00ED5CD1"/>
    <w:rsid w:val="00ED5D05"/>
    <w:rsid w:val="00ED7A4E"/>
    <w:rsid w:val="00EE2280"/>
    <w:rsid w:val="00EF333F"/>
    <w:rsid w:val="00EF387D"/>
    <w:rsid w:val="00EF63BA"/>
    <w:rsid w:val="00EF77A3"/>
    <w:rsid w:val="00F0095E"/>
    <w:rsid w:val="00F01A0E"/>
    <w:rsid w:val="00F02B12"/>
    <w:rsid w:val="00F1193F"/>
    <w:rsid w:val="00F218B7"/>
    <w:rsid w:val="00F24E46"/>
    <w:rsid w:val="00F320B6"/>
    <w:rsid w:val="00F330C7"/>
    <w:rsid w:val="00F33574"/>
    <w:rsid w:val="00F3361C"/>
    <w:rsid w:val="00F35A18"/>
    <w:rsid w:val="00F37BB2"/>
    <w:rsid w:val="00F4058F"/>
    <w:rsid w:val="00F4659E"/>
    <w:rsid w:val="00F54A70"/>
    <w:rsid w:val="00F57AD9"/>
    <w:rsid w:val="00F62114"/>
    <w:rsid w:val="00F62184"/>
    <w:rsid w:val="00F6587D"/>
    <w:rsid w:val="00F666CF"/>
    <w:rsid w:val="00F70C50"/>
    <w:rsid w:val="00F71BE8"/>
    <w:rsid w:val="00F7546A"/>
    <w:rsid w:val="00F75FA5"/>
    <w:rsid w:val="00F76F17"/>
    <w:rsid w:val="00F82A0C"/>
    <w:rsid w:val="00F861E2"/>
    <w:rsid w:val="00F9203A"/>
    <w:rsid w:val="00F94040"/>
    <w:rsid w:val="00F957C0"/>
    <w:rsid w:val="00F97797"/>
    <w:rsid w:val="00FA32BC"/>
    <w:rsid w:val="00FA6B5F"/>
    <w:rsid w:val="00FA7872"/>
    <w:rsid w:val="00FB5213"/>
    <w:rsid w:val="00FC0A76"/>
    <w:rsid w:val="00FC1DC3"/>
    <w:rsid w:val="00FC23F6"/>
    <w:rsid w:val="00FC4D1E"/>
    <w:rsid w:val="00FC5778"/>
    <w:rsid w:val="00FC6932"/>
    <w:rsid w:val="00FD0496"/>
    <w:rsid w:val="00FD1742"/>
    <w:rsid w:val="00FD3A11"/>
    <w:rsid w:val="00FE09AB"/>
    <w:rsid w:val="00FE0C9E"/>
    <w:rsid w:val="00FE618D"/>
    <w:rsid w:val="00FE65A8"/>
    <w:rsid w:val="00FE7FDB"/>
    <w:rsid w:val="00FF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4:docId w14:val="3F6BE5C7"/>
  <w15:chartTrackingRefBased/>
  <w15:docId w15:val="{36B5BCC5-747F-4354-8404-DAAC81325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75A3C"/>
    <w:rPr>
      <w:sz w:val="24"/>
      <w:szCs w:val="24"/>
    </w:rPr>
  </w:style>
  <w:style w:type="paragraph" w:styleId="Nadpis1">
    <w:name w:val="heading 1"/>
    <w:basedOn w:val="Normln"/>
    <w:next w:val="Normln"/>
    <w:qFormat/>
    <w:rsid w:val="00575A3C"/>
    <w:pPr>
      <w:keepNext/>
      <w:autoSpaceDE w:val="0"/>
      <w:autoSpaceDN w:val="0"/>
      <w:jc w:val="center"/>
      <w:outlineLvl w:val="0"/>
    </w:pPr>
  </w:style>
  <w:style w:type="paragraph" w:styleId="Nadpis2">
    <w:name w:val="heading 2"/>
    <w:basedOn w:val="Normln"/>
    <w:next w:val="Normln"/>
    <w:qFormat/>
    <w:rsid w:val="00675AF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6">
    <w:name w:val="heading 6"/>
    <w:basedOn w:val="Normln"/>
    <w:next w:val="Normln"/>
    <w:qFormat/>
    <w:rsid w:val="00575A3C"/>
    <w:pPr>
      <w:keepNext/>
      <w:spacing w:line="240" w:lineRule="atLeast"/>
      <w:jc w:val="center"/>
      <w:outlineLvl w:val="5"/>
    </w:pPr>
    <w:rPr>
      <w:sz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kladntext">
    <w:name w:val="Body Text"/>
    <w:basedOn w:val="Normln"/>
    <w:link w:val="ZkladntextChar"/>
    <w:rsid w:val="00575A3C"/>
    <w:pPr>
      <w:autoSpaceDE w:val="0"/>
      <w:autoSpaceDN w:val="0"/>
      <w:jc w:val="both"/>
    </w:pPr>
  </w:style>
  <w:style w:type="paragraph" w:styleId="Zkladntextodsazen">
    <w:name w:val="Body Text Indent"/>
    <w:basedOn w:val="Normln"/>
    <w:rsid w:val="00575A3C"/>
    <w:pPr>
      <w:spacing w:line="240" w:lineRule="atLeast"/>
    </w:pPr>
    <w:rPr>
      <w:sz w:val="22"/>
    </w:rPr>
  </w:style>
  <w:style w:type="paragraph" w:styleId="Textpoznpodarou">
    <w:name w:val="footnote text"/>
    <w:basedOn w:val="Normln"/>
    <w:semiHidden/>
    <w:rsid w:val="00575A3C"/>
    <w:pPr>
      <w:autoSpaceDE w:val="0"/>
      <w:autoSpaceDN w:val="0"/>
    </w:pPr>
    <w:rPr>
      <w:sz w:val="20"/>
    </w:rPr>
  </w:style>
  <w:style w:type="character" w:styleId="Znakapoznpodarou">
    <w:name w:val="footnote reference"/>
    <w:semiHidden/>
    <w:rsid w:val="00575A3C"/>
    <w:rPr>
      <w:vertAlign w:val="superscript"/>
    </w:rPr>
  </w:style>
  <w:style w:type="paragraph" w:customStyle="1" w:styleId="Textparagrafu">
    <w:name w:val="Text paragrafu"/>
    <w:basedOn w:val="Normln"/>
    <w:rsid w:val="00575A3C"/>
    <w:pPr>
      <w:autoSpaceDE w:val="0"/>
      <w:autoSpaceDN w:val="0"/>
      <w:spacing w:before="240"/>
      <w:ind w:firstLine="425"/>
      <w:jc w:val="both"/>
    </w:pPr>
  </w:style>
  <w:style w:type="paragraph" w:customStyle="1" w:styleId="nzevzkona">
    <w:name w:val="název zákona"/>
    <w:basedOn w:val="Nzev"/>
    <w:rsid w:val="00575A3C"/>
    <w:pPr>
      <w:autoSpaceDE w:val="0"/>
      <w:autoSpaceDN w:val="0"/>
      <w:spacing w:before="120" w:after="0"/>
      <w:outlineLvl w:val="9"/>
    </w:pPr>
    <w:rPr>
      <w:rFonts w:ascii="Times New Roman" w:hAnsi="Times New Roman" w:cs="Times New Roman"/>
      <w:bCs w:val="0"/>
      <w:kern w:val="0"/>
      <w:sz w:val="24"/>
      <w:szCs w:val="24"/>
    </w:rPr>
  </w:style>
  <w:style w:type="paragraph" w:styleId="Zkladntextodsazen3">
    <w:name w:val="Body Text Indent 3"/>
    <w:basedOn w:val="Normln"/>
    <w:rsid w:val="00575A3C"/>
    <w:pPr>
      <w:tabs>
        <w:tab w:val="left" w:pos="1134"/>
      </w:tabs>
      <w:autoSpaceDE w:val="0"/>
      <w:autoSpaceDN w:val="0"/>
      <w:spacing w:before="120"/>
      <w:ind w:right="72" w:firstLine="708"/>
      <w:jc w:val="both"/>
    </w:pPr>
  </w:style>
  <w:style w:type="paragraph" w:styleId="Zhlav">
    <w:name w:val="header"/>
    <w:basedOn w:val="Normln"/>
    <w:rsid w:val="00575A3C"/>
    <w:pPr>
      <w:tabs>
        <w:tab w:val="center" w:pos="4536"/>
        <w:tab w:val="right" w:pos="9072"/>
      </w:tabs>
    </w:pPr>
    <w:rPr>
      <w:sz w:val="20"/>
    </w:rPr>
  </w:style>
  <w:style w:type="paragraph" w:styleId="Zkladntext3">
    <w:name w:val="Body Text 3"/>
    <w:basedOn w:val="Normln"/>
    <w:link w:val="Zkladntext3Char"/>
    <w:rsid w:val="00575A3C"/>
    <w:pPr>
      <w:spacing w:line="240" w:lineRule="atLeast"/>
      <w:jc w:val="both"/>
    </w:pPr>
    <w:rPr>
      <w:sz w:val="22"/>
    </w:rPr>
  </w:style>
  <w:style w:type="paragraph" w:customStyle="1" w:styleId="NormlnIMP">
    <w:name w:val="Normální_IMP"/>
    <w:basedOn w:val="Normln"/>
    <w:rsid w:val="00575A3C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Nzev">
    <w:name w:val="Title"/>
    <w:basedOn w:val="Normln"/>
    <w:qFormat/>
    <w:rsid w:val="00575A3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Zkladntext2">
    <w:name w:val="Body Text 2"/>
    <w:basedOn w:val="Normln"/>
    <w:rsid w:val="00675AFF"/>
    <w:pPr>
      <w:spacing w:after="120" w:line="480" w:lineRule="auto"/>
    </w:pPr>
    <w:rPr>
      <w:sz w:val="20"/>
      <w:szCs w:val="20"/>
    </w:rPr>
  </w:style>
  <w:style w:type="paragraph" w:styleId="Zkladntextodsazen2">
    <w:name w:val="Body Text Indent 2"/>
    <w:basedOn w:val="Normln"/>
    <w:rsid w:val="00675AFF"/>
    <w:pPr>
      <w:spacing w:after="120" w:line="480" w:lineRule="auto"/>
      <w:ind w:left="283"/>
    </w:pPr>
    <w:rPr>
      <w:sz w:val="20"/>
      <w:szCs w:val="20"/>
    </w:rPr>
  </w:style>
  <w:style w:type="paragraph" w:styleId="Zpat">
    <w:name w:val="footer"/>
    <w:basedOn w:val="Normln"/>
    <w:rsid w:val="005212E2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5212E2"/>
  </w:style>
  <w:style w:type="paragraph" w:styleId="Textbubliny">
    <w:name w:val="Balloon Text"/>
    <w:basedOn w:val="Normln"/>
    <w:semiHidden/>
    <w:rsid w:val="00664A86"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rsid w:val="005A252A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E2A33"/>
    <w:pPr>
      <w:ind w:left="708"/>
    </w:pPr>
  </w:style>
  <w:style w:type="character" w:styleId="Hypertextovodkaz">
    <w:name w:val="Hyperlink"/>
    <w:rsid w:val="00395EFB"/>
    <w:rPr>
      <w:color w:val="0563C1"/>
      <w:u w:val="single"/>
    </w:rPr>
  </w:style>
  <w:style w:type="character" w:customStyle="1" w:styleId="Zkladntext3Char">
    <w:name w:val="Základní text 3 Char"/>
    <w:link w:val="Zkladntext3"/>
    <w:rsid w:val="00AE1093"/>
    <w:rPr>
      <w:sz w:val="22"/>
      <w:szCs w:val="24"/>
    </w:rPr>
  </w:style>
  <w:style w:type="paragraph" w:customStyle="1" w:styleId="Default">
    <w:name w:val="Default"/>
    <w:rsid w:val="003D52C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2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andard\Dokumenty\vlastn&#237;\&#353;ablony%20vlastn&#237;\dokument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A7A49-35D4-49F9-BDF1-BDCB7C850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</Template>
  <TotalTime>1</TotalTime>
  <Pages>19</Pages>
  <Words>6650</Words>
  <Characters>39241</Characters>
  <Application>Microsoft Office Word</Application>
  <DocSecurity>0</DocSecurity>
  <Lines>327</Lines>
  <Paragraphs>91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 ……</vt:lpstr>
    </vt:vector>
  </TitlesOfParts>
  <Company>Jihomoravský kraj</Company>
  <LinksUpToDate>false</LinksUpToDate>
  <CharactersWithSpaces>45800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……</dc:title>
  <dc:subject/>
  <dc:creator>Prochazka Jan,</dc:creator>
  <cp:keywords/>
  <cp:lastModifiedBy>Sýkora Václav, Mgr. MBA</cp:lastModifiedBy>
  <cp:revision>4</cp:revision>
  <cp:lastPrinted>2023-10-23T14:49:00Z</cp:lastPrinted>
  <dcterms:created xsi:type="dcterms:W3CDTF">2023-10-23T14:48:00Z</dcterms:created>
  <dcterms:modified xsi:type="dcterms:W3CDTF">2023-10-23T14:49:00Z</dcterms:modified>
</cp:coreProperties>
</file>