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0DB1" w14:textId="77777777" w:rsidR="00C010CF" w:rsidRDefault="00F02992">
      <w:pPr>
        <w:pStyle w:val="Nzev"/>
      </w:pPr>
      <w:r>
        <w:t>Obec LHOTA POD HOŘIČKAMI</w:t>
      </w:r>
      <w:r>
        <w:br/>
      </w:r>
      <w:r>
        <w:t>Zastupitelstvo obce LHOTA POD HOŘIČKAMI</w:t>
      </w:r>
    </w:p>
    <w:p w14:paraId="0923FDA5" w14:textId="77777777" w:rsidR="00C010CF" w:rsidRDefault="00F02992">
      <w:pPr>
        <w:pStyle w:val="Nadpis1"/>
      </w:pPr>
      <w:r>
        <w:t>Obecně závazná vyhláška obce LHOTA POD HOŘIČKAMI</w:t>
      </w:r>
      <w:r>
        <w:br/>
      </w:r>
      <w:r>
        <w:t>o místním poplatku ze psů</w:t>
      </w:r>
    </w:p>
    <w:p w14:paraId="44C65B36" w14:textId="77777777" w:rsidR="00C010CF" w:rsidRDefault="00F02992">
      <w:pPr>
        <w:pStyle w:val="UvodniVeta"/>
      </w:pPr>
      <w:r>
        <w:t xml:space="preserve">Zastupitelstvo obce LHOTA POD HOŘIČKAMI se na svém zasedání dne 18. března 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A61045" w14:textId="77777777" w:rsidR="00C010CF" w:rsidRDefault="00F02992">
      <w:pPr>
        <w:pStyle w:val="Nadpis2"/>
      </w:pPr>
      <w:r>
        <w:t>Čl. 1</w:t>
      </w:r>
      <w:r>
        <w:br/>
      </w:r>
      <w:r>
        <w:t>Úvodní ustanovení</w:t>
      </w:r>
    </w:p>
    <w:p w14:paraId="65CADEE3" w14:textId="77777777" w:rsidR="00C010CF" w:rsidRDefault="00F02992">
      <w:pPr>
        <w:pStyle w:val="Odstavec"/>
        <w:numPr>
          <w:ilvl w:val="0"/>
          <w:numId w:val="1"/>
        </w:numPr>
      </w:pPr>
      <w:r>
        <w:t>Obec LHOTA POD HOŘIČKAMI touto vyhláškou zavádí místní poplatek ze psů (dále jen „poplatek“).</w:t>
      </w:r>
    </w:p>
    <w:p w14:paraId="32D590AB" w14:textId="77777777" w:rsidR="00C010CF" w:rsidRDefault="00F0299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1BC0AB" w14:textId="77777777" w:rsidR="00C010CF" w:rsidRDefault="00F0299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BB4414" w14:textId="77777777" w:rsidR="00C010CF" w:rsidRDefault="00F02992">
      <w:pPr>
        <w:pStyle w:val="Nadpis2"/>
      </w:pPr>
      <w:r>
        <w:t>Čl. 2</w:t>
      </w:r>
      <w:r>
        <w:br/>
      </w:r>
      <w:r>
        <w:t>Předmět poplatku a poplatník</w:t>
      </w:r>
    </w:p>
    <w:p w14:paraId="782F7294" w14:textId="77777777" w:rsidR="00C010CF" w:rsidRDefault="00F02992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4F4B8443" w14:textId="77777777" w:rsidR="00C010CF" w:rsidRDefault="00F02992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1F1DD8C8" w14:textId="77777777" w:rsidR="00C010CF" w:rsidRDefault="00F02992">
      <w:pPr>
        <w:pStyle w:val="Nadpis2"/>
      </w:pPr>
      <w:r>
        <w:t>Čl. 3</w:t>
      </w:r>
      <w:r>
        <w:br/>
      </w:r>
      <w:r>
        <w:t>Ohlašovací povinnost</w:t>
      </w:r>
    </w:p>
    <w:p w14:paraId="57122D59" w14:textId="77777777" w:rsidR="00C010CF" w:rsidRDefault="00F0299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F628E1D" w14:textId="77777777" w:rsidR="00C010CF" w:rsidRDefault="00F02992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32F2E61F" w14:textId="77777777" w:rsidR="00C010CF" w:rsidRDefault="00F02992">
      <w:pPr>
        <w:pStyle w:val="Nadpis2"/>
      </w:pPr>
      <w:r>
        <w:t>Čl. 4</w:t>
      </w:r>
      <w:r>
        <w:br/>
      </w:r>
      <w:r>
        <w:t>Sazba poplatku</w:t>
      </w:r>
    </w:p>
    <w:p w14:paraId="2B730935" w14:textId="77777777" w:rsidR="00C010CF" w:rsidRDefault="00F02992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734F6D7" w14:textId="75A749B8" w:rsidR="00C010CF" w:rsidRDefault="00F02992" w:rsidP="00F02992">
      <w:pPr>
        <w:pStyle w:val="Odstavec"/>
        <w:numPr>
          <w:ilvl w:val="1"/>
          <w:numId w:val="1"/>
        </w:numPr>
      </w:pPr>
      <w:r>
        <w:t>za jednoho psa 100 Kč,</w:t>
      </w:r>
    </w:p>
    <w:p w14:paraId="45EE85F9" w14:textId="77777777" w:rsidR="00C010CF" w:rsidRDefault="00F02992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6A9682A3" w14:textId="77777777" w:rsidR="00C010CF" w:rsidRDefault="00F02992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2B1E979C" w14:textId="77777777" w:rsidR="00C010CF" w:rsidRDefault="00F02992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14:paraId="4FAB00D4" w14:textId="77777777" w:rsidR="00C010CF" w:rsidRDefault="00F02992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6E4BB7F4" w14:textId="77777777" w:rsidR="00C010CF" w:rsidRDefault="00F02992">
      <w:pPr>
        <w:pStyle w:val="Nadpis2"/>
      </w:pPr>
      <w:r>
        <w:t>Čl. 5</w:t>
      </w:r>
      <w:r>
        <w:br/>
      </w:r>
      <w:r>
        <w:t>Splatnost poplatku</w:t>
      </w:r>
    </w:p>
    <w:p w14:paraId="69DCFDE7" w14:textId="77777777" w:rsidR="00C010CF" w:rsidRDefault="00F0299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E058745" w14:textId="77777777" w:rsidR="00C010CF" w:rsidRDefault="00F02992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152341AE" w14:textId="77777777" w:rsidR="00C010CF" w:rsidRDefault="00F0299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49B5B00" w14:textId="77777777" w:rsidR="00C010CF" w:rsidRDefault="00F02992">
      <w:pPr>
        <w:pStyle w:val="Nadpis2"/>
      </w:pPr>
      <w:r>
        <w:t>Čl. 6</w:t>
      </w:r>
      <w:r>
        <w:br/>
      </w:r>
      <w:r>
        <w:t xml:space="preserve"> Osvobození</w:t>
      </w:r>
    </w:p>
    <w:p w14:paraId="56FEB79C" w14:textId="77777777" w:rsidR="00C010CF" w:rsidRDefault="00F02992">
      <w:pPr>
        <w:pStyle w:val="Odstavec"/>
        <w:numPr>
          <w:ilvl w:val="0"/>
          <w:numId w:val="6"/>
        </w:numPr>
      </w:pPr>
      <w:r>
        <w:t xml:space="preserve">Od poplatku ze psů je osvobozen držitel psa, </w:t>
      </w:r>
      <w:r>
        <w:t>kterým je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04D6C6C0" w14:textId="77777777" w:rsidR="00C010CF" w:rsidRDefault="00F02992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</w:t>
      </w:r>
      <w:r>
        <w:t>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E935684" w14:textId="77777777" w:rsidR="00C010CF" w:rsidRDefault="00F02992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356AEA95" w14:textId="77777777" w:rsidR="00C010CF" w:rsidRDefault="00F0299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B62DCB" w14:textId="77777777" w:rsidR="00C010CF" w:rsidRDefault="00F02992">
      <w:pPr>
        <w:pStyle w:val="Odstavec"/>
        <w:numPr>
          <w:ilvl w:val="0"/>
          <w:numId w:val="1"/>
        </w:numPr>
      </w:pPr>
      <w:r>
        <w:t>Zrušuje se obecně závazná vyhláška č. 1/2020, o místním poplatku ze psů, ze dne 18. prosince 2020.</w:t>
      </w:r>
    </w:p>
    <w:p w14:paraId="2507B285" w14:textId="77777777" w:rsidR="00C010CF" w:rsidRDefault="00F02992">
      <w:pPr>
        <w:pStyle w:val="Nadpis2"/>
      </w:pPr>
      <w:r>
        <w:t>Čl. 8</w:t>
      </w:r>
      <w:r>
        <w:br/>
      </w:r>
      <w:r>
        <w:t>Účinnost</w:t>
      </w:r>
    </w:p>
    <w:p w14:paraId="33584FC4" w14:textId="77777777" w:rsidR="00C010CF" w:rsidRDefault="00F0299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10CF" w14:paraId="7D3AE94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8D590" w14:textId="77777777" w:rsidR="00C010CF" w:rsidRDefault="00F02992">
            <w:pPr>
              <w:pStyle w:val="PodpisovePole"/>
            </w:pPr>
            <w:r>
              <w:t xml:space="preserve">Mgr. Darina </w:t>
            </w:r>
            <w:proofErr w:type="spellStart"/>
            <w:r>
              <w:t>Kricnarová</w:t>
            </w:r>
            <w:proofErr w:type="spellEnd"/>
            <w:r>
              <w:t>, MBA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5DA78" w14:textId="77777777" w:rsidR="00C010CF" w:rsidRDefault="00F02992">
            <w:pPr>
              <w:pStyle w:val="PodpisovePole"/>
            </w:pPr>
            <w:r>
              <w:t>Jiří Hanuš v. r.</w:t>
            </w:r>
            <w:r>
              <w:br/>
            </w:r>
            <w:r>
              <w:t xml:space="preserve"> místostarosta</w:t>
            </w:r>
          </w:p>
        </w:tc>
      </w:tr>
      <w:tr w:rsidR="00C010CF" w14:paraId="0CCA274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572FC" w14:textId="77777777" w:rsidR="00C010CF" w:rsidRDefault="00C010C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90DFB" w14:textId="77777777" w:rsidR="00C010CF" w:rsidRDefault="00C010CF">
            <w:pPr>
              <w:pStyle w:val="PodpisovePole"/>
            </w:pPr>
          </w:p>
        </w:tc>
      </w:tr>
    </w:tbl>
    <w:p w14:paraId="4250D6FC" w14:textId="77777777" w:rsidR="00C010CF" w:rsidRDefault="00C010CF"/>
    <w:sectPr w:rsidR="00C010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CFC3" w14:textId="77777777" w:rsidR="00F02992" w:rsidRDefault="00F02992">
      <w:r>
        <w:separator/>
      </w:r>
    </w:p>
  </w:endnote>
  <w:endnote w:type="continuationSeparator" w:id="0">
    <w:p w14:paraId="03F53444" w14:textId="77777777" w:rsidR="00F02992" w:rsidRDefault="00F0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33FE" w14:textId="77777777" w:rsidR="00F02992" w:rsidRDefault="00F02992">
      <w:r>
        <w:rPr>
          <w:color w:val="000000"/>
        </w:rPr>
        <w:separator/>
      </w:r>
    </w:p>
  </w:footnote>
  <w:footnote w:type="continuationSeparator" w:id="0">
    <w:p w14:paraId="43263E82" w14:textId="77777777" w:rsidR="00F02992" w:rsidRDefault="00F02992">
      <w:r>
        <w:continuationSeparator/>
      </w:r>
    </w:p>
  </w:footnote>
  <w:footnote w:id="1">
    <w:p w14:paraId="579CE37B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8CFBACE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3E3181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30FDCBF9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 xml:space="preserve">§ 2 odst. 2 zákona </w:t>
      </w:r>
      <w:r>
        <w:t>o místních poplatcích</w:t>
      </w:r>
    </w:p>
  </w:footnote>
  <w:footnote w:id="5">
    <w:p w14:paraId="1386EC72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3A2994DA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84034F4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023C529B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5F39AF3E" w14:textId="77777777" w:rsidR="00C010CF" w:rsidRDefault="00F0299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D2979"/>
    <w:multiLevelType w:val="multilevel"/>
    <w:tmpl w:val="3A6EDF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71057640">
    <w:abstractNumId w:val="0"/>
  </w:num>
  <w:num w:numId="2" w16cid:durableId="660038987">
    <w:abstractNumId w:val="0"/>
    <w:lvlOverride w:ilvl="0">
      <w:startOverride w:val="1"/>
    </w:lvlOverride>
  </w:num>
  <w:num w:numId="3" w16cid:durableId="511263450">
    <w:abstractNumId w:val="0"/>
    <w:lvlOverride w:ilvl="0">
      <w:startOverride w:val="1"/>
    </w:lvlOverride>
  </w:num>
  <w:num w:numId="4" w16cid:durableId="564410080">
    <w:abstractNumId w:val="0"/>
    <w:lvlOverride w:ilvl="0">
      <w:startOverride w:val="1"/>
    </w:lvlOverride>
  </w:num>
  <w:num w:numId="5" w16cid:durableId="468598471">
    <w:abstractNumId w:val="0"/>
    <w:lvlOverride w:ilvl="0">
      <w:startOverride w:val="1"/>
    </w:lvlOverride>
  </w:num>
  <w:num w:numId="6" w16cid:durableId="1297951613">
    <w:abstractNumId w:val="0"/>
    <w:lvlOverride w:ilvl="0">
      <w:startOverride w:val="1"/>
    </w:lvlOverride>
  </w:num>
  <w:num w:numId="7" w16cid:durableId="9775648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010CF"/>
    <w:rsid w:val="001E0872"/>
    <w:rsid w:val="00C010CF"/>
    <w:rsid w:val="00F0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9BB5"/>
  <w15:docId w15:val="{2282E51A-2417-40C3-B6D5-C5D16264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Kricnarova</dc:creator>
  <cp:lastModifiedBy>Lochmanová Martina, Ing.</cp:lastModifiedBy>
  <cp:revision>2</cp:revision>
  <dcterms:created xsi:type="dcterms:W3CDTF">2025-03-12T11:16:00Z</dcterms:created>
  <dcterms:modified xsi:type="dcterms:W3CDTF">2025-03-12T11:16:00Z</dcterms:modified>
</cp:coreProperties>
</file>