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C0F7C1" w14:textId="77777777" w:rsidR="00A45644" w:rsidRPr="00863F2D" w:rsidRDefault="00000000">
      <w:pPr>
        <w:pStyle w:val="Nzev"/>
      </w:pPr>
      <w:r w:rsidRPr="00863F2D">
        <w:t>Obec Veselíčko</w:t>
      </w:r>
      <w:r w:rsidRPr="00863F2D">
        <w:br/>
        <w:t>Zastupitelstvo obce Veselíčko</w:t>
      </w:r>
    </w:p>
    <w:p w14:paraId="45ED7C62" w14:textId="77777777" w:rsidR="00A45644" w:rsidRPr="00863F2D" w:rsidRDefault="00000000">
      <w:pPr>
        <w:pStyle w:val="Nadpis1"/>
      </w:pPr>
      <w:r w:rsidRPr="00863F2D">
        <w:t>Obecně závazná vyhláška obce Veselíčko,</w:t>
      </w:r>
      <w:r w:rsidRPr="00863F2D">
        <w:br/>
        <w:t>kterou se zrušuje obecně závazná vyhláška č. 2/2023,</w:t>
      </w:r>
      <w:r w:rsidRPr="00863F2D">
        <w:rPr>
          <w:color w:val="FF0000"/>
        </w:rPr>
        <w:t xml:space="preserve"> </w:t>
      </w:r>
      <w:r w:rsidRPr="00863F2D">
        <w:rPr>
          <w:kern w:val="0"/>
        </w:rPr>
        <w:t>o místním poplatku za obecní systém odpadového hospodářství</w:t>
      </w:r>
    </w:p>
    <w:p w14:paraId="42C98A34" w14:textId="77777777" w:rsidR="00A45644" w:rsidRPr="00863F2D" w:rsidRDefault="00A45644">
      <w:pPr>
        <w:pStyle w:val="UvodniVeta"/>
        <w:rPr>
          <w:sz w:val="24"/>
          <w:szCs w:val="24"/>
        </w:rPr>
      </w:pPr>
    </w:p>
    <w:p w14:paraId="48C7B51F" w14:textId="77777777" w:rsidR="00A45644" w:rsidRPr="00863F2D" w:rsidRDefault="00A45644">
      <w:pPr>
        <w:pStyle w:val="UvodniVeta"/>
        <w:rPr>
          <w:sz w:val="24"/>
          <w:szCs w:val="24"/>
        </w:rPr>
      </w:pPr>
    </w:p>
    <w:p w14:paraId="307C4400" w14:textId="79456106" w:rsidR="00A45644" w:rsidRPr="00863F2D" w:rsidRDefault="00000000">
      <w:pPr>
        <w:pStyle w:val="UvodniVeta"/>
      </w:pPr>
      <w:r w:rsidRPr="00863F2D">
        <w:rPr>
          <w:sz w:val="24"/>
          <w:szCs w:val="24"/>
        </w:rPr>
        <w:t>Zastupitelstvo obce Veselíčko se na svém zasedání dne </w:t>
      </w:r>
      <w:r w:rsidR="00863F2D" w:rsidRPr="00863F2D">
        <w:rPr>
          <w:sz w:val="24"/>
          <w:szCs w:val="24"/>
        </w:rPr>
        <w:t xml:space="preserve">4. 9. 2024 </w:t>
      </w:r>
      <w:r w:rsidRPr="00863F2D">
        <w:rPr>
          <w:sz w:val="24"/>
          <w:szCs w:val="24"/>
        </w:rPr>
        <w:t>usnesením č.</w:t>
      </w:r>
      <w:r w:rsidR="00863F2D" w:rsidRPr="00863F2D">
        <w:rPr>
          <w:sz w:val="24"/>
          <w:szCs w:val="24"/>
          <w:shd w:val="clear" w:color="auto" w:fill="FFFF00"/>
        </w:rPr>
        <w:t xml:space="preserve"> </w:t>
      </w:r>
      <w:r w:rsidR="00863F2D" w:rsidRPr="00863F2D">
        <w:rPr>
          <w:sz w:val="24"/>
          <w:szCs w:val="24"/>
        </w:rPr>
        <w:t>3/2024/3.8b</w:t>
      </w:r>
      <w:r w:rsidR="00863F2D">
        <w:rPr>
          <w:sz w:val="24"/>
          <w:szCs w:val="24"/>
        </w:rPr>
        <w:t xml:space="preserve"> </w:t>
      </w:r>
      <w:r w:rsidRPr="00863F2D">
        <w:rPr>
          <w:sz w:val="24"/>
          <w:szCs w:val="24"/>
        </w:rPr>
        <w:t>usneslo vydat na základě ustanovení § 84 odst. 2 písm. h) zákona č. 128/2000 Sb., o obcích (obecní zřízení), ve znění pozdějších předpisů, tuto obecně závaznou vyhlášku:</w:t>
      </w:r>
    </w:p>
    <w:p w14:paraId="2A497065" w14:textId="77777777" w:rsidR="00A45644" w:rsidRPr="00863F2D" w:rsidRDefault="00000000">
      <w:pPr>
        <w:pStyle w:val="Nadpis2"/>
      </w:pPr>
      <w:r w:rsidRPr="00863F2D">
        <w:t>Čl. 1</w:t>
      </w:r>
      <w:r w:rsidRPr="00863F2D">
        <w:br/>
        <w:t>Zrušovací ustanovení</w:t>
      </w:r>
    </w:p>
    <w:p w14:paraId="5E69959A" w14:textId="77777777" w:rsidR="00A45644" w:rsidRPr="00863F2D" w:rsidRDefault="00000000">
      <w:pPr>
        <w:pStyle w:val="Textbody"/>
      </w:pPr>
      <w:r w:rsidRPr="00863F2D">
        <w:t xml:space="preserve">Obecně závazná vyhláška obce Veselíčko č. 2/2023, </w:t>
      </w:r>
      <w:r w:rsidRPr="00863F2D">
        <w:rPr>
          <w:kern w:val="0"/>
        </w:rPr>
        <w:t>o místním poplatku za obecní systém odpadového hospodářství</w:t>
      </w:r>
      <w:r w:rsidRPr="00863F2D">
        <w:t>,</w:t>
      </w:r>
      <w:r w:rsidRPr="00863F2D">
        <w:rPr>
          <w:color w:val="FF0000"/>
        </w:rPr>
        <w:t xml:space="preserve"> </w:t>
      </w:r>
      <w:r w:rsidRPr="00863F2D">
        <w:t>ze dne 24. 10. 2023</w:t>
      </w:r>
      <w:r w:rsidRPr="00863F2D">
        <w:rPr>
          <w:color w:val="000000"/>
        </w:rPr>
        <w:t>,</w:t>
      </w:r>
      <w:r w:rsidRPr="00863F2D">
        <w:t xml:space="preserve"> se zrušuje.</w:t>
      </w:r>
    </w:p>
    <w:p w14:paraId="139D16A8" w14:textId="77777777" w:rsidR="00A45644" w:rsidRPr="00863F2D" w:rsidRDefault="00000000">
      <w:pPr>
        <w:pStyle w:val="Nadpis2"/>
      </w:pPr>
      <w:r w:rsidRPr="00863F2D">
        <w:t>Čl. 2</w:t>
      </w:r>
      <w:r w:rsidRPr="00863F2D">
        <w:br/>
        <w:t>Účinnost</w:t>
      </w:r>
    </w:p>
    <w:p w14:paraId="0C7AD91E" w14:textId="77777777" w:rsidR="00A45644" w:rsidRPr="00863F2D" w:rsidRDefault="00000000">
      <w:pPr>
        <w:pStyle w:val="Odstavec"/>
        <w:rPr>
          <w:color w:val="000000"/>
          <w:sz w:val="24"/>
          <w:szCs w:val="24"/>
        </w:rPr>
      </w:pPr>
      <w:r w:rsidRPr="00863F2D">
        <w:rPr>
          <w:color w:val="000000"/>
          <w:sz w:val="24"/>
          <w:szCs w:val="24"/>
        </w:rPr>
        <w:t>Tato obecně závazná vyhláška nabývá účinnosti dnem 1. 1. 2025.</w:t>
      </w:r>
    </w:p>
    <w:p w14:paraId="5FE7FC35" w14:textId="77777777" w:rsidR="00A45644" w:rsidRPr="00863F2D" w:rsidRDefault="00A45644">
      <w:pPr>
        <w:pStyle w:val="Odstavec"/>
        <w:rPr>
          <w:sz w:val="24"/>
          <w:szCs w:val="24"/>
        </w:rPr>
      </w:pPr>
    </w:p>
    <w:p w14:paraId="61C372D1" w14:textId="77777777" w:rsidR="00A45644" w:rsidRPr="00863F2D" w:rsidRDefault="00A45644">
      <w:pPr>
        <w:pStyle w:val="Odstavec"/>
        <w:rPr>
          <w:sz w:val="24"/>
          <w:szCs w:val="24"/>
        </w:rPr>
      </w:pPr>
    </w:p>
    <w:p w14:paraId="2218958B" w14:textId="77777777" w:rsidR="00A45644" w:rsidRPr="00863F2D" w:rsidRDefault="00A45644">
      <w:pPr>
        <w:pStyle w:val="Odstavec"/>
      </w:pPr>
    </w:p>
    <w:p w14:paraId="242DB244" w14:textId="77777777" w:rsidR="00A45644" w:rsidRPr="00863F2D" w:rsidRDefault="00A45644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45644" w14:paraId="4145E99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1C9A19" w14:textId="77777777" w:rsidR="00A45644" w:rsidRPr="00863F2D" w:rsidRDefault="00000000">
            <w:pPr>
              <w:pStyle w:val="PodpisovePole"/>
              <w:jc w:val="left"/>
            </w:pPr>
            <w:r w:rsidRPr="00863F2D">
              <w:t>Pavel Hradil v. r.</w:t>
            </w:r>
            <w:r w:rsidRPr="00863F2D">
              <w:br/>
              <w:t xml:space="preserve">    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5057D2" w14:textId="77777777" w:rsidR="00A45644" w:rsidRDefault="00000000">
            <w:pPr>
              <w:pStyle w:val="PodpisovePole"/>
            </w:pPr>
            <w:r w:rsidRPr="00863F2D">
              <w:t>Mgr. Alžběta Panáková v. r.</w:t>
            </w:r>
            <w:r w:rsidRPr="00863F2D">
              <w:br/>
              <w:t xml:space="preserve"> místostarostka</w:t>
            </w:r>
          </w:p>
        </w:tc>
      </w:tr>
      <w:tr w:rsidR="00A45644" w14:paraId="20FCEBB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1FC2BD" w14:textId="77777777" w:rsidR="00A45644" w:rsidRDefault="00A45644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7EA7ED" w14:textId="77777777" w:rsidR="00A45644" w:rsidRDefault="00A45644">
            <w:pPr>
              <w:pStyle w:val="PodpisovePole"/>
            </w:pPr>
          </w:p>
        </w:tc>
      </w:tr>
    </w:tbl>
    <w:p w14:paraId="21EBA34C" w14:textId="77777777" w:rsidR="00A45644" w:rsidRDefault="00A45644"/>
    <w:sectPr w:rsidR="00A4564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C6533A" w14:textId="77777777" w:rsidR="003217DF" w:rsidRDefault="003217DF">
      <w:r>
        <w:separator/>
      </w:r>
    </w:p>
  </w:endnote>
  <w:endnote w:type="continuationSeparator" w:id="0">
    <w:p w14:paraId="0FE40222" w14:textId="77777777" w:rsidR="003217DF" w:rsidRDefault="00321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CDBE3A" w14:textId="77777777" w:rsidR="003217DF" w:rsidRDefault="003217DF">
      <w:r>
        <w:rPr>
          <w:color w:val="000000"/>
        </w:rPr>
        <w:separator/>
      </w:r>
    </w:p>
  </w:footnote>
  <w:footnote w:type="continuationSeparator" w:id="0">
    <w:p w14:paraId="2060CE13" w14:textId="77777777" w:rsidR="003217DF" w:rsidRDefault="003217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45644"/>
    <w:rsid w:val="001B40FB"/>
    <w:rsid w:val="003217DF"/>
    <w:rsid w:val="00863F2D"/>
    <w:rsid w:val="00A45644"/>
    <w:rsid w:val="00D5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9B217"/>
  <w15:docId w15:val="{1592BD7D-BEB1-44EE-85B4-DB69AC968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680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ObecVeselicko</dc:creator>
  <cp:lastModifiedBy>Obec Veselicko</cp:lastModifiedBy>
  <cp:revision>3</cp:revision>
  <dcterms:created xsi:type="dcterms:W3CDTF">2024-11-07T08:53:00Z</dcterms:created>
  <dcterms:modified xsi:type="dcterms:W3CDTF">2024-11-07T08:58:00Z</dcterms:modified>
</cp:coreProperties>
</file>