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AAE47" w14:textId="77777777" w:rsidR="004248B9" w:rsidRDefault="00000000">
      <w:pPr>
        <w:pStyle w:val="Nzev"/>
      </w:pPr>
      <w:r>
        <w:t>Obec Přemyslovice</w:t>
      </w:r>
      <w:r>
        <w:br/>
        <w:t>Zastupitelstvo obce Přemyslovice</w:t>
      </w:r>
    </w:p>
    <w:p w14:paraId="3CFCC158" w14:textId="77777777" w:rsidR="004248B9" w:rsidRDefault="00000000">
      <w:pPr>
        <w:pStyle w:val="Nadpis1"/>
      </w:pPr>
      <w:r>
        <w:t>Obecně závazná vyhláška obce Přemyslovice,</w:t>
      </w:r>
      <w:r>
        <w:br/>
        <w:t>kterou se stanovují pravidla pro pohyb psů</w:t>
      </w:r>
    </w:p>
    <w:p w14:paraId="479227DB" w14:textId="77777777" w:rsidR="004248B9" w:rsidRDefault="00000000">
      <w:pPr>
        <w:pStyle w:val="UvodniVeta"/>
      </w:pPr>
      <w:r>
        <w:t>Zastupitelstvo obce Přemyslovice se na svém zasedání dne 9. září 2026 usneslo vydat na základě § 24 odst. 2 zákona č. 246/1992 Sb., na ochranu zvířat proti týrání, ve znění pozdějších předpisů, a § 10 písm. a), c) a d) a § 84 odst. 2 písm. h) zákona č. 128/2000 Sb., o obcích (obecní zřízení), ve znění pozdějších předpisů, tuto obecně závaznou vyhlášku (dále jen „vyhláška“):</w:t>
      </w:r>
    </w:p>
    <w:p w14:paraId="4D0FE30F" w14:textId="77777777" w:rsidR="004248B9" w:rsidRDefault="00000000">
      <w:pPr>
        <w:pStyle w:val="Nadpis2"/>
      </w:pPr>
      <w:r>
        <w:t>Čl. 1</w:t>
      </w:r>
      <w:r>
        <w:br/>
        <w:t>Úvodní ustanovení</w:t>
      </w:r>
    </w:p>
    <w:p w14:paraId="7586A2DE" w14:textId="77777777" w:rsidR="004248B9" w:rsidRDefault="00000000">
      <w:pPr>
        <w:pStyle w:val="Odstavec"/>
        <w:numPr>
          <w:ilvl w:val="0"/>
          <w:numId w:val="2"/>
        </w:numPr>
      </w:pPr>
      <w:r>
        <w:t>Tato vyhláška stanovuje pravidla pro pohyb psů na území obce Přemyslovice.</w:t>
      </w:r>
    </w:p>
    <w:p w14:paraId="4923187B" w14:textId="77777777" w:rsidR="004248B9" w:rsidRDefault="00000000">
      <w:pPr>
        <w:pStyle w:val="Odstavec"/>
        <w:numPr>
          <w:ilvl w:val="0"/>
          <w:numId w:val="1"/>
        </w:numPr>
      </w:pPr>
      <w:r>
        <w:t>Tato vyhláška se nevztahuje na:</w:t>
      </w:r>
    </w:p>
    <w:p w14:paraId="626F0E02" w14:textId="77777777" w:rsidR="004248B9" w:rsidRDefault="00000000">
      <w:pPr>
        <w:pStyle w:val="Odstavec"/>
        <w:numPr>
          <w:ilvl w:val="1"/>
          <w:numId w:val="3"/>
        </w:numPr>
      </w:pPr>
      <w:r>
        <w:t>osoby doprovázené vodicími a asistenčními psy a na osoby provádějící odborný výcvik těchto psů,</w:t>
      </w:r>
    </w:p>
    <w:p w14:paraId="59794F12" w14:textId="77777777" w:rsidR="004248B9" w:rsidRDefault="00000000">
      <w:pPr>
        <w:pStyle w:val="Odstavec"/>
        <w:numPr>
          <w:ilvl w:val="1"/>
          <w:numId w:val="1"/>
        </w:numPr>
      </w:pPr>
      <w:r>
        <w:t>psy při jejich použití dle jiného právního předpisu</w:t>
      </w:r>
      <w:r>
        <w:rPr>
          <w:rStyle w:val="Znakapoznpodarou"/>
        </w:rPr>
        <w:footnoteReference w:id="1"/>
      </w:r>
      <w:r>
        <w:t>.</w:t>
      </w:r>
    </w:p>
    <w:p w14:paraId="1DDB5868" w14:textId="77777777" w:rsidR="004248B9" w:rsidRDefault="00000000">
      <w:pPr>
        <w:pStyle w:val="Odstavec"/>
        <w:numPr>
          <w:ilvl w:val="0"/>
          <w:numId w:val="1"/>
        </w:numPr>
      </w:pPr>
      <w:r>
        <w:t>Za splnění povinností stanovených touto vyhláškou odpovídá osoba, která psa doprovází.</w:t>
      </w:r>
    </w:p>
    <w:p w14:paraId="02DB52B8" w14:textId="77777777" w:rsidR="004248B9" w:rsidRDefault="00000000">
      <w:pPr>
        <w:pStyle w:val="Nadpis2"/>
      </w:pPr>
      <w:r>
        <w:t>Čl. 2</w:t>
      </w:r>
      <w:r>
        <w:br/>
        <w:t xml:space="preserve"> Pohyb psů na veřejném prostranství a zákaz vstupu se psy</w:t>
      </w:r>
    </w:p>
    <w:p w14:paraId="33011484" w14:textId="77777777" w:rsidR="004248B9" w:rsidRDefault="00000000">
      <w:pPr>
        <w:pStyle w:val="Odstavec"/>
        <w:numPr>
          <w:ilvl w:val="0"/>
          <w:numId w:val="4"/>
        </w:numPr>
      </w:pPr>
      <w:r>
        <w:t>Na veřejných prostranstvích v zastavěném území a zastavitelných plochách je pohyb psů možný pouze na vodítku nebo s nasazeným náhubkem.</w:t>
      </w:r>
    </w:p>
    <w:p w14:paraId="4B7CE438" w14:textId="77777777" w:rsidR="004248B9" w:rsidRDefault="00000000">
      <w:pPr>
        <w:pStyle w:val="Odstavec"/>
        <w:numPr>
          <w:ilvl w:val="0"/>
          <w:numId w:val="1"/>
        </w:numPr>
      </w:pPr>
      <w:r>
        <w:t>Na veřejném prostranství, na kterém se koná shromáždění nebo veřejnosti přístupná kulturní, sportovní či jiná společenská akce, je pohyb psů možný pouze na vodítku a s nasazeným náhubkem.</w:t>
      </w:r>
    </w:p>
    <w:p w14:paraId="114C2824" w14:textId="77777777" w:rsidR="004248B9" w:rsidRDefault="00000000">
      <w:pPr>
        <w:pStyle w:val="Odstavec"/>
        <w:numPr>
          <w:ilvl w:val="0"/>
          <w:numId w:val="1"/>
        </w:numPr>
      </w:pPr>
      <w:r>
        <w:t>Zakazuje se vstupovat se psy na veřejně přístupná dětská hřiště a pískoviště.</w:t>
      </w:r>
    </w:p>
    <w:p w14:paraId="31ACA0DB" w14:textId="77777777" w:rsidR="004248B9" w:rsidRDefault="00000000">
      <w:pPr>
        <w:pStyle w:val="Odstavec"/>
        <w:numPr>
          <w:ilvl w:val="0"/>
          <w:numId w:val="1"/>
        </w:numPr>
      </w:pPr>
      <w:r>
        <w:t>Znečištění veřejného prostranství psími exkrementy nebo zanedbání povinnosti úklidu psích exkrementů z veřejného prostranství může být dle zákona postihováno jako přestupek</w:t>
      </w:r>
      <w:r>
        <w:rPr>
          <w:rStyle w:val="Znakapoznpodarou"/>
        </w:rPr>
        <w:footnoteReference w:id="2"/>
      </w:r>
      <w:r>
        <w:t>.</w:t>
      </w:r>
    </w:p>
    <w:p w14:paraId="46A3B8BE" w14:textId="77777777" w:rsidR="004248B9" w:rsidRDefault="00000000">
      <w:pPr>
        <w:pStyle w:val="Nadpis2"/>
      </w:pPr>
      <w:r>
        <w:t>Čl. 3</w:t>
      </w:r>
      <w:r>
        <w:br/>
        <w:t>Zrušovací ustanovení</w:t>
      </w:r>
    </w:p>
    <w:p w14:paraId="11F319EF" w14:textId="77777777" w:rsidR="004248B9" w:rsidRDefault="00000000">
      <w:pPr>
        <w:pStyle w:val="Odstavec"/>
      </w:pPr>
      <w:r>
        <w:t>Zrušuje se obecně závazná vyhláška č. 1/2019, kterou se stanovují pravidla pro pohyb psů na veřejném prostranství v obci Přemyslovice, ze dne 11. února 2019.</w:t>
      </w:r>
    </w:p>
    <w:p w14:paraId="36368F30" w14:textId="77777777" w:rsidR="004248B9" w:rsidRDefault="00000000">
      <w:pPr>
        <w:pStyle w:val="Nadpis2"/>
      </w:pPr>
      <w:r>
        <w:lastRenderedPageBreak/>
        <w:t>Čl. 4</w:t>
      </w:r>
      <w:r>
        <w:br/>
        <w:t>Účinnost</w:t>
      </w:r>
    </w:p>
    <w:p w14:paraId="661FE21A" w14:textId="77777777" w:rsidR="004248B9" w:rsidRDefault="00000000">
      <w:pPr>
        <w:pStyle w:val="Odstavec"/>
      </w:pPr>
      <w:r>
        <w:t>Tato vyhláška nabývá účinnosti počátkem patnáctého dne následujícího po 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4248B9" w14:paraId="63E3DED2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031EC17" w14:textId="77777777" w:rsidR="004248B9" w:rsidRDefault="00000000">
            <w:pPr>
              <w:pStyle w:val="PodpisovePole"/>
            </w:pPr>
            <w:r>
              <w:t>Ing. Iveta Pořízková v. r.</w:t>
            </w:r>
            <w:r>
              <w:br/>
              <w:t xml:space="preserve"> starostka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63B16BB" w14:textId="77777777" w:rsidR="004248B9" w:rsidRDefault="00000000">
            <w:pPr>
              <w:pStyle w:val="PodpisovePole"/>
            </w:pPr>
            <w:r>
              <w:t xml:space="preserve">Petr </w:t>
            </w:r>
            <w:proofErr w:type="spellStart"/>
            <w:r>
              <w:t>Tylšar</w:t>
            </w:r>
            <w:proofErr w:type="spellEnd"/>
            <w:r>
              <w:t xml:space="preserve"> v. r.</w:t>
            </w:r>
            <w:r>
              <w:br/>
              <w:t xml:space="preserve"> místostarosta</w:t>
            </w:r>
          </w:p>
        </w:tc>
      </w:tr>
      <w:tr w:rsidR="004248B9" w14:paraId="0F41A34F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7E804CB" w14:textId="77777777" w:rsidR="004248B9" w:rsidRDefault="004248B9">
            <w:pPr>
              <w:pStyle w:val="PodpisovePole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B0CA5CD" w14:textId="77777777" w:rsidR="004248B9" w:rsidRDefault="004248B9">
            <w:pPr>
              <w:pStyle w:val="PodpisovePole"/>
            </w:pPr>
          </w:p>
        </w:tc>
      </w:tr>
    </w:tbl>
    <w:p w14:paraId="6422CE83" w14:textId="77777777" w:rsidR="004248B9" w:rsidRDefault="004248B9"/>
    <w:sectPr w:rsidR="004248B9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3CA28" w14:textId="77777777" w:rsidR="009E023A" w:rsidRDefault="009E023A">
      <w:r>
        <w:separator/>
      </w:r>
    </w:p>
  </w:endnote>
  <w:endnote w:type="continuationSeparator" w:id="0">
    <w:p w14:paraId="43BF9850" w14:textId="77777777" w:rsidR="009E023A" w:rsidRDefault="009E0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B9AD3" w14:textId="77777777" w:rsidR="009E023A" w:rsidRDefault="009E023A">
      <w:r>
        <w:rPr>
          <w:color w:val="000000"/>
        </w:rPr>
        <w:separator/>
      </w:r>
    </w:p>
  </w:footnote>
  <w:footnote w:type="continuationSeparator" w:id="0">
    <w:p w14:paraId="58232B2C" w14:textId="77777777" w:rsidR="009E023A" w:rsidRDefault="009E023A">
      <w:r>
        <w:continuationSeparator/>
      </w:r>
    </w:p>
  </w:footnote>
  <w:footnote w:id="1">
    <w:p w14:paraId="38B5F0BC" w14:textId="77777777" w:rsidR="004248B9" w:rsidRDefault="00000000">
      <w:pPr>
        <w:pStyle w:val="Footnote"/>
      </w:pPr>
      <w:r>
        <w:rPr>
          <w:rStyle w:val="Znakapoznpodarou"/>
        </w:rPr>
        <w:footnoteRef/>
      </w:r>
      <w:r>
        <w:t>Např. zákon č. 273/2008 Sb., o Policii České republiky, ve znění pozdějších předpisů, nebo zákon č. 553/1991 Sb., o obecní policii, ve znění pozdějších předpisů.</w:t>
      </w:r>
    </w:p>
    <w:p w14:paraId="36E13157" w14:textId="77777777" w:rsidR="00000000" w:rsidRDefault="00000000"/>
  </w:footnote>
  <w:footnote w:id="2">
    <w:p w14:paraId="782EB6A9" w14:textId="77777777" w:rsidR="004248B9" w:rsidRDefault="00000000">
      <w:pPr>
        <w:pStyle w:val="Footnote"/>
      </w:pPr>
      <w:r>
        <w:rPr>
          <w:rStyle w:val="Znakapoznpodarou"/>
        </w:rPr>
        <w:footnoteRef/>
      </w:r>
      <w:r>
        <w:t>§ 5 odst. 1 písm. f) a odst. 2 písm. b) zákona č. 251/2016 Sb., o některých přestupcích, ve znění pozdějších předpisů.</w:t>
      </w:r>
    </w:p>
    <w:p w14:paraId="33226C5A" w14:textId="77777777" w:rsidR="00000000" w:rsidRDefault="000000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80E17"/>
    <w:multiLevelType w:val="multilevel"/>
    <w:tmpl w:val="B7081F5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501509012">
    <w:abstractNumId w:val="0"/>
  </w:num>
  <w:num w:numId="2" w16cid:durableId="1435976916">
    <w:abstractNumId w:val="0"/>
    <w:lvlOverride w:ilvl="0">
      <w:startOverride w:val="1"/>
    </w:lvlOverride>
  </w:num>
  <w:num w:numId="3" w16cid:durableId="1681202572">
    <w:abstractNumId w:val="0"/>
  </w:num>
  <w:num w:numId="4" w16cid:durableId="7309284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248B9"/>
    <w:rsid w:val="004248B9"/>
    <w:rsid w:val="009E023A"/>
    <w:rsid w:val="00F16707"/>
    <w:rsid w:val="00F2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07FB"/>
  <w15:docId w15:val="{9486EBF4-FB9E-451C-920E-B11FD4AA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spravce</dc:creator>
  <cp:lastModifiedBy>Macháček Dalibor, Mgr.</cp:lastModifiedBy>
  <cp:revision>2</cp:revision>
  <dcterms:created xsi:type="dcterms:W3CDTF">2026-09-22T09:35:00Z</dcterms:created>
  <dcterms:modified xsi:type="dcterms:W3CDTF">2026-09-22T09:35:00Z</dcterms:modified>
</cp:coreProperties>
</file>