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600" w:firstRow="0" w:lastRow="0" w:firstColumn="0" w:lastColumn="0" w:noHBand="1" w:noVBand="1"/>
      </w:tblPr>
      <w:tblGrid>
        <w:gridCol w:w="3235"/>
        <w:gridCol w:w="988"/>
        <w:gridCol w:w="2126"/>
        <w:gridCol w:w="835"/>
        <w:gridCol w:w="299"/>
        <w:gridCol w:w="2662"/>
      </w:tblGrid>
      <w:tr w:rsidR="005E4A25" w14:paraId="01CDED4E" w14:textId="77777777" w:rsidTr="005E4A25">
        <w:trPr>
          <w:trHeight w:val="615"/>
        </w:trPr>
        <w:tc>
          <w:tcPr>
            <w:tcW w:w="3235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1924F1D" w14:textId="6AFC2EE2" w:rsidR="005E4A25" w:rsidRPr="002522DA" w:rsidRDefault="005E4A25" w:rsidP="002522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  <w:r w:rsidRPr="002522DA">
              <w:rPr>
                <w:rFonts w:ascii="Times New Roman" w:hAnsi="Times New Roman" w:cs="Times New Roman"/>
                <w:b/>
                <w:noProof/>
                <w:lang w:eastAsia="cs-CZ"/>
              </w:rPr>
              <w:drawing>
                <wp:anchor distT="0" distB="0" distL="114300" distR="114300" simplePos="0" relativeHeight="251671552" behindDoc="0" locked="0" layoutInCell="1" allowOverlap="1" wp14:anchorId="1E4FCD3C" wp14:editId="7681488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85725</wp:posOffset>
                  </wp:positionV>
                  <wp:extent cx="680400" cy="777600"/>
                  <wp:effectExtent l="0" t="0" r="5715" b="381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77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5F20" w:rsidRPr="002522DA">
              <w:rPr>
                <w:rFonts w:ascii="Times New Roman" w:hAnsi="Times New Roman" w:cs="Times New Roman"/>
                <w:b/>
              </w:rPr>
              <w:t>Obec Slavhostice</w:t>
            </w:r>
          </w:p>
          <w:p w14:paraId="24F1E407" w14:textId="77777777" w:rsidR="005E4A25" w:rsidRPr="002522DA" w:rsidRDefault="005E4A25" w:rsidP="00252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22DA">
              <w:rPr>
                <w:rFonts w:ascii="Times New Roman" w:hAnsi="Times New Roman" w:cs="Times New Roman"/>
                <w:sz w:val="18"/>
                <w:szCs w:val="18"/>
              </w:rPr>
              <w:t>Slavhostice 116</w:t>
            </w:r>
          </w:p>
          <w:p w14:paraId="6EC5A7DF" w14:textId="77777777" w:rsidR="005E4A25" w:rsidRPr="002522DA" w:rsidRDefault="005E4A25" w:rsidP="00252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22DA">
              <w:rPr>
                <w:rFonts w:ascii="Times New Roman" w:hAnsi="Times New Roman" w:cs="Times New Roman"/>
                <w:sz w:val="18"/>
                <w:szCs w:val="18"/>
              </w:rPr>
              <w:t>507 32 Kopidlno</w:t>
            </w:r>
          </w:p>
          <w:p w14:paraId="2FC61338" w14:textId="77777777" w:rsidR="005E4A25" w:rsidRDefault="005E4A25" w:rsidP="002522DA">
            <w:r w:rsidRPr="002522DA">
              <w:rPr>
                <w:rFonts w:ascii="Times New Roman" w:hAnsi="Times New Roman" w:cs="Times New Roman"/>
                <w:sz w:val="18"/>
                <w:szCs w:val="18"/>
              </w:rPr>
              <w:t>IČ: 00578568</w:t>
            </w:r>
          </w:p>
        </w:tc>
        <w:tc>
          <w:tcPr>
            <w:tcW w:w="6910" w:type="dxa"/>
            <w:gridSpan w:val="5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CDC12E6" w14:textId="77777777" w:rsidR="005E4A25" w:rsidRPr="006B7412" w:rsidRDefault="005E4A25" w:rsidP="005E4A2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OBECNĚ ZÁVAZNÁ VYHLÁŠKA</w:t>
            </w:r>
          </w:p>
        </w:tc>
      </w:tr>
      <w:tr w:rsidR="006B7412" w14:paraId="4F9DB095" w14:textId="77777777" w:rsidTr="005E4A25">
        <w:trPr>
          <w:trHeight w:val="383"/>
        </w:trPr>
        <w:tc>
          <w:tcPr>
            <w:tcW w:w="3235" w:type="dxa"/>
            <w:vMerge/>
            <w:tcBorders>
              <w:left w:val="single" w:sz="24" w:space="0" w:color="auto"/>
            </w:tcBorders>
          </w:tcPr>
          <w:p w14:paraId="54158474" w14:textId="77777777" w:rsidR="006B7412" w:rsidRPr="002522DA" w:rsidRDefault="006B7412">
            <w:pPr>
              <w:rPr>
                <w:b/>
                <w:noProof/>
                <w:lang w:eastAsia="cs-CZ"/>
              </w:rPr>
            </w:pPr>
          </w:p>
        </w:tc>
        <w:tc>
          <w:tcPr>
            <w:tcW w:w="3114" w:type="dxa"/>
            <w:gridSpan w:val="2"/>
            <w:vMerge w:val="restart"/>
            <w:vAlign w:val="center"/>
          </w:tcPr>
          <w:p w14:paraId="58873C0B" w14:textId="69A493BA" w:rsidR="006B7412" w:rsidRPr="006B7412" w:rsidRDefault="006B7412" w:rsidP="002522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vAlign w:val="center"/>
          </w:tcPr>
          <w:p w14:paraId="57176409" w14:textId="1D03B764" w:rsidR="006B7412" w:rsidRPr="002522DA" w:rsidRDefault="006B7412" w:rsidP="006B7412">
            <w:pPr>
              <w:jc w:val="right"/>
              <w:rPr>
                <w:rFonts w:ascii="Times New Roman" w:hAnsi="Times New Roman" w:cs="Times New Roman"/>
              </w:rPr>
            </w:pPr>
            <w:r w:rsidRPr="002522DA">
              <w:rPr>
                <w:rFonts w:ascii="Times New Roman" w:hAnsi="Times New Roman" w:cs="Times New Roman"/>
              </w:rPr>
              <w:t xml:space="preserve">Platná </w:t>
            </w:r>
            <w:r w:rsidR="00E45F20" w:rsidRPr="002522DA">
              <w:rPr>
                <w:rFonts w:ascii="Times New Roman" w:hAnsi="Times New Roman" w:cs="Times New Roman"/>
              </w:rPr>
              <w:t xml:space="preserve">od:  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2662" w:type="dxa"/>
            <w:tcBorders>
              <w:top w:val="nil"/>
              <w:right w:val="single" w:sz="24" w:space="0" w:color="auto"/>
            </w:tcBorders>
            <w:vAlign w:val="center"/>
          </w:tcPr>
          <w:p w14:paraId="376598A5" w14:textId="25D832C7" w:rsidR="006B7412" w:rsidRPr="006B7412" w:rsidRDefault="00CE161E" w:rsidP="006B7412">
            <w:pPr>
              <w:jc w:val="right"/>
              <w:rPr>
                <w:b/>
              </w:rPr>
            </w:pPr>
            <w:r>
              <w:rPr>
                <w:b/>
              </w:rPr>
              <w:t>1.1.2025</w:t>
            </w:r>
            <w:r w:rsidR="00C45C20">
              <w:rPr>
                <w:b/>
              </w:rPr>
              <w:t xml:space="preserve"> </w:t>
            </w:r>
          </w:p>
        </w:tc>
      </w:tr>
      <w:tr w:rsidR="006B7412" w14:paraId="719751C6" w14:textId="77777777" w:rsidTr="005E4A25">
        <w:trPr>
          <w:trHeight w:val="382"/>
        </w:trPr>
        <w:tc>
          <w:tcPr>
            <w:tcW w:w="3235" w:type="dxa"/>
            <w:vMerge/>
            <w:tcBorders>
              <w:left w:val="single" w:sz="24" w:space="0" w:color="auto"/>
              <w:bottom w:val="single" w:sz="12" w:space="0" w:color="auto"/>
            </w:tcBorders>
          </w:tcPr>
          <w:p w14:paraId="6F8C1845" w14:textId="77777777" w:rsidR="006B7412" w:rsidRPr="002522DA" w:rsidRDefault="006B7412">
            <w:pPr>
              <w:rPr>
                <w:b/>
                <w:noProof/>
                <w:lang w:eastAsia="cs-CZ"/>
              </w:rPr>
            </w:pPr>
          </w:p>
        </w:tc>
        <w:tc>
          <w:tcPr>
            <w:tcW w:w="3114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6C8C0E98" w14:textId="77777777" w:rsidR="006B7412" w:rsidRPr="002522DA" w:rsidRDefault="006B7412" w:rsidP="002522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14:paraId="5418BD0D" w14:textId="77777777" w:rsidR="006B7412" w:rsidRPr="002522DA" w:rsidRDefault="005E4A25" w:rsidP="006B74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Ruší</w:t>
            </w:r>
            <w:r w:rsidR="006B741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62" w:type="dxa"/>
            <w:tcBorders>
              <w:right w:val="single" w:sz="24" w:space="0" w:color="auto"/>
            </w:tcBorders>
            <w:vAlign w:val="center"/>
          </w:tcPr>
          <w:p w14:paraId="541981D9" w14:textId="22300A7F" w:rsidR="006B7412" w:rsidRPr="006B7412" w:rsidRDefault="00656777" w:rsidP="006B7412">
            <w:pPr>
              <w:jc w:val="right"/>
              <w:rPr>
                <w:b/>
              </w:rPr>
            </w:pPr>
            <w:r>
              <w:rPr>
                <w:b/>
              </w:rPr>
              <w:t xml:space="preserve">OZV č. </w:t>
            </w:r>
            <w:r w:rsidR="00BC592C">
              <w:rPr>
                <w:b/>
              </w:rPr>
              <w:t>2</w:t>
            </w:r>
            <w:r w:rsidR="00CE161E">
              <w:rPr>
                <w:b/>
              </w:rPr>
              <w:t>/20</w:t>
            </w:r>
            <w:r w:rsidR="00BC592C">
              <w:rPr>
                <w:b/>
              </w:rPr>
              <w:t>19</w:t>
            </w:r>
          </w:p>
        </w:tc>
      </w:tr>
      <w:tr w:rsidR="002522DA" w14:paraId="211868BE" w14:textId="77777777" w:rsidTr="001640AC">
        <w:trPr>
          <w:trHeight w:val="555"/>
        </w:trPr>
        <w:tc>
          <w:tcPr>
            <w:tcW w:w="10145" w:type="dxa"/>
            <w:gridSpan w:val="6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5290101" w14:textId="49E01BB3" w:rsidR="002522DA" w:rsidRPr="00F66AF7" w:rsidRDefault="00BC592C" w:rsidP="00CE16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 stanovení obecního systému odpadového hospodář</w:t>
            </w:r>
            <w:r w:rsidR="007D109C">
              <w:rPr>
                <w:rFonts w:ascii="Arial" w:hAnsi="Arial" w:cs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tví</w:t>
            </w:r>
          </w:p>
        </w:tc>
      </w:tr>
      <w:tr w:rsidR="002522DA" w:rsidRPr="00A5194D" w14:paraId="0E7B0213" w14:textId="77777777" w:rsidTr="001640AC">
        <w:trPr>
          <w:trHeight w:val="3965"/>
        </w:trPr>
        <w:tc>
          <w:tcPr>
            <w:tcW w:w="10145" w:type="dxa"/>
            <w:gridSpan w:val="6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07711A6" w14:textId="29472F36" w:rsidR="002522DA" w:rsidRPr="00CE161E" w:rsidRDefault="002522DA">
            <w:pPr>
              <w:rPr>
                <w:rFonts w:ascii="Garamond" w:hAnsi="Garamond"/>
              </w:rPr>
            </w:pPr>
          </w:p>
          <w:p w14:paraId="5B4AD8CB" w14:textId="439FC20A" w:rsidR="00CE161E" w:rsidRPr="005E3298" w:rsidRDefault="00CE161E" w:rsidP="00CE161E">
            <w:pPr>
              <w:pStyle w:val="Zkladntext2"/>
              <w:spacing w:after="0" w:line="312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E3298">
              <w:rPr>
                <w:rFonts w:ascii="Arial" w:eastAsia="Arial" w:hAnsi="Arial" w:cs="Arial"/>
                <w:sz w:val="22"/>
                <w:szCs w:val="22"/>
              </w:rPr>
              <w:t>Zastupitelstvo obce Slavhostice se na svém zasedání dne</w:t>
            </w:r>
            <w:r w:rsidR="00B95992">
              <w:rPr>
                <w:rFonts w:ascii="Arial" w:eastAsia="Arial" w:hAnsi="Arial" w:cs="Arial"/>
                <w:sz w:val="22"/>
                <w:szCs w:val="22"/>
              </w:rPr>
              <w:t xml:space="preserve"> 4.11.</w:t>
            </w:r>
            <w:r w:rsidRPr="005E3298">
              <w:rPr>
                <w:rFonts w:ascii="Arial" w:eastAsia="Arial" w:hAnsi="Arial" w:cs="Arial"/>
                <w:sz w:val="22"/>
                <w:szCs w:val="22"/>
              </w:rPr>
              <w:t xml:space="preserve"> 2024 </w:t>
            </w:r>
            <w:r w:rsidR="005E3298" w:rsidRPr="005E3298">
              <w:rPr>
                <w:rFonts w:ascii="Arial" w:hAnsi="Arial" w:cs="Arial"/>
                <w:sz w:val="22"/>
                <w:szCs w:val="22"/>
              </w:rPr>
              <w:t xml:space="preserve">usneslo vydat na základě </w:t>
            </w:r>
            <w:r w:rsidR="00BC592C" w:rsidRPr="00DF28D8">
              <w:rPr>
                <w:rFonts w:ascii="Arial" w:hAnsi="Arial" w:cs="Arial"/>
                <w:sz w:val="22"/>
                <w:szCs w:val="22"/>
              </w:rPr>
              <w:t xml:space="preserve">§ 59 odst. 4 zákona </w:t>
            </w:r>
            <w:r w:rsidR="00BC592C">
              <w:rPr>
                <w:rFonts w:ascii="Arial" w:hAnsi="Arial" w:cs="Arial"/>
                <w:sz w:val="22"/>
                <w:szCs w:val="22"/>
              </w:rPr>
              <w:t>č. 541/2020 Sb.,</w:t>
            </w:r>
            <w:r w:rsidR="00BC592C" w:rsidRPr="00DF28D8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="00BC592C">
              <w:rPr>
                <w:rFonts w:ascii="Arial" w:hAnsi="Arial" w:cs="Arial"/>
                <w:sz w:val="22"/>
                <w:szCs w:val="22"/>
              </w:rPr>
              <w:t xml:space="preserve"> odpadech</w:t>
            </w:r>
            <w:r w:rsidR="00BC592C" w:rsidRPr="00FB6AE5">
              <w:rPr>
                <w:rFonts w:ascii="Arial" w:hAnsi="Arial" w:cs="Arial"/>
                <w:sz w:val="22"/>
                <w:szCs w:val="22"/>
              </w:rPr>
              <w:t xml:space="preserve"> (dále jen „zákon </w:t>
            </w:r>
            <w:r w:rsidR="00BC592C">
              <w:rPr>
                <w:rFonts w:ascii="Arial" w:hAnsi="Arial" w:cs="Arial"/>
                <w:sz w:val="22"/>
                <w:szCs w:val="22"/>
              </w:rPr>
              <w:br/>
            </w:r>
            <w:r w:rsidR="00BC592C" w:rsidRPr="00FB6AE5">
              <w:rPr>
                <w:rFonts w:ascii="Arial" w:hAnsi="Arial" w:cs="Arial"/>
                <w:sz w:val="22"/>
                <w:szCs w:val="22"/>
              </w:rPr>
              <w:t>o odpadech“), a v souladu s § 10 písm. d) a § 84 odst. 2 písm. h) zákona</w:t>
            </w:r>
            <w:r w:rsidR="00BC59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592C" w:rsidRPr="00FB6AE5">
              <w:rPr>
                <w:rFonts w:ascii="Arial" w:hAnsi="Arial" w:cs="Arial"/>
                <w:sz w:val="22"/>
                <w:szCs w:val="22"/>
              </w:rPr>
              <w:t>č.</w:t>
            </w:r>
            <w:r w:rsidR="00BC59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592C" w:rsidRPr="00FB6AE5">
              <w:rPr>
                <w:rFonts w:ascii="Arial" w:hAnsi="Arial" w:cs="Arial"/>
                <w:sz w:val="22"/>
                <w:szCs w:val="22"/>
              </w:rPr>
              <w:t xml:space="preserve">128/2000 Sb., </w:t>
            </w:r>
            <w:r w:rsidR="00BC592C">
              <w:rPr>
                <w:rFonts w:ascii="Arial" w:hAnsi="Arial" w:cs="Arial"/>
                <w:sz w:val="22"/>
                <w:szCs w:val="22"/>
              </w:rPr>
              <w:br/>
            </w:r>
            <w:r w:rsidR="00BC592C" w:rsidRPr="00FB6AE5">
              <w:rPr>
                <w:rFonts w:ascii="Arial" w:hAnsi="Arial" w:cs="Arial"/>
                <w:sz w:val="22"/>
                <w:szCs w:val="22"/>
              </w:rPr>
              <w:t>o obcích (obecní zřízení</w:t>
            </w:r>
            <w:r w:rsidR="00BC592C">
              <w:rPr>
                <w:rFonts w:ascii="Arial" w:hAnsi="Arial" w:cs="Arial"/>
                <w:sz w:val="22"/>
                <w:szCs w:val="22"/>
              </w:rPr>
              <w:t>), ve znění pozdějších předpisů,</w:t>
            </w:r>
            <w:r w:rsidR="00BC592C" w:rsidRPr="00FB6AE5">
              <w:rPr>
                <w:rFonts w:ascii="Arial" w:hAnsi="Arial" w:cs="Arial"/>
                <w:sz w:val="22"/>
                <w:szCs w:val="22"/>
              </w:rPr>
              <w:t xml:space="preserve"> tuto obecně závaznou vyhlášku</w:t>
            </w:r>
            <w:r w:rsidR="00BC592C">
              <w:rPr>
                <w:rFonts w:ascii="Arial" w:hAnsi="Arial" w:cs="Arial"/>
                <w:sz w:val="22"/>
                <w:szCs w:val="22"/>
              </w:rPr>
              <w:t xml:space="preserve"> (dále jen „vyhláška“)</w:t>
            </w:r>
            <w:r w:rsidR="00BC592C" w:rsidRPr="00FB6AE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85FD8DF" w14:textId="77777777" w:rsidR="00BC592C" w:rsidRPr="00BC592C" w:rsidRDefault="00BC592C" w:rsidP="00BC592C">
            <w:pPr>
              <w:jc w:val="center"/>
              <w:rPr>
                <w:rFonts w:ascii="Arial" w:hAnsi="Arial" w:cs="Arial"/>
                <w:b/>
              </w:rPr>
            </w:pPr>
            <w:r w:rsidRPr="00BC592C">
              <w:rPr>
                <w:rFonts w:ascii="Arial" w:hAnsi="Arial" w:cs="Arial"/>
                <w:b/>
              </w:rPr>
              <w:t>Čl. 1</w:t>
            </w:r>
          </w:p>
          <w:p w14:paraId="400FD2F4" w14:textId="77777777" w:rsidR="00BC592C" w:rsidRPr="00BC592C" w:rsidRDefault="00BC592C" w:rsidP="00BC592C">
            <w:pPr>
              <w:pStyle w:val="Nadpis2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BC592C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Úvodní ustanovení</w:t>
            </w:r>
          </w:p>
          <w:p w14:paraId="0CB00FF3" w14:textId="57ACD4E1" w:rsidR="00BC592C" w:rsidRPr="00BC592C" w:rsidRDefault="00BC592C" w:rsidP="00BC592C">
            <w:pPr>
              <w:numPr>
                <w:ilvl w:val="0"/>
                <w:numId w:val="25"/>
              </w:numPr>
              <w:tabs>
                <w:tab w:val="left" w:pos="0"/>
              </w:tabs>
              <w:jc w:val="both"/>
              <w:rPr>
                <w:rFonts w:ascii="Arial" w:hAnsi="Arial" w:cs="Arial"/>
                <w:color w:val="FF0000"/>
              </w:rPr>
            </w:pPr>
            <w:r w:rsidRPr="00FB6AE5">
              <w:rPr>
                <w:rFonts w:ascii="Arial" w:hAnsi="Arial" w:cs="Arial"/>
              </w:rPr>
              <w:t xml:space="preserve">Tato vyhláška stanovuje </w:t>
            </w:r>
            <w:r>
              <w:rPr>
                <w:rFonts w:ascii="Arial" w:hAnsi="Arial" w:cs="Arial"/>
              </w:rPr>
              <w:t>obecní systém odpadového hospodářství na území obce Slavhostice.</w:t>
            </w:r>
          </w:p>
          <w:p w14:paraId="09FE38F1" w14:textId="77777777" w:rsidR="00BC592C" w:rsidRPr="00EB486C" w:rsidRDefault="00BC592C" w:rsidP="00BC592C">
            <w:pPr>
              <w:tabs>
                <w:tab w:val="left" w:pos="0"/>
              </w:tabs>
              <w:ind w:left="426"/>
              <w:jc w:val="both"/>
              <w:rPr>
                <w:rFonts w:ascii="Arial" w:hAnsi="Arial" w:cs="Arial"/>
                <w:color w:val="FF0000"/>
              </w:rPr>
            </w:pPr>
          </w:p>
          <w:p w14:paraId="42709827" w14:textId="78DB2128" w:rsidR="00BC592C" w:rsidRDefault="00BC592C" w:rsidP="00BC592C">
            <w:pPr>
              <w:numPr>
                <w:ilvl w:val="0"/>
                <w:numId w:val="25"/>
              </w:numPr>
              <w:tabs>
                <w:tab w:val="left" w:pos="-1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F6EFC">
              <w:rPr>
                <w:rFonts w:ascii="Arial" w:hAnsi="Arial" w:cs="Arial"/>
              </w:rPr>
      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      </w:r>
            <w:r>
              <w:rPr>
                <w:rFonts w:ascii="Arial" w:hAnsi="Arial" w:cs="Arial"/>
              </w:rPr>
              <w:t xml:space="preserve">touto </w:t>
            </w:r>
            <w:r w:rsidRPr="00BF6EFC">
              <w:rPr>
                <w:rFonts w:ascii="Arial" w:hAnsi="Arial" w:cs="Arial"/>
              </w:rPr>
              <w:t>vyhláškou</w:t>
            </w:r>
            <w:r w:rsidRPr="00BF6EFC">
              <w:rPr>
                <w:rStyle w:val="Znakapoznpodarou"/>
                <w:rFonts w:ascii="Arial" w:hAnsi="Arial" w:cs="Arial"/>
              </w:rPr>
              <w:footnoteReference w:id="1"/>
            </w:r>
            <w:r w:rsidRPr="00BF6EFC">
              <w:rPr>
                <w:rFonts w:ascii="Arial" w:hAnsi="Arial" w:cs="Arial"/>
              </w:rPr>
              <w:t>.</w:t>
            </w:r>
          </w:p>
          <w:p w14:paraId="0993F0CC" w14:textId="77777777" w:rsidR="00BC592C" w:rsidRPr="00BF6EFC" w:rsidRDefault="00BC592C" w:rsidP="00BC592C">
            <w:pPr>
              <w:tabs>
                <w:tab w:val="left" w:pos="-1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3F62B4A8" w14:textId="77777777" w:rsidR="00BC592C" w:rsidRDefault="00BC592C" w:rsidP="00BC592C">
            <w:pPr>
              <w:pStyle w:val="Odstavecseseznamem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contextualSpacing w:val="0"/>
              <w:jc w:val="both"/>
              <w:rPr>
                <w:rFonts w:ascii="Arial" w:hAnsi="Arial" w:cs="Arial"/>
              </w:rPr>
            </w:pPr>
            <w:r w:rsidRPr="00BF6EFC">
              <w:rPr>
                <w:rFonts w:ascii="Arial" w:hAnsi="Arial" w:cs="Arial"/>
              </w:rPr>
              <w:t xml:space="preserve">V okamžiku, kdy osoba zapojená do obecního systému odloží movitou věc nebo odpad, </w:t>
            </w:r>
            <w:r>
              <w:rPr>
                <w:rFonts w:ascii="Arial" w:hAnsi="Arial" w:cs="Arial"/>
              </w:rPr>
              <w:br/>
            </w:r>
            <w:r w:rsidRPr="00BF6EFC">
              <w:rPr>
                <w:rFonts w:ascii="Arial" w:hAnsi="Arial" w:cs="Arial"/>
              </w:rPr>
              <w:t>s výjimkou výrobků s ukončenou životností, na místě obcí k tomuto účelu určeném, stává se obec vlastníkem této movité věci nebo odpadu</w:t>
            </w:r>
            <w:r w:rsidRPr="00BF6EFC">
              <w:rPr>
                <w:rStyle w:val="Znakapoznpodarou"/>
                <w:rFonts w:ascii="Arial" w:hAnsi="Arial" w:cs="Arial"/>
              </w:rPr>
              <w:footnoteReference w:id="2"/>
            </w:r>
            <w:r w:rsidRPr="00BF6EFC">
              <w:rPr>
                <w:rFonts w:ascii="Arial" w:hAnsi="Arial" w:cs="Arial"/>
              </w:rPr>
              <w:t>.</w:t>
            </w:r>
          </w:p>
          <w:p w14:paraId="7DE1CED3" w14:textId="2FF9EC12" w:rsidR="00CE161E" w:rsidRDefault="00BC592C" w:rsidP="00BC592C">
            <w:pPr>
              <w:pStyle w:val="Odstavecseseznamem"/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contextualSpacing w:val="0"/>
              <w:jc w:val="both"/>
              <w:rPr>
                <w:rFonts w:ascii="Arial" w:hAnsi="Arial" w:cs="Arial"/>
              </w:rPr>
            </w:pPr>
            <w:r w:rsidRPr="00BC592C">
              <w:rPr>
                <w:rFonts w:ascii="Arial" w:hAnsi="Arial" w:cs="Arial"/>
              </w:rPr>
              <w:t>Stanoviště sběrných nádob je místo, kde jsou sběrné nádoby trvale nebo přechodně umístěny za účelem dalšího nakládání s komunálním odpadem. Stanoviště sběrných nádob jsou individuální nebo společná pro více uživatelů.</w:t>
            </w:r>
          </w:p>
          <w:p w14:paraId="21E244DC" w14:textId="007868FE" w:rsidR="00BC592C" w:rsidRDefault="00BC592C" w:rsidP="00BC592C">
            <w:pPr>
              <w:pStyle w:val="Odstavecseseznamem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ind w:left="426"/>
              <w:contextualSpacing w:val="0"/>
              <w:jc w:val="both"/>
              <w:rPr>
                <w:rFonts w:ascii="Arial" w:hAnsi="Arial" w:cs="Arial"/>
              </w:rPr>
            </w:pPr>
          </w:p>
          <w:p w14:paraId="6114B3F7" w14:textId="77777777" w:rsidR="00BC592C" w:rsidRPr="00FB6AE5" w:rsidRDefault="00BC592C" w:rsidP="00BC592C">
            <w:pPr>
              <w:jc w:val="center"/>
              <w:rPr>
                <w:rFonts w:ascii="Arial" w:hAnsi="Arial" w:cs="Arial"/>
                <w:b/>
              </w:rPr>
            </w:pPr>
            <w:r w:rsidRPr="00FB6AE5">
              <w:rPr>
                <w:rFonts w:ascii="Arial" w:hAnsi="Arial" w:cs="Arial"/>
                <w:b/>
              </w:rPr>
              <w:t>Čl. 2</w:t>
            </w:r>
          </w:p>
          <w:p w14:paraId="7248EE0C" w14:textId="2C762972" w:rsidR="00BC592C" w:rsidRDefault="00BC592C" w:rsidP="00BC59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Oddělené soustřeďování komunálního odpadu</w:t>
            </w:r>
          </w:p>
          <w:p w14:paraId="4C20D766" w14:textId="77777777" w:rsidR="00491829" w:rsidRDefault="00491829" w:rsidP="00BC592C">
            <w:pPr>
              <w:jc w:val="center"/>
              <w:rPr>
                <w:rFonts w:ascii="Arial" w:hAnsi="Arial" w:cs="Arial"/>
              </w:rPr>
            </w:pPr>
          </w:p>
          <w:p w14:paraId="26608D2D" w14:textId="3AD2FAC8" w:rsidR="00BC592C" w:rsidRPr="00BC592C" w:rsidRDefault="00BC592C" w:rsidP="00BC592C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 předávající k</w:t>
            </w:r>
            <w:r w:rsidRPr="00FB6AE5">
              <w:rPr>
                <w:rFonts w:ascii="Arial" w:hAnsi="Arial" w:cs="Arial"/>
              </w:rPr>
              <w:t xml:space="preserve">omunální odpad </w:t>
            </w:r>
            <w:r>
              <w:rPr>
                <w:rFonts w:ascii="Arial" w:hAnsi="Arial" w:cs="Arial"/>
              </w:rPr>
              <w:t xml:space="preserve">na místa určená obcí jsou povinny odděleně soustřeďovat následující </w:t>
            </w:r>
            <w:r w:rsidRPr="00FB6AE5">
              <w:rPr>
                <w:rFonts w:ascii="Arial" w:hAnsi="Arial" w:cs="Arial"/>
              </w:rPr>
              <w:t>složky:</w:t>
            </w:r>
          </w:p>
          <w:p w14:paraId="3148D0B3" w14:textId="1C36BEF0" w:rsidR="00BC592C" w:rsidRPr="003A451D" w:rsidRDefault="00BC592C" w:rsidP="00BC592C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</w:rPr>
            </w:pPr>
            <w:r w:rsidRPr="003A451D">
              <w:rPr>
                <w:rFonts w:ascii="Arial" w:hAnsi="Arial" w:cs="Arial"/>
                <w:bCs/>
                <w:iCs/>
                <w:color w:val="000000"/>
              </w:rPr>
              <w:t>Biologické odpady</w:t>
            </w:r>
            <w:r>
              <w:rPr>
                <w:rFonts w:ascii="Arial" w:hAnsi="Arial" w:cs="Arial"/>
                <w:bCs/>
                <w:iCs/>
                <w:color w:val="000000"/>
              </w:rPr>
              <w:t xml:space="preserve"> rostlinného původu</w:t>
            </w:r>
            <w:r w:rsidRPr="003A451D">
              <w:rPr>
                <w:rFonts w:ascii="Arial" w:hAnsi="Arial" w:cs="Arial"/>
                <w:bCs/>
                <w:iCs/>
              </w:rPr>
              <w:t>,</w:t>
            </w:r>
          </w:p>
          <w:p w14:paraId="517B3260" w14:textId="77777777" w:rsidR="00BC592C" w:rsidRPr="003A451D" w:rsidRDefault="00BC592C" w:rsidP="00BC592C">
            <w:pPr>
              <w:pStyle w:val="Odstavecseseznamem"/>
              <w:numPr>
                <w:ilvl w:val="0"/>
                <w:numId w:val="28"/>
              </w:numPr>
              <w:tabs>
                <w:tab w:val="left" w:pos="716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</w:rPr>
            </w:pPr>
            <w:r w:rsidRPr="003A451D">
              <w:rPr>
                <w:rFonts w:ascii="Arial" w:hAnsi="Arial" w:cs="Arial"/>
                <w:bCs/>
                <w:iCs/>
                <w:color w:val="000000"/>
              </w:rPr>
              <w:t>Papír,</w:t>
            </w:r>
          </w:p>
          <w:p w14:paraId="7E48746C" w14:textId="3A7B2DEC" w:rsidR="00BC592C" w:rsidRPr="003A451D" w:rsidRDefault="00BC592C" w:rsidP="00BC592C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</w:rPr>
            </w:pPr>
            <w:r w:rsidRPr="003A451D">
              <w:rPr>
                <w:rFonts w:ascii="Arial" w:hAnsi="Arial" w:cs="Arial"/>
                <w:bCs/>
                <w:iCs/>
                <w:color w:val="000000"/>
              </w:rPr>
              <w:t>Plasty včetně PET lahví</w:t>
            </w:r>
            <w:r w:rsidR="006377F6">
              <w:rPr>
                <w:rFonts w:ascii="Arial" w:hAnsi="Arial" w:cs="Arial"/>
                <w:bCs/>
                <w:iCs/>
                <w:color w:val="000000"/>
              </w:rPr>
              <w:t xml:space="preserve"> a nápojových kartonů</w:t>
            </w:r>
            <w:r>
              <w:rPr>
                <w:rFonts w:ascii="Arial" w:hAnsi="Arial" w:cs="Arial"/>
                <w:bCs/>
                <w:iCs/>
                <w:color w:val="000000"/>
              </w:rPr>
              <w:t xml:space="preserve"> (dále jen „plasty“)</w:t>
            </w:r>
            <w:r w:rsidRPr="003A451D">
              <w:rPr>
                <w:rFonts w:ascii="Arial" w:hAnsi="Arial" w:cs="Arial"/>
                <w:bCs/>
                <w:iCs/>
                <w:color w:val="000000"/>
              </w:rPr>
              <w:t>,</w:t>
            </w:r>
          </w:p>
          <w:p w14:paraId="7A60FF9F" w14:textId="542FF799" w:rsidR="00BC592C" w:rsidRPr="00BC592C" w:rsidRDefault="00BC592C" w:rsidP="00BC592C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</w:rPr>
            </w:pPr>
            <w:r w:rsidRPr="003A451D">
              <w:rPr>
                <w:rFonts w:ascii="Arial" w:hAnsi="Arial" w:cs="Arial"/>
                <w:bCs/>
                <w:iCs/>
                <w:color w:val="000000"/>
              </w:rPr>
              <w:t>Sklo</w:t>
            </w:r>
            <w:r>
              <w:rPr>
                <w:rFonts w:ascii="Arial" w:hAnsi="Arial" w:cs="Arial"/>
                <w:bCs/>
                <w:iCs/>
                <w:color w:val="000000"/>
              </w:rPr>
              <w:t>,</w:t>
            </w:r>
          </w:p>
          <w:p w14:paraId="763B6A26" w14:textId="77777777" w:rsidR="00BC592C" w:rsidRPr="003A451D" w:rsidRDefault="00BC592C" w:rsidP="00BC592C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</w:rPr>
            </w:pPr>
            <w:r w:rsidRPr="003A451D">
              <w:rPr>
                <w:rFonts w:ascii="Arial" w:hAnsi="Arial" w:cs="Arial"/>
                <w:bCs/>
                <w:iCs/>
                <w:color w:val="000000"/>
              </w:rPr>
              <w:t>Kovy,</w:t>
            </w:r>
          </w:p>
          <w:p w14:paraId="60642984" w14:textId="77777777" w:rsidR="00BC592C" w:rsidRPr="003A451D" w:rsidRDefault="00BC592C" w:rsidP="00BC592C">
            <w:pPr>
              <w:numPr>
                <w:ilvl w:val="0"/>
                <w:numId w:val="28"/>
              </w:numPr>
              <w:rPr>
                <w:rFonts w:ascii="Arial" w:hAnsi="Arial" w:cs="Arial"/>
                <w:iCs/>
              </w:rPr>
            </w:pPr>
            <w:r w:rsidRPr="003A451D">
              <w:rPr>
                <w:rFonts w:ascii="Arial" w:hAnsi="Arial" w:cs="Arial"/>
                <w:bCs/>
                <w:iCs/>
                <w:color w:val="000000"/>
              </w:rPr>
              <w:t>Nebezpečné odpady,</w:t>
            </w:r>
          </w:p>
          <w:p w14:paraId="7D999493" w14:textId="77777777" w:rsidR="00BC592C" w:rsidRPr="003A451D" w:rsidRDefault="00BC592C" w:rsidP="00BC592C">
            <w:pPr>
              <w:numPr>
                <w:ilvl w:val="0"/>
                <w:numId w:val="28"/>
              </w:numPr>
              <w:rPr>
                <w:rFonts w:ascii="Arial" w:hAnsi="Arial" w:cs="Arial"/>
                <w:bCs/>
                <w:iCs/>
                <w:color w:val="000000"/>
              </w:rPr>
            </w:pPr>
            <w:r w:rsidRPr="003A451D">
              <w:rPr>
                <w:rFonts w:ascii="Arial" w:hAnsi="Arial" w:cs="Arial"/>
                <w:bCs/>
                <w:iCs/>
                <w:color w:val="000000"/>
              </w:rPr>
              <w:t>Objemný odpad,</w:t>
            </w:r>
          </w:p>
          <w:p w14:paraId="07E5D3A0" w14:textId="77777777" w:rsidR="00BC592C" w:rsidRPr="003A451D" w:rsidRDefault="00BC592C" w:rsidP="00BC592C">
            <w:pPr>
              <w:numPr>
                <w:ilvl w:val="0"/>
                <w:numId w:val="28"/>
              </w:numPr>
              <w:rPr>
                <w:rFonts w:ascii="Arial" w:hAnsi="Arial" w:cs="Arial"/>
                <w:iCs/>
              </w:rPr>
            </w:pPr>
            <w:r w:rsidRPr="003A451D">
              <w:rPr>
                <w:rFonts w:ascii="Arial" w:hAnsi="Arial" w:cs="Arial"/>
                <w:iCs/>
              </w:rPr>
              <w:t>Jedlé oleje a tuky,</w:t>
            </w:r>
          </w:p>
          <w:p w14:paraId="16F45D4C" w14:textId="77777777" w:rsidR="00BC592C" w:rsidRPr="003A451D" w:rsidRDefault="00BC592C" w:rsidP="00BC592C">
            <w:pPr>
              <w:numPr>
                <w:ilvl w:val="0"/>
                <w:numId w:val="28"/>
              </w:numPr>
              <w:rPr>
                <w:rFonts w:ascii="Arial" w:hAnsi="Arial" w:cs="Arial"/>
                <w:iCs/>
              </w:rPr>
            </w:pPr>
            <w:r w:rsidRPr="003A451D">
              <w:rPr>
                <w:rFonts w:ascii="Arial" w:hAnsi="Arial" w:cs="Arial"/>
                <w:iCs/>
              </w:rPr>
              <w:t>Textil,</w:t>
            </w:r>
          </w:p>
          <w:p w14:paraId="37ABDA9E" w14:textId="4F3A7AED" w:rsidR="00BC592C" w:rsidRDefault="00BC592C" w:rsidP="00BC592C">
            <w:pPr>
              <w:numPr>
                <w:ilvl w:val="0"/>
                <w:numId w:val="28"/>
              </w:numPr>
              <w:rPr>
                <w:rFonts w:ascii="Arial" w:hAnsi="Arial" w:cs="Arial"/>
                <w:iCs/>
              </w:rPr>
            </w:pPr>
            <w:r w:rsidRPr="003A451D">
              <w:rPr>
                <w:rFonts w:ascii="Arial" w:hAnsi="Arial" w:cs="Arial"/>
                <w:iCs/>
              </w:rPr>
              <w:t>Směsný komunální odpad.</w:t>
            </w:r>
          </w:p>
          <w:p w14:paraId="118AC7D8" w14:textId="1421529B" w:rsidR="00BC592C" w:rsidRDefault="00BC592C" w:rsidP="00BC592C">
            <w:pPr>
              <w:rPr>
                <w:rFonts w:ascii="Arial" w:hAnsi="Arial" w:cs="Arial"/>
                <w:iCs/>
              </w:rPr>
            </w:pPr>
          </w:p>
          <w:p w14:paraId="7F2EADC2" w14:textId="3FD42FEB" w:rsidR="00BC592C" w:rsidRDefault="00BC592C" w:rsidP="00BC592C">
            <w:pPr>
              <w:pStyle w:val="Zkladntextodsazen"/>
              <w:spacing w:after="0"/>
              <w:ind w:left="291" w:hanging="2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 xml:space="preserve">(2) </w:t>
            </w:r>
            <w:r w:rsidRPr="00122EA8">
              <w:rPr>
                <w:rFonts w:ascii="Arial" w:hAnsi="Arial" w:cs="Arial"/>
              </w:rPr>
              <w:t>Směsným komunálním odpadem se rozumí zbylý komunální odpad po stanoveném vytřídění podle odstavce 1 písm. a)</w:t>
            </w:r>
            <w:r>
              <w:rPr>
                <w:rFonts w:ascii="Arial" w:hAnsi="Arial" w:cs="Arial"/>
              </w:rPr>
              <w:t xml:space="preserve"> až i</w:t>
            </w:r>
            <w:r w:rsidRPr="003A451D">
              <w:rPr>
                <w:rFonts w:ascii="Arial" w:hAnsi="Arial" w:cs="Arial"/>
              </w:rPr>
              <w:t>).</w:t>
            </w:r>
          </w:p>
          <w:p w14:paraId="4A3F2A34" w14:textId="77777777" w:rsidR="00BC592C" w:rsidRDefault="00BC592C" w:rsidP="00BC592C">
            <w:pPr>
              <w:pStyle w:val="Zkladntextodsazen"/>
              <w:spacing w:after="0"/>
              <w:jc w:val="both"/>
              <w:rPr>
                <w:rFonts w:ascii="Arial" w:hAnsi="Arial" w:cs="Arial"/>
              </w:rPr>
            </w:pPr>
          </w:p>
          <w:p w14:paraId="41585555" w14:textId="777158EB" w:rsidR="00BC592C" w:rsidRPr="003A451D" w:rsidRDefault="00BC592C" w:rsidP="00BC592C">
            <w:pPr>
              <w:pStyle w:val="Zkladntextodsazen"/>
              <w:spacing w:after="0"/>
              <w:ind w:left="291" w:hanging="2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(3) </w:t>
            </w:r>
            <w:r w:rsidRPr="003A451D">
              <w:rPr>
                <w:rFonts w:ascii="Arial" w:hAnsi="Arial" w:cs="Arial"/>
              </w:rPr>
              <w:t>Objemný odpad je takový odpad, který vzhledem ke svým rozměrům nemůže být umístěn do sběrných nádob (např. koberce, matrace, nábytek, atd…).</w:t>
            </w:r>
          </w:p>
          <w:p w14:paraId="6BBC69C8" w14:textId="74CE71A5" w:rsidR="00BC592C" w:rsidRPr="003A451D" w:rsidRDefault="00BC592C" w:rsidP="00BC592C">
            <w:pPr>
              <w:pStyle w:val="Zkladntextodsazen"/>
              <w:spacing w:after="0"/>
              <w:ind w:left="291" w:hanging="291"/>
              <w:jc w:val="both"/>
              <w:rPr>
                <w:rFonts w:ascii="Arial" w:hAnsi="Arial" w:cs="Arial"/>
              </w:rPr>
            </w:pPr>
          </w:p>
          <w:p w14:paraId="5D6AD36E" w14:textId="3CCCD8B9" w:rsidR="00BC592C" w:rsidRPr="003A451D" w:rsidRDefault="00BC592C" w:rsidP="00BC592C">
            <w:pPr>
              <w:rPr>
                <w:rFonts w:ascii="Arial" w:hAnsi="Arial" w:cs="Arial"/>
                <w:iCs/>
              </w:rPr>
            </w:pPr>
          </w:p>
          <w:p w14:paraId="649DCB87" w14:textId="079FEB28" w:rsidR="00BC592C" w:rsidRDefault="00BC592C" w:rsidP="00BC592C">
            <w:pPr>
              <w:pStyle w:val="Odstavecseseznamem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ind w:left="426"/>
              <w:contextualSpacing w:val="0"/>
              <w:jc w:val="both"/>
              <w:rPr>
                <w:rFonts w:ascii="Arial" w:hAnsi="Arial" w:cs="Arial"/>
              </w:rPr>
            </w:pPr>
          </w:p>
          <w:p w14:paraId="1A85DD90" w14:textId="77777777" w:rsidR="00AA675F" w:rsidRDefault="00AA675F" w:rsidP="00AA675F">
            <w:pPr>
              <w:jc w:val="center"/>
              <w:rPr>
                <w:rFonts w:ascii="Arial" w:hAnsi="Arial" w:cs="Arial"/>
                <w:b/>
              </w:rPr>
            </w:pPr>
            <w:r w:rsidRPr="00FB6AE5">
              <w:rPr>
                <w:rFonts w:ascii="Arial" w:hAnsi="Arial" w:cs="Arial"/>
                <w:b/>
              </w:rPr>
              <w:t>Čl. 3</w:t>
            </w:r>
          </w:p>
          <w:p w14:paraId="1C91A3BF" w14:textId="10723F60" w:rsidR="00AA675F" w:rsidRDefault="00AA675F" w:rsidP="00AA675F">
            <w:pPr>
              <w:jc w:val="center"/>
              <w:rPr>
                <w:rFonts w:ascii="Arial" w:hAnsi="Arial" w:cs="Arial"/>
                <w:b/>
              </w:rPr>
            </w:pPr>
            <w:r w:rsidRPr="00074576">
              <w:rPr>
                <w:rFonts w:ascii="Arial" w:hAnsi="Arial" w:cs="Arial"/>
                <w:b/>
              </w:rPr>
              <w:t>Určení míst pro oddělené soustřeďování určených složek komunálního odpadu</w:t>
            </w:r>
          </w:p>
          <w:p w14:paraId="09F60126" w14:textId="77777777" w:rsidR="00AA675F" w:rsidRPr="00FB6AE5" w:rsidRDefault="00AA675F" w:rsidP="00AA675F">
            <w:pPr>
              <w:jc w:val="center"/>
              <w:rPr>
                <w:rFonts w:ascii="Arial" w:hAnsi="Arial" w:cs="Arial"/>
                <w:b/>
              </w:rPr>
            </w:pPr>
          </w:p>
          <w:p w14:paraId="61CAF88C" w14:textId="3D4D3BF9" w:rsidR="00AA675F" w:rsidRDefault="00AA675F" w:rsidP="00AA675F">
            <w:pPr>
              <w:pStyle w:val="Odstavecseseznamem"/>
              <w:numPr>
                <w:ilvl w:val="0"/>
                <w:numId w:val="30"/>
              </w:numPr>
              <w:tabs>
                <w:tab w:val="num" w:pos="927"/>
              </w:tabs>
              <w:jc w:val="both"/>
              <w:rPr>
                <w:rFonts w:ascii="Arial" w:hAnsi="Arial" w:cs="Arial"/>
              </w:rPr>
            </w:pPr>
            <w:r w:rsidRPr="00AA675F">
              <w:rPr>
                <w:rFonts w:ascii="Arial" w:hAnsi="Arial" w:cs="Arial"/>
              </w:rPr>
              <w:t xml:space="preserve">Papír, plasty, sklo, kovy, biologické odpady rostlinného původu, </w:t>
            </w:r>
            <w:r>
              <w:rPr>
                <w:rFonts w:ascii="Arial" w:hAnsi="Arial" w:cs="Arial"/>
              </w:rPr>
              <w:t xml:space="preserve">jedlé oleje a tuky, </w:t>
            </w:r>
            <w:r w:rsidRPr="00AA675F">
              <w:rPr>
                <w:rFonts w:ascii="Arial" w:hAnsi="Arial" w:cs="Arial"/>
              </w:rPr>
              <w:t xml:space="preserve">textil se soustřeďují do </w:t>
            </w:r>
            <w:r w:rsidRPr="00AA675F">
              <w:rPr>
                <w:rFonts w:ascii="Arial" w:hAnsi="Arial" w:cs="Arial"/>
                <w:bCs/>
              </w:rPr>
              <w:t>zvláštních sběrných nádo</w:t>
            </w:r>
            <w:r>
              <w:rPr>
                <w:rFonts w:ascii="Arial" w:hAnsi="Arial" w:cs="Arial"/>
                <w:bCs/>
              </w:rPr>
              <w:t>b.</w:t>
            </w:r>
          </w:p>
          <w:p w14:paraId="27190CC9" w14:textId="77777777" w:rsidR="00AA675F" w:rsidRDefault="00AA675F" w:rsidP="00AA675F">
            <w:pPr>
              <w:pStyle w:val="Odstavecseseznamem"/>
              <w:ind w:left="360"/>
              <w:jc w:val="both"/>
              <w:rPr>
                <w:rFonts w:ascii="Arial" w:hAnsi="Arial" w:cs="Arial"/>
              </w:rPr>
            </w:pPr>
          </w:p>
          <w:p w14:paraId="7E30BF6D" w14:textId="1BDC6D80" w:rsidR="009C7DAE" w:rsidRPr="009C7DAE" w:rsidRDefault="00AA675F" w:rsidP="009C7DAE">
            <w:pPr>
              <w:pStyle w:val="Odstavecseseznamem"/>
              <w:numPr>
                <w:ilvl w:val="0"/>
                <w:numId w:val="30"/>
              </w:numPr>
              <w:tabs>
                <w:tab w:val="num" w:pos="927"/>
              </w:tabs>
              <w:rPr>
                <w:rFonts w:ascii="Arial" w:hAnsi="Arial" w:cs="Arial"/>
              </w:rPr>
            </w:pPr>
            <w:r w:rsidRPr="006377F6">
              <w:rPr>
                <w:rFonts w:ascii="Arial" w:hAnsi="Arial" w:cs="Arial"/>
              </w:rPr>
              <w:t>Zvláštní sběrné nádoby jsou umístěny na</w:t>
            </w:r>
            <w:r w:rsidR="009C7DAE">
              <w:rPr>
                <w:rFonts w:ascii="Arial" w:hAnsi="Arial" w:cs="Arial"/>
              </w:rPr>
              <w:t xml:space="preserve"> těchto </w:t>
            </w:r>
            <w:r w:rsidRPr="006377F6">
              <w:rPr>
                <w:rFonts w:ascii="Arial" w:hAnsi="Arial" w:cs="Arial"/>
              </w:rPr>
              <w:t>stanovištích</w:t>
            </w:r>
            <w:r w:rsidR="009C7DAE">
              <w:rPr>
                <w:rFonts w:ascii="Arial" w:hAnsi="Arial" w:cs="Arial"/>
              </w:rPr>
              <w:t>:</w:t>
            </w:r>
            <w:r w:rsidR="009C7DAE">
              <w:rPr>
                <w:rFonts w:ascii="Arial" w:hAnsi="Arial" w:cs="Arial"/>
              </w:rPr>
              <w:br/>
              <w:t>- sběrné místo mezi KD a prodejnou COOP</w:t>
            </w:r>
            <w:r w:rsidR="009C7DAE">
              <w:rPr>
                <w:rFonts w:ascii="Arial" w:hAnsi="Arial" w:cs="Arial"/>
              </w:rPr>
              <w:br/>
              <w:t>- stanoviště u lip za pomníkem Sv. Jiří</w:t>
            </w:r>
          </w:p>
          <w:p w14:paraId="0AB0A33D" w14:textId="77777777" w:rsidR="006377F6" w:rsidRPr="006377F6" w:rsidRDefault="006377F6" w:rsidP="006377F6">
            <w:pPr>
              <w:jc w:val="both"/>
              <w:rPr>
                <w:rFonts w:ascii="Arial" w:hAnsi="Arial" w:cs="Arial"/>
              </w:rPr>
            </w:pPr>
          </w:p>
          <w:p w14:paraId="1241BB37" w14:textId="314C12CB" w:rsidR="00AA675F" w:rsidRDefault="00AA675F" w:rsidP="00AA675F">
            <w:pPr>
              <w:pStyle w:val="Odstavecseseznamem"/>
              <w:numPr>
                <w:ilvl w:val="0"/>
                <w:numId w:val="30"/>
              </w:numPr>
              <w:tabs>
                <w:tab w:val="num" w:pos="927"/>
              </w:tabs>
              <w:jc w:val="both"/>
              <w:rPr>
                <w:rFonts w:ascii="Arial" w:hAnsi="Arial" w:cs="Arial"/>
              </w:rPr>
            </w:pPr>
            <w:r w:rsidRPr="00AA675F">
              <w:rPr>
                <w:rFonts w:ascii="Arial" w:hAnsi="Arial" w:cs="Arial"/>
              </w:rPr>
              <w:t>Zvláštní sběrné nádoby jsou barevně odlišeny a označeny příslušnými nápisy:</w:t>
            </w:r>
          </w:p>
          <w:p w14:paraId="2F601EB9" w14:textId="77777777" w:rsidR="006377F6" w:rsidRPr="006377F6" w:rsidRDefault="006377F6" w:rsidP="006377F6">
            <w:pPr>
              <w:pStyle w:val="Odstavecseseznamem"/>
              <w:rPr>
                <w:rFonts w:ascii="Arial" w:hAnsi="Arial" w:cs="Arial"/>
              </w:rPr>
            </w:pPr>
          </w:p>
          <w:p w14:paraId="270CAD7A" w14:textId="71BF9F75" w:rsidR="006377F6" w:rsidRPr="006E2E7B" w:rsidRDefault="006377F6" w:rsidP="006377F6">
            <w:pPr>
              <w:pStyle w:val="Odstavecseseznamem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6E2E7B">
              <w:rPr>
                <w:rFonts w:ascii="Arial" w:hAnsi="Arial" w:cs="Arial"/>
                <w:bCs/>
                <w:iCs/>
              </w:rPr>
              <w:t>Biologické odpady</w:t>
            </w:r>
            <w:r>
              <w:rPr>
                <w:rFonts w:ascii="Arial" w:hAnsi="Arial" w:cs="Arial"/>
                <w:bCs/>
                <w:iCs/>
              </w:rPr>
              <w:t xml:space="preserve"> rostlinného původu</w:t>
            </w:r>
            <w:r w:rsidRPr="006E2E7B">
              <w:rPr>
                <w:rFonts w:ascii="Arial" w:hAnsi="Arial" w:cs="Arial"/>
                <w:bCs/>
                <w:iCs/>
              </w:rPr>
              <w:t xml:space="preserve">, </w:t>
            </w:r>
            <w:r w:rsidR="00B95992">
              <w:rPr>
                <w:rFonts w:ascii="Arial" w:hAnsi="Arial" w:cs="Arial"/>
                <w:bCs/>
                <w:iCs/>
              </w:rPr>
              <w:t xml:space="preserve">kontejnery nejsou, možno shromažďovat na kompost za bývalou školu  </w:t>
            </w:r>
          </w:p>
          <w:p w14:paraId="2C67DB17" w14:textId="77777777" w:rsidR="006377F6" w:rsidRPr="006E2E7B" w:rsidRDefault="006377F6" w:rsidP="006377F6">
            <w:pPr>
              <w:pStyle w:val="Odstavecseseznamem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6E2E7B">
              <w:rPr>
                <w:rFonts w:ascii="Arial" w:hAnsi="Arial" w:cs="Arial"/>
                <w:bCs/>
                <w:iCs/>
              </w:rPr>
              <w:t>Papír, barva modrá,</w:t>
            </w:r>
          </w:p>
          <w:p w14:paraId="274CDCEB" w14:textId="77777777" w:rsidR="006377F6" w:rsidRPr="006E2E7B" w:rsidRDefault="006377F6" w:rsidP="006377F6">
            <w:pPr>
              <w:pStyle w:val="Odstavecseseznamem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6E2E7B">
              <w:rPr>
                <w:rFonts w:ascii="Arial" w:hAnsi="Arial" w:cs="Arial"/>
                <w:bCs/>
                <w:iCs/>
              </w:rPr>
              <w:t>Plasty, barva žlutá,</w:t>
            </w:r>
          </w:p>
          <w:p w14:paraId="4AC3FBDC" w14:textId="6897937D" w:rsidR="006377F6" w:rsidRDefault="006377F6" w:rsidP="006377F6">
            <w:pPr>
              <w:pStyle w:val="Odstavecseseznamem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6E2E7B">
              <w:rPr>
                <w:rFonts w:ascii="Arial" w:hAnsi="Arial" w:cs="Arial"/>
                <w:bCs/>
                <w:iCs/>
              </w:rPr>
              <w:t>Sklo</w:t>
            </w:r>
            <w:r>
              <w:rPr>
                <w:rFonts w:ascii="Arial" w:hAnsi="Arial" w:cs="Arial"/>
                <w:bCs/>
                <w:iCs/>
              </w:rPr>
              <w:t xml:space="preserve">, barva </w:t>
            </w:r>
            <w:r w:rsidR="00B95992">
              <w:rPr>
                <w:rFonts w:ascii="Arial" w:hAnsi="Arial" w:cs="Arial"/>
                <w:bCs/>
                <w:iCs/>
              </w:rPr>
              <w:t>zelená</w:t>
            </w:r>
            <w:r>
              <w:rPr>
                <w:rFonts w:ascii="Arial" w:hAnsi="Arial" w:cs="Arial"/>
                <w:bCs/>
                <w:iCs/>
              </w:rPr>
              <w:t>,</w:t>
            </w:r>
          </w:p>
          <w:p w14:paraId="73FDC83D" w14:textId="180E8B84" w:rsidR="006377F6" w:rsidRPr="006E2E7B" w:rsidRDefault="006377F6" w:rsidP="006377F6">
            <w:pPr>
              <w:pStyle w:val="Odstavecseseznamem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6E2E7B">
              <w:rPr>
                <w:rFonts w:ascii="Arial" w:hAnsi="Arial" w:cs="Arial"/>
                <w:bCs/>
                <w:iCs/>
              </w:rPr>
              <w:t xml:space="preserve">Kovy, </w:t>
            </w:r>
            <w:r>
              <w:rPr>
                <w:rFonts w:ascii="Arial" w:hAnsi="Arial" w:cs="Arial"/>
                <w:bCs/>
                <w:iCs/>
              </w:rPr>
              <w:t>kovová sběrná nádoba,</w:t>
            </w:r>
          </w:p>
          <w:p w14:paraId="69F7BA01" w14:textId="65303F91" w:rsidR="006377F6" w:rsidRPr="006E2E7B" w:rsidRDefault="006377F6" w:rsidP="006377F6">
            <w:pPr>
              <w:numPr>
                <w:ilvl w:val="0"/>
                <w:numId w:val="31"/>
              </w:numPr>
              <w:rPr>
                <w:rFonts w:ascii="Arial" w:hAnsi="Arial" w:cs="Arial"/>
                <w:iCs/>
              </w:rPr>
            </w:pPr>
            <w:r w:rsidRPr="006E2E7B">
              <w:rPr>
                <w:rFonts w:ascii="Arial" w:hAnsi="Arial" w:cs="Arial"/>
                <w:iCs/>
              </w:rPr>
              <w:t xml:space="preserve">Jedlé oleje a tuky, </w:t>
            </w:r>
            <w:r>
              <w:rPr>
                <w:rFonts w:ascii="Arial" w:hAnsi="Arial" w:cs="Arial"/>
                <w:iCs/>
              </w:rPr>
              <w:t>barva zelená,</w:t>
            </w:r>
          </w:p>
          <w:p w14:paraId="5FA79D4A" w14:textId="23CC627B" w:rsidR="006377F6" w:rsidRPr="006E2E7B" w:rsidRDefault="006377F6" w:rsidP="006377F6">
            <w:pPr>
              <w:numPr>
                <w:ilvl w:val="0"/>
                <w:numId w:val="31"/>
              </w:numPr>
              <w:rPr>
                <w:rFonts w:ascii="Arial" w:hAnsi="Arial" w:cs="Arial"/>
                <w:iCs/>
              </w:rPr>
            </w:pPr>
            <w:r w:rsidRPr="006E2E7B">
              <w:rPr>
                <w:rFonts w:ascii="Arial" w:hAnsi="Arial" w:cs="Arial"/>
                <w:iCs/>
              </w:rPr>
              <w:t>Textil, barv</w:t>
            </w:r>
            <w:r w:rsidR="00B95992">
              <w:rPr>
                <w:rFonts w:ascii="Arial" w:hAnsi="Arial" w:cs="Arial"/>
                <w:iCs/>
              </w:rPr>
              <w:t>a bílá</w:t>
            </w:r>
          </w:p>
          <w:p w14:paraId="4E79BD4D" w14:textId="4F8E69D9" w:rsidR="006377F6" w:rsidRDefault="006377F6" w:rsidP="006377F6">
            <w:pPr>
              <w:pStyle w:val="Odstavecseseznamem"/>
              <w:tabs>
                <w:tab w:val="num" w:pos="927"/>
              </w:tabs>
              <w:ind w:left="360"/>
              <w:jc w:val="both"/>
              <w:rPr>
                <w:rFonts w:ascii="Arial" w:hAnsi="Arial" w:cs="Arial"/>
              </w:rPr>
            </w:pPr>
          </w:p>
          <w:p w14:paraId="257F9488" w14:textId="715B646F" w:rsidR="007431CA" w:rsidRDefault="007431CA" w:rsidP="007431CA">
            <w:pPr>
              <w:pStyle w:val="Odstavecseseznamem"/>
              <w:numPr>
                <w:ilvl w:val="0"/>
                <w:numId w:val="30"/>
              </w:numPr>
              <w:tabs>
                <w:tab w:val="num" w:pos="92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</w:t>
            </w:r>
            <w:r w:rsidRPr="00AC2295">
              <w:rPr>
                <w:rFonts w:ascii="Arial" w:hAnsi="Arial" w:cs="Arial"/>
              </w:rPr>
              <w:t>zvláštních sběrných nádob je zakázáno ukládat jiné složky komunálních odpadů, než pro které jsou určeny</w:t>
            </w:r>
            <w:r>
              <w:rPr>
                <w:rFonts w:ascii="Arial" w:hAnsi="Arial" w:cs="Arial"/>
              </w:rPr>
              <w:t>.</w:t>
            </w:r>
          </w:p>
          <w:p w14:paraId="5A28F062" w14:textId="77777777" w:rsidR="007431CA" w:rsidRDefault="007431CA" w:rsidP="007431CA">
            <w:pPr>
              <w:pStyle w:val="Odstavecseseznamem"/>
              <w:ind w:left="360"/>
              <w:jc w:val="both"/>
              <w:rPr>
                <w:rFonts w:ascii="Arial" w:hAnsi="Arial" w:cs="Arial"/>
              </w:rPr>
            </w:pPr>
          </w:p>
          <w:p w14:paraId="3BC9B218" w14:textId="7BDCBB2C" w:rsidR="007431CA" w:rsidRDefault="007431CA" w:rsidP="007431CA">
            <w:pPr>
              <w:pStyle w:val="Odstavecseseznamem"/>
              <w:numPr>
                <w:ilvl w:val="0"/>
                <w:numId w:val="30"/>
              </w:numPr>
              <w:tabs>
                <w:tab w:val="num" w:pos="92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Zvláštní sběrné nádoby</w:t>
            </w:r>
            <w:r w:rsidRPr="009007DD">
              <w:rPr>
                <w:rFonts w:ascii="Arial" w:hAnsi="Arial" w:cs="Arial"/>
              </w:rPr>
              <w:t xml:space="preserve"> je povinnost plnit tak, aby je bylo možno uzavřít a odpad z nich při manipulaci nevypadával.</w:t>
            </w:r>
            <w:r w:rsidR="00B95992">
              <w:rPr>
                <w:rFonts w:ascii="Arial" w:hAnsi="Arial" w:cs="Arial"/>
              </w:rPr>
              <w:t xml:space="preserve"> Odpad neodkládat mimo tyto nádoby.</w:t>
            </w:r>
            <w:r w:rsidRPr="009007DD">
              <w:rPr>
                <w:rFonts w:ascii="Arial" w:hAnsi="Arial" w:cs="Arial"/>
              </w:rPr>
              <w:t xml:space="preserve"> Pokud to umožňuje povaha odpadu, je nutno objem odpadu před jeho odložením do sběrné nádoby minimalizovat</w:t>
            </w:r>
            <w:r>
              <w:rPr>
                <w:rFonts w:ascii="Arial" w:hAnsi="Arial" w:cs="Arial"/>
              </w:rPr>
              <w:t>.</w:t>
            </w:r>
          </w:p>
          <w:p w14:paraId="1C3590A5" w14:textId="77777777" w:rsidR="0095771F" w:rsidRPr="0095771F" w:rsidRDefault="0095771F" w:rsidP="0095771F">
            <w:pPr>
              <w:pStyle w:val="Odstavecseseznamem"/>
              <w:rPr>
                <w:rFonts w:ascii="Arial" w:hAnsi="Arial" w:cs="Arial"/>
              </w:rPr>
            </w:pPr>
          </w:p>
          <w:p w14:paraId="16ECF9BD" w14:textId="4F2861CC" w:rsidR="0095771F" w:rsidRDefault="0095771F" w:rsidP="0095771F">
            <w:pPr>
              <w:tabs>
                <w:tab w:val="num" w:pos="927"/>
              </w:tabs>
              <w:jc w:val="both"/>
              <w:rPr>
                <w:rFonts w:ascii="Arial" w:hAnsi="Arial" w:cs="Arial"/>
              </w:rPr>
            </w:pPr>
          </w:p>
          <w:p w14:paraId="420A79DD" w14:textId="77777777" w:rsidR="0095771F" w:rsidRPr="0095771F" w:rsidRDefault="0095771F" w:rsidP="0095771F">
            <w:pPr>
              <w:pStyle w:val="Nadpis2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95771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Čl. 4</w:t>
            </w:r>
          </w:p>
          <w:p w14:paraId="26F1DE24" w14:textId="2DFCD24D" w:rsidR="0095771F" w:rsidRPr="0095771F" w:rsidRDefault="0095771F" w:rsidP="0095771F">
            <w:pPr>
              <w:pStyle w:val="Nadpis2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95771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voz </w:t>
            </w:r>
            <w:r w:rsidRPr="0095771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nebezpečných složek komunálního odpadu a objemného odpadu</w:t>
            </w:r>
          </w:p>
          <w:p w14:paraId="5B3CAECB" w14:textId="77777777" w:rsidR="0095771F" w:rsidRPr="0095771F" w:rsidRDefault="0095771F" w:rsidP="0095771F">
            <w:pPr>
              <w:tabs>
                <w:tab w:val="num" w:pos="927"/>
              </w:tabs>
              <w:jc w:val="both"/>
              <w:rPr>
                <w:rFonts w:ascii="Arial" w:hAnsi="Arial" w:cs="Arial"/>
              </w:rPr>
            </w:pPr>
          </w:p>
          <w:p w14:paraId="1D0D1907" w14:textId="13F31384" w:rsidR="00AA675F" w:rsidRDefault="0095771F" w:rsidP="0095771F">
            <w:pPr>
              <w:pStyle w:val="Odstavecseseznamem"/>
              <w:numPr>
                <w:ilvl w:val="0"/>
                <w:numId w:val="34"/>
              </w:numPr>
              <w:jc w:val="both"/>
              <w:rPr>
                <w:rFonts w:ascii="Arial" w:hAnsi="Arial" w:cs="Arial"/>
              </w:rPr>
            </w:pPr>
            <w:r w:rsidRPr="0095771F">
              <w:rPr>
                <w:rFonts w:ascii="Arial" w:hAnsi="Arial" w:cs="Arial"/>
              </w:rPr>
              <w:t xml:space="preserve">Svoz nebezpečných složek komunálního odpadu </w:t>
            </w:r>
            <w:r>
              <w:rPr>
                <w:rFonts w:ascii="Arial" w:hAnsi="Arial" w:cs="Arial"/>
              </w:rPr>
              <w:t xml:space="preserve">a objemného odpadu </w:t>
            </w:r>
            <w:r w:rsidRPr="0095771F">
              <w:rPr>
                <w:rFonts w:ascii="Arial" w:hAnsi="Arial" w:cs="Arial"/>
              </w:rPr>
              <w:t xml:space="preserve">je zajišťován </w:t>
            </w:r>
            <w:r w:rsidRPr="0095771F">
              <w:rPr>
                <w:rFonts w:ascii="Arial" w:hAnsi="Arial" w:cs="Arial"/>
                <w:iCs/>
              </w:rPr>
              <w:t>minimálně dvakrát ročně</w:t>
            </w:r>
            <w:r w:rsidRPr="0095771F">
              <w:rPr>
                <w:rFonts w:ascii="Arial" w:hAnsi="Arial" w:cs="Arial"/>
              </w:rPr>
              <w:t xml:space="preserve"> jejich odebíráním na předem vyhlášených přechodných stanovištích přímo do zvláštních sběrných nádob k tomuto sběru určených. Informace o svozu jsou zveřejňovány na úřední desce obce, na internet</w:t>
            </w:r>
            <w:r>
              <w:rPr>
                <w:rFonts w:ascii="Arial" w:hAnsi="Arial" w:cs="Arial"/>
              </w:rPr>
              <w:t>ových stránkách obce a v místním rozhlase.</w:t>
            </w:r>
          </w:p>
          <w:p w14:paraId="6F407349" w14:textId="77777777" w:rsidR="0095771F" w:rsidRDefault="0095771F" w:rsidP="0095771F">
            <w:pPr>
              <w:pStyle w:val="Odstavecseseznamem"/>
              <w:ind w:left="360"/>
              <w:jc w:val="both"/>
              <w:rPr>
                <w:rFonts w:ascii="Arial" w:hAnsi="Arial" w:cs="Arial"/>
              </w:rPr>
            </w:pPr>
          </w:p>
          <w:p w14:paraId="584A2A18" w14:textId="21865742" w:rsidR="0095771F" w:rsidRDefault="0095771F" w:rsidP="0095771F">
            <w:pPr>
              <w:pStyle w:val="Odstavecseseznamem"/>
              <w:numPr>
                <w:ilvl w:val="0"/>
                <w:numId w:val="34"/>
              </w:numPr>
              <w:jc w:val="both"/>
              <w:rPr>
                <w:rFonts w:ascii="Arial" w:hAnsi="Arial" w:cs="Arial"/>
              </w:rPr>
            </w:pPr>
            <w:r w:rsidRPr="0095771F">
              <w:rPr>
                <w:rFonts w:ascii="Arial" w:hAnsi="Arial" w:cs="Arial"/>
              </w:rPr>
              <w:t>Soustřeďování nebezpečných složek komunálního odpadu a objemného odpadu podléhá požadavkům stanoveným v čl. 3 odst. 4 a 5.</w:t>
            </w:r>
          </w:p>
          <w:p w14:paraId="3A2F92BF" w14:textId="77777777" w:rsidR="000E621C" w:rsidRPr="000E621C" w:rsidRDefault="000E621C" w:rsidP="000E621C">
            <w:pPr>
              <w:pStyle w:val="Odstavecseseznamem"/>
              <w:rPr>
                <w:rFonts w:ascii="Arial" w:hAnsi="Arial" w:cs="Arial"/>
              </w:rPr>
            </w:pPr>
          </w:p>
          <w:p w14:paraId="39CE4B67" w14:textId="4A01C34F" w:rsidR="000E621C" w:rsidRDefault="000E621C" w:rsidP="000E621C">
            <w:pPr>
              <w:jc w:val="both"/>
              <w:rPr>
                <w:rFonts w:ascii="Arial" w:hAnsi="Arial" w:cs="Arial"/>
              </w:rPr>
            </w:pPr>
          </w:p>
          <w:p w14:paraId="78230F3B" w14:textId="77777777" w:rsidR="000E621C" w:rsidRPr="00FB6AE5" w:rsidRDefault="000E621C" w:rsidP="000E621C">
            <w:pPr>
              <w:jc w:val="center"/>
              <w:rPr>
                <w:rFonts w:ascii="Arial" w:hAnsi="Arial" w:cs="Arial"/>
                <w:b/>
              </w:rPr>
            </w:pPr>
            <w:r w:rsidRPr="00FB6AE5">
              <w:rPr>
                <w:rFonts w:ascii="Arial" w:hAnsi="Arial" w:cs="Arial"/>
                <w:b/>
              </w:rPr>
              <w:t xml:space="preserve">Čl. </w:t>
            </w:r>
            <w:r>
              <w:rPr>
                <w:rFonts w:ascii="Arial" w:hAnsi="Arial" w:cs="Arial"/>
                <w:b/>
              </w:rPr>
              <w:t>5</w:t>
            </w:r>
          </w:p>
          <w:p w14:paraId="740C31E8" w14:textId="2AA5715D" w:rsidR="000E621C" w:rsidRDefault="000E621C" w:rsidP="000E621C">
            <w:pPr>
              <w:jc w:val="center"/>
              <w:rPr>
                <w:rFonts w:ascii="Arial" w:hAnsi="Arial" w:cs="Arial"/>
                <w:b/>
              </w:rPr>
            </w:pPr>
            <w:r w:rsidRPr="00FB6AE5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oustřeďování</w:t>
            </w:r>
            <w:r w:rsidRPr="00FB6AE5">
              <w:rPr>
                <w:rFonts w:ascii="Arial" w:hAnsi="Arial" w:cs="Arial"/>
                <w:b/>
              </w:rPr>
              <w:t xml:space="preserve"> směsného </w:t>
            </w:r>
            <w:r>
              <w:rPr>
                <w:rFonts w:ascii="Arial" w:hAnsi="Arial" w:cs="Arial"/>
                <w:b/>
              </w:rPr>
              <w:t xml:space="preserve">komunálního </w:t>
            </w:r>
            <w:r w:rsidRPr="00FB6AE5">
              <w:rPr>
                <w:rFonts w:ascii="Arial" w:hAnsi="Arial" w:cs="Arial"/>
                <w:b/>
              </w:rPr>
              <w:t xml:space="preserve">odpadu </w:t>
            </w:r>
          </w:p>
          <w:p w14:paraId="27FABA4E" w14:textId="77777777" w:rsidR="000E621C" w:rsidRPr="00FB6AE5" w:rsidRDefault="000E621C" w:rsidP="000E621C">
            <w:pPr>
              <w:jc w:val="center"/>
              <w:rPr>
                <w:rFonts w:ascii="Arial" w:hAnsi="Arial" w:cs="Arial"/>
                <w:b/>
              </w:rPr>
            </w:pPr>
          </w:p>
          <w:p w14:paraId="40AE7AF3" w14:textId="57A2D5D4" w:rsidR="000E621C" w:rsidRPr="00CF4965" w:rsidRDefault="000E621C" w:rsidP="000E621C">
            <w:pPr>
              <w:pStyle w:val="Odstavecseseznamem"/>
              <w:widowControl w:val="0"/>
              <w:numPr>
                <w:ilvl w:val="0"/>
                <w:numId w:val="37"/>
              </w:numPr>
              <w:jc w:val="both"/>
              <w:rPr>
                <w:rFonts w:ascii="Arial" w:hAnsi="Arial" w:cs="Arial"/>
              </w:rPr>
            </w:pPr>
            <w:r w:rsidRPr="000E621C">
              <w:rPr>
                <w:rFonts w:ascii="Arial" w:hAnsi="Arial" w:cs="Arial"/>
              </w:rPr>
              <w:t xml:space="preserve">Směsný komunální odpad se odkládá do sběrných nádob. Pro účely této vyhlášky se sběrnými </w:t>
            </w:r>
            <w:r w:rsidRPr="00CF4965">
              <w:rPr>
                <w:rFonts w:ascii="Arial" w:hAnsi="Arial" w:cs="Arial"/>
              </w:rPr>
              <w:t>nádobami rozumějí:</w:t>
            </w:r>
          </w:p>
          <w:p w14:paraId="1CF20015" w14:textId="742040AF" w:rsidR="000E621C" w:rsidRPr="00CF4965" w:rsidRDefault="000E621C" w:rsidP="000E621C">
            <w:pPr>
              <w:pStyle w:val="Odstavecseseznamem"/>
              <w:widowControl w:val="0"/>
              <w:numPr>
                <w:ilvl w:val="0"/>
                <w:numId w:val="38"/>
              </w:numPr>
              <w:jc w:val="both"/>
              <w:rPr>
                <w:rFonts w:ascii="Arial" w:hAnsi="Arial" w:cs="Arial"/>
              </w:rPr>
            </w:pPr>
            <w:r w:rsidRPr="00B95992">
              <w:rPr>
                <w:rFonts w:ascii="Arial" w:hAnsi="Arial" w:cs="Arial"/>
              </w:rPr>
              <w:t xml:space="preserve">typizované sběrné nádoby – popelnice </w:t>
            </w:r>
            <w:r w:rsidR="00B95992">
              <w:rPr>
                <w:rFonts w:ascii="Arial" w:hAnsi="Arial" w:cs="Arial"/>
              </w:rPr>
              <w:t>120 l nebo 240 l opatřené logem svozové společnosti</w:t>
            </w:r>
          </w:p>
          <w:p w14:paraId="792B361F" w14:textId="2E57D86E" w:rsidR="000E621C" w:rsidRPr="00CF4965" w:rsidRDefault="000E621C" w:rsidP="000E621C">
            <w:pPr>
              <w:pStyle w:val="Odstavecseseznamem"/>
              <w:widowControl w:val="0"/>
              <w:numPr>
                <w:ilvl w:val="0"/>
                <w:numId w:val="38"/>
              </w:numPr>
              <w:jc w:val="both"/>
              <w:rPr>
                <w:rFonts w:ascii="Arial" w:hAnsi="Arial" w:cs="Arial"/>
              </w:rPr>
            </w:pPr>
            <w:r w:rsidRPr="00CF4965">
              <w:rPr>
                <w:rFonts w:ascii="Arial" w:hAnsi="Arial" w:cs="Arial"/>
              </w:rPr>
              <w:t>kontejnery opatřené logem svozové společnosti,</w:t>
            </w:r>
          </w:p>
          <w:p w14:paraId="5E3DE19A" w14:textId="381942A3" w:rsidR="000E621C" w:rsidRPr="00CF4965" w:rsidRDefault="000E621C" w:rsidP="000E621C">
            <w:pPr>
              <w:pStyle w:val="Odstavecseseznamem"/>
              <w:widowControl w:val="0"/>
              <w:numPr>
                <w:ilvl w:val="0"/>
                <w:numId w:val="38"/>
              </w:numPr>
              <w:jc w:val="both"/>
              <w:rPr>
                <w:rFonts w:ascii="Arial" w:hAnsi="Arial" w:cs="Arial"/>
              </w:rPr>
            </w:pPr>
            <w:r w:rsidRPr="00CF4965">
              <w:rPr>
                <w:rFonts w:ascii="Arial" w:hAnsi="Arial" w:cs="Arial"/>
              </w:rPr>
              <w:t>sběrné pytle opatřené logem svozové společnosti</w:t>
            </w:r>
            <w:r w:rsidR="00CF4965" w:rsidRPr="00CF4965">
              <w:rPr>
                <w:rFonts w:ascii="Arial" w:hAnsi="Arial" w:cs="Arial"/>
              </w:rPr>
              <w:t>,</w:t>
            </w:r>
          </w:p>
          <w:p w14:paraId="3C1E3C7C" w14:textId="73AB89D9" w:rsidR="00CF4965" w:rsidRDefault="00CF4965" w:rsidP="00CF4965">
            <w:pPr>
              <w:pStyle w:val="Odstavecseseznamem"/>
              <w:numPr>
                <w:ilvl w:val="0"/>
                <w:numId w:val="38"/>
              </w:numPr>
              <w:jc w:val="both"/>
              <w:rPr>
                <w:rFonts w:ascii="Arial" w:hAnsi="Arial" w:cs="Arial"/>
              </w:rPr>
            </w:pPr>
            <w:r w:rsidRPr="00CF4965">
              <w:rPr>
                <w:rFonts w:ascii="Arial" w:hAnsi="Arial" w:cs="Arial"/>
              </w:rPr>
              <w:t>odpadkové koše, které jsou umístěny na veřejných prostranstvích v obci, sloužící pro odkládání drobného směsného komunálního odpadu.</w:t>
            </w:r>
          </w:p>
          <w:p w14:paraId="16D438CE" w14:textId="77777777" w:rsidR="00CF4965" w:rsidRDefault="00CF4965" w:rsidP="00CF4965">
            <w:pPr>
              <w:pStyle w:val="Odstavecseseznamem"/>
              <w:ind w:left="1068"/>
              <w:jc w:val="both"/>
              <w:rPr>
                <w:rFonts w:ascii="Arial" w:hAnsi="Arial" w:cs="Arial"/>
              </w:rPr>
            </w:pPr>
          </w:p>
          <w:p w14:paraId="792C728D" w14:textId="7C21D639" w:rsidR="00CF4965" w:rsidRPr="00CF4965" w:rsidRDefault="00CF4965" w:rsidP="00CF4965">
            <w:pPr>
              <w:pStyle w:val="Odstavecseseznamem"/>
              <w:numPr>
                <w:ilvl w:val="0"/>
                <w:numId w:val="37"/>
              </w:numPr>
              <w:jc w:val="both"/>
              <w:rPr>
                <w:rFonts w:ascii="Arial" w:hAnsi="Arial" w:cs="Arial"/>
              </w:rPr>
            </w:pPr>
            <w:r w:rsidRPr="00CF4965">
              <w:rPr>
                <w:rFonts w:ascii="Arial" w:hAnsi="Arial" w:cs="Arial"/>
              </w:rPr>
              <w:t xml:space="preserve">Soustřeďování směsného komunálního odpadu podléhá požadavkům stanoveným </w:t>
            </w:r>
            <w:r w:rsidRPr="00CF4965">
              <w:rPr>
                <w:rFonts w:ascii="Arial" w:hAnsi="Arial" w:cs="Arial"/>
              </w:rPr>
              <w:br/>
              <w:t xml:space="preserve">v čl. 3 odst. 4 a 5. </w:t>
            </w:r>
          </w:p>
          <w:p w14:paraId="566F2E6C" w14:textId="12994911" w:rsidR="00BC592C" w:rsidRDefault="00BC592C" w:rsidP="0095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jc w:val="both"/>
              <w:rPr>
                <w:rFonts w:ascii="Arial" w:hAnsi="Arial" w:cs="Arial"/>
              </w:rPr>
            </w:pPr>
          </w:p>
          <w:p w14:paraId="1D94D391" w14:textId="7185129A" w:rsidR="00022FF9" w:rsidRDefault="00022FF9" w:rsidP="0095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jc w:val="both"/>
              <w:rPr>
                <w:rFonts w:ascii="Arial" w:hAnsi="Arial" w:cs="Arial"/>
              </w:rPr>
            </w:pPr>
          </w:p>
          <w:p w14:paraId="19278F3D" w14:textId="77777777" w:rsidR="00022FF9" w:rsidRDefault="00022FF9" w:rsidP="0095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jc w:val="both"/>
              <w:rPr>
                <w:rFonts w:ascii="Arial" w:hAnsi="Arial" w:cs="Arial"/>
              </w:rPr>
            </w:pPr>
          </w:p>
          <w:p w14:paraId="09C62629" w14:textId="77777777" w:rsidR="00DF712B" w:rsidRPr="00FB6AE5" w:rsidRDefault="00DF712B" w:rsidP="00DF712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Čl. 6</w:t>
            </w:r>
          </w:p>
          <w:p w14:paraId="11B2997C" w14:textId="40A0AD9C" w:rsidR="00DF712B" w:rsidRDefault="00DF712B" w:rsidP="00DF712B">
            <w:pPr>
              <w:jc w:val="center"/>
              <w:rPr>
                <w:rFonts w:ascii="Arial" w:hAnsi="Arial" w:cs="Arial"/>
                <w:b/>
              </w:rPr>
            </w:pPr>
            <w:r w:rsidRPr="00FB6AE5">
              <w:rPr>
                <w:rFonts w:ascii="Arial" w:hAnsi="Arial" w:cs="Arial"/>
                <w:b/>
              </w:rPr>
              <w:t xml:space="preserve">Nakládání se stavebním </w:t>
            </w:r>
            <w:r>
              <w:rPr>
                <w:rFonts w:ascii="Arial" w:hAnsi="Arial" w:cs="Arial"/>
                <w:b/>
              </w:rPr>
              <w:t>a demoličním odpadem</w:t>
            </w:r>
          </w:p>
          <w:p w14:paraId="6F3116A8" w14:textId="77777777" w:rsidR="005B512C" w:rsidRDefault="005B512C" w:rsidP="00DF712B">
            <w:pPr>
              <w:jc w:val="center"/>
              <w:rPr>
                <w:rFonts w:ascii="Arial" w:hAnsi="Arial" w:cs="Arial"/>
                <w:b/>
              </w:rPr>
            </w:pPr>
          </w:p>
          <w:p w14:paraId="79ECBAC6" w14:textId="6E3CBDF9" w:rsidR="00DF712B" w:rsidRPr="00DF712B" w:rsidRDefault="00DF712B" w:rsidP="00DF712B">
            <w:pPr>
              <w:pStyle w:val="Odstavecseseznamem"/>
              <w:numPr>
                <w:ilvl w:val="0"/>
                <w:numId w:val="42"/>
              </w:numPr>
              <w:jc w:val="both"/>
              <w:rPr>
                <w:rFonts w:ascii="Arial" w:hAnsi="Arial" w:cs="Arial"/>
              </w:rPr>
            </w:pPr>
            <w:r w:rsidRPr="00DF712B">
              <w:rPr>
                <w:rFonts w:ascii="Arial" w:hAnsi="Arial" w:cs="Arial"/>
              </w:rPr>
              <w:t xml:space="preserve">Stavebním odpadem a demoličním odpadem se rozumí odpad vznikající při stavebních </w:t>
            </w:r>
            <w:r w:rsidRPr="00DF712B">
              <w:rPr>
                <w:rFonts w:ascii="Arial" w:hAnsi="Arial" w:cs="Arial"/>
              </w:rPr>
              <w:br/>
              <w:t>a demoličních činnostech nepodnikajících fyzických osob. Stavební a demoliční odpad není odpadem komunálním.</w:t>
            </w:r>
          </w:p>
          <w:p w14:paraId="2B50E222" w14:textId="77777777" w:rsidR="00DF712B" w:rsidRPr="00DF712B" w:rsidRDefault="00DF712B" w:rsidP="00DF712B">
            <w:pPr>
              <w:pStyle w:val="Odstavecseseznamem"/>
              <w:ind w:left="360"/>
              <w:jc w:val="both"/>
              <w:rPr>
                <w:rFonts w:ascii="Arial" w:hAnsi="Arial" w:cs="Arial"/>
              </w:rPr>
            </w:pPr>
          </w:p>
          <w:p w14:paraId="4A16834F" w14:textId="0DC9348E" w:rsidR="00DF712B" w:rsidRPr="00DF712B" w:rsidRDefault="00DF712B" w:rsidP="00DF712B">
            <w:pPr>
              <w:pStyle w:val="Odstavecseseznamem"/>
              <w:numPr>
                <w:ilvl w:val="0"/>
                <w:numId w:val="42"/>
              </w:numPr>
              <w:jc w:val="both"/>
              <w:rPr>
                <w:rFonts w:ascii="Arial" w:hAnsi="Arial" w:cs="Arial"/>
              </w:rPr>
            </w:pPr>
            <w:r w:rsidRPr="00DF712B">
              <w:rPr>
                <w:rFonts w:ascii="Arial" w:hAnsi="Arial" w:cs="Arial"/>
              </w:rPr>
              <w:t>Stavební a demoliční odpad lze použít, předat či zlikvidovat pouze zákonem stanoveným způsobem</w:t>
            </w:r>
            <w:r w:rsidR="00D243FC">
              <w:rPr>
                <w:rStyle w:val="Znakapoznpodarou"/>
                <w:rFonts w:ascii="Arial" w:hAnsi="Arial" w:cs="Arial"/>
              </w:rPr>
              <w:footnoteReference w:id="3"/>
            </w:r>
            <w:r w:rsidRPr="00DF712B">
              <w:rPr>
                <w:rFonts w:ascii="Arial" w:hAnsi="Arial" w:cs="Arial"/>
              </w:rPr>
              <w:t>.</w:t>
            </w:r>
          </w:p>
          <w:p w14:paraId="5AC86A4A" w14:textId="2E719FA0" w:rsidR="00CE161E" w:rsidRPr="005E3298" w:rsidRDefault="00CE161E" w:rsidP="00CE161E">
            <w:pPr>
              <w:pStyle w:val="Zkladntext2"/>
              <w:spacing w:line="312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E329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Čl. </w:t>
            </w:r>
            <w:r w:rsidR="00BC592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7</w:t>
            </w:r>
            <w:r w:rsidRPr="005E3298">
              <w:rPr>
                <w:rFonts w:ascii="Arial" w:eastAsia="Arial" w:hAnsi="Arial" w:cs="Arial"/>
                <w:b/>
                <w:bCs/>
                <w:sz w:val="22"/>
                <w:szCs w:val="22"/>
              </w:rPr>
              <w:br/>
            </w:r>
            <w:r w:rsidR="005E3298" w:rsidRPr="005E329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Závěrečná ustanovení</w:t>
            </w:r>
          </w:p>
          <w:p w14:paraId="581D0DEA" w14:textId="6DABB65A" w:rsidR="005B512C" w:rsidRPr="005B512C" w:rsidRDefault="005E3298" w:rsidP="005B512C">
            <w:pPr>
              <w:pStyle w:val="Zkladntext2"/>
              <w:numPr>
                <w:ilvl w:val="0"/>
                <w:numId w:val="43"/>
              </w:numPr>
              <w:spacing w:after="0" w:line="312" w:lineRule="auto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 xml:space="preserve">Zrušuje se obecně závazná vyhláška obce Slavhostice č. </w:t>
            </w:r>
            <w:r w:rsidR="00BC592C"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>2</w:t>
            </w:r>
            <w:r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>/20</w:t>
            </w:r>
            <w:r w:rsidR="00BC592C"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>19</w:t>
            </w:r>
            <w:r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 xml:space="preserve">, </w:t>
            </w:r>
            <w:r w:rsidR="00BC592C" w:rsidRPr="00BC592C">
              <w:rPr>
                <w:rFonts w:ascii="Arial" w:hAnsi="Arial" w:cs="Arial"/>
                <w:color w:val="auto"/>
                <w:sz w:val="22"/>
                <w:szCs w:val="22"/>
              </w:rPr>
              <w:t>systému shromažďování, sběru, přepravy, třídění, využívání a odstraňování komunálních odpadů a nakládání se stavebním odpadem na území obce</w:t>
            </w:r>
            <w:r w:rsidRPr="00BC592C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 xml:space="preserve">, </w:t>
            </w:r>
            <w:r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 xml:space="preserve">ze dne </w:t>
            </w:r>
            <w:r w:rsidR="00BC592C"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>30</w:t>
            </w:r>
            <w:r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 xml:space="preserve">. </w:t>
            </w:r>
            <w:r w:rsidR="00BC592C"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>prosince</w:t>
            </w:r>
            <w:r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 xml:space="preserve"> 20</w:t>
            </w:r>
            <w:r w:rsidR="00BC592C"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>19</w:t>
            </w:r>
            <w:r w:rsidRPr="00BC592C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>.</w:t>
            </w:r>
          </w:p>
          <w:p w14:paraId="6F7F8D8F" w14:textId="77777777" w:rsidR="005B512C" w:rsidRPr="005B512C" w:rsidRDefault="005B512C" w:rsidP="005B512C">
            <w:pPr>
              <w:pStyle w:val="Zkladntext2"/>
              <w:spacing w:after="0" w:line="312" w:lineRule="auto"/>
              <w:ind w:left="360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  <w:p w14:paraId="687E11AA" w14:textId="417C4983" w:rsidR="00CE161E" w:rsidRPr="005B512C" w:rsidRDefault="00CE161E" w:rsidP="005B512C">
            <w:pPr>
              <w:pStyle w:val="Zkladntext2"/>
              <w:numPr>
                <w:ilvl w:val="0"/>
                <w:numId w:val="43"/>
              </w:numPr>
              <w:spacing w:after="0" w:line="312" w:lineRule="auto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5B512C">
              <w:rPr>
                <w:rFonts w:ascii="Arial" w:eastAsia="Arial" w:hAnsi="Arial" w:cs="Arial"/>
                <w:color w:val="auto"/>
                <w:sz w:val="22"/>
                <w:szCs w:val="22"/>
              </w:rPr>
              <w:t>Tato vyhláška nabývá účinnosti dnem 1. ledna 2025.</w:t>
            </w:r>
          </w:p>
          <w:p w14:paraId="2628DF95" w14:textId="77777777" w:rsidR="00CE161E" w:rsidRPr="00CE161E" w:rsidRDefault="00CE161E">
            <w:pPr>
              <w:rPr>
                <w:rFonts w:ascii="Garamond" w:hAnsi="Garamond"/>
              </w:rPr>
            </w:pPr>
          </w:p>
          <w:p w14:paraId="7D1AF6CD" w14:textId="58B0282E" w:rsidR="007B4CDA" w:rsidRPr="00CE161E" w:rsidRDefault="007B4CDA">
            <w:pPr>
              <w:rPr>
                <w:rFonts w:ascii="Garamond" w:hAnsi="Garamond"/>
              </w:rPr>
            </w:pPr>
          </w:p>
        </w:tc>
      </w:tr>
      <w:tr w:rsidR="006B485B" w14:paraId="2935321B" w14:textId="77777777" w:rsidTr="00031DAF">
        <w:trPr>
          <w:trHeight w:val="1258"/>
        </w:trPr>
        <w:tc>
          <w:tcPr>
            <w:tcW w:w="4223" w:type="dxa"/>
            <w:gridSpan w:val="2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88F1847" w14:textId="02FDA32C" w:rsidR="006B485B" w:rsidRDefault="006B485B" w:rsidP="006B485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4CC9987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082A9E6C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660C488F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78652DFD" w14:textId="7C95FD7D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  <w:r w:rsidRPr="00964CED">
              <w:rPr>
                <w:sz w:val="18"/>
                <w:szCs w:val="18"/>
              </w:rPr>
              <w:t>Hana Hrdá</w:t>
            </w:r>
            <w:r w:rsidR="00656777">
              <w:rPr>
                <w:sz w:val="18"/>
                <w:szCs w:val="18"/>
              </w:rPr>
              <w:t>, v.r.</w:t>
            </w:r>
          </w:p>
          <w:p w14:paraId="00377C2E" w14:textId="588D8800" w:rsidR="006B485B" w:rsidRDefault="004361E0" w:rsidP="006B485B">
            <w:pPr>
              <w:jc w:val="center"/>
            </w:pPr>
            <w:r w:rsidRPr="00964CED">
              <w:rPr>
                <w:sz w:val="18"/>
                <w:szCs w:val="18"/>
              </w:rPr>
              <w:t>místostarostka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0D619C" w14:textId="7E438AF9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2A667D22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38DB4490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53E0685E" w14:textId="6A30FD22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  <w:r w:rsidRPr="00964CED">
              <w:rPr>
                <w:sz w:val="18"/>
                <w:szCs w:val="18"/>
              </w:rPr>
              <w:t>Ing. Jaroslav Řeháček</w:t>
            </w:r>
            <w:r w:rsidR="00656777">
              <w:rPr>
                <w:sz w:val="18"/>
                <w:szCs w:val="18"/>
              </w:rPr>
              <w:t>, v.r.</w:t>
            </w:r>
          </w:p>
          <w:p w14:paraId="50C17869" w14:textId="6310AE52" w:rsidR="006B485B" w:rsidRDefault="006B485B" w:rsidP="006B485B">
            <w:pPr>
              <w:jc w:val="center"/>
            </w:pPr>
            <w:r w:rsidRPr="00964CED">
              <w:rPr>
                <w:sz w:val="18"/>
                <w:szCs w:val="18"/>
              </w:rPr>
              <w:t>starosta</w:t>
            </w:r>
          </w:p>
        </w:tc>
      </w:tr>
    </w:tbl>
    <w:p w14:paraId="78D0071A" w14:textId="77777777" w:rsidR="00A036D9" w:rsidRDefault="00A036D9" w:rsidP="00447028"/>
    <w:sectPr w:rsidR="00A036D9" w:rsidSect="002522DA">
      <w:footerReference w:type="even" r:id="rId9"/>
      <w:footerReference w:type="default" r:id="rId10"/>
      <w:pgSz w:w="11906" w:h="16838" w:code="9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7458A" w14:textId="77777777" w:rsidR="005C0710" w:rsidRDefault="005C0710" w:rsidP="007B4CDA">
      <w:pPr>
        <w:spacing w:after="0" w:line="240" w:lineRule="auto"/>
      </w:pPr>
      <w:r>
        <w:separator/>
      </w:r>
    </w:p>
  </w:endnote>
  <w:endnote w:type="continuationSeparator" w:id="0">
    <w:p w14:paraId="3162D7D6" w14:textId="77777777" w:rsidR="005C0710" w:rsidRDefault="005C0710" w:rsidP="007B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9130284"/>
      <w:docPartObj>
        <w:docPartGallery w:val="Page Numbers (Bottom of Page)"/>
        <w:docPartUnique/>
      </w:docPartObj>
    </w:sdtPr>
    <w:sdtContent>
      <w:p w14:paraId="1F425610" w14:textId="338F9451" w:rsidR="004F3630" w:rsidRDefault="004F3630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D2F465C" wp14:editId="776E2D3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Vývojový diagram: alternativní post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AECFF" w14:textId="77777777" w:rsidR="004F3630" w:rsidRDefault="004F3630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D2F465C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2" o:spid="_x0000_s1026" type="#_x0000_t176" style="position:absolute;margin-left:0;margin-top:0;width:40.35pt;height:34.7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39AAECFF" w14:textId="77777777" w:rsidR="004F3630" w:rsidRDefault="004F3630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4078679"/>
      <w:docPartObj>
        <w:docPartGallery w:val="Page Numbers (Bottom of Page)"/>
        <w:docPartUnique/>
      </w:docPartObj>
    </w:sdtPr>
    <w:sdtContent>
      <w:p w14:paraId="02A60B26" w14:textId="77777777" w:rsidR="007B4CDA" w:rsidRDefault="007B4CDA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0969CF" wp14:editId="2C2D0AA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3" name="Vývojový diagram: alternativní post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DB9EC" w14:textId="77777777" w:rsidR="007B4CDA" w:rsidRDefault="007B4CDA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785B62" w:rsidRPr="00785B62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80969CF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3" o:spid="_x0000_s1027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" filled="f" fillcolor="#5c83b4" stroked="f" strokecolor="#737373">
                  <v:textbox>
                    <w:txbxContent>
                      <w:p w14:paraId="56FDB9EC" w14:textId="77777777" w:rsidR="007B4CDA" w:rsidRDefault="007B4CDA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785B62" w:rsidRPr="00785B62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866BF" w14:textId="77777777" w:rsidR="005C0710" w:rsidRDefault="005C0710" w:rsidP="007B4CDA">
      <w:pPr>
        <w:spacing w:after="0" w:line="240" w:lineRule="auto"/>
      </w:pPr>
      <w:r>
        <w:separator/>
      </w:r>
    </w:p>
  </w:footnote>
  <w:footnote w:type="continuationSeparator" w:id="0">
    <w:p w14:paraId="027992DD" w14:textId="77777777" w:rsidR="005C0710" w:rsidRDefault="005C0710" w:rsidP="007B4CDA">
      <w:pPr>
        <w:spacing w:after="0" w:line="240" w:lineRule="auto"/>
      </w:pPr>
      <w:r>
        <w:continuationSeparator/>
      </w:r>
    </w:p>
  </w:footnote>
  <w:footnote w:id="1">
    <w:p w14:paraId="7489EA9B" w14:textId="77777777" w:rsidR="00BC592C" w:rsidRPr="00DF28D8" w:rsidRDefault="00BC592C" w:rsidP="00BC592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3EB729C" w14:textId="77777777" w:rsidR="00BC592C" w:rsidRDefault="00BC592C" w:rsidP="00BC592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AF1D7A4" w14:textId="0A259BFB" w:rsidR="00D243FC" w:rsidRDefault="00D243FC">
      <w:pPr>
        <w:pStyle w:val="Textpoznpodarou"/>
      </w:pPr>
      <w:r>
        <w:rPr>
          <w:rStyle w:val="Znakapoznpodarou"/>
        </w:rPr>
        <w:footnoteRef/>
      </w:r>
      <w:r>
        <w:t xml:space="preserve">  Pro </w:t>
      </w:r>
      <w:r w:rsidRPr="00455355">
        <w:t xml:space="preserve">odložení stavebního </w:t>
      </w:r>
      <w:r>
        <w:t xml:space="preserve">a demoličního </w:t>
      </w:r>
      <w:r w:rsidRPr="00455355">
        <w:t>odpadu je možné</w:t>
      </w:r>
      <w:r>
        <w:t xml:space="preserve"> např. </w:t>
      </w:r>
      <w:r w:rsidRPr="00455355">
        <w:t xml:space="preserve"> použít velkoobjemové kontejnery oprávněné osoby, které budou odvezeny na náklady fyzické osoby (objednatele)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5E7E95"/>
    <w:multiLevelType w:val="hybridMultilevel"/>
    <w:tmpl w:val="8FD438F4"/>
    <w:lvl w:ilvl="0" w:tplc="718219C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7069C9"/>
    <w:multiLevelType w:val="hybridMultilevel"/>
    <w:tmpl w:val="443C4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8693E"/>
    <w:multiLevelType w:val="hybridMultilevel"/>
    <w:tmpl w:val="6FFC9F9E"/>
    <w:numStyleLink w:val="Importovanstyl3"/>
  </w:abstractNum>
  <w:abstractNum w:abstractNumId="6" w15:restartNumberingAfterBreak="0">
    <w:nsid w:val="1FEE2B0E"/>
    <w:multiLevelType w:val="hybridMultilevel"/>
    <w:tmpl w:val="A818277C"/>
    <w:lvl w:ilvl="0" w:tplc="6CFA4878">
      <w:start w:val="1"/>
      <w:numFmt w:val="decimal"/>
      <w:lvlText w:val="(%1)"/>
      <w:lvlJc w:val="left"/>
      <w:pPr>
        <w:ind w:left="36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703B9A"/>
    <w:multiLevelType w:val="hybridMultilevel"/>
    <w:tmpl w:val="B93CD214"/>
    <w:numStyleLink w:val="Importovanstyl1"/>
  </w:abstractNum>
  <w:abstractNum w:abstractNumId="8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7FB0A24"/>
    <w:multiLevelType w:val="hybridMultilevel"/>
    <w:tmpl w:val="7E3C5802"/>
    <w:lvl w:ilvl="0" w:tplc="27B0F1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794BCB"/>
    <w:multiLevelType w:val="multilevel"/>
    <w:tmpl w:val="C0A40B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DC17CBF"/>
    <w:multiLevelType w:val="hybridMultilevel"/>
    <w:tmpl w:val="A768B3AC"/>
    <w:lvl w:ilvl="0" w:tplc="2A24041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F82C9D"/>
    <w:multiLevelType w:val="multilevel"/>
    <w:tmpl w:val="6622A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76E5F"/>
    <w:multiLevelType w:val="hybridMultilevel"/>
    <w:tmpl w:val="94D88AC4"/>
    <w:lvl w:ilvl="0" w:tplc="F174B1AC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A3F69"/>
    <w:multiLevelType w:val="hybridMultilevel"/>
    <w:tmpl w:val="07B4CE12"/>
    <w:lvl w:ilvl="0" w:tplc="23F865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B65F73"/>
    <w:multiLevelType w:val="multilevel"/>
    <w:tmpl w:val="1BDE55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7700352"/>
    <w:multiLevelType w:val="hybridMultilevel"/>
    <w:tmpl w:val="105E2E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56015C"/>
    <w:multiLevelType w:val="hybridMultilevel"/>
    <w:tmpl w:val="FBF8F67A"/>
    <w:lvl w:ilvl="0" w:tplc="3BC08C4A">
      <w:start w:val="1"/>
      <w:numFmt w:val="lowerLetter"/>
      <w:lvlText w:val="%1)"/>
      <w:lvlJc w:val="left"/>
      <w:pPr>
        <w:ind w:left="1068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250B0"/>
    <w:multiLevelType w:val="multilevel"/>
    <w:tmpl w:val="7590B51E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1" w15:restartNumberingAfterBreak="0">
    <w:nsid w:val="43FA0F80"/>
    <w:multiLevelType w:val="multilevel"/>
    <w:tmpl w:val="AF6AF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ABA0C65"/>
    <w:multiLevelType w:val="multilevel"/>
    <w:tmpl w:val="7CDA46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AE756BC"/>
    <w:multiLevelType w:val="hybridMultilevel"/>
    <w:tmpl w:val="493E2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7688E"/>
    <w:multiLevelType w:val="hybridMultilevel"/>
    <w:tmpl w:val="DD5EE43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CD48C6"/>
    <w:multiLevelType w:val="hybridMultilevel"/>
    <w:tmpl w:val="DD62AE0A"/>
    <w:lvl w:ilvl="0" w:tplc="A1F6FA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124BF"/>
    <w:multiLevelType w:val="hybridMultilevel"/>
    <w:tmpl w:val="D534E264"/>
    <w:lvl w:ilvl="0" w:tplc="94B0A714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29638A"/>
    <w:multiLevelType w:val="multilevel"/>
    <w:tmpl w:val="BDBECA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19029F4"/>
    <w:multiLevelType w:val="multilevel"/>
    <w:tmpl w:val="648CB1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3836418"/>
    <w:multiLevelType w:val="hybridMultilevel"/>
    <w:tmpl w:val="AA7CE862"/>
    <w:lvl w:ilvl="0" w:tplc="AD0C3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1327A5"/>
    <w:multiLevelType w:val="hybridMultilevel"/>
    <w:tmpl w:val="44D4F6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C0310"/>
    <w:multiLevelType w:val="hybridMultilevel"/>
    <w:tmpl w:val="587E5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F3DE7"/>
    <w:multiLevelType w:val="multilevel"/>
    <w:tmpl w:val="2A5C5D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B2F0BFD"/>
    <w:multiLevelType w:val="hybridMultilevel"/>
    <w:tmpl w:val="A2DA33C0"/>
    <w:lvl w:ilvl="0" w:tplc="031A3E84">
      <w:start w:val="1"/>
      <w:numFmt w:val="decimal"/>
      <w:lvlText w:val="(%1)"/>
      <w:lvlJc w:val="left"/>
      <w:pPr>
        <w:ind w:left="36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460A3C"/>
    <w:multiLevelType w:val="hybridMultilevel"/>
    <w:tmpl w:val="A7CA8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02516"/>
    <w:multiLevelType w:val="hybridMultilevel"/>
    <w:tmpl w:val="EC6A6316"/>
    <w:lvl w:ilvl="0" w:tplc="315031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81486505">
    <w:abstractNumId w:val="33"/>
  </w:num>
  <w:num w:numId="2" w16cid:durableId="1630279132">
    <w:abstractNumId w:val="32"/>
  </w:num>
  <w:num w:numId="3" w16cid:durableId="1001935501">
    <w:abstractNumId w:val="16"/>
  </w:num>
  <w:num w:numId="4" w16cid:durableId="1380783317">
    <w:abstractNumId w:val="23"/>
  </w:num>
  <w:num w:numId="5" w16cid:durableId="1228613042">
    <w:abstractNumId w:val="24"/>
  </w:num>
  <w:num w:numId="6" w16cid:durableId="1949922478">
    <w:abstractNumId w:val="40"/>
  </w:num>
  <w:num w:numId="7" w16cid:durableId="1400518091">
    <w:abstractNumId w:val="7"/>
  </w:num>
  <w:num w:numId="8" w16cid:durableId="1753620083">
    <w:abstractNumId w:val="7"/>
    <w:lvlOverride w:ilvl="0">
      <w:lvl w:ilvl="0" w:tplc="FFE814F4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200E3DC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39E9C54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BCAD9F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49A6D3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0341EC0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152798C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EDC5994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EA3DF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2051487402">
    <w:abstractNumId w:val="3"/>
  </w:num>
  <w:num w:numId="10" w16cid:durableId="1491167161">
    <w:abstractNumId w:val="10"/>
  </w:num>
  <w:num w:numId="11" w16cid:durableId="2033913499">
    <w:abstractNumId w:val="28"/>
  </w:num>
  <w:num w:numId="12" w16cid:durableId="1093821892">
    <w:abstractNumId w:val="22"/>
  </w:num>
  <w:num w:numId="13" w16cid:durableId="1897858062">
    <w:abstractNumId w:val="20"/>
  </w:num>
  <w:num w:numId="14" w16cid:durableId="672032311">
    <w:abstractNumId w:val="35"/>
  </w:num>
  <w:num w:numId="15" w16cid:durableId="700283969">
    <w:abstractNumId w:val="15"/>
  </w:num>
  <w:num w:numId="16" w16cid:durableId="1106851182">
    <w:abstractNumId w:val="21"/>
  </w:num>
  <w:num w:numId="17" w16cid:durableId="1231037986">
    <w:abstractNumId w:val="30"/>
  </w:num>
  <w:num w:numId="18" w16cid:durableId="1897356884">
    <w:abstractNumId w:val="12"/>
    <w:lvlOverride w:ilvl="0">
      <w:startOverride w:val="1"/>
    </w:lvlOverride>
  </w:num>
  <w:num w:numId="19" w16cid:durableId="18707548">
    <w:abstractNumId w:val="8"/>
  </w:num>
  <w:num w:numId="20" w16cid:durableId="309133538">
    <w:abstractNumId w:val="5"/>
    <w:lvlOverride w:ilvl="0">
      <w:lvl w:ilvl="0" w:tplc="A22AC98A">
        <w:start w:val="1"/>
        <w:numFmt w:val="decimal"/>
        <w:lvlText w:val="(%1)"/>
        <w:lvlJc w:val="left"/>
        <w:pPr>
          <w:ind w:left="426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21" w16cid:durableId="674454426">
    <w:abstractNumId w:val="5"/>
    <w:lvlOverride w:ilvl="0">
      <w:lvl w:ilvl="0" w:tplc="A22AC98A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DA204E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21842C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8D07E82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57EE9D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81E50DC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AA097E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7A9E7C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D27094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174660497">
    <w:abstractNumId w:val="13"/>
  </w:num>
  <w:num w:numId="23" w16cid:durableId="417485306">
    <w:abstractNumId w:val="4"/>
  </w:num>
  <w:num w:numId="24" w16cid:durableId="1122262973">
    <w:abstractNumId w:val="36"/>
  </w:num>
  <w:num w:numId="25" w16cid:durableId="784691959">
    <w:abstractNumId w:val="2"/>
  </w:num>
  <w:num w:numId="26" w16cid:durableId="668599714">
    <w:abstractNumId w:val="1"/>
  </w:num>
  <w:num w:numId="27" w16cid:durableId="1914047644">
    <w:abstractNumId w:val="27"/>
  </w:num>
  <w:num w:numId="28" w16cid:durableId="1258950057">
    <w:abstractNumId w:val="37"/>
  </w:num>
  <w:num w:numId="29" w16cid:durableId="905647108">
    <w:abstractNumId w:val="29"/>
  </w:num>
  <w:num w:numId="30" w16cid:durableId="2021809926">
    <w:abstractNumId w:val="14"/>
  </w:num>
  <w:num w:numId="31" w16cid:durableId="767430536">
    <w:abstractNumId w:val="0"/>
  </w:num>
  <w:num w:numId="32" w16cid:durableId="798453558">
    <w:abstractNumId w:val="11"/>
  </w:num>
  <w:num w:numId="33" w16cid:durableId="1987736327">
    <w:abstractNumId w:val="17"/>
  </w:num>
  <w:num w:numId="34" w16cid:durableId="1638025047">
    <w:abstractNumId w:val="38"/>
  </w:num>
  <w:num w:numId="35" w16cid:durableId="141699421">
    <w:abstractNumId w:val="25"/>
  </w:num>
  <w:num w:numId="36" w16cid:durableId="206256554">
    <w:abstractNumId w:val="19"/>
  </w:num>
  <w:num w:numId="37" w16cid:durableId="1921018276">
    <w:abstractNumId w:val="26"/>
  </w:num>
  <w:num w:numId="38" w16cid:durableId="1357729924">
    <w:abstractNumId w:val="18"/>
  </w:num>
  <w:num w:numId="39" w16cid:durableId="76905892">
    <w:abstractNumId w:val="39"/>
  </w:num>
  <w:num w:numId="40" w16cid:durableId="1167937691">
    <w:abstractNumId w:val="31"/>
  </w:num>
  <w:num w:numId="41" w16cid:durableId="695353212">
    <w:abstractNumId w:val="34"/>
  </w:num>
  <w:num w:numId="42" w16cid:durableId="1114590289">
    <w:abstractNumId w:val="9"/>
  </w:num>
  <w:num w:numId="43" w16cid:durableId="1843472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45"/>
    <w:rsid w:val="00022FF9"/>
    <w:rsid w:val="00040F4C"/>
    <w:rsid w:val="00055FB9"/>
    <w:rsid w:val="00066ECB"/>
    <w:rsid w:val="00070444"/>
    <w:rsid w:val="000E621C"/>
    <w:rsid w:val="000E7CCE"/>
    <w:rsid w:val="000E7E88"/>
    <w:rsid w:val="00110B45"/>
    <w:rsid w:val="001640AC"/>
    <w:rsid w:val="00165481"/>
    <w:rsid w:val="001E344A"/>
    <w:rsid w:val="002522DA"/>
    <w:rsid w:val="00252B12"/>
    <w:rsid w:val="00254117"/>
    <w:rsid w:val="00257129"/>
    <w:rsid w:val="002954C9"/>
    <w:rsid w:val="002C3643"/>
    <w:rsid w:val="003921DB"/>
    <w:rsid w:val="004065D6"/>
    <w:rsid w:val="00410EBF"/>
    <w:rsid w:val="00413722"/>
    <w:rsid w:val="004361E0"/>
    <w:rsid w:val="00447028"/>
    <w:rsid w:val="00491829"/>
    <w:rsid w:val="00495602"/>
    <w:rsid w:val="004C27B4"/>
    <w:rsid w:val="004F3630"/>
    <w:rsid w:val="00561091"/>
    <w:rsid w:val="005767BE"/>
    <w:rsid w:val="005B02F0"/>
    <w:rsid w:val="005B512C"/>
    <w:rsid w:val="005C0710"/>
    <w:rsid w:val="005E3298"/>
    <w:rsid w:val="005E4A25"/>
    <w:rsid w:val="006377F6"/>
    <w:rsid w:val="0065393B"/>
    <w:rsid w:val="00656777"/>
    <w:rsid w:val="006742F4"/>
    <w:rsid w:val="006957ED"/>
    <w:rsid w:val="006B485B"/>
    <w:rsid w:val="006B7412"/>
    <w:rsid w:val="006E216D"/>
    <w:rsid w:val="00724153"/>
    <w:rsid w:val="007431CA"/>
    <w:rsid w:val="0078083E"/>
    <w:rsid w:val="00785B62"/>
    <w:rsid w:val="00791488"/>
    <w:rsid w:val="00794027"/>
    <w:rsid w:val="007B4CDA"/>
    <w:rsid w:val="007D109C"/>
    <w:rsid w:val="00867685"/>
    <w:rsid w:val="008A3F38"/>
    <w:rsid w:val="008F553D"/>
    <w:rsid w:val="00936671"/>
    <w:rsid w:val="009368C4"/>
    <w:rsid w:val="0095771F"/>
    <w:rsid w:val="009A1638"/>
    <w:rsid w:val="009A1FB9"/>
    <w:rsid w:val="009B1311"/>
    <w:rsid w:val="009C7DAE"/>
    <w:rsid w:val="00A0243F"/>
    <w:rsid w:val="00A036D9"/>
    <w:rsid w:val="00A5194D"/>
    <w:rsid w:val="00A64B1F"/>
    <w:rsid w:val="00A86A22"/>
    <w:rsid w:val="00A91A45"/>
    <w:rsid w:val="00AA675F"/>
    <w:rsid w:val="00AE4136"/>
    <w:rsid w:val="00B02AE0"/>
    <w:rsid w:val="00B172A9"/>
    <w:rsid w:val="00B218E4"/>
    <w:rsid w:val="00B83D08"/>
    <w:rsid w:val="00B95992"/>
    <w:rsid w:val="00BC592C"/>
    <w:rsid w:val="00C17B1C"/>
    <w:rsid w:val="00C37F68"/>
    <w:rsid w:val="00C44294"/>
    <w:rsid w:val="00C45C20"/>
    <w:rsid w:val="00C77564"/>
    <w:rsid w:val="00CE161E"/>
    <w:rsid w:val="00CE5844"/>
    <w:rsid w:val="00CF4965"/>
    <w:rsid w:val="00D243FC"/>
    <w:rsid w:val="00DC0BE3"/>
    <w:rsid w:val="00DC4776"/>
    <w:rsid w:val="00DE4A37"/>
    <w:rsid w:val="00DE6798"/>
    <w:rsid w:val="00DF712B"/>
    <w:rsid w:val="00E263C5"/>
    <w:rsid w:val="00E37421"/>
    <w:rsid w:val="00E454FE"/>
    <w:rsid w:val="00E45F20"/>
    <w:rsid w:val="00E66F8B"/>
    <w:rsid w:val="00E86866"/>
    <w:rsid w:val="00EB20C9"/>
    <w:rsid w:val="00EC0178"/>
    <w:rsid w:val="00ED4F7D"/>
    <w:rsid w:val="00ED5233"/>
    <w:rsid w:val="00EF5DEE"/>
    <w:rsid w:val="00EF7EAA"/>
    <w:rsid w:val="00F17302"/>
    <w:rsid w:val="00F2243E"/>
    <w:rsid w:val="00F528D9"/>
    <w:rsid w:val="00F65A76"/>
    <w:rsid w:val="00F66AF7"/>
    <w:rsid w:val="00F8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30A07"/>
  <w15:chartTrackingRefBased/>
  <w15:docId w15:val="{ABD69B9E-4065-4377-91D0-97C95B02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16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16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next w:val="Normln"/>
    <w:link w:val="Nadpis5Char"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4"/>
    </w:pPr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5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7B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CDA"/>
  </w:style>
  <w:style w:type="paragraph" w:styleId="Zpat">
    <w:name w:val="footer"/>
    <w:basedOn w:val="Normln"/>
    <w:link w:val="ZpatChar"/>
    <w:uiPriority w:val="99"/>
    <w:unhideWhenUsed/>
    <w:rsid w:val="007B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CDA"/>
  </w:style>
  <w:style w:type="paragraph" w:styleId="Odstavecseseznamem">
    <w:name w:val="List Paragraph"/>
    <w:basedOn w:val="Normln"/>
    <w:uiPriority w:val="99"/>
    <w:qFormat/>
    <w:rsid w:val="00110B45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110B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110B45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110B45"/>
    <w:rPr>
      <w:vertAlign w:val="superscript"/>
    </w:rPr>
  </w:style>
  <w:style w:type="paragraph" w:styleId="Zkladntext">
    <w:name w:val="Body Text"/>
    <w:basedOn w:val="Normln"/>
    <w:link w:val="ZkladntextChar"/>
    <w:rsid w:val="006B48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B485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A5194D"/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numbering" w:customStyle="1" w:styleId="Importovanstyl1">
    <w:name w:val="Importovaný styl 1"/>
    <w:rsid w:val="00A5194D"/>
    <w:pPr>
      <w:numPr>
        <w:numId w:val="6"/>
      </w:numPr>
    </w:pPr>
  </w:style>
  <w:style w:type="paragraph" w:customStyle="1" w:styleId="Default">
    <w:name w:val="Default"/>
    <w:qFormat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  <w:lang w:eastAsia="cs-CZ"/>
    </w:rPr>
  </w:style>
  <w:style w:type="paragraph" w:customStyle="1" w:styleId="Seznamoslovan">
    <w:name w:val="Seznam očíslovaný"/>
    <w:rsid w:val="00A5194D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customStyle="1" w:styleId="Textparagrafu">
    <w:name w:val="Text paragrafu"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ind w:firstLine="425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Zkladntext2">
    <w:name w:val="Body Text 2"/>
    <w:link w:val="Zkladntext2Char"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A5194D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194D"/>
    <w:pPr>
      <w:spacing w:after="0" w:line="240" w:lineRule="auto"/>
    </w:pPr>
    <w:rPr>
      <w:rFonts w:ascii="Times New Roman" w:hAnsi="Times New Roman" w:cs="Times New Roman"/>
      <w:sz w:val="24"/>
      <w:szCs w:val="24"/>
      <w:u w:color="00000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F7EA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F7EAA"/>
  </w:style>
  <w:style w:type="character" w:customStyle="1" w:styleId="Ukotvenpoznmkypodarou">
    <w:name w:val="Ukotvení poznámky pod čarou"/>
    <w:rsid w:val="00EF7EAA"/>
    <w:rPr>
      <w:vertAlign w:val="superscript"/>
    </w:rPr>
  </w:style>
  <w:style w:type="character" w:customStyle="1" w:styleId="FootnoteCharacters">
    <w:name w:val="Footnote Characters"/>
    <w:semiHidden/>
    <w:qFormat/>
    <w:rsid w:val="00EF7EAA"/>
    <w:rPr>
      <w:vertAlign w:val="superscript"/>
    </w:rPr>
  </w:style>
  <w:style w:type="character" w:customStyle="1" w:styleId="Znakypropoznmkupodarou">
    <w:name w:val="Znaky pro poznámku pod čarou"/>
    <w:qFormat/>
    <w:rsid w:val="00EF7EAA"/>
  </w:style>
  <w:style w:type="paragraph" w:customStyle="1" w:styleId="Textpoznpodarou1">
    <w:name w:val="Text pozn. pod čarou1"/>
    <w:basedOn w:val="Normln"/>
    <w:semiHidden/>
    <w:rsid w:val="00EF7E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evzkona">
    <w:name w:val="název zákona"/>
    <w:basedOn w:val="Nzev"/>
    <w:qFormat/>
    <w:rsid w:val="00EF7EAA"/>
    <w:pPr>
      <w:suppressAutoHyphens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kern w:val="2"/>
      <w:sz w:val="32"/>
      <w:szCs w:val="32"/>
      <w:lang w:eastAsia="cs-CZ"/>
    </w:rPr>
  </w:style>
  <w:style w:type="paragraph" w:customStyle="1" w:styleId="slalnk">
    <w:name w:val="Čísla článků"/>
    <w:basedOn w:val="Normln"/>
    <w:qFormat/>
    <w:rsid w:val="00EF7EAA"/>
    <w:pPr>
      <w:keepNext/>
      <w:keepLines/>
      <w:suppressAutoHyphen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EF7EAA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EF7E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7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CE16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16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CE161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E161E"/>
    <w:rPr>
      <w:color w:val="605E5C"/>
      <w:shd w:val="clear" w:color="auto" w:fill="E1DFDD"/>
    </w:rPr>
  </w:style>
  <w:style w:type="numbering" w:customStyle="1" w:styleId="Importovanstyl3">
    <w:name w:val="Importovaný styl 3"/>
    <w:rsid w:val="005E3298"/>
    <w:pPr>
      <w:numPr>
        <w:numId w:val="19"/>
      </w:numPr>
    </w:pPr>
  </w:style>
  <w:style w:type="paragraph" w:customStyle="1" w:styleId="NormlnIMP">
    <w:name w:val="Normální_IMP"/>
    <w:basedOn w:val="Normln"/>
    <w:rsid w:val="00AA675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%20OBEC\a%20&#352;%20A%20B%20L%20O%20N%20Y%20%20%20%20D%20O%20K%20U%20M%20E%20N%20T%20&#366;\OZV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B42C4-4BF9-4EBD-AF2F-AB44AA1C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10</TotalTime>
  <Pages>3</Pages>
  <Words>709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Obec Slavhostice</cp:lastModifiedBy>
  <cp:revision>4</cp:revision>
  <cp:lastPrinted>2023-01-24T07:54:00Z</cp:lastPrinted>
  <dcterms:created xsi:type="dcterms:W3CDTF">2024-10-21T14:50:00Z</dcterms:created>
  <dcterms:modified xsi:type="dcterms:W3CDTF">2024-11-14T19:55:00Z</dcterms:modified>
</cp:coreProperties>
</file>