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14:paraId="5C61AA26" w14:textId="77777777" w:rsidTr="00D66CFF">
        <w:trPr>
          <w:cantSplit/>
          <w:trHeight w:hRule="exact" w:val="1401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71C98E36" w14:textId="4FBA10AE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D26F9" w:rsidRPr="00702DBF" w14:paraId="2A138BDB" w14:textId="77777777" w:rsidTr="000A0474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29C94973" w14:textId="21C8F624" w:rsidR="009D26F9" w:rsidRPr="00702DBF" w:rsidRDefault="009D26F9" w:rsidP="008D5A3B">
            <w:pPr>
              <w:pStyle w:val="Smrnice"/>
            </w:pPr>
            <w:r>
              <w:t>Seznam</w:t>
            </w:r>
            <w:r w:rsidR="00315C37">
              <w:t xml:space="preserve"> komunikací K nařízení č.</w:t>
            </w:r>
            <w:r w:rsidR="00264B30">
              <w:t xml:space="preserve"> </w:t>
            </w:r>
            <w:r w:rsidR="00F400B6">
              <w:t>3</w:t>
            </w:r>
            <w:r w:rsidR="00D66CFF" w:rsidRPr="008A5EC7">
              <w:t>/202</w:t>
            </w:r>
            <w:r w:rsidR="008A5EC7" w:rsidRPr="008A5EC7">
              <w:t>6</w:t>
            </w:r>
            <w:r w:rsidRPr="00C501C0">
              <w:t>, o</w:t>
            </w:r>
            <w:r>
              <w:t xml:space="preserve"> stání silničních motorových vozidel </w:t>
            </w:r>
            <w:r w:rsidR="00B64662">
              <w:br/>
            </w:r>
            <w:r>
              <w:t>na vymezených místních komunikacích ve městě Opavě</w:t>
            </w:r>
            <w:r w:rsidR="006543B5">
              <w:t xml:space="preserve"> </w:t>
            </w:r>
          </w:p>
        </w:tc>
      </w:tr>
      <w:tr w:rsidR="00995BA7" w:rsidRPr="00EC6065" w14:paraId="35C38495" w14:textId="77777777" w:rsidTr="000A0474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AE92A8C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6E121C77" w14:textId="0F4D0706" w:rsidR="00DB0AD1" w:rsidRPr="00A77FFD" w:rsidRDefault="00DB0AD1" w:rsidP="00DB0AD1">
            <w:pPr>
              <w:pStyle w:val="Smrnice"/>
              <w:rPr>
                <w:caps w:val="0"/>
                <w:strike/>
                <w:sz w:val="22"/>
                <w:szCs w:val="24"/>
              </w:rPr>
            </w:pPr>
            <w:r w:rsidRPr="00A77FFD">
              <w:rPr>
                <w:bCs/>
                <w:sz w:val="28"/>
                <w:szCs w:val="28"/>
              </w:rPr>
              <w:t xml:space="preserve">Příloha č. 1 </w:t>
            </w:r>
            <w:r w:rsidR="004D6074" w:rsidRPr="00A77FFD">
              <w:rPr>
                <w:bCs/>
                <w:sz w:val="28"/>
                <w:szCs w:val="28"/>
              </w:rPr>
              <w:t xml:space="preserve">k nařízení č. </w:t>
            </w:r>
            <w:r w:rsidR="00F400B6">
              <w:rPr>
                <w:bCs/>
                <w:sz w:val="28"/>
                <w:szCs w:val="28"/>
              </w:rPr>
              <w:t>3</w:t>
            </w:r>
            <w:r w:rsidR="00D66CFF" w:rsidRPr="008A5EC7">
              <w:rPr>
                <w:bCs/>
                <w:sz w:val="28"/>
                <w:szCs w:val="28"/>
              </w:rPr>
              <w:t>/202</w:t>
            </w:r>
            <w:r w:rsidR="008A5EC7" w:rsidRPr="008A5EC7">
              <w:rPr>
                <w:bCs/>
                <w:sz w:val="28"/>
                <w:szCs w:val="28"/>
              </w:rPr>
              <w:t>6</w:t>
            </w:r>
          </w:p>
          <w:p w14:paraId="47DAF8BE" w14:textId="77777777" w:rsidR="00995BA7" w:rsidRPr="00A77FFD" w:rsidRDefault="00995BA7" w:rsidP="00537E91">
            <w:pPr>
              <w:pStyle w:val="stranaprav"/>
              <w:rPr>
                <w:strike/>
                <w:sz w:val="22"/>
                <w:szCs w:val="24"/>
              </w:rPr>
            </w:pPr>
          </w:p>
          <w:p w14:paraId="36856013" w14:textId="77777777" w:rsidR="006B1B1C" w:rsidRPr="00A77FFD" w:rsidRDefault="006B1B1C" w:rsidP="00537E91">
            <w:pPr>
              <w:pStyle w:val="stranaprav"/>
            </w:pPr>
          </w:p>
        </w:tc>
      </w:tr>
      <w:tr w:rsidR="00995BA7" w:rsidRPr="00EC6065" w14:paraId="18E652FE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28C20D24" w14:textId="77777777"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77EDCB8" w14:textId="2222858B" w:rsidR="00995BA7" w:rsidRPr="00A77FFD" w:rsidRDefault="00F400B6" w:rsidP="0099445C">
            <w:pPr>
              <w:pStyle w:val="stranaprav"/>
            </w:pPr>
            <w:r>
              <w:t>0</w:t>
            </w:r>
            <w:r w:rsidR="0099445C" w:rsidRPr="008A5EC7">
              <w:t>1.</w:t>
            </w:r>
            <w:r>
              <w:t>0</w:t>
            </w:r>
            <w:r w:rsidR="008A5EC7" w:rsidRPr="008A5EC7">
              <w:t>8</w:t>
            </w:r>
            <w:r w:rsidR="00D66CFF" w:rsidRPr="008A5EC7">
              <w:t>.202</w:t>
            </w:r>
            <w:r w:rsidR="008A5EC7" w:rsidRPr="008A5EC7">
              <w:t>6</w:t>
            </w:r>
            <w:r w:rsidR="006543B5" w:rsidRPr="00A77FFD">
              <w:t xml:space="preserve"> </w:t>
            </w:r>
          </w:p>
        </w:tc>
      </w:tr>
      <w:tr w:rsidR="00995BA7" w:rsidRPr="00EC6065" w14:paraId="198ADF9C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570A8D13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AD2F196" w14:textId="77777777" w:rsidR="00995BA7" w:rsidRPr="00A77FFD" w:rsidRDefault="00995BA7" w:rsidP="00997B4D">
            <w:pPr>
              <w:pStyle w:val="stranaprav"/>
            </w:pPr>
          </w:p>
        </w:tc>
      </w:tr>
      <w:tr w:rsidR="00995BA7" w:rsidRPr="00EC6065" w14:paraId="3F21D5BF" w14:textId="77777777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7FB12E86" w14:textId="77777777"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B52B620" w14:textId="21755C79" w:rsidR="00995BA7" w:rsidRPr="00A77FFD" w:rsidRDefault="001275A5" w:rsidP="00E74886">
            <w:pPr>
              <w:pStyle w:val="stranaprav"/>
            </w:pPr>
            <w:r w:rsidRPr="00A77FFD">
              <w:t>Se</w:t>
            </w:r>
            <w:r w:rsidR="009D26F9" w:rsidRPr="00A77FFD">
              <w:t>znam komunikací</w:t>
            </w:r>
            <w:r w:rsidR="000A0474" w:rsidRPr="00A77FFD">
              <w:t xml:space="preserve"> </w:t>
            </w:r>
            <w:r w:rsidR="009D26F9" w:rsidRPr="00A77FFD">
              <w:t>k nařízení č</w:t>
            </w:r>
            <w:r w:rsidR="009D26F9" w:rsidRPr="008A5EC7">
              <w:t>.</w:t>
            </w:r>
            <w:r w:rsidR="00D66CFF" w:rsidRPr="008A5EC7">
              <w:t xml:space="preserve"> </w:t>
            </w:r>
            <w:r w:rsidR="008A5EC7">
              <w:t>6</w:t>
            </w:r>
            <w:r w:rsidR="00D66CFF" w:rsidRPr="008A5EC7">
              <w:t>/202</w:t>
            </w:r>
            <w:r w:rsidR="00264B30" w:rsidRPr="008A5EC7">
              <w:t>5</w:t>
            </w:r>
            <w:r w:rsidR="00D66CFF" w:rsidRPr="008A5EC7">
              <w:t>,</w:t>
            </w:r>
            <w:r w:rsidRPr="008A5EC7">
              <w:t xml:space="preserve"> o</w:t>
            </w:r>
            <w:r w:rsidRPr="00A77FFD">
              <w:t xml:space="preserve"> stání silničních motorových vozidel na vymezených místních komunikacích ve městě Opavě</w:t>
            </w:r>
            <w:r w:rsidR="003A240A" w:rsidRPr="00A77FFD">
              <w:t xml:space="preserve"> </w:t>
            </w:r>
          </w:p>
        </w:tc>
      </w:tr>
      <w:tr w:rsidR="00995BA7" w:rsidRPr="00EC6065" w14:paraId="465C7666" w14:textId="77777777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1011DE5A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188BCDA2" w14:textId="77777777" w:rsidR="00995BA7" w:rsidRPr="00C501C0" w:rsidRDefault="00995BA7" w:rsidP="00997B4D">
            <w:pPr>
              <w:pStyle w:val="stranaprav"/>
            </w:pPr>
          </w:p>
        </w:tc>
      </w:tr>
      <w:tr w:rsidR="00995BA7" w:rsidRPr="00EC6065" w14:paraId="7589F48D" w14:textId="77777777" w:rsidTr="00D66CFF">
        <w:trPr>
          <w:cantSplit/>
          <w:trHeight w:hRule="exact" w:val="12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643709E2" w14:textId="77777777"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6560E09" w14:textId="77777777" w:rsidR="00995BA7" w:rsidRDefault="00DB0AD1" w:rsidP="00997B4D">
            <w:pPr>
              <w:pStyle w:val="stranaprav"/>
            </w:pPr>
            <w:r w:rsidRPr="00EC6065">
              <w:t>Odbor dopravy Magistrátu města Opavy</w:t>
            </w:r>
          </w:p>
          <w:p w14:paraId="73F38BB3" w14:textId="77777777" w:rsidR="00BC1275" w:rsidRPr="00BC1275" w:rsidRDefault="00BC1275" w:rsidP="00BC1275"/>
          <w:p w14:paraId="6E2C7963" w14:textId="77777777" w:rsidR="00BC1275" w:rsidRPr="00BC1275" w:rsidRDefault="00BC1275" w:rsidP="00BC1275"/>
          <w:p w14:paraId="2F544F10" w14:textId="77777777" w:rsidR="00BC1275" w:rsidRPr="00BC1275" w:rsidRDefault="00BC1275" w:rsidP="00BC1275"/>
          <w:p w14:paraId="082D8945" w14:textId="77777777" w:rsidR="00BC1275" w:rsidRPr="00BC1275" w:rsidRDefault="00BC1275" w:rsidP="00BC1275"/>
          <w:p w14:paraId="2E831358" w14:textId="55F7DBE8" w:rsidR="00BC1275" w:rsidRPr="00BC1275" w:rsidRDefault="00BC1275" w:rsidP="00BC1275">
            <w:pPr>
              <w:tabs>
                <w:tab w:val="left" w:pos="705"/>
              </w:tabs>
            </w:pPr>
            <w:r>
              <w:tab/>
            </w:r>
          </w:p>
        </w:tc>
      </w:tr>
      <w:tr w:rsidR="004D6074" w:rsidRPr="00EC6065" w14:paraId="1FC0A891" w14:textId="77777777" w:rsidTr="00D66CFF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30C7376" w14:textId="77777777" w:rsidR="004D6074" w:rsidRPr="00EC6065" w:rsidRDefault="004D6074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7F94595F" w14:textId="77777777" w:rsidR="004D6074" w:rsidRDefault="004D6074" w:rsidP="00997B4D">
            <w:pPr>
              <w:pStyle w:val="stranaprav"/>
            </w:pPr>
          </w:p>
          <w:p w14:paraId="17BF243F" w14:textId="77777777" w:rsidR="00F400B6" w:rsidRPr="00F400B6" w:rsidRDefault="00F400B6" w:rsidP="00F400B6"/>
          <w:p w14:paraId="5C4740E2" w14:textId="77777777" w:rsidR="00F400B6" w:rsidRPr="00F400B6" w:rsidRDefault="00F400B6" w:rsidP="00F400B6"/>
          <w:p w14:paraId="3BD783F1" w14:textId="77777777" w:rsidR="00F400B6" w:rsidRPr="00F400B6" w:rsidRDefault="00F400B6" w:rsidP="00F400B6"/>
          <w:p w14:paraId="16961754" w14:textId="77777777" w:rsidR="00F400B6" w:rsidRPr="00F400B6" w:rsidRDefault="00F400B6" w:rsidP="00F400B6"/>
          <w:p w14:paraId="6AB1D76C" w14:textId="77777777" w:rsidR="00F400B6" w:rsidRPr="00F400B6" w:rsidRDefault="00F400B6" w:rsidP="00F400B6"/>
          <w:p w14:paraId="4FB64D4F" w14:textId="43A23C80" w:rsidR="00F400B6" w:rsidRPr="00F400B6" w:rsidRDefault="00F400B6" w:rsidP="00F400B6">
            <w:pPr>
              <w:tabs>
                <w:tab w:val="left" w:pos="2400"/>
              </w:tabs>
            </w:pPr>
            <w:r>
              <w:tab/>
            </w:r>
          </w:p>
        </w:tc>
      </w:tr>
    </w:tbl>
    <w:p w14:paraId="538C442F" w14:textId="0742FC2C" w:rsidR="00DF4740" w:rsidRPr="00A77FFD" w:rsidRDefault="009D26F9" w:rsidP="007977AB">
      <w:pPr>
        <w:pStyle w:val="elnormln"/>
        <w:jc w:val="both"/>
      </w:pPr>
      <w:r w:rsidRPr="003354EA">
        <w:lastRenderedPageBreak/>
        <w:t>Touto přílohou k Nařízení s</w:t>
      </w:r>
      <w:r w:rsidR="00513D07" w:rsidRPr="003354EA">
        <w:t xml:space="preserve">tatutárního města </w:t>
      </w:r>
      <w:r w:rsidR="00513D07" w:rsidRPr="00C501C0">
        <w:t>Opavy č</w:t>
      </w:r>
      <w:r w:rsidR="00513D07" w:rsidRPr="00A77FFD">
        <w:t>.</w:t>
      </w:r>
      <w:r w:rsidR="00D66CFF" w:rsidRPr="00A77FFD">
        <w:t xml:space="preserve"> </w:t>
      </w:r>
      <w:r w:rsidR="00F400B6">
        <w:t>3</w:t>
      </w:r>
      <w:r w:rsidR="00D66CFF" w:rsidRPr="008A5EC7">
        <w:t>/</w:t>
      </w:r>
      <w:r w:rsidR="00264B30" w:rsidRPr="008A5EC7">
        <w:t>20</w:t>
      </w:r>
      <w:r w:rsidR="00D66CFF" w:rsidRPr="008A5EC7">
        <w:t>2</w:t>
      </w:r>
      <w:r w:rsidR="008A5EC7">
        <w:t>6</w:t>
      </w:r>
      <w:r w:rsidR="00574285" w:rsidRPr="00A77FFD">
        <w:t>,</w:t>
      </w:r>
      <w:r w:rsidRPr="00A77FFD">
        <w:t xml:space="preserve"> o stání silničních motorových vozidel </w:t>
      </w:r>
      <w:r w:rsidR="00F400B6">
        <w:br/>
      </w:r>
      <w:r w:rsidRPr="00A77FFD">
        <w:t>na vymezených místních komunikacích</w:t>
      </w:r>
      <w:r w:rsidR="00504F6E" w:rsidRPr="00A77FFD">
        <w:t xml:space="preserve"> ve městě Opavě</w:t>
      </w:r>
      <w:r w:rsidR="00B52ABA" w:rsidRPr="00A77FFD">
        <w:t xml:space="preserve"> ve znění nařízení č. </w:t>
      </w:r>
      <w:r w:rsidR="007977AB" w:rsidRPr="00A77FFD">
        <w:t>(dále jen „nařízení“)</w:t>
      </w:r>
      <w:r w:rsidR="00504F6E" w:rsidRPr="00A77FFD">
        <w:t xml:space="preserve"> </w:t>
      </w:r>
      <w:r w:rsidR="007977AB" w:rsidRPr="00A77FFD">
        <w:t xml:space="preserve">je stanoven seznam místních komunikací pro placené stání, pro stání vozidel právnických a fyzických osob na základě vydaných parkovacích </w:t>
      </w:r>
      <w:r w:rsidR="000810E7" w:rsidRPr="00A77FFD">
        <w:t xml:space="preserve">oprávnění </w:t>
      </w:r>
      <w:r w:rsidR="007977AB" w:rsidRPr="00A77FFD">
        <w:t>a vymezená oblast, v níž musí mít os</w:t>
      </w:r>
      <w:r w:rsidR="00C04274" w:rsidRPr="00A77FFD">
        <w:t xml:space="preserve">oba žádající o udělení parkovacího oprávnění </w:t>
      </w:r>
      <w:r w:rsidR="007977AB" w:rsidRPr="00A77FFD">
        <w:t>místo trvalého pobytu, sídlo podnikání, provozovnu, místo podnikání nebo v ní vlastnit</w:t>
      </w:r>
      <w:r w:rsidR="004D6074" w:rsidRPr="00A77FFD">
        <w:t xml:space="preserve"> či mít v nájmu</w:t>
      </w:r>
      <w:r w:rsidR="007977AB" w:rsidRPr="00A77FFD">
        <w:t xml:space="preserve"> nemovitost.</w:t>
      </w:r>
    </w:p>
    <w:p w14:paraId="4720958B" w14:textId="77777777" w:rsidR="00DA76EA" w:rsidRPr="00A77FFD" w:rsidRDefault="00DA76EA" w:rsidP="007977AB">
      <w:pPr>
        <w:pStyle w:val="elnormln"/>
        <w:jc w:val="both"/>
      </w:pPr>
    </w:p>
    <w:p w14:paraId="5A448758" w14:textId="77777777" w:rsidR="0007473C" w:rsidRPr="00A77FFD" w:rsidRDefault="0007473C" w:rsidP="0007473C">
      <w:pPr>
        <w:pStyle w:val="Nadpis1"/>
      </w:pPr>
    </w:p>
    <w:p w14:paraId="0586C186" w14:textId="77777777" w:rsidR="00DF4740" w:rsidRPr="00A77FFD" w:rsidRDefault="00DF4740" w:rsidP="00DF4740">
      <w:pPr>
        <w:pStyle w:val="lnekNzev"/>
      </w:pPr>
      <w:r w:rsidRPr="00A77FFD">
        <w:t xml:space="preserve">Vymezené </w:t>
      </w:r>
      <w:r w:rsidR="0070121D" w:rsidRPr="00A77FFD">
        <w:t>oblasti</w:t>
      </w:r>
    </w:p>
    <w:p w14:paraId="1DBAEF0C" w14:textId="1F1965D1" w:rsidR="00DF4740" w:rsidRPr="00A77FFD" w:rsidRDefault="00DF4740" w:rsidP="00DF4740">
      <w:pPr>
        <w:pStyle w:val="elnormln"/>
        <w:jc w:val="both"/>
      </w:pPr>
      <w:r w:rsidRPr="00A77FFD">
        <w:t>Vymezené místní komunikace s placeným stáním na dobu časově omezenou a s placeným stáním vyhraze</w:t>
      </w:r>
      <w:r w:rsidR="000E79D8" w:rsidRPr="00A77FFD">
        <w:t>ným</w:t>
      </w:r>
      <w:r w:rsidRPr="00A77FFD">
        <w:t xml:space="preserve"> osobám s trvalým pobytem, sídlem, provozovnou, místem podnikání nebo osobám, které jsou vlastníkem nemovitosti </w:t>
      </w:r>
      <w:r w:rsidR="00BB4B1B" w:rsidRPr="00A77FFD">
        <w:t xml:space="preserve">nebo jejím nájemcem </w:t>
      </w:r>
      <w:r w:rsidRPr="00A77FFD">
        <w:t>ve vymezené oblasti, jsou rozděleny do oblastí:</w:t>
      </w:r>
    </w:p>
    <w:p w14:paraId="27717022" w14:textId="28CAB310" w:rsidR="00C04274" w:rsidRPr="00A77FFD" w:rsidRDefault="00DF4740" w:rsidP="00166761">
      <w:pPr>
        <w:pStyle w:val="lnekText"/>
        <w:numPr>
          <w:ilvl w:val="0"/>
          <w:numId w:val="7"/>
        </w:numPr>
        <w:tabs>
          <w:tab w:val="clear" w:pos="907"/>
          <w:tab w:val="left" w:pos="426"/>
        </w:tabs>
        <w:ind w:left="284" w:hanging="284"/>
        <w:jc w:val="both"/>
      </w:pPr>
      <w:r w:rsidRPr="00A77FFD">
        <w:t xml:space="preserve">vymezenou oblastí </w:t>
      </w:r>
      <w:proofErr w:type="spellStart"/>
      <w:r w:rsidRPr="00A77FFD">
        <w:t>ozn</w:t>
      </w:r>
      <w:proofErr w:type="spellEnd"/>
      <w:r w:rsidRPr="00A77FFD">
        <w:t xml:space="preserve">. OBLAST 1 je centrum města ohraničené </w:t>
      </w:r>
      <w:r w:rsidR="00643684" w:rsidRPr="00A77FFD">
        <w:t>vnitřní</w:t>
      </w:r>
      <w:r w:rsidRPr="00A77FFD">
        <w:t xml:space="preserve"> stranou ulic náměstí Svobody, </w:t>
      </w:r>
      <w:proofErr w:type="spellStart"/>
      <w:r w:rsidRPr="00A77FFD">
        <w:t>Olbrichova</w:t>
      </w:r>
      <w:proofErr w:type="spellEnd"/>
      <w:r w:rsidRPr="00A77FFD">
        <w:t>, nám. Republiky</w:t>
      </w:r>
      <w:r w:rsidR="00C04274" w:rsidRPr="00A77FFD">
        <w:t xml:space="preserve">, </w:t>
      </w:r>
      <w:r w:rsidRPr="00A77FFD">
        <w:t>Krn</w:t>
      </w:r>
      <w:r w:rsidR="00C04274" w:rsidRPr="00A77FFD">
        <w:t>ovská (</w:t>
      </w:r>
      <w:r w:rsidR="00643684" w:rsidRPr="00A77FFD">
        <w:t xml:space="preserve">pravá strana směrem od centra </w:t>
      </w:r>
      <w:r w:rsidR="00C04274" w:rsidRPr="00A77FFD">
        <w:t xml:space="preserve">po </w:t>
      </w:r>
      <w:r w:rsidR="00131DEB" w:rsidRPr="00A77FFD">
        <w:t xml:space="preserve">č. </w:t>
      </w:r>
      <w:proofErr w:type="spellStart"/>
      <w:r w:rsidR="00131DEB" w:rsidRPr="00A77FFD">
        <w:t>or</w:t>
      </w:r>
      <w:proofErr w:type="spellEnd"/>
      <w:r w:rsidR="00131DEB" w:rsidRPr="00A77FFD">
        <w:t xml:space="preserve">. </w:t>
      </w:r>
      <w:r w:rsidR="00C04274" w:rsidRPr="00A77FFD">
        <w:t xml:space="preserve">14), </w:t>
      </w:r>
      <w:r w:rsidRPr="00A77FFD">
        <w:t>Kasárenská</w:t>
      </w:r>
      <w:r w:rsidR="00C04274" w:rsidRPr="00A77FFD">
        <w:t xml:space="preserve">, Nákladní, </w:t>
      </w:r>
      <w:r w:rsidR="0070121D" w:rsidRPr="00A77FFD">
        <w:t xml:space="preserve">Zámecký okruh, </w:t>
      </w:r>
      <w:r w:rsidR="00A85E5B" w:rsidRPr="00A77FFD">
        <w:t xml:space="preserve">Těšínská (od středu města po č. </w:t>
      </w:r>
      <w:proofErr w:type="spellStart"/>
      <w:r w:rsidR="00A85E5B" w:rsidRPr="00A77FFD">
        <w:t>or</w:t>
      </w:r>
      <w:proofErr w:type="spellEnd"/>
      <w:r w:rsidR="00A85E5B" w:rsidRPr="00A77FFD">
        <w:t xml:space="preserve">. </w:t>
      </w:r>
      <w:r w:rsidR="00675979" w:rsidRPr="00A77FFD">
        <w:t>34</w:t>
      </w:r>
      <w:r w:rsidR="00A85E5B" w:rsidRPr="00A77FFD">
        <w:t xml:space="preserve">), </w:t>
      </w:r>
      <w:r w:rsidR="00675979" w:rsidRPr="00A77FFD">
        <w:t xml:space="preserve">Anenská (č. </w:t>
      </w:r>
      <w:proofErr w:type="spellStart"/>
      <w:r w:rsidR="00675979" w:rsidRPr="00A77FFD">
        <w:t>or</w:t>
      </w:r>
      <w:proofErr w:type="spellEnd"/>
      <w:r w:rsidR="00675979" w:rsidRPr="00A77FFD">
        <w:t xml:space="preserve">. 28, 32 a 34), </w:t>
      </w:r>
      <w:proofErr w:type="spellStart"/>
      <w:r w:rsidR="00675979" w:rsidRPr="00A77FFD">
        <w:t>Kylešovská</w:t>
      </w:r>
      <w:proofErr w:type="spellEnd"/>
      <w:r w:rsidR="00B00EDA" w:rsidRPr="00A77FFD">
        <w:t xml:space="preserve">, Skladištní, </w:t>
      </w:r>
      <w:r w:rsidR="0070121D" w:rsidRPr="00A77FFD">
        <w:t xml:space="preserve">Nádražní okruh, </w:t>
      </w:r>
      <w:r w:rsidR="00B2441F" w:rsidRPr="00A77FFD">
        <w:t xml:space="preserve">(Příloha </w:t>
      </w:r>
      <w:r w:rsidR="00900C53">
        <w:t xml:space="preserve">č. 1 </w:t>
      </w:r>
      <w:r w:rsidR="00B2441F" w:rsidRPr="00A77FFD">
        <w:t>– Mapa OBLAST 1)</w:t>
      </w:r>
    </w:p>
    <w:p w14:paraId="36FAA14F" w14:textId="2F57144B" w:rsidR="0007473C" w:rsidRPr="00A77FFD" w:rsidRDefault="00DF4740" w:rsidP="00166761">
      <w:pPr>
        <w:pStyle w:val="lnekText"/>
        <w:numPr>
          <w:ilvl w:val="0"/>
          <w:numId w:val="7"/>
        </w:numPr>
        <w:tabs>
          <w:tab w:val="clear" w:pos="907"/>
          <w:tab w:val="left" w:pos="426"/>
        </w:tabs>
        <w:ind w:left="284" w:hanging="284"/>
        <w:jc w:val="both"/>
      </w:pPr>
      <w:r w:rsidRPr="00A77FFD">
        <w:t xml:space="preserve">vymezenou oblastí </w:t>
      </w:r>
      <w:proofErr w:type="spellStart"/>
      <w:r w:rsidRPr="00A77FFD">
        <w:t>ozn</w:t>
      </w:r>
      <w:proofErr w:type="spellEnd"/>
      <w:r w:rsidRPr="00A77FFD">
        <w:t xml:space="preserve">. OBLAST </w:t>
      </w:r>
      <w:r w:rsidR="00C803D9" w:rsidRPr="00A77FFD">
        <w:t>2 je území ohraničené ulicemi</w:t>
      </w:r>
      <w:r w:rsidRPr="00A77FFD">
        <w:t xml:space="preserve"> </w:t>
      </w:r>
      <w:proofErr w:type="spellStart"/>
      <w:r w:rsidRPr="00A77FFD">
        <w:t>Bochenkova</w:t>
      </w:r>
      <w:proofErr w:type="spellEnd"/>
      <w:r w:rsidRPr="00A77FFD">
        <w:t xml:space="preserve">, Husova, </w:t>
      </w:r>
      <w:r w:rsidR="009C674C" w:rsidRPr="00A77FFD">
        <w:t xml:space="preserve">Denisovo náměstí, </w:t>
      </w:r>
      <w:r w:rsidRPr="00A77FFD">
        <w:t xml:space="preserve">tř. Spojenců, </w:t>
      </w:r>
      <w:r w:rsidR="009C674C" w:rsidRPr="00A77FFD">
        <w:t xml:space="preserve">Vaškovo náměstí, </w:t>
      </w:r>
      <w:r w:rsidRPr="00A77FFD">
        <w:t xml:space="preserve">Rooseveltova, Březinova, Janská, Nádražní okruh, </w:t>
      </w:r>
      <w:r w:rsidR="00643684" w:rsidRPr="00A77FFD">
        <w:t xml:space="preserve">náměstí Svobody, </w:t>
      </w:r>
      <w:proofErr w:type="spellStart"/>
      <w:r w:rsidRPr="00A77FFD">
        <w:t>Olbrichova</w:t>
      </w:r>
      <w:proofErr w:type="spellEnd"/>
      <w:r w:rsidR="00131DEB" w:rsidRPr="00A77FFD">
        <w:t>, nám. Republiky (včetně parkoviště na nám. Republiky)</w:t>
      </w:r>
      <w:r w:rsidRPr="00A77FFD">
        <w:t xml:space="preserve"> a Krnovská </w:t>
      </w:r>
      <w:r w:rsidR="00643684" w:rsidRPr="00A77FFD">
        <w:t xml:space="preserve">(levá strana ve směru od centra po </w:t>
      </w:r>
      <w:r w:rsidR="009C674C" w:rsidRPr="00A77FFD">
        <w:t xml:space="preserve">č. </w:t>
      </w:r>
      <w:proofErr w:type="spellStart"/>
      <w:r w:rsidR="009C674C" w:rsidRPr="00A77FFD">
        <w:t>or</w:t>
      </w:r>
      <w:proofErr w:type="spellEnd"/>
      <w:r w:rsidR="009C674C" w:rsidRPr="00A77FFD">
        <w:t xml:space="preserve">. </w:t>
      </w:r>
      <w:r w:rsidR="00643684" w:rsidRPr="00A77FFD">
        <w:t>53)</w:t>
      </w:r>
      <w:r w:rsidR="00FE78DA" w:rsidRPr="00A77FFD">
        <w:t>,</w:t>
      </w:r>
      <w:r w:rsidR="00B2441F" w:rsidRPr="00A77FFD">
        <w:t xml:space="preserve"> (Příloha </w:t>
      </w:r>
      <w:r w:rsidR="00900C53">
        <w:t xml:space="preserve">č. 2 </w:t>
      </w:r>
      <w:r w:rsidR="00B2441F" w:rsidRPr="00A77FFD">
        <w:t>– Mapa OBLAST 2)</w:t>
      </w:r>
    </w:p>
    <w:p w14:paraId="7C0B890F" w14:textId="0CC49A1E" w:rsidR="00DF4740" w:rsidRPr="00A77FFD" w:rsidRDefault="00FE78DA" w:rsidP="00166761">
      <w:pPr>
        <w:pStyle w:val="lnekText"/>
        <w:numPr>
          <w:ilvl w:val="0"/>
          <w:numId w:val="7"/>
        </w:numPr>
        <w:tabs>
          <w:tab w:val="clear" w:pos="907"/>
          <w:tab w:val="left" w:pos="426"/>
        </w:tabs>
        <w:ind w:left="284" w:hanging="284"/>
        <w:jc w:val="both"/>
      </w:pPr>
      <w:r w:rsidRPr="00A77FFD">
        <w:t xml:space="preserve">vymezenou oblastí </w:t>
      </w:r>
      <w:proofErr w:type="spellStart"/>
      <w:r w:rsidRPr="00A77FFD">
        <w:t>ozn</w:t>
      </w:r>
      <w:proofErr w:type="spellEnd"/>
      <w:r w:rsidRPr="00A77FFD">
        <w:t xml:space="preserve">. OBLAST 3 je území ohraničené </w:t>
      </w:r>
      <w:r w:rsidR="00DE2A2F" w:rsidRPr="00A77FFD">
        <w:t xml:space="preserve">železniční tratí mezi ul. Olomoucká a Otická (včetně domu </w:t>
      </w:r>
      <w:proofErr w:type="spellStart"/>
      <w:r w:rsidR="00DE2A2F" w:rsidRPr="00A77FFD">
        <w:t>Englišova</w:t>
      </w:r>
      <w:proofErr w:type="spellEnd"/>
      <w:r w:rsidR="00DE2A2F" w:rsidRPr="00A77FFD">
        <w:t xml:space="preserve"> 2)</w:t>
      </w:r>
      <w:r w:rsidR="000D08B0" w:rsidRPr="00A77FFD">
        <w:t xml:space="preserve">, </w:t>
      </w:r>
      <w:r w:rsidR="00DE2A2F" w:rsidRPr="00A77FFD">
        <w:t xml:space="preserve">dále </w:t>
      </w:r>
      <w:r w:rsidR="0050522E" w:rsidRPr="00A77FFD">
        <w:t>ul. Otická směrem ke hřbitovu, ul. Purkyňova, ul. Olomoucká směrem do centra města.</w:t>
      </w:r>
      <w:r w:rsidR="00B2441F" w:rsidRPr="00A77FFD">
        <w:t xml:space="preserve"> (Příloha</w:t>
      </w:r>
      <w:r w:rsidR="00900C53">
        <w:t xml:space="preserve"> č. 3</w:t>
      </w:r>
      <w:r w:rsidR="00B2441F" w:rsidRPr="00A77FFD">
        <w:t xml:space="preserve"> – Mapa OBLAST 3)</w:t>
      </w:r>
      <w:r w:rsidR="00AA019C" w:rsidRPr="00A77FFD">
        <w:t>.</w:t>
      </w:r>
    </w:p>
    <w:p w14:paraId="555C690E" w14:textId="2A8D3417" w:rsidR="00276EC9" w:rsidRPr="00A77FFD" w:rsidRDefault="005F01F0" w:rsidP="00C757B0">
      <w:pPr>
        <w:pStyle w:val="lnekText"/>
        <w:numPr>
          <w:ilvl w:val="0"/>
          <w:numId w:val="0"/>
        </w:numPr>
        <w:tabs>
          <w:tab w:val="clear" w:pos="907"/>
          <w:tab w:val="left" w:pos="426"/>
        </w:tabs>
        <w:ind w:left="284"/>
        <w:jc w:val="both"/>
      </w:pPr>
      <w:r w:rsidRPr="00A77FFD">
        <w:t>3.1.</w:t>
      </w:r>
      <w:r w:rsidR="00F51FDF" w:rsidRPr="00A77FFD">
        <w:t>součást</w:t>
      </w:r>
      <w:r w:rsidR="00C07430" w:rsidRPr="00A77FFD">
        <w:t>í</w:t>
      </w:r>
      <w:r w:rsidR="00276EC9" w:rsidRPr="00A77FFD">
        <w:t xml:space="preserve"> </w:t>
      </w:r>
      <w:r w:rsidR="00F51FDF" w:rsidRPr="00A77FFD">
        <w:t>O</w:t>
      </w:r>
      <w:r w:rsidR="00276EC9" w:rsidRPr="00A77FFD">
        <w:t>blast</w:t>
      </w:r>
      <w:r w:rsidR="00F51FDF" w:rsidRPr="00A77FFD">
        <w:t>i</w:t>
      </w:r>
      <w:r w:rsidR="00276EC9" w:rsidRPr="00A77FFD">
        <w:t xml:space="preserve"> </w:t>
      </w:r>
      <w:r w:rsidR="00F51FDF" w:rsidRPr="00A77FFD">
        <w:t xml:space="preserve">3 </w:t>
      </w:r>
      <w:r w:rsidR="00276EC9" w:rsidRPr="00A77FFD">
        <w:t xml:space="preserve">je oblast </w:t>
      </w:r>
      <w:proofErr w:type="gramStart"/>
      <w:r w:rsidR="00276EC9" w:rsidRPr="00A77FFD">
        <w:t>3H</w:t>
      </w:r>
      <w:proofErr w:type="gramEnd"/>
      <w:r w:rsidR="00276EC9" w:rsidRPr="00A77FFD">
        <w:t xml:space="preserve">, která je dána ulicí </w:t>
      </w:r>
      <w:r w:rsidRPr="00A77FFD">
        <w:t xml:space="preserve">Otickou </w:t>
      </w:r>
      <w:r w:rsidR="007B14B7" w:rsidRPr="00A77FFD">
        <w:t xml:space="preserve">v místě Městského hřbitova </w:t>
      </w:r>
      <w:r w:rsidRPr="00A77FFD">
        <w:t xml:space="preserve">(Příloha </w:t>
      </w:r>
      <w:r w:rsidR="00900C53">
        <w:t xml:space="preserve">č. 4 </w:t>
      </w:r>
      <w:r w:rsidRPr="00A77FFD">
        <w:t>– Mapa OBLAST 3H)</w:t>
      </w:r>
      <w:r w:rsidR="00276EC9" w:rsidRPr="00A77FFD">
        <w:t>.</w:t>
      </w:r>
    </w:p>
    <w:p w14:paraId="28305361" w14:textId="77777777" w:rsidR="0007473C" w:rsidRPr="00A77FFD" w:rsidRDefault="0007473C" w:rsidP="0007473C">
      <w:pPr>
        <w:pStyle w:val="lnekText"/>
        <w:numPr>
          <w:ilvl w:val="0"/>
          <w:numId w:val="0"/>
        </w:numPr>
        <w:tabs>
          <w:tab w:val="clear" w:pos="907"/>
          <w:tab w:val="left" w:pos="426"/>
        </w:tabs>
        <w:ind w:left="284"/>
        <w:jc w:val="both"/>
      </w:pPr>
    </w:p>
    <w:p w14:paraId="5E7276D2" w14:textId="77777777" w:rsidR="0007473C" w:rsidRPr="00A77FFD" w:rsidRDefault="0007473C" w:rsidP="0007473C">
      <w:pPr>
        <w:pStyle w:val="Nadpis1"/>
      </w:pPr>
      <w:bookmarkStart w:id="0" w:name="_Toc288729278"/>
    </w:p>
    <w:p w14:paraId="6195FAAF" w14:textId="29936466" w:rsidR="007977AB" w:rsidRPr="00A77FFD" w:rsidRDefault="004C70BA" w:rsidP="007977AB">
      <w:pPr>
        <w:pStyle w:val="lnekNzev"/>
      </w:pPr>
      <w:r w:rsidRPr="00A77FFD">
        <w:t>Místní komunikace pro placené stání</w:t>
      </w:r>
      <w:bookmarkEnd w:id="0"/>
      <w:r w:rsidR="000810E7" w:rsidRPr="00A77FFD">
        <w:t xml:space="preserve"> v</w:t>
      </w:r>
      <w:r w:rsidR="00B00EDA" w:rsidRPr="00A77FFD">
        <w:t> </w:t>
      </w:r>
      <w:r w:rsidR="000810E7" w:rsidRPr="00A77FFD">
        <w:t>OBLASTI 1</w:t>
      </w:r>
    </w:p>
    <w:p w14:paraId="51BEFDB0" w14:textId="2E8FD690" w:rsidR="004C70BA" w:rsidRPr="00A77FFD" w:rsidRDefault="004C70BA" w:rsidP="004C70BA">
      <w:pPr>
        <w:pStyle w:val="lnekText"/>
        <w:numPr>
          <w:ilvl w:val="0"/>
          <w:numId w:val="0"/>
        </w:numPr>
        <w:jc w:val="both"/>
      </w:pPr>
      <w:r w:rsidRPr="00A77FFD">
        <w:t>K</w:t>
      </w:r>
      <w:r w:rsidR="00B00EDA" w:rsidRPr="00A77FFD">
        <w:t> </w:t>
      </w:r>
      <w:r w:rsidRPr="00A77FFD">
        <w:t>stání silničního motorového vozidla dle čl. 2 nařízení lze užít komunikace:</w:t>
      </w:r>
    </w:p>
    <w:p w14:paraId="27173B48" w14:textId="34B949D6" w:rsidR="004C70BA" w:rsidRPr="00F400B6" w:rsidRDefault="004C70BA" w:rsidP="00166761">
      <w:pPr>
        <w:pStyle w:val="lnekText"/>
        <w:numPr>
          <w:ilvl w:val="0"/>
          <w:numId w:val="5"/>
        </w:numPr>
        <w:jc w:val="both"/>
      </w:pPr>
      <w:r w:rsidRPr="00A77FFD">
        <w:t>k</w:t>
      </w:r>
      <w:r w:rsidR="00B00EDA" w:rsidRPr="00A77FFD">
        <w:t> </w:t>
      </w:r>
      <w:r w:rsidRPr="00A77FFD">
        <w:t>placenému stání s</w:t>
      </w:r>
      <w:r w:rsidR="00B00EDA" w:rsidRPr="00A77FFD">
        <w:t> </w:t>
      </w:r>
      <w:r w:rsidRPr="00A77FFD">
        <w:t xml:space="preserve">krátkodobým parkováním, tj. </w:t>
      </w:r>
      <w:r w:rsidRPr="00A77FFD">
        <w:rPr>
          <w:rFonts w:cs="Arial"/>
        </w:rPr>
        <w:t>nejkratší možná doba/sazba parkování –</w:t>
      </w:r>
      <w:r w:rsidRPr="00C501C0">
        <w:rPr>
          <w:rFonts w:cs="Arial"/>
        </w:rPr>
        <w:t xml:space="preserve"> ½ hodiny za poloviční sazbu</w:t>
      </w:r>
      <w:r w:rsidR="009D7F03" w:rsidRPr="00C501C0">
        <w:rPr>
          <w:rFonts w:cs="Arial"/>
        </w:rPr>
        <w:t xml:space="preserve">, parkoviště lze užít i pro </w:t>
      </w:r>
      <w:r w:rsidR="009D7F03" w:rsidRPr="003354EA">
        <w:rPr>
          <w:rFonts w:cs="Arial"/>
        </w:rPr>
        <w:t xml:space="preserve">vozidla držitelů parkovacích </w:t>
      </w:r>
      <w:r w:rsidR="000B7F9C" w:rsidRPr="003354EA">
        <w:rPr>
          <w:rFonts w:cs="Arial"/>
        </w:rPr>
        <w:t>oprávnění</w:t>
      </w:r>
      <w:r w:rsidR="009D7F03" w:rsidRPr="003354EA">
        <w:rPr>
          <w:rFonts w:cs="Arial"/>
        </w:rPr>
        <w:t xml:space="preserve"> dle čl. 4 odst. </w:t>
      </w:r>
      <w:r w:rsidR="0007473C">
        <w:rPr>
          <w:rFonts w:cs="Arial"/>
        </w:rPr>
        <w:t>7</w:t>
      </w:r>
      <w:r w:rsidR="009D7F03" w:rsidRPr="003354EA">
        <w:rPr>
          <w:rFonts w:cs="Arial"/>
        </w:rPr>
        <w:t xml:space="preserve"> (V) </w:t>
      </w:r>
      <w:r w:rsidR="00604BE7">
        <w:rPr>
          <w:rFonts w:cs="Arial"/>
        </w:rPr>
        <w:t xml:space="preserve">a </w:t>
      </w:r>
      <w:r w:rsidR="00604BE7">
        <w:t xml:space="preserve">čl. </w:t>
      </w:r>
      <w:r w:rsidR="00604BE7" w:rsidRPr="00804A3C">
        <w:t xml:space="preserve">4 odst. 1 bodu </w:t>
      </w:r>
      <w:r w:rsidR="0007473C">
        <w:t>1.4. a 1.5.</w:t>
      </w:r>
      <w:r w:rsidR="00604BE7" w:rsidRPr="00804A3C">
        <w:t xml:space="preserve"> </w:t>
      </w:r>
      <w:r w:rsidR="00604BE7">
        <w:t xml:space="preserve">(A) </w:t>
      </w:r>
      <w:r w:rsidR="009D7F03" w:rsidRPr="003354EA">
        <w:rPr>
          <w:rFonts w:cs="Arial"/>
        </w:rPr>
        <w:t>nařízení</w:t>
      </w:r>
      <w:r w:rsidR="00900C53">
        <w:rPr>
          <w:rFonts w:cs="Arial"/>
        </w:rPr>
        <w:t xml:space="preserve">. </w:t>
      </w:r>
      <w:r w:rsidR="00900C53" w:rsidRPr="00F400B6">
        <w:rPr>
          <w:rFonts w:cs="Arial"/>
        </w:rPr>
        <w:t>Tato parkoviště jsou označena svislým dopravním značením s červeným pruhem (Příloha č. 5 – Mapa Parkovací místa Oblast 1).</w:t>
      </w:r>
    </w:p>
    <w:p w14:paraId="4149F3AD" w14:textId="77777777" w:rsidR="003C7C7E" w:rsidRPr="003354EA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3508DDD3" w14:textId="77777777" w:rsidTr="000810E7">
        <w:trPr>
          <w:jc w:val="center"/>
        </w:trPr>
        <w:tc>
          <w:tcPr>
            <w:tcW w:w="6799" w:type="dxa"/>
          </w:tcPr>
          <w:p w14:paraId="4D16085E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614BD3CA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A858F4" w:rsidRPr="003354EA" w14:paraId="4F1D8300" w14:textId="77777777" w:rsidTr="00204529">
        <w:trPr>
          <w:jc w:val="center"/>
        </w:trPr>
        <w:tc>
          <w:tcPr>
            <w:tcW w:w="6799" w:type="dxa"/>
            <w:vAlign w:val="center"/>
          </w:tcPr>
          <w:p w14:paraId="1B76B190" w14:textId="77777777" w:rsidR="00A858F4" w:rsidRPr="003354EA" w:rsidRDefault="00A858F4" w:rsidP="003129AD">
            <w:pPr>
              <w:rPr>
                <w:rFonts w:cs="Arial"/>
              </w:rPr>
            </w:pPr>
            <w:r w:rsidRPr="003354EA">
              <w:rPr>
                <w:rFonts w:cs="Arial"/>
              </w:rPr>
              <w:t>Beethovenova</w:t>
            </w:r>
          </w:p>
        </w:tc>
        <w:tc>
          <w:tcPr>
            <w:tcW w:w="2552" w:type="dxa"/>
          </w:tcPr>
          <w:p w14:paraId="3386A2BA" w14:textId="77777777" w:rsidR="00A858F4" w:rsidRPr="003354EA" w:rsidRDefault="00A858F4" w:rsidP="003129AD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A858F4" w:rsidRPr="003354EA" w14:paraId="528EC590" w14:textId="77777777" w:rsidTr="00204529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6BD0A8AF" w14:textId="77777777" w:rsidR="00A858F4" w:rsidRPr="003354EA" w:rsidRDefault="00A858F4" w:rsidP="003129AD">
            <w:pPr>
              <w:rPr>
                <w:rFonts w:cs="Arial"/>
              </w:rPr>
            </w:pPr>
            <w:r w:rsidRPr="003354EA">
              <w:rPr>
                <w:rFonts w:cs="Arial"/>
              </w:rPr>
              <w:t>Čapkova (u divadla)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E42C92" w14:textId="77777777" w:rsidR="00A858F4" w:rsidRPr="003354EA" w:rsidRDefault="00A858F4" w:rsidP="003129AD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A858F4" w:rsidRPr="003354EA" w14:paraId="3E75702C" w14:textId="77777777" w:rsidTr="00204529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1D27E" w14:textId="77777777" w:rsidR="00A858F4" w:rsidRPr="003354EA" w:rsidRDefault="00A858F4" w:rsidP="003129AD">
            <w:pPr>
              <w:rPr>
                <w:rFonts w:cs="Arial"/>
              </w:rPr>
            </w:pPr>
            <w:r w:rsidRPr="003354EA">
              <w:rPr>
                <w:rFonts w:cs="Arial"/>
              </w:rPr>
              <w:t>Kolářská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B9501DE" w14:textId="77777777" w:rsidR="00A858F4" w:rsidRPr="003354EA" w:rsidRDefault="00A858F4" w:rsidP="003129AD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3354EA" w:rsidRPr="003354EA" w14:paraId="56175295" w14:textId="77777777" w:rsidTr="00204529">
        <w:trPr>
          <w:jc w:val="center"/>
        </w:trPr>
        <w:tc>
          <w:tcPr>
            <w:tcW w:w="6799" w:type="dxa"/>
            <w:vAlign w:val="center"/>
          </w:tcPr>
          <w:p w14:paraId="3032C1A4" w14:textId="7F3D6979" w:rsidR="004C70BA" w:rsidRPr="003354EA" w:rsidRDefault="004C70BA" w:rsidP="003604B6">
            <w:pPr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 xml:space="preserve">  </w:t>
            </w:r>
          </w:p>
        </w:tc>
        <w:tc>
          <w:tcPr>
            <w:tcW w:w="2552" w:type="dxa"/>
          </w:tcPr>
          <w:p w14:paraId="263B9030" w14:textId="72044AD4" w:rsidR="004C70BA" w:rsidRPr="003354EA" w:rsidRDefault="0050522E" w:rsidP="00E5463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Pracovní dny</w:t>
            </w:r>
            <w:r w:rsidR="00E5463E" w:rsidRPr="003354EA">
              <w:rPr>
                <w:rFonts w:cs="Arial"/>
              </w:rPr>
              <w:t xml:space="preserve"> 8-18, So </w:t>
            </w:r>
            <w:r w:rsidR="008B0B50">
              <w:rPr>
                <w:rFonts w:cs="Arial"/>
              </w:rPr>
              <w:t xml:space="preserve">mimo svátek </w:t>
            </w:r>
            <w:r w:rsidR="00E5463E" w:rsidRPr="003354EA">
              <w:rPr>
                <w:rFonts w:cs="Arial"/>
              </w:rPr>
              <w:t>8-14</w:t>
            </w:r>
          </w:p>
        </w:tc>
      </w:tr>
      <w:tr w:rsidR="008B0B50" w:rsidRPr="003354EA" w14:paraId="48C09044" w14:textId="77777777" w:rsidTr="00204529">
        <w:trPr>
          <w:jc w:val="center"/>
        </w:trPr>
        <w:tc>
          <w:tcPr>
            <w:tcW w:w="6799" w:type="dxa"/>
            <w:vAlign w:val="center"/>
          </w:tcPr>
          <w:p w14:paraId="029DCDDD" w14:textId="30AFB7ED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I. (mezi ul. U Pošty a Hrnčířská, u domu č. 355/22)</w:t>
            </w:r>
          </w:p>
        </w:tc>
        <w:tc>
          <w:tcPr>
            <w:tcW w:w="2552" w:type="dxa"/>
          </w:tcPr>
          <w:p w14:paraId="7AEF4896" w14:textId="1C43E13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4DD63A1" w14:textId="77777777" w:rsidTr="00204529">
        <w:trPr>
          <w:jc w:val="center"/>
        </w:trPr>
        <w:tc>
          <w:tcPr>
            <w:tcW w:w="6799" w:type="dxa"/>
            <w:vAlign w:val="center"/>
          </w:tcPr>
          <w:p w14:paraId="1E6B4F28" w14:textId="602FDA6F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lastRenderedPageBreak/>
              <w:t>Masarykova třída II. (mezi ul. Hrnčířská a Úzká)</w:t>
            </w:r>
          </w:p>
        </w:tc>
        <w:tc>
          <w:tcPr>
            <w:tcW w:w="2552" w:type="dxa"/>
          </w:tcPr>
          <w:p w14:paraId="15C86BD4" w14:textId="73238924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A858F4" w:rsidRPr="003354EA" w14:paraId="64555021" w14:textId="77777777" w:rsidTr="00204529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602E6207" w14:textId="77777777" w:rsidR="00A858F4" w:rsidRPr="003354EA" w:rsidRDefault="00A858F4" w:rsidP="003129AD">
            <w:pPr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E739CDA" w14:textId="77777777" w:rsidR="00A858F4" w:rsidRPr="003354EA" w:rsidRDefault="00A858F4" w:rsidP="003129AD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7F6ADCC6" w14:textId="77777777" w:rsidTr="00204529">
        <w:trPr>
          <w:jc w:val="center"/>
        </w:trPr>
        <w:tc>
          <w:tcPr>
            <w:tcW w:w="6799" w:type="dxa"/>
            <w:vAlign w:val="center"/>
          </w:tcPr>
          <w:p w14:paraId="17C79837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Popská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</w:tcPr>
          <w:p w14:paraId="5F273D63" w14:textId="01F5EA31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553DE23D" w14:textId="77777777" w:rsidTr="00204529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41A481A7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Rybí trh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0EC8E5" w14:textId="522606E8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0078EB2" w14:textId="77777777" w:rsidTr="00204529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D7442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Solná (4 parkovací místa)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01D9A5" w14:textId="002630BC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5100D4D6" w14:textId="77777777" w:rsidTr="00EB6AEE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F52E5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Sady Svobody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DBEC31" w14:textId="2B357D5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EB6AEE" w:rsidRPr="00F400B6" w14:paraId="2D00BB5B" w14:textId="77777777" w:rsidTr="00204529">
        <w:trPr>
          <w:jc w:val="center"/>
        </w:trPr>
        <w:tc>
          <w:tcPr>
            <w:tcW w:w="6799" w:type="dxa"/>
            <w:tcBorders>
              <w:top w:val="single" w:sz="4" w:space="0" w:color="auto"/>
            </w:tcBorders>
            <w:vAlign w:val="center"/>
          </w:tcPr>
          <w:p w14:paraId="4E569521" w14:textId="213EA44F" w:rsidR="00EB6AEE" w:rsidRPr="00F400B6" w:rsidRDefault="00EB6AEE" w:rsidP="00EB6AEE">
            <w:pPr>
              <w:rPr>
                <w:rFonts w:cs="Arial"/>
              </w:rPr>
            </w:pPr>
            <w:r w:rsidRPr="00F400B6">
              <w:rPr>
                <w:rFonts w:cs="Arial"/>
              </w:rPr>
              <w:t>Zámecký okruh – Zimní stadion</w:t>
            </w:r>
            <w:r w:rsidR="005543CA" w:rsidRPr="00F400B6">
              <w:rPr>
                <w:rFonts w:cs="Arial"/>
              </w:rPr>
              <w:t xml:space="preserve"> (Oblast 1Z)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AA3E7CE" w14:textId="24CE2CC9" w:rsidR="00EB6AEE" w:rsidRPr="00F400B6" w:rsidRDefault="00EB6AEE" w:rsidP="00EB6AEE">
            <w:pPr>
              <w:jc w:val="center"/>
              <w:rPr>
                <w:rFonts w:cs="Arial"/>
              </w:rPr>
            </w:pPr>
            <w:proofErr w:type="gramStart"/>
            <w:r w:rsidRPr="00F400B6">
              <w:rPr>
                <w:rFonts w:cs="Arial"/>
              </w:rPr>
              <w:t>non - stop</w:t>
            </w:r>
            <w:proofErr w:type="gramEnd"/>
          </w:p>
        </w:tc>
      </w:tr>
    </w:tbl>
    <w:p w14:paraId="27F2090F" w14:textId="77777777" w:rsidR="004C70BA" w:rsidRPr="00F400B6" w:rsidRDefault="004C70BA" w:rsidP="004C70BA">
      <w:pPr>
        <w:rPr>
          <w:rFonts w:cs="Arial"/>
        </w:rPr>
      </w:pPr>
    </w:p>
    <w:p w14:paraId="0B524CD5" w14:textId="77777777" w:rsidR="00DA76EA" w:rsidRPr="00F400B6" w:rsidRDefault="00DA76EA" w:rsidP="004C70BA">
      <w:pPr>
        <w:rPr>
          <w:rFonts w:cs="Arial"/>
        </w:rPr>
      </w:pPr>
    </w:p>
    <w:p w14:paraId="6F5A4CAF" w14:textId="07989328" w:rsidR="004C70BA" w:rsidRPr="00F400B6" w:rsidRDefault="004C70BA" w:rsidP="00900C53">
      <w:pPr>
        <w:pStyle w:val="lnekText"/>
        <w:numPr>
          <w:ilvl w:val="0"/>
          <w:numId w:val="11"/>
        </w:numPr>
        <w:jc w:val="both"/>
      </w:pPr>
      <w:r w:rsidRPr="00F400B6">
        <w:rPr>
          <w:rFonts w:cs="Arial"/>
        </w:rPr>
        <w:t>k</w:t>
      </w:r>
      <w:r w:rsidR="00B00EDA" w:rsidRPr="00F400B6">
        <w:rPr>
          <w:rFonts w:cs="Arial"/>
        </w:rPr>
        <w:t> </w:t>
      </w:r>
      <w:r w:rsidRPr="00F400B6">
        <w:rPr>
          <w:rFonts w:cs="Arial"/>
        </w:rPr>
        <w:t xml:space="preserve">placenému stání se střednědobým parkováním, tj. nejkratší možná doba/sazba parkování </w:t>
      </w:r>
      <w:r w:rsidR="00F400B6">
        <w:rPr>
          <w:rFonts w:cs="Arial"/>
        </w:rPr>
        <w:br/>
      </w:r>
      <w:r w:rsidRPr="00F400B6">
        <w:rPr>
          <w:rFonts w:cs="Arial"/>
        </w:rPr>
        <w:t>–</w:t>
      </w:r>
      <w:r w:rsidR="00544766" w:rsidRPr="00F400B6">
        <w:rPr>
          <w:rFonts w:cs="Arial"/>
        </w:rPr>
        <w:t xml:space="preserve"> </w:t>
      </w:r>
      <w:r w:rsidR="00F51FDF" w:rsidRPr="00F400B6">
        <w:rPr>
          <w:rFonts w:cs="Arial"/>
        </w:rPr>
        <w:t>½ hodiny za poloviční sazbu</w:t>
      </w:r>
      <w:r w:rsidRPr="00F400B6">
        <w:rPr>
          <w:rFonts w:cs="Arial"/>
        </w:rPr>
        <w:t xml:space="preserve"> parkoviště lze užít i pro vozidla držitelů parkovacích </w:t>
      </w:r>
      <w:r w:rsidR="000B7F9C" w:rsidRPr="00F400B6">
        <w:rPr>
          <w:rFonts w:cs="Arial"/>
        </w:rPr>
        <w:t>oprávnění</w:t>
      </w:r>
      <w:r w:rsidRPr="00F400B6">
        <w:rPr>
          <w:rFonts w:cs="Arial"/>
        </w:rPr>
        <w:t xml:space="preserve"> </w:t>
      </w:r>
      <w:r w:rsidR="00F400B6">
        <w:rPr>
          <w:rFonts w:cs="Arial"/>
        </w:rPr>
        <w:br/>
      </w:r>
      <w:r w:rsidRPr="00F400B6">
        <w:rPr>
          <w:rFonts w:cs="Arial"/>
        </w:rPr>
        <w:t>dle nařízení</w:t>
      </w:r>
      <w:r w:rsidR="00900C53" w:rsidRPr="00F400B6">
        <w:rPr>
          <w:rFonts w:cs="Arial"/>
        </w:rPr>
        <w:t>. Tato parkoviště jsou označena svislým dopravním značením s</w:t>
      </w:r>
      <w:r w:rsidR="008B498E" w:rsidRPr="00F400B6">
        <w:rPr>
          <w:rFonts w:cs="Arial"/>
        </w:rPr>
        <w:t>e zeleným</w:t>
      </w:r>
      <w:r w:rsidR="00900C53" w:rsidRPr="00F400B6">
        <w:rPr>
          <w:rFonts w:cs="Arial"/>
        </w:rPr>
        <w:t xml:space="preserve"> pruhem (Příloha </w:t>
      </w:r>
      <w:r w:rsidR="00F400B6">
        <w:rPr>
          <w:rFonts w:cs="Arial"/>
        </w:rPr>
        <w:br/>
      </w:r>
      <w:r w:rsidR="00900C53" w:rsidRPr="00F400B6">
        <w:rPr>
          <w:rFonts w:cs="Arial"/>
        </w:rPr>
        <w:t>č. 5 – Mapa Parkovací místa Oblast 1).</w:t>
      </w:r>
    </w:p>
    <w:p w14:paraId="763CD673" w14:textId="77777777" w:rsidR="004C70BA" w:rsidRPr="00A77FFD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5543CA" w14:paraId="5117922F" w14:textId="77777777" w:rsidTr="000810E7">
        <w:trPr>
          <w:jc w:val="center"/>
        </w:trPr>
        <w:tc>
          <w:tcPr>
            <w:tcW w:w="4181" w:type="dxa"/>
          </w:tcPr>
          <w:p w14:paraId="16FBE3CE" w14:textId="77777777" w:rsidR="004C70BA" w:rsidRPr="005543C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5543CA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585F0A36" w14:textId="77777777" w:rsidR="004C70BA" w:rsidRPr="005543C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5543CA">
              <w:rPr>
                <w:rFonts w:cs="Arial"/>
                <w:b/>
              </w:rPr>
              <w:t>Provozní doba</w:t>
            </w:r>
          </w:p>
        </w:tc>
      </w:tr>
      <w:tr w:rsidR="000D256B" w:rsidRPr="005543CA" w14:paraId="7A42DCDA" w14:textId="77777777" w:rsidTr="00204529">
        <w:trPr>
          <w:jc w:val="center"/>
        </w:trPr>
        <w:tc>
          <w:tcPr>
            <w:tcW w:w="4181" w:type="dxa"/>
            <w:vAlign w:val="center"/>
          </w:tcPr>
          <w:p w14:paraId="3F6B29E5" w14:textId="732CE335" w:rsidR="000D256B" w:rsidRPr="005543CA" w:rsidRDefault="000D256B" w:rsidP="000D256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5543CA">
              <w:rPr>
                <w:rFonts w:cs="Arial"/>
              </w:rPr>
              <w:t>Beethovenova – před domem č. 42</w:t>
            </w:r>
          </w:p>
        </w:tc>
        <w:tc>
          <w:tcPr>
            <w:tcW w:w="2338" w:type="dxa"/>
          </w:tcPr>
          <w:p w14:paraId="0D330B3D" w14:textId="3CAB9A96" w:rsidR="000D256B" w:rsidRPr="005543CA" w:rsidRDefault="000D256B" w:rsidP="000D256B">
            <w:pPr>
              <w:jc w:val="center"/>
              <w:rPr>
                <w:rFonts w:cs="Arial"/>
              </w:rPr>
            </w:pPr>
            <w:r w:rsidRPr="005543CA">
              <w:rPr>
                <w:rFonts w:cs="Arial"/>
              </w:rPr>
              <w:t>Pracovní dny 8-18, So mimo svátek 8-14</w:t>
            </w:r>
          </w:p>
        </w:tc>
      </w:tr>
      <w:tr w:rsidR="000D256B" w:rsidRPr="005543CA" w14:paraId="6A57BC0B" w14:textId="77777777" w:rsidTr="00204529">
        <w:trPr>
          <w:jc w:val="center"/>
        </w:trPr>
        <w:tc>
          <w:tcPr>
            <w:tcW w:w="4181" w:type="dxa"/>
            <w:vAlign w:val="center"/>
          </w:tcPr>
          <w:p w14:paraId="015976F3" w14:textId="4EA88DE4" w:rsidR="000D256B" w:rsidRPr="005543CA" w:rsidRDefault="000D256B" w:rsidP="000D256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5543CA">
              <w:rPr>
                <w:rFonts w:cs="Arial"/>
              </w:rPr>
              <w:t xml:space="preserve">Masarykova třída – </w:t>
            </w:r>
            <w:r w:rsidR="00900C53" w:rsidRPr="005543CA">
              <w:rPr>
                <w:rFonts w:cs="Arial"/>
              </w:rPr>
              <w:t xml:space="preserve">mezi domy </w:t>
            </w:r>
            <w:r w:rsidRPr="005543CA">
              <w:rPr>
                <w:rFonts w:cs="Arial"/>
              </w:rPr>
              <w:t xml:space="preserve">č. </w:t>
            </w:r>
            <w:proofErr w:type="gramStart"/>
            <w:r w:rsidRPr="005543CA">
              <w:rPr>
                <w:rFonts w:cs="Arial"/>
              </w:rPr>
              <w:t>36</w:t>
            </w:r>
            <w:r w:rsidR="00900C53" w:rsidRPr="005543CA">
              <w:rPr>
                <w:rFonts w:cs="Arial"/>
              </w:rPr>
              <w:t xml:space="preserve"> </w:t>
            </w:r>
            <w:r w:rsidRPr="005543CA">
              <w:rPr>
                <w:rFonts w:cs="Arial"/>
              </w:rPr>
              <w:t>– 28</w:t>
            </w:r>
            <w:proofErr w:type="gramEnd"/>
            <w:r w:rsidRPr="005543CA">
              <w:rPr>
                <w:rFonts w:cs="Arial"/>
              </w:rPr>
              <w:t>,</w:t>
            </w:r>
            <w:r w:rsidR="00900C53" w:rsidRPr="005543CA">
              <w:rPr>
                <w:rFonts w:cs="Arial"/>
              </w:rPr>
              <w:t xml:space="preserve"> u Slezské univerzity,</w:t>
            </w:r>
            <w:r w:rsidRPr="005543CA">
              <w:rPr>
                <w:rFonts w:cs="Arial"/>
              </w:rPr>
              <w:t xml:space="preserve"> mezi domy č. 9 a 11</w:t>
            </w:r>
          </w:p>
        </w:tc>
        <w:tc>
          <w:tcPr>
            <w:tcW w:w="2338" w:type="dxa"/>
          </w:tcPr>
          <w:p w14:paraId="6034F2E9" w14:textId="0982DE56" w:rsidR="000D256B" w:rsidRPr="005543CA" w:rsidRDefault="000D256B" w:rsidP="000D256B">
            <w:pPr>
              <w:jc w:val="center"/>
              <w:rPr>
                <w:rFonts w:cs="Arial"/>
                <w:strike/>
              </w:rPr>
            </w:pPr>
            <w:r w:rsidRPr="005543CA">
              <w:rPr>
                <w:rFonts w:cs="Arial"/>
              </w:rPr>
              <w:t>Pracovní dny 8-18, So mimo svátek 8-14</w:t>
            </w:r>
          </w:p>
        </w:tc>
      </w:tr>
      <w:tr w:rsidR="000D256B" w:rsidRPr="005543CA" w14:paraId="398997C7" w14:textId="77777777" w:rsidTr="00204529">
        <w:trPr>
          <w:jc w:val="center"/>
        </w:trPr>
        <w:tc>
          <w:tcPr>
            <w:tcW w:w="4181" w:type="dxa"/>
            <w:vAlign w:val="center"/>
          </w:tcPr>
          <w:p w14:paraId="0D15A40D" w14:textId="28DF3E32" w:rsidR="000D256B" w:rsidRPr="005543CA" w:rsidRDefault="000D256B" w:rsidP="000D256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5543CA">
              <w:rPr>
                <w:rFonts w:cs="Arial"/>
              </w:rPr>
              <w:t>Matiční</w:t>
            </w:r>
          </w:p>
        </w:tc>
        <w:tc>
          <w:tcPr>
            <w:tcW w:w="2338" w:type="dxa"/>
          </w:tcPr>
          <w:p w14:paraId="124343B8" w14:textId="3C8B6A86" w:rsidR="000D256B" w:rsidRPr="005543CA" w:rsidRDefault="000D256B" w:rsidP="000D256B">
            <w:pPr>
              <w:jc w:val="center"/>
              <w:rPr>
                <w:rFonts w:cs="Arial"/>
              </w:rPr>
            </w:pPr>
            <w:r w:rsidRPr="005543CA">
              <w:rPr>
                <w:rFonts w:cs="Arial"/>
              </w:rPr>
              <w:t>Pracovní dny 8-18, So mimo svátek 8-14</w:t>
            </w:r>
          </w:p>
        </w:tc>
      </w:tr>
      <w:tr w:rsidR="006C3EDA" w:rsidRPr="00A77FFD" w14:paraId="4FB1D2E3" w14:textId="77777777" w:rsidTr="00204529">
        <w:trPr>
          <w:jc w:val="center"/>
        </w:trPr>
        <w:tc>
          <w:tcPr>
            <w:tcW w:w="4181" w:type="dxa"/>
            <w:vAlign w:val="center"/>
          </w:tcPr>
          <w:p w14:paraId="6EFD5310" w14:textId="5CB152F9" w:rsidR="006C3EDA" w:rsidRPr="005543CA" w:rsidRDefault="006C3EDA" w:rsidP="006C3ED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5543CA">
              <w:rPr>
                <w:rFonts w:cs="Arial"/>
              </w:rPr>
              <w:t>Sady Svobody – před domem č. 4</w:t>
            </w:r>
          </w:p>
        </w:tc>
        <w:tc>
          <w:tcPr>
            <w:tcW w:w="2338" w:type="dxa"/>
          </w:tcPr>
          <w:p w14:paraId="0768848D" w14:textId="11A8C5B6" w:rsidR="006C3EDA" w:rsidRPr="005543CA" w:rsidRDefault="006C3EDA" w:rsidP="006C3EDA">
            <w:pPr>
              <w:jc w:val="center"/>
              <w:rPr>
                <w:rFonts w:cs="Arial"/>
              </w:rPr>
            </w:pPr>
            <w:r w:rsidRPr="005543CA">
              <w:rPr>
                <w:rFonts w:cs="Arial"/>
              </w:rPr>
              <w:t>Pracovní dny 8-18, So mimo svátek 8-14</w:t>
            </w:r>
          </w:p>
        </w:tc>
      </w:tr>
    </w:tbl>
    <w:p w14:paraId="5D75DC5D" w14:textId="77777777" w:rsidR="00AD6EB5" w:rsidRPr="000734EA" w:rsidRDefault="00AD6EB5" w:rsidP="00AD6EB5">
      <w:pPr>
        <w:pStyle w:val="lnekText"/>
        <w:numPr>
          <w:ilvl w:val="0"/>
          <w:numId w:val="0"/>
        </w:numPr>
        <w:jc w:val="both"/>
        <w:rPr>
          <w:color w:val="00B050"/>
        </w:rPr>
      </w:pPr>
    </w:p>
    <w:p w14:paraId="6DAA51AF" w14:textId="77777777" w:rsidR="004C70BA" w:rsidRPr="00A77FFD" w:rsidRDefault="004C70BA" w:rsidP="004C70BA">
      <w:pPr>
        <w:pStyle w:val="Nadpis1"/>
      </w:pPr>
    </w:p>
    <w:p w14:paraId="3A0C9ADD" w14:textId="6E5466E1" w:rsidR="004C70BA" w:rsidRPr="00A77FFD" w:rsidRDefault="004C70BA" w:rsidP="000810E7">
      <w:pPr>
        <w:pStyle w:val="lnekNzev"/>
      </w:pPr>
      <w:bookmarkStart w:id="1" w:name="_Toc287603453"/>
      <w:bookmarkStart w:id="2" w:name="_Toc288721020"/>
      <w:bookmarkStart w:id="3" w:name="_Toc288729279"/>
      <w:r w:rsidRPr="00A77FFD">
        <w:t>Místní komunikace vyhrazené pro stání vozidel držitele parkovací</w:t>
      </w:r>
      <w:r w:rsidR="000810E7" w:rsidRPr="00A77FFD">
        <w:t>ho oprávnění v</w:t>
      </w:r>
      <w:r w:rsidR="00B00EDA" w:rsidRPr="00A77FFD">
        <w:t> </w:t>
      </w:r>
      <w:r w:rsidR="000810E7" w:rsidRPr="00A77FFD">
        <w:t>OBLASTI 1</w:t>
      </w:r>
      <w:bookmarkEnd w:id="1"/>
      <w:bookmarkEnd w:id="2"/>
      <w:bookmarkEnd w:id="3"/>
    </w:p>
    <w:p w14:paraId="109DE688" w14:textId="295EDD68" w:rsidR="004C70BA" w:rsidRPr="00A77FFD" w:rsidRDefault="004C70BA" w:rsidP="00166761">
      <w:pPr>
        <w:pStyle w:val="lnekText"/>
        <w:numPr>
          <w:ilvl w:val="2"/>
          <w:numId w:val="3"/>
        </w:numPr>
      </w:pPr>
      <w:r w:rsidRPr="00A77FFD">
        <w:t>K</w:t>
      </w:r>
      <w:r w:rsidR="00B00EDA" w:rsidRPr="00A77FFD">
        <w:t> </w:t>
      </w:r>
      <w:r w:rsidRPr="00A77FFD">
        <w:t>stání silničního motorové</w:t>
      </w:r>
      <w:r w:rsidR="000810E7" w:rsidRPr="00A77FFD">
        <w:t xml:space="preserve">ho vozidla na základě parkovacího oprávnění </w:t>
      </w:r>
      <w:r w:rsidRPr="00A77FFD">
        <w:t>vydané dle nařízení lze užít komunikace:</w:t>
      </w:r>
    </w:p>
    <w:p w14:paraId="14A1A582" w14:textId="77777777" w:rsidR="000810E7" w:rsidRPr="00A77FFD" w:rsidRDefault="000810E7" w:rsidP="000810E7">
      <w:pPr>
        <w:pStyle w:val="lnekText"/>
        <w:numPr>
          <w:ilvl w:val="0"/>
          <w:numId w:val="0"/>
        </w:numPr>
        <w:ind w:left="35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4036"/>
      </w:tblGrid>
      <w:tr w:rsidR="003354EA" w:rsidRPr="00A77FFD" w14:paraId="504AF11C" w14:textId="77777777" w:rsidTr="008B0B50">
        <w:trPr>
          <w:jc w:val="center"/>
        </w:trPr>
        <w:tc>
          <w:tcPr>
            <w:tcW w:w="4039" w:type="dxa"/>
          </w:tcPr>
          <w:p w14:paraId="18572540" w14:textId="77777777" w:rsidR="004C70BA" w:rsidRPr="00A77FFD" w:rsidRDefault="004C70BA" w:rsidP="003604B6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Název</w:t>
            </w:r>
          </w:p>
        </w:tc>
        <w:tc>
          <w:tcPr>
            <w:tcW w:w="4036" w:type="dxa"/>
          </w:tcPr>
          <w:p w14:paraId="623CC47E" w14:textId="77777777" w:rsidR="004C70BA" w:rsidRPr="00A77FFD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A858F4" w:rsidRPr="00A77FFD" w14:paraId="3674497F" w14:textId="77777777" w:rsidTr="003129AD">
        <w:trPr>
          <w:jc w:val="center"/>
        </w:trPr>
        <w:tc>
          <w:tcPr>
            <w:tcW w:w="4039" w:type="dxa"/>
          </w:tcPr>
          <w:p w14:paraId="1D93ED32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Almužnická</w:t>
            </w:r>
          </w:p>
        </w:tc>
        <w:tc>
          <w:tcPr>
            <w:tcW w:w="4036" w:type="dxa"/>
          </w:tcPr>
          <w:p w14:paraId="4EFF628B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394292D7" w14:textId="77777777" w:rsidTr="003129AD">
        <w:trPr>
          <w:jc w:val="center"/>
        </w:trPr>
        <w:tc>
          <w:tcPr>
            <w:tcW w:w="4039" w:type="dxa"/>
          </w:tcPr>
          <w:p w14:paraId="2C96BC7E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Čapkova</w:t>
            </w:r>
          </w:p>
        </w:tc>
        <w:tc>
          <w:tcPr>
            <w:tcW w:w="4036" w:type="dxa"/>
          </w:tcPr>
          <w:p w14:paraId="2DC9FED9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2A3B5BBC" w14:textId="77777777" w:rsidTr="003129AD">
        <w:trPr>
          <w:jc w:val="center"/>
        </w:trPr>
        <w:tc>
          <w:tcPr>
            <w:tcW w:w="4039" w:type="dxa"/>
          </w:tcPr>
          <w:p w14:paraId="4D023F4C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Drůbeží trh – vnitroblok</w:t>
            </w:r>
          </w:p>
        </w:tc>
        <w:tc>
          <w:tcPr>
            <w:tcW w:w="4036" w:type="dxa"/>
          </w:tcPr>
          <w:p w14:paraId="6A4312F6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1C0401AB" w14:textId="77777777" w:rsidTr="008B0B50">
        <w:trPr>
          <w:jc w:val="center"/>
        </w:trPr>
        <w:tc>
          <w:tcPr>
            <w:tcW w:w="4039" w:type="dxa"/>
          </w:tcPr>
          <w:p w14:paraId="529AEC41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Kasárenská</w:t>
            </w:r>
          </w:p>
        </w:tc>
        <w:tc>
          <w:tcPr>
            <w:tcW w:w="4036" w:type="dxa"/>
          </w:tcPr>
          <w:p w14:paraId="1C664F7C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3FD22D19" w14:textId="77777777" w:rsidTr="003129AD">
        <w:trPr>
          <w:jc w:val="center"/>
        </w:trPr>
        <w:tc>
          <w:tcPr>
            <w:tcW w:w="4039" w:type="dxa"/>
          </w:tcPr>
          <w:p w14:paraId="557AAE97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Kolářská – včetně vnitrobloku</w:t>
            </w:r>
          </w:p>
        </w:tc>
        <w:tc>
          <w:tcPr>
            <w:tcW w:w="4036" w:type="dxa"/>
          </w:tcPr>
          <w:p w14:paraId="5E88C3F3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02B68374" w14:textId="77777777" w:rsidTr="003129AD">
        <w:trPr>
          <w:trHeight w:val="244"/>
          <w:jc w:val="center"/>
        </w:trPr>
        <w:tc>
          <w:tcPr>
            <w:tcW w:w="4039" w:type="dxa"/>
          </w:tcPr>
          <w:p w14:paraId="3D524C9F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A77FFD">
              <w:rPr>
                <w:rFonts w:cs="Arial"/>
              </w:rPr>
              <w:t>Kylešovská</w:t>
            </w:r>
            <w:proofErr w:type="spellEnd"/>
          </w:p>
        </w:tc>
        <w:tc>
          <w:tcPr>
            <w:tcW w:w="4036" w:type="dxa"/>
          </w:tcPr>
          <w:p w14:paraId="19523B38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A858F4" w:rsidRPr="00A77FFD" w14:paraId="7BE69604" w14:textId="77777777" w:rsidTr="003129AD">
        <w:trPr>
          <w:jc w:val="center"/>
        </w:trPr>
        <w:tc>
          <w:tcPr>
            <w:tcW w:w="4039" w:type="dxa"/>
          </w:tcPr>
          <w:p w14:paraId="72293A0D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Lazebnická – vnitroblok</w:t>
            </w:r>
          </w:p>
        </w:tc>
        <w:tc>
          <w:tcPr>
            <w:tcW w:w="4036" w:type="dxa"/>
          </w:tcPr>
          <w:p w14:paraId="32A4EB60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3BAB3021" w14:textId="77777777" w:rsidTr="003129AD">
        <w:trPr>
          <w:trHeight w:val="244"/>
          <w:jc w:val="center"/>
        </w:trPr>
        <w:tc>
          <w:tcPr>
            <w:tcW w:w="4039" w:type="dxa"/>
          </w:tcPr>
          <w:p w14:paraId="339BCD98" w14:textId="19DCC78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Masarykova třída mezi domy č. </w:t>
            </w:r>
            <w:r w:rsidR="00204529" w:rsidRPr="00A77FFD">
              <w:rPr>
                <w:rFonts w:cs="Arial"/>
              </w:rPr>
              <w:t>1–5</w:t>
            </w:r>
          </w:p>
        </w:tc>
        <w:tc>
          <w:tcPr>
            <w:tcW w:w="4036" w:type="dxa"/>
          </w:tcPr>
          <w:p w14:paraId="7B2AFFFB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proofErr w:type="gramStart"/>
            <w:r w:rsidRPr="00A77FFD">
              <w:rPr>
                <w:rFonts w:cs="Arial"/>
              </w:rPr>
              <w:t>non - stop</w:t>
            </w:r>
            <w:proofErr w:type="gramEnd"/>
          </w:p>
        </w:tc>
      </w:tr>
      <w:tr w:rsidR="003354EA" w:rsidRPr="00A77FFD" w14:paraId="44B391D3" w14:textId="77777777" w:rsidTr="008B0B50">
        <w:trPr>
          <w:jc w:val="center"/>
        </w:trPr>
        <w:tc>
          <w:tcPr>
            <w:tcW w:w="4039" w:type="dxa"/>
          </w:tcPr>
          <w:p w14:paraId="260CD3D1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Masarykova třída – vnitroblok za domy </w:t>
            </w:r>
          </w:p>
          <w:p w14:paraId="5526AFC6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                               Hrnčířská 13,15,15a</w:t>
            </w:r>
          </w:p>
        </w:tc>
        <w:tc>
          <w:tcPr>
            <w:tcW w:w="4036" w:type="dxa"/>
          </w:tcPr>
          <w:p w14:paraId="48321745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1BB2307C" w14:textId="77777777" w:rsidTr="003129AD">
        <w:trPr>
          <w:jc w:val="center"/>
        </w:trPr>
        <w:tc>
          <w:tcPr>
            <w:tcW w:w="4039" w:type="dxa"/>
          </w:tcPr>
          <w:p w14:paraId="407C616D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Matiční – parkoviště u SZŠ</w:t>
            </w:r>
          </w:p>
        </w:tc>
        <w:tc>
          <w:tcPr>
            <w:tcW w:w="4036" w:type="dxa"/>
          </w:tcPr>
          <w:p w14:paraId="7EB25D4C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7EA77E83" w14:textId="77777777" w:rsidTr="008B0B50">
        <w:trPr>
          <w:jc w:val="center"/>
        </w:trPr>
        <w:tc>
          <w:tcPr>
            <w:tcW w:w="4039" w:type="dxa"/>
          </w:tcPr>
          <w:p w14:paraId="2AAD9C5D" w14:textId="3A1699C0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Mnišská </w:t>
            </w:r>
            <w:r w:rsidR="00204529" w:rsidRPr="00A77FFD">
              <w:rPr>
                <w:rFonts w:cs="Arial"/>
              </w:rPr>
              <w:t>– vnitroblok</w:t>
            </w:r>
          </w:p>
        </w:tc>
        <w:tc>
          <w:tcPr>
            <w:tcW w:w="4036" w:type="dxa"/>
          </w:tcPr>
          <w:p w14:paraId="61546B5B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098874D9" w14:textId="77777777" w:rsidTr="00204529">
        <w:trPr>
          <w:jc w:val="center"/>
        </w:trPr>
        <w:tc>
          <w:tcPr>
            <w:tcW w:w="4039" w:type="dxa"/>
            <w:vAlign w:val="center"/>
          </w:tcPr>
          <w:p w14:paraId="7AAD5C7A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Mnišská – u MŠ</w:t>
            </w:r>
          </w:p>
        </w:tc>
        <w:tc>
          <w:tcPr>
            <w:tcW w:w="4036" w:type="dxa"/>
            <w:vAlign w:val="center"/>
          </w:tcPr>
          <w:p w14:paraId="5A4E8A7D" w14:textId="0739560B" w:rsidR="00204529" w:rsidRDefault="00604BE7" w:rsidP="00204529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>non – stop</w:t>
            </w:r>
          </w:p>
          <w:p w14:paraId="67C19BF2" w14:textId="74B4E1FD" w:rsidR="002A4133" w:rsidRPr="00A77FFD" w:rsidRDefault="00604BE7" w:rsidP="00204529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(mimo pracovní dny </w:t>
            </w:r>
            <w:r w:rsidR="00204529" w:rsidRPr="00A77FFD">
              <w:rPr>
                <w:rFonts w:cs="Arial"/>
              </w:rPr>
              <w:t>7–9</w:t>
            </w:r>
            <w:r w:rsidRPr="00A77FFD">
              <w:rPr>
                <w:rFonts w:cs="Arial"/>
              </w:rPr>
              <w:t xml:space="preserve"> + </w:t>
            </w:r>
            <w:r w:rsidR="00204529" w:rsidRPr="00A77FFD">
              <w:rPr>
                <w:rFonts w:cs="Arial"/>
              </w:rPr>
              <w:t>14–17</w:t>
            </w:r>
            <w:r w:rsidRPr="00A77FFD">
              <w:rPr>
                <w:rFonts w:cs="Arial"/>
              </w:rPr>
              <w:t>)</w:t>
            </w:r>
          </w:p>
        </w:tc>
      </w:tr>
      <w:tr w:rsidR="00A858F4" w:rsidRPr="00A77FFD" w14:paraId="133DD368" w14:textId="77777777" w:rsidTr="003129AD">
        <w:trPr>
          <w:jc w:val="center"/>
        </w:trPr>
        <w:tc>
          <w:tcPr>
            <w:tcW w:w="4039" w:type="dxa"/>
          </w:tcPr>
          <w:p w14:paraId="26343682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lastRenderedPageBreak/>
              <w:t>Na Valech</w:t>
            </w:r>
          </w:p>
        </w:tc>
        <w:tc>
          <w:tcPr>
            <w:tcW w:w="4036" w:type="dxa"/>
          </w:tcPr>
          <w:p w14:paraId="3C1BD818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07308AC7" w14:textId="77777777" w:rsidTr="003129AD">
        <w:trPr>
          <w:jc w:val="center"/>
        </w:trPr>
        <w:tc>
          <w:tcPr>
            <w:tcW w:w="4039" w:type="dxa"/>
          </w:tcPr>
          <w:p w14:paraId="48BC2A94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Nákladní – vnitroblok</w:t>
            </w:r>
          </w:p>
        </w:tc>
        <w:tc>
          <w:tcPr>
            <w:tcW w:w="4036" w:type="dxa"/>
          </w:tcPr>
          <w:p w14:paraId="75BA4D33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>non – stop</w:t>
            </w:r>
          </w:p>
        </w:tc>
      </w:tr>
      <w:tr w:rsidR="00A858F4" w:rsidRPr="00A77FFD" w14:paraId="10A23510" w14:textId="77777777" w:rsidTr="003129AD">
        <w:trPr>
          <w:jc w:val="center"/>
        </w:trPr>
        <w:tc>
          <w:tcPr>
            <w:tcW w:w="4039" w:type="dxa"/>
          </w:tcPr>
          <w:p w14:paraId="7206B840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A77FFD">
              <w:rPr>
                <w:rFonts w:cs="Arial"/>
              </w:rPr>
              <w:t>Podkovní</w:t>
            </w:r>
            <w:proofErr w:type="spellEnd"/>
            <w:r w:rsidRPr="00A77FFD">
              <w:rPr>
                <w:rFonts w:cs="Arial"/>
              </w:rPr>
              <w:t xml:space="preserve"> – vnitroblok</w:t>
            </w:r>
          </w:p>
        </w:tc>
        <w:tc>
          <w:tcPr>
            <w:tcW w:w="4036" w:type="dxa"/>
          </w:tcPr>
          <w:p w14:paraId="06D7674A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A858F4" w:rsidRPr="00A77FFD" w14:paraId="109C5C18" w14:textId="77777777" w:rsidTr="003129AD">
        <w:trPr>
          <w:jc w:val="center"/>
        </w:trPr>
        <w:tc>
          <w:tcPr>
            <w:tcW w:w="4039" w:type="dxa"/>
          </w:tcPr>
          <w:p w14:paraId="337DFD9D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Růžová – včetně vnitrobloku</w:t>
            </w:r>
          </w:p>
        </w:tc>
        <w:tc>
          <w:tcPr>
            <w:tcW w:w="4036" w:type="dxa"/>
          </w:tcPr>
          <w:p w14:paraId="03773E44" w14:textId="77777777" w:rsidR="00A858F4" w:rsidRPr="00A77FFD" w:rsidRDefault="00A858F4" w:rsidP="003129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2E12F945" w14:textId="77777777" w:rsidTr="008B0B50">
        <w:trPr>
          <w:jc w:val="center"/>
        </w:trPr>
        <w:tc>
          <w:tcPr>
            <w:tcW w:w="4039" w:type="dxa"/>
          </w:tcPr>
          <w:p w14:paraId="52F76BD1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Solná</w:t>
            </w:r>
          </w:p>
        </w:tc>
        <w:tc>
          <w:tcPr>
            <w:tcW w:w="4036" w:type="dxa"/>
          </w:tcPr>
          <w:p w14:paraId="78F01999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2B8887C7" w14:textId="77777777" w:rsidTr="008B0B50">
        <w:trPr>
          <w:jc w:val="center"/>
        </w:trPr>
        <w:tc>
          <w:tcPr>
            <w:tcW w:w="4039" w:type="dxa"/>
          </w:tcPr>
          <w:p w14:paraId="28F19B1E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U Pošty</w:t>
            </w:r>
          </w:p>
        </w:tc>
        <w:tc>
          <w:tcPr>
            <w:tcW w:w="4036" w:type="dxa"/>
          </w:tcPr>
          <w:p w14:paraId="57D89993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2D134A43" w14:textId="77777777" w:rsidTr="008B0B50">
        <w:trPr>
          <w:jc w:val="center"/>
        </w:trPr>
        <w:tc>
          <w:tcPr>
            <w:tcW w:w="4039" w:type="dxa"/>
          </w:tcPr>
          <w:p w14:paraId="2FCD9BEF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Úzká</w:t>
            </w:r>
          </w:p>
        </w:tc>
        <w:tc>
          <w:tcPr>
            <w:tcW w:w="4036" w:type="dxa"/>
          </w:tcPr>
          <w:p w14:paraId="7DE3F3F7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</w:tbl>
    <w:p w14:paraId="3D0DBD17" w14:textId="03F3B625" w:rsidR="004C70BA" w:rsidRPr="00F400B6" w:rsidRDefault="00900C53" w:rsidP="004C70BA">
      <w:pPr>
        <w:pStyle w:val="lnekText"/>
        <w:numPr>
          <w:ilvl w:val="0"/>
          <w:numId w:val="0"/>
        </w:numPr>
      </w:pPr>
      <w:r w:rsidRPr="00F400B6">
        <w:t>Tyto komunikace jsou označeny svislým dopravním značením s modrým pruhem (Příloha č. 5 – Mapa Parkovací místa Oblast 1).</w:t>
      </w:r>
    </w:p>
    <w:p w14:paraId="50809775" w14:textId="7679A21A" w:rsidR="004C70BA" w:rsidRPr="00A77FFD" w:rsidRDefault="004C70BA" w:rsidP="004C70BA">
      <w:pPr>
        <w:pStyle w:val="Nadpis1"/>
      </w:pPr>
    </w:p>
    <w:p w14:paraId="703F565E" w14:textId="3F362711" w:rsidR="00A85E5B" w:rsidRPr="00A77FFD" w:rsidRDefault="004C70BA" w:rsidP="00A85E5B">
      <w:pPr>
        <w:pStyle w:val="lnekNzev"/>
        <w:ind w:firstLine="0"/>
      </w:pPr>
      <w:bookmarkStart w:id="4" w:name="_Toc288729280"/>
      <w:r w:rsidRPr="00A77FFD">
        <w:t xml:space="preserve">Vymezení oblastí ve vztahu k místu trvalého pobytu, </w:t>
      </w:r>
      <w:r w:rsidR="00D90338" w:rsidRPr="00A77FFD">
        <w:t xml:space="preserve">nájmu, </w:t>
      </w:r>
      <w:r w:rsidRPr="00A77FFD">
        <w:t>sídlu, provozovně, místu podnikání nebo vlastnictví nemovitosti držitele parkovací karty</w:t>
      </w:r>
      <w:bookmarkEnd w:id="4"/>
      <w:r w:rsidR="00A85E5B" w:rsidRPr="00A77FFD">
        <w:t xml:space="preserve"> v OBLASTI 1</w:t>
      </w:r>
    </w:p>
    <w:p w14:paraId="48E13F72" w14:textId="52BA914C" w:rsidR="00187699" w:rsidRPr="00A77FFD" w:rsidRDefault="00187699" w:rsidP="00166761">
      <w:pPr>
        <w:pStyle w:val="lnekNzev"/>
        <w:numPr>
          <w:ilvl w:val="2"/>
          <w:numId w:val="3"/>
        </w:numPr>
        <w:jc w:val="both"/>
        <w:rPr>
          <w:b w:val="0"/>
        </w:rPr>
      </w:pPr>
      <w:r w:rsidRPr="00A77FFD">
        <w:rPr>
          <w:b w:val="0"/>
        </w:rPr>
        <w:t xml:space="preserve">Osoby žádající o udělení parkovacího oprávnění dle čl. 4 nařízení musí mít místo trvalého pobytu, </w:t>
      </w:r>
      <w:r w:rsidR="00D90338" w:rsidRPr="00A77FFD">
        <w:rPr>
          <w:b w:val="0"/>
        </w:rPr>
        <w:t xml:space="preserve">nájem, </w:t>
      </w:r>
      <w:r w:rsidRPr="00A77FFD">
        <w:rPr>
          <w:b w:val="0"/>
        </w:rPr>
        <w:t>sídlo podnikání, provozovnu nebo místo podnikání nebo musí vlastnit nemovitost uvnitř oblasti, která je ohraničena níže uvedenými ulicemi</w:t>
      </w:r>
      <w:r w:rsidR="00D9046B" w:rsidRPr="00A77FFD">
        <w:rPr>
          <w:b w:val="0"/>
        </w:rPr>
        <w:t xml:space="preserve"> </w:t>
      </w:r>
      <w:r w:rsidR="00D9046B" w:rsidRPr="00A77FFD">
        <w:t>(Příloha – Mapa OBLAST 1)</w:t>
      </w:r>
      <w:r w:rsidRPr="00A77FFD">
        <w:rPr>
          <w:b w:val="0"/>
        </w:rPr>
        <w:t>:</w:t>
      </w:r>
    </w:p>
    <w:p w14:paraId="044BD674" w14:textId="77777777" w:rsidR="00E8555F" w:rsidRPr="00A77FFD" w:rsidRDefault="00E8555F" w:rsidP="00DA76EA">
      <w:pPr>
        <w:pStyle w:val="lnekText"/>
        <w:ind w:firstLine="426"/>
      </w:pPr>
      <w:r w:rsidRPr="00A77FFD">
        <w:t xml:space="preserve">náměstí Svobody </w:t>
      </w:r>
      <w:r w:rsidR="005C1CFD" w:rsidRPr="00A77FFD">
        <w:t>(strana ulice směrem k centru)</w:t>
      </w:r>
      <w:r w:rsidR="0068700E" w:rsidRPr="00A77FFD">
        <w:t>,</w:t>
      </w:r>
    </w:p>
    <w:p w14:paraId="6C6ED20A" w14:textId="77777777" w:rsidR="00E8555F" w:rsidRPr="00A77FFD" w:rsidRDefault="005C1CFD" w:rsidP="00DA76EA">
      <w:pPr>
        <w:pStyle w:val="lnekText"/>
        <w:ind w:firstLine="426"/>
      </w:pPr>
      <w:proofErr w:type="spellStart"/>
      <w:r w:rsidRPr="00A77FFD">
        <w:t>Olbrichova</w:t>
      </w:r>
      <w:proofErr w:type="spellEnd"/>
      <w:r w:rsidRPr="00A77FFD">
        <w:t xml:space="preserve"> (strana ulice směrem k centru)</w:t>
      </w:r>
      <w:r w:rsidR="0068700E" w:rsidRPr="00A77FFD">
        <w:t>,</w:t>
      </w:r>
    </w:p>
    <w:p w14:paraId="727CC8C9" w14:textId="77777777" w:rsidR="00E8555F" w:rsidRPr="00A77FFD" w:rsidRDefault="005C1CFD" w:rsidP="00DA76EA">
      <w:pPr>
        <w:pStyle w:val="lnekText"/>
        <w:ind w:firstLine="426"/>
      </w:pPr>
      <w:r w:rsidRPr="00A77FFD">
        <w:t xml:space="preserve">nám. Republiky </w:t>
      </w:r>
      <w:r w:rsidR="00187699" w:rsidRPr="00A77FFD">
        <w:t xml:space="preserve">(č. </w:t>
      </w:r>
      <w:proofErr w:type="spellStart"/>
      <w:r w:rsidR="00187699" w:rsidRPr="00A77FFD">
        <w:t>or</w:t>
      </w:r>
      <w:proofErr w:type="spellEnd"/>
      <w:r w:rsidR="00187699" w:rsidRPr="00A77FFD">
        <w:t xml:space="preserve">. </w:t>
      </w:r>
      <w:proofErr w:type="gramStart"/>
      <w:r w:rsidR="00187699" w:rsidRPr="00A77FFD">
        <w:t>5 – 11</w:t>
      </w:r>
      <w:proofErr w:type="gramEnd"/>
      <w:r w:rsidR="00187699" w:rsidRPr="00A77FFD">
        <w:t>)</w:t>
      </w:r>
      <w:r w:rsidR="0068700E" w:rsidRPr="00A77FFD">
        <w:t>,</w:t>
      </w:r>
    </w:p>
    <w:p w14:paraId="382FAA4D" w14:textId="77777777" w:rsidR="00E8555F" w:rsidRPr="00A77FFD" w:rsidRDefault="00E8555F" w:rsidP="00DA76EA">
      <w:pPr>
        <w:pStyle w:val="lnekText"/>
        <w:ind w:firstLine="426"/>
      </w:pPr>
      <w:r w:rsidRPr="00A77FFD">
        <w:t>Krnovská (</w:t>
      </w:r>
      <w:r w:rsidR="008C1142" w:rsidRPr="00A77FFD">
        <w:t xml:space="preserve">pravá strana směrem od centra </w:t>
      </w:r>
      <w:r w:rsidRPr="00A77FFD">
        <w:t xml:space="preserve">po </w:t>
      </w:r>
      <w:r w:rsidR="00AF059B" w:rsidRPr="00A77FFD">
        <w:t xml:space="preserve">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r w:rsidRPr="00A77FFD">
        <w:t xml:space="preserve">14), </w:t>
      </w:r>
    </w:p>
    <w:p w14:paraId="17A51960" w14:textId="77777777" w:rsidR="00E8555F" w:rsidRPr="00A77FFD" w:rsidRDefault="00E8555F" w:rsidP="00DA76EA">
      <w:pPr>
        <w:pStyle w:val="lnekText"/>
        <w:ind w:firstLine="426"/>
      </w:pPr>
      <w:r w:rsidRPr="00A77FFD">
        <w:t>Kasárenská,</w:t>
      </w:r>
      <w:r w:rsidR="00A65CC7" w:rsidRPr="00A77FFD">
        <w:t xml:space="preserve"> </w:t>
      </w:r>
    </w:p>
    <w:p w14:paraId="33CB43B4" w14:textId="77777777" w:rsidR="00E8555F" w:rsidRPr="00A77FFD" w:rsidRDefault="00E8555F" w:rsidP="00DA76EA">
      <w:pPr>
        <w:pStyle w:val="lnekText"/>
        <w:ind w:firstLine="426"/>
      </w:pPr>
      <w:r w:rsidRPr="00A77FFD">
        <w:t xml:space="preserve">Nákladní, </w:t>
      </w:r>
    </w:p>
    <w:p w14:paraId="17F12357" w14:textId="77777777" w:rsidR="00E8555F" w:rsidRPr="00A77FFD" w:rsidRDefault="00E8555F" w:rsidP="00DA76EA">
      <w:pPr>
        <w:pStyle w:val="lnekText"/>
        <w:ind w:firstLine="426"/>
      </w:pPr>
      <w:r w:rsidRPr="00A77FFD">
        <w:t xml:space="preserve">Zámecký okruh, </w:t>
      </w:r>
    </w:p>
    <w:p w14:paraId="47588DD7" w14:textId="77777777" w:rsidR="00B00EDA" w:rsidRPr="00A77FFD" w:rsidRDefault="00E8555F" w:rsidP="007051BC">
      <w:pPr>
        <w:pStyle w:val="lnekText"/>
        <w:ind w:firstLine="426"/>
      </w:pPr>
      <w:r w:rsidRPr="00A77FFD">
        <w:t>Těšínská (</w:t>
      </w:r>
      <w:r w:rsidR="00B00EDA" w:rsidRPr="00A77FFD">
        <w:t xml:space="preserve">od středu města po č. </w:t>
      </w:r>
      <w:proofErr w:type="spellStart"/>
      <w:r w:rsidR="00B00EDA" w:rsidRPr="00A77FFD">
        <w:t>or</w:t>
      </w:r>
      <w:proofErr w:type="spellEnd"/>
      <w:r w:rsidR="00B00EDA" w:rsidRPr="00A77FFD">
        <w:t>. 34),</w:t>
      </w:r>
    </w:p>
    <w:p w14:paraId="488BD018" w14:textId="77777777" w:rsidR="00B00EDA" w:rsidRPr="00A77FFD" w:rsidRDefault="00B00EDA" w:rsidP="007051BC">
      <w:pPr>
        <w:pStyle w:val="lnekText"/>
        <w:ind w:firstLine="426"/>
      </w:pPr>
      <w:r w:rsidRPr="00A77FFD">
        <w:t xml:space="preserve">Anenská (č. </w:t>
      </w:r>
      <w:proofErr w:type="spellStart"/>
      <w:r w:rsidRPr="00A77FFD">
        <w:t>or</w:t>
      </w:r>
      <w:proofErr w:type="spellEnd"/>
      <w:r w:rsidRPr="00A77FFD">
        <w:t xml:space="preserve">. 28, 32 a 34), </w:t>
      </w:r>
    </w:p>
    <w:p w14:paraId="37674A4C" w14:textId="77777777" w:rsidR="00B52ABA" w:rsidRPr="00A77FFD" w:rsidRDefault="00B00EDA" w:rsidP="007051BC">
      <w:pPr>
        <w:pStyle w:val="lnekText"/>
        <w:ind w:firstLine="426"/>
      </w:pPr>
      <w:proofErr w:type="spellStart"/>
      <w:r w:rsidRPr="00A77FFD">
        <w:t>Kylešovská</w:t>
      </w:r>
      <w:proofErr w:type="spellEnd"/>
      <w:r w:rsidRPr="00A77FFD">
        <w:t>,</w:t>
      </w:r>
    </w:p>
    <w:p w14:paraId="36133642" w14:textId="7185DC74" w:rsidR="00E8555F" w:rsidRPr="00A77FFD" w:rsidRDefault="00E8555F" w:rsidP="007051BC">
      <w:pPr>
        <w:pStyle w:val="lnekText"/>
        <w:ind w:firstLine="426"/>
      </w:pPr>
      <w:r w:rsidRPr="00A77FFD">
        <w:t xml:space="preserve">Komenského, </w:t>
      </w:r>
    </w:p>
    <w:p w14:paraId="1A15541A" w14:textId="2D0285BF" w:rsidR="00E8555F" w:rsidRPr="00A77FFD" w:rsidRDefault="00E8555F" w:rsidP="00DA76EA">
      <w:pPr>
        <w:pStyle w:val="lnekText"/>
        <w:ind w:firstLine="426"/>
      </w:pPr>
      <w:r w:rsidRPr="00A77FFD">
        <w:t xml:space="preserve">Nádražní okruh, </w:t>
      </w:r>
    </w:p>
    <w:p w14:paraId="3F481FEB" w14:textId="77777777" w:rsidR="00E8555F" w:rsidRPr="00A77FFD" w:rsidRDefault="00E8555F" w:rsidP="00B00EDA">
      <w:pPr>
        <w:pStyle w:val="lnekText"/>
        <w:ind w:firstLine="426"/>
      </w:pPr>
      <w:r w:rsidRPr="00A77FFD">
        <w:t>Skladištní</w:t>
      </w:r>
      <w:r w:rsidR="0068700E" w:rsidRPr="00A77FFD">
        <w:t>.</w:t>
      </w:r>
    </w:p>
    <w:p w14:paraId="4CFD563C" w14:textId="77777777" w:rsidR="003C0A39" w:rsidRPr="00A77FFD" w:rsidRDefault="003C0A39" w:rsidP="004C70BA">
      <w:pPr>
        <w:tabs>
          <w:tab w:val="left" w:pos="3969"/>
          <w:tab w:val="left" w:pos="6521"/>
        </w:tabs>
        <w:rPr>
          <w:rFonts w:cs="Arial"/>
        </w:rPr>
      </w:pPr>
    </w:p>
    <w:p w14:paraId="2DE209CC" w14:textId="0A35CEC7" w:rsidR="00B81043" w:rsidRDefault="004C70BA" w:rsidP="00166761">
      <w:pPr>
        <w:pStyle w:val="lnekNzev"/>
        <w:numPr>
          <w:ilvl w:val="2"/>
          <w:numId w:val="8"/>
        </w:numPr>
        <w:jc w:val="both"/>
        <w:rPr>
          <w:b w:val="0"/>
        </w:rPr>
      </w:pPr>
      <w:r w:rsidRPr="00A77FFD">
        <w:rPr>
          <w:b w:val="0"/>
        </w:rPr>
        <w:t>Ustanovení předchozího</w:t>
      </w:r>
      <w:r w:rsidR="0068700E" w:rsidRPr="00A77FFD">
        <w:rPr>
          <w:b w:val="0"/>
        </w:rPr>
        <w:t xml:space="preserve"> odstavce</w:t>
      </w:r>
      <w:r w:rsidRPr="00A77FFD">
        <w:rPr>
          <w:b w:val="0"/>
        </w:rPr>
        <w:t xml:space="preserve"> se nevztahuje na fyzické osoby, u nichž se dle ustanovení § 10 odst. 4 zákona č. 133/2000 Sb</w:t>
      </w:r>
      <w:r w:rsidR="00FC028D" w:rsidRPr="00A77FFD">
        <w:rPr>
          <w:b w:val="0"/>
        </w:rPr>
        <w:t>.</w:t>
      </w:r>
      <w:r w:rsidRPr="00A77FFD">
        <w:rPr>
          <w:b w:val="0"/>
        </w:rPr>
        <w:t xml:space="preserve">, o evidenci obyvatel a rodných čísel a o změně některých zákonů (zákon </w:t>
      </w:r>
      <w:r w:rsidR="00B52ABA" w:rsidRPr="00A77FFD">
        <w:rPr>
          <w:b w:val="0"/>
        </w:rPr>
        <w:br/>
      </w:r>
      <w:r w:rsidRPr="00A77FFD">
        <w:rPr>
          <w:b w:val="0"/>
        </w:rPr>
        <w:t>o evidenci obyvatel), v platném znění</w:t>
      </w:r>
      <w:r w:rsidR="0068700E" w:rsidRPr="00A77FFD">
        <w:rPr>
          <w:b w:val="0"/>
        </w:rPr>
        <w:t>,</w:t>
      </w:r>
      <w:r w:rsidRPr="00A77FFD">
        <w:rPr>
          <w:b w:val="0"/>
        </w:rPr>
        <w:t xml:space="preserve"> rozumí místem trvalého pobytu sídlo ohlašovny Opava – Horní náměstí 69.</w:t>
      </w:r>
      <w:bookmarkStart w:id="5" w:name="_Toc169085690"/>
      <w:bookmarkEnd w:id="5"/>
    </w:p>
    <w:p w14:paraId="4D4A69C8" w14:textId="4F92CF88" w:rsidR="00646F47" w:rsidRDefault="00646F47" w:rsidP="00646F47">
      <w:pPr>
        <w:pStyle w:val="lnekText"/>
        <w:numPr>
          <w:ilvl w:val="0"/>
          <w:numId w:val="0"/>
        </w:numPr>
      </w:pPr>
    </w:p>
    <w:p w14:paraId="4E3075E3" w14:textId="34276B5E" w:rsidR="00646F47" w:rsidRDefault="00646F47" w:rsidP="00646F47">
      <w:pPr>
        <w:pStyle w:val="lnekText"/>
        <w:numPr>
          <w:ilvl w:val="0"/>
          <w:numId w:val="0"/>
        </w:numPr>
      </w:pPr>
    </w:p>
    <w:p w14:paraId="674ED02F" w14:textId="55958F83" w:rsidR="00646F47" w:rsidRDefault="00646F47" w:rsidP="00646F47">
      <w:pPr>
        <w:pStyle w:val="lnekText"/>
        <w:numPr>
          <w:ilvl w:val="0"/>
          <w:numId w:val="0"/>
        </w:numPr>
      </w:pPr>
    </w:p>
    <w:p w14:paraId="65AF78C4" w14:textId="17B8F1CA" w:rsidR="00646F47" w:rsidRDefault="00646F47" w:rsidP="00646F47">
      <w:pPr>
        <w:pStyle w:val="lnekText"/>
        <w:numPr>
          <w:ilvl w:val="0"/>
          <w:numId w:val="0"/>
        </w:numPr>
      </w:pPr>
    </w:p>
    <w:p w14:paraId="2D208C27" w14:textId="77777777" w:rsidR="00646F47" w:rsidRPr="00646F47" w:rsidRDefault="00646F47" w:rsidP="00646F47">
      <w:pPr>
        <w:pStyle w:val="lnekText"/>
        <w:numPr>
          <w:ilvl w:val="0"/>
          <w:numId w:val="0"/>
        </w:numPr>
      </w:pPr>
    </w:p>
    <w:p w14:paraId="539EB452" w14:textId="77777777" w:rsidR="00DA76EA" w:rsidRPr="00A77FFD" w:rsidRDefault="00DA76EA" w:rsidP="00DA76EA">
      <w:pPr>
        <w:pStyle w:val="lnekText"/>
      </w:pPr>
    </w:p>
    <w:p w14:paraId="0A788622" w14:textId="77777777" w:rsidR="00E8555F" w:rsidRPr="00A77FFD" w:rsidRDefault="00E8555F" w:rsidP="00DA76EA">
      <w:pPr>
        <w:pStyle w:val="Nadpis1"/>
      </w:pPr>
    </w:p>
    <w:p w14:paraId="4CBE7FBF" w14:textId="77777777" w:rsidR="00E8555F" w:rsidRPr="00A77FFD" w:rsidRDefault="00E8555F" w:rsidP="00166761">
      <w:pPr>
        <w:pStyle w:val="lnekNzev"/>
        <w:numPr>
          <w:ilvl w:val="1"/>
          <w:numId w:val="7"/>
        </w:numPr>
      </w:pPr>
      <w:r w:rsidRPr="00A77FFD">
        <w:t>Místní komunikace pro placené stání v OBLASTI 2</w:t>
      </w:r>
    </w:p>
    <w:p w14:paraId="4337A179" w14:textId="77777777" w:rsidR="00E8555F" w:rsidRPr="00A77FFD" w:rsidRDefault="00E8555F" w:rsidP="00E8555F">
      <w:pPr>
        <w:pStyle w:val="lnekText"/>
        <w:numPr>
          <w:ilvl w:val="0"/>
          <w:numId w:val="0"/>
        </w:numPr>
        <w:jc w:val="both"/>
      </w:pPr>
      <w:r w:rsidRPr="00A77FFD">
        <w:t>K stání silničního motorového vozidla dle čl. 2 nařízení lze užít komunikace:</w:t>
      </w:r>
    </w:p>
    <w:p w14:paraId="3AC74884" w14:textId="77777777" w:rsidR="00646F47" w:rsidRPr="00646F47" w:rsidRDefault="00E8555F" w:rsidP="00166761">
      <w:pPr>
        <w:pStyle w:val="lnekText"/>
        <w:numPr>
          <w:ilvl w:val="2"/>
          <w:numId w:val="7"/>
        </w:numPr>
        <w:jc w:val="both"/>
      </w:pPr>
      <w:r w:rsidRPr="00A77FFD">
        <w:t xml:space="preserve">k placenému stání s krátkodobým parkováním, tj. </w:t>
      </w:r>
      <w:r w:rsidRPr="00A77FFD">
        <w:rPr>
          <w:rFonts w:cs="Arial"/>
        </w:rPr>
        <w:t xml:space="preserve">nejkratší možná doba/sazba parkování – ½ hodiny za poloviční sazbu, parkoviště lze užít i pro vozidla držitelů parkovacích </w:t>
      </w:r>
      <w:r w:rsidR="000B7F9C" w:rsidRPr="00A77FFD">
        <w:rPr>
          <w:rFonts w:cs="Arial"/>
        </w:rPr>
        <w:t xml:space="preserve">oprávnění dle čl. 4 </w:t>
      </w:r>
      <w:r w:rsidRPr="00A77FFD">
        <w:rPr>
          <w:rFonts w:cs="Arial"/>
        </w:rPr>
        <w:t>tohoto nařízení</w:t>
      </w:r>
    </w:p>
    <w:p w14:paraId="483A65B0" w14:textId="319EF91B" w:rsidR="00E8555F" w:rsidRPr="00A77FFD" w:rsidRDefault="00E8555F" w:rsidP="00646F47">
      <w:pPr>
        <w:pStyle w:val="lnekText"/>
        <w:numPr>
          <w:ilvl w:val="0"/>
          <w:numId w:val="0"/>
        </w:numPr>
        <w:jc w:val="both"/>
      </w:pPr>
      <w:r w:rsidRPr="00A77FFD"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7100CA" w:rsidRPr="00A77FFD" w14:paraId="24B4ECEA" w14:textId="77777777" w:rsidTr="007100CA">
        <w:trPr>
          <w:jc w:val="center"/>
        </w:trPr>
        <w:tc>
          <w:tcPr>
            <w:tcW w:w="6799" w:type="dxa"/>
          </w:tcPr>
          <w:p w14:paraId="25084BFC" w14:textId="77777777" w:rsidR="007100CA" w:rsidRPr="00A77FFD" w:rsidRDefault="007100CA" w:rsidP="003F1154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A57C888" w14:textId="77777777" w:rsidR="007100CA" w:rsidRPr="00A77FFD" w:rsidRDefault="007100CA" w:rsidP="003F1154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7100CA" w:rsidRPr="00A77FFD" w14:paraId="49A04DFD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88E0" w14:textId="77777777" w:rsidR="007100CA" w:rsidRPr="00A77FFD" w:rsidRDefault="007100CA" w:rsidP="003F1154">
            <w:r w:rsidRPr="00A77FFD">
              <w:t>Alšova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83D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00CA" w:rsidRPr="00A77FFD" w14:paraId="03503D54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B4BC" w14:textId="77777777" w:rsidR="007100CA" w:rsidRPr="00A77FFD" w:rsidRDefault="007100CA" w:rsidP="003F1154">
            <w:r w:rsidRPr="00A77FFD">
              <w:t>Bezručovo náměstí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143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4D15D2C5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5A8" w14:textId="77777777" w:rsidR="007100CA" w:rsidRPr="00A77FFD" w:rsidRDefault="007100CA" w:rsidP="003F1154">
            <w:r w:rsidRPr="00CF7261">
              <w:t>Březinova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A2F9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CF7261">
              <w:t xml:space="preserve">pracovní dny </w:t>
            </w:r>
            <w:proofErr w:type="gramStart"/>
            <w:r w:rsidRPr="00CF7261">
              <w:t>0 – 7</w:t>
            </w:r>
            <w:proofErr w:type="gramEnd"/>
            <w:r w:rsidRPr="00CF7261">
              <w:t xml:space="preserve">; 11 - 24 </w:t>
            </w:r>
          </w:p>
        </w:tc>
      </w:tr>
      <w:tr w:rsidR="007100CA" w:rsidRPr="00A77FFD" w14:paraId="218F9B0F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9EC4" w14:textId="77777777" w:rsidR="007100CA" w:rsidRPr="00A77FFD" w:rsidRDefault="007100CA" w:rsidP="003F1154">
            <w:r w:rsidRPr="00A77FFD">
              <w:t xml:space="preserve">Čapkova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9ED2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155F0D93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DD7" w14:textId="77777777" w:rsidR="007100CA" w:rsidRPr="00A77FFD" w:rsidRDefault="007100CA" w:rsidP="003F1154">
            <w:r w:rsidRPr="00A77FFD">
              <w:t>Hany Kvapilové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FE35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6F408CBC" w14:textId="77777777" w:rsidTr="007100CA">
        <w:trPr>
          <w:jc w:val="center"/>
        </w:trPr>
        <w:tc>
          <w:tcPr>
            <w:tcW w:w="6799" w:type="dxa"/>
          </w:tcPr>
          <w:p w14:paraId="0A5020B2" w14:textId="77777777" w:rsidR="007100CA" w:rsidRPr="00A77FFD" w:rsidRDefault="007100CA" w:rsidP="003F1154">
            <w:r w:rsidRPr="004A6E8E">
              <w:t>Hauerova (u Slezské univerzity)</w:t>
            </w:r>
          </w:p>
        </w:tc>
        <w:tc>
          <w:tcPr>
            <w:tcW w:w="2552" w:type="dxa"/>
          </w:tcPr>
          <w:p w14:paraId="3F02F367" w14:textId="77777777" w:rsidR="007100CA" w:rsidRPr="00A77FFD" w:rsidRDefault="007100CA" w:rsidP="003F1154">
            <w:pPr>
              <w:jc w:val="center"/>
            </w:pPr>
            <w:r w:rsidRPr="004A6E8E">
              <w:t xml:space="preserve">pracovní dny </w:t>
            </w:r>
            <w:proofErr w:type="gramStart"/>
            <w:r w:rsidRPr="004A6E8E">
              <w:t>0 – 7</w:t>
            </w:r>
            <w:proofErr w:type="gramEnd"/>
            <w:r w:rsidRPr="004A6E8E">
              <w:t xml:space="preserve">; 11 - 24 </w:t>
            </w:r>
          </w:p>
        </w:tc>
      </w:tr>
      <w:tr w:rsidR="007100CA" w:rsidRPr="00A77FFD" w14:paraId="5689C33B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BBB" w14:textId="77777777" w:rsidR="007100CA" w:rsidRPr="00A77FFD" w:rsidRDefault="007100CA" w:rsidP="003F1154">
            <w:r w:rsidRPr="00A77FFD">
              <w:t>Havlíčkova (u polikliniky)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19E9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00CA" w:rsidRPr="00A77FFD" w14:paraId="76724ECC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8220" w14:textId="77777777" w:rsidR="007100CA" w:rsidRPr="00A77FFD" w:rsidRDefault="007100CA" w:rsidP="003F1154">
            <w:r w:rsidRPr="00A77FFD">
              <w:t xml:space="preserve">Hradecká (u č. </w:t>
            </w:r>
            <w:proofErr w:type="spellStart"/>
            <w:r w:rsidRPr="00A77FFD">
              <w:t>or</w:t>
            </w:r>
            <w:proofErr w:type="spellEnd"/>
            <w:r w:rsidRPr="00A77FFD">
              <w:t xml:space="preserve">. </w:t>
            </w:r>
            <w:proofErr w:type="gramStart"/>
            <w:r w:rsidRPr="00A77FFD">
              <w:t>18 – 24</w:t>
            </w:r>
            <w:proofErr w:type="gramEnd"/>
            <w:r w:rsidRPr="00A77FFD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01B5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225CD73A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458" w14:textId="77777777" w:rsidR="007100CA" w:rsidRPr="00A77FFD" w:rsidRDefault="007100CA" w:rsidP="003F1154">
            <w:proofErr w:type="gramStart"/>
            <w:r w:rsidRPr="00A77FFD">
              <w:t>Husova - parkoviště</w:t>
            </w:r>
            <w:proofErr w:type="gramEnd"/>
            <w:r w:rsidRPr="00A77FFD">
              <w:t xml:space="preserve"> u Západního nádraží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BDBE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00CA" w:rsidRPr="00A77FFD" w14:paraId="4D249BC3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7E32" w14:textId="77777777" w:rsidR="007100CA" w:rsidRPr="00A77FFD" w:rsidRDefault="007100CA" w:rsidP="003F1154">
            <w:r w:rsidRPr="00A77FFD">
              <w:t>Husova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31DD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6EB9254C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5B0" w14:textId="77777777" w:rsidR="007100CA" w:rsidRPr="00A77FFD" w:rsidRDefault="007100CA" w:rsidP="003F1154">
            <w:proofErr w:type="spellStart"/>
            <w:r w:rsidRPr="00A77FFD">
              <w:t>Joy</w:t>
            </w:r>
            <w:proofErr w:type="spellEnd"/>
            <w:r w:rsidRPr="00A77FFD">
              <w:t xml:space="preserve"> </w:t>
            </w:r>
            <w:proofErr w:type="spellStart"/>
            <w:r w:rsidRPr="00A77FFD">
              <w:t>Adamsonové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9F5A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1978D2FC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BA23" w14:textId="77777777" w:rsidR="007100CA" w:rsidRPr="00A77FFD" w:rsidRDefault="007100CA" w:rsidP="003F1154">
            <w:r>
              <w:t>Jurečkova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F59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00CA" w:rsidRPr="00A77FFD" w14:paraId="532D863E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C55E" w14:textId="77777777" w:rsidR="007100CA" w:rsidRPr="00A77FFD" w:rsidRDefault="007100CA" w:rsidP="003F1154">
            <w:r w:rsidRPr="00A77FFD">
              <w:t>Křižíkova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8D59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2F283822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DC7B" w14:textId="77777777" w:rsidR="007100CA" w:rsidRPr="00A77FFD" w:rsidRDefault="007100CA" w:rsidP="003F1154">
            <w:r w:rsidRPr="00A77FFD">
              <w:t>Lepařova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A00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70054978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4ACA" w14:textId="77777777" w:rsidR="007100CA" w:rsidRPr="00A77FFD" w:rsidRDefault="007100CA" w:rsidP="003F1154">
            <w:r w:rsidRPr="00A77FFD">
              <w:t>Lidická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0A71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4D80F39F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1844" w14:textId="77777777" w:rsidR="007100CA" w:rsidRPr="00A77FFD" w:rsidRDefault="007100CA" w:rsidP="003F1154">
            <w:r w:rsidRPr="00A77FFD">
              <w:t>Mánesova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C9CF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00CA" w:rsidRPr="00A77FFD" w14:paraId="145F13DD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0A7A" w14:textId="77777777" w:rsidR="007100CA" w:rsidRPr="00A77FFD" w:rsidRDefault="007100CA" w:rsidP="003F1154">
            <w:r w:rsidRPr="000B64B2">
              <w:t>Mírová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E3DB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0B64B2">
              <w:t xml:space="preserve">pracovní dny </w:t>
            </w:r>
            <w:proofErr w:type="gramStart"/>
            <w:r w:rsidRPr="000B64B2">
              <w:t>0 – 7</w:t>
            </w:r>
            <w:proofErr w:type="gramEnd"/>
            <w:r w:rsidRPr="000B64B2">
              <w:t xml:space="preserve">; 11 - 24 </w:t>
            </w:r>
          </w:p>
        </w:tc>
      </w:tr>
      <w:tr w:rsidR="007100CA" w:rsidRPr="00A77FFD" w14:paraId="5654A63E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3864" w14:textId="77777777" w:rsidR="007100CA" w:rsidRPr="00A77FFD" w:rsidRDefault="007100CA" w:rsidP="003F1154">
            <w:r w:rsidRPr="00A77FFD">
              <w:t>Myslbekova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0197" w14:textId="77777777" w:rsidR="007100CA" w:rsidRPr="00A77FFD" w:rsidRDefault="007100CA" w:rsidP="003F1154"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100CA" w:rsidRPr="00A77FFD" w14:paraId="6F078876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6EB2" w14:textId="77777777" w:rsidR="007100CA" w:rsidRPr="00A77FFD" w:rsidRDefault="007100CA" w:rsidP="003F1154">
            <w:r w:rsidRPr="00A77FFD">
              <w:t>Na Rybníčku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5D42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6275D32F" w14:textId="77777777" w:rsidTr="007100CA">
        <w:trPr>
          <w:jc w:val="center"/>
        </w:trPr>
        <w:tc>
          <w:tcPr>
            <w:tcW w:w="6799" w:type="dxa"/>
          </w:tcPr>
          <w:p w14:paraId="1D0197DC" w14:textId="77777777" w:rsidR="007100CA" w:rsidRDefault="007100CA" w:rsidP="003F1154">
            <w:r w:rsidRPr="00A77FFD">
              <w:rPr>
                <w:rFonts w:cs="Arial"/>
              </w:rPr>
              <w:t xml:space="preserve">náměstí Republiky – před č. </w:t>
            </w:r>
            <w:proofErr w:type="spellStart"/>
            <w:r w:rsidRPr="00A77FFD">
              <w:rPr>
                <w:rFonts w:cs="Arial"/>
              </w:rPr>
              <w:t>or</w:t>
            </w:r>
            <w:proofErr w:type="spellEnd"/>
            <w:r w:rsidRPr="00A77FFD">
              <w:rPr>
                <w:rFonts w:cs="Arial"/>
              </w:rPr>
              <w:t xml:space="preserve">. 1 – </w:t>
            </w:r>
            <w:proofErr w:type="gramStart"/>
            <w:r w:rsidRPr="00A77FFD">
              <w:rPr>
                <w:rFonts w:cs="Arial"/>
              </w:rPr>
              <w:t>4a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A56B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00CA" w:rsidRPr="00A77FFD" w14:paraId="3FCC5CBC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FB1" w14:textId="77777777" w:rsidR="007100CA" w:rsidRPr="00A77FFD" w:rsidRDefault="007100CA" w:rsidP="003F1154">
            <w:r w:rsidRPr="00A77FFD">
              <w:t>nám. Slezského odboje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3F8A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2D5553F0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7CB4" w14:textId="77777777" w:rsidR="007100CA" w:rsidRPr="00A77FFD" w:rsidRDefault="007100CA" w:rsidP="003F1154">
            <w:pPr>
              <w:rPr>
                <w:rFonts w:cs="Arial"/>
              </w:rPr>
            </w:pPr>
            <w:r w:rsidRPr="00A77FFD">
              <w:t>nám. Svaté Hedviky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D2C827" w14:textId="77777777" w:rsidR="007100CA" w:rsidRPr="00A77FFD" w:rsidRDefault="007100CA" w:rsidP="003F1154">
            <w:pPr>
              <w:jc w:val="center"/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00CA" w:rsidRPr="00A77FFD" w14:paraId="23AA2D38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AE0" w14:textId="77777777" w:rsidR="007100CA" w:rsidRPr="00A77FFD" w:rsidRDefault="007100CA" w:rsidP="003F1154">
            <w:r w:rsidRPr="00A77FFD">
              <w:t>Otická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314D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5BC3A5EE" w14:textId="77777777" w:rsidTr="007100CA">
        <w:trPr>
          <w:jc w:val="center"/>
        </w:trPr>
        <w:tc>
          <w:tcPr>
            <w:tcW w:w="6799" w:type="dxa"/>
          </w:tcPr>
          <w:p w14:paraId="52957371" w14:textId="77777777" w:rsidR="007100CA" w:rsidRPr="00A77FFD" w:rsidRDefault="007100CA" w:rsidP="003F1154">
            <w:pPr>
              <w:rPr>
                <w:rFonts w:cs="Arial"/>
              </w:rPr>
            </w:pPr>
            <w:r w:rsidRPr="00A77FFD">
              <w:t>Provaznická</w:t>
            </w:r>
          </w:p>
        </w:tc>
        <w:tc>
          <w:tcPr>
            <w:tcW w:w="2552" w:type="dxa"/>
          </w:tcPr>
          <w:p w14:paraId="4A7A956F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100CA" w:rsidRPr="00A77FFD" w14:paraId="7746C54A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76CC" w14:textId="77777777" w:rsidR="007100CA" w:rsidRPr="00A77FFD" w:rsidRDefault="007100CA" w:rsidP="003F1154">
            <w:r w:rsidRPr="00A77FFD">
              <w:t>Rooseveltova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5A0F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0672B4CD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723F" w14:textId="77777777" w:rsidR="007100CA" w:rsidRPr="00A77FFD" w:rsidRDefault="007100CA" w:rsidP="003F1154">
            <w:r w:rsidRPr="00A77FFD">
              <w:t>Skřivánčí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272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0BD76A85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797" w14:textId="77777777" w:rsidR="007100CA" w:rsidRPr="00A77FFD" w:rsidRDefault="007100CA" w:rsidP="003F1154">
            <w:r w:rsidRPr="00A77FFD">
              <w:t>Stojanova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A1C1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1877FF52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81A" w14:textId="77777777" w:rsidR="007100CA" w:rsidRPr="00A77FFD" w:rsidRDefault="007100CA" w:rsidP="003F1154">
            <w:r w:rsidRPr="00A77FFD">
              <w:t>třída Spojenců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8898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16356689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6EF" w14:textId="77777777" w:rsidR="007100CA" w:rsidRPr="00A77FFD" w:rsidRDefault="007100CA" w:rsidP="003F1154">
            <w:r w:rsidRPr="00A77FFD">
              <w:t>Tyršova (mezi ul. Nádražní okruh a Rooseveltova)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F6DE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3F2986A2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5EFA" w14:textId="77777777" w:rsidR="007100CA" w:rsidRPr="00A77FFD" w:rsidRDefault="007100CA" w:rsidP="003F1154">
            <w:r w:rsidRPr="00A77FFD">
              <w:t>U Synagogy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20D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3662D333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CA2" w14:textId="77777777" w:rsidR="007100CA" w:rsidRPr="00A77FFD" w:rsidRDefault="007100CA" w:rsidP="003F1154">
            <w:r w:rsidRPr="00A77FFD">
              <w:t>Vaškovo náměstí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6D24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49B44E6A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0C32" w14:textId="77777777" w:rsidR="007100CA" w:rsidRPr="00A77FFD" w:rsidRDefault="007100CA" w:rsidP="003F1154">
            <w:r w:rsidRPr="00A77FFD">
              <w:t>Veleslavínova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447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71E4C476" w14:textId="77777777" w:rsidTr="007100CA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224F" w14:textId="77777777" w:rsidR="007100CA" w:rsidRPr="00A77FFD" w:rsidRDefault="007100CA" w:rsidP="003F1154">
            <w:r w:rsidRPr="00A77FFD">
              <w:t>Zacpalova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F675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</w:tbl>
    <w:p w14:paraId="57C6170D" w14:textId="59C209EE" w:rsidR="00646F47" w:rsidRPr="00F400B6" w:rsidRDefault="00646F47" w:rsidP="00646F47">
      <w:pPr>
        <w:pStyle w:val="Nadpis1"/>
        <w:numPr>
          <w:ilvl w:val="0"/>
          <w:numId w:val="0"/>
        </w:numPr>
        <w:jc w:val="left"/>
      </w:pPr>
    </w:p>
    <w:p w14:paraId="06870DD8" w14:textId="7E19E873" w:rsidR="00646F47" w:rsidRPr="00F400B6" w:rsidRDefault="00646F47" w:rsidP="00646F47">
      <w:pPr>
        <w:pStyle w:val="lnekText"/>
        <w:numPr>
          <w:ilvl w:val="2"/>
          <w:numId w:val="7"/>
        </w:numPr>
        <w:jc w:val="both"/>
      </w:pPr>
      <w:r w:rsidRPr="00F400B6">
        <w:t xml:space="preserve">k placenému stání se střednědobým parkováním, tj. parkoviště lze užít i pro vozidla držitelů </w:t>
      </w:r>
      <w:r w:rsidR="006865FE" w:rsidRPr="00F400B6">
        <w:t>parkovacích oprávnění</w:t>
      </w:r>
      <w:r w:rsidRPr="00F400B6">
        <w:t xml:space="preserve"> dle čl. 4 tohoto nařízení</w:t>
      </w:r>
      <w:r w:rsidR="005543CA" w:rsidRPr="00F400B6">
        <w:t xml:space="preserve"> – Oblast </w:t>
      </w:r>
      <w:proofErr w:type="gramStart"/>
      <w:r w:rsidR="005543CA" w:rsidRPr="00F400B6">
        <w:t>2</w:t>
      </w:r>
      <w:r w:rsidR="00B23028" w:rsidRPr="00F400B6">
        <w:t>K</w:t>
      </w:r>
      <w:proofErr w:type="gramEnd"/>
    </w:p>
    <w:p w14:paraId="062ACF98" w14:textId="77777777" w:rsidR="00646F47" w:rsidRPr="00F400B6" w:rsidRDefault="00646F47" w:rsidP="00646F47">
      <w:pPr>
        <w:pStyle w:val="lnekText"/>
        <w:numPr>
          <w:ilvl w:val="0"/>
          <w:numId w:val="0"/>
        </w:num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F400B6" w:rsidRPr="00F400B6" w14:paraId="4D81AEE6" w14:textId="77777777" w:rsidTr="00ED66C6">
        <w:trPr>
          <w:jc w:val="center"/>
        </w:trPr>
        <w:tc>
          <w:tcPr>
            <w:tcW w:w="6799" w:type="dxa"/>
          </w:tcPr>
          <w:p w14:paraId="336AAF92" w14:textId="6301A68D" w:rsidR="00646F47" w:rsidRPr="00F400B6" w:rsidRDefault="00646F47" w:rsidP="00ED66C6">
            <w:pPr>
              <w:rPr>
                <w:rFonts w:cs="Arial"/>
              </w:rPr>
            </w:pPr>
            <w:r w:rsidRPr="00F400B6">
              <w:t>Parkoviště u Domu Petra Bezruče</w:t>
            </w:r>
          </w:p>
        </w:tc>
        <w:tc>
          <w:tcPr>
            <w:tcW w:w="2552" w:type="dxa"/>
          </w:tcPr>
          <w:p w14:paraId="1EDE341B" w14:textId="77777777" w:rsidR="00646F47" w:rsidRPr="00F400B6" w:rsidRDefault="00646F47" w:rsidP="00ED66C6">
            <w:pPr>
              <w:jc w:val="center"/>
            </w:pPr>
            <w:r w:rsidRPr="00F400B6">
              <w:rPr>
                <w:rFonts w:cs="Arial"/>
              </w:rPr>
              <w:t>pracovní dny</w:t>
            </w:r>
          </w:p>
        </w:tc>
      </w:tr>
    </w:tbl>
    <w:p w14:paraId="0403C64F" w14:textId="77777777" w:rsidR="00646F47" w:rsidRPr="006865FE" w:rsidRDefault="00646F47">
      <w:pPr>
        <w:rPr>
          <w:color w:val="00B050"/>
          <w:kern w:val="28"/>
        </w:rPr>
      </w:pPr>
      <w:r w:rsidRPr="006865FE">
        <w:rPr>
          <w:color w:val="00B050"/>
        </w:rPr>
        <w:br w:type="page"/>
      </w:r>
    </w:p>
    <w:p w14:paraId="216FD16D" w14:textId="77777777" w:rsidR="00C803D9" w:rsidRDefault="00C803D9" w:rsidP="00C803D9">
      <w:pPr>
        <w:pStyle w:val="Nadpis1"/>
      </w:pPr>
    </w:p>
    <w:p w14:paraId="656F3712" w14:textId="423CB34E" w:rsidR="00C803D9" w:rsidRPr="00A77FFD" w:rsidRDefault="00C803D9" w:rsidP="00C803D9">
      <w:pPr>
        <w:pStyle w:val="lnekNzev"/>
        <w:ind w:firstLine="0"/>
      </w:pPr>
      <w:r w:rsidRPr="00A77FFD">
        <w:t>Vymezení oblastí ve vztahu k místu trvalého pobytu,</w:t>
      </w:r>
      <w:r w:rsidR="00D90338" w:rsidRPr="00A77FFD">
        <w:t xml:space="preserve"> nájmu,</w:t>
      </w:r>
      <w:r w:rsidRPr="00A77FFD">
        <w:t xml:space="preserve"> sídlu, provozovně, místu podnikání nebo vlastnictví nemovitosti držitele parkovací karty v OBLASTI 2</w:t>
      </w:r>
    </w:p>
    <w:p w14:paraId="76A09636" w14:textId="77777777" w:rsidR="00C803D9" w:rsidRPr="00A77FFD" w:rsidRDefault="00C803D9" w:rsidP="00C803D9">
      <w:pPr>
        <w:pStyle w:val="lnekNzev"/>
      </w:pPr>
    </w:p>
    <w:p w14:paraId="09AF8C4F" w14:textId="4D1B7F41" w:rsidR="00C803D9" w:rsidRPr="00A77FFD" w:rsidRDefault="00C803D9" w:rsidP="0068700E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A77FFD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oblasti, </w:t>
      </w:r>
      <w:r w:rsidR="002D53A8" w:rsidRPr="00A77FFD">
        <w:rPr>
          <w:b w:val="0"/>
        </w:rPr>
        <w:t>která je ohraničena níže uvedenými ulicemi</w:t>
      </w:r>
      <w:r w:rsidR="00D9046B" w:rsidRPr="00A77FFD">
        <w:rPr>
          <w:b w:val="0"/>
        </w:rPr>
        <w:t xml:space="preserve"> </w:t>
      </w:r>
      <w:r w:rsidR="00D9046B" w:rsidRPr="00A77FFD">
        <w:t>(Příloha – Mapa OBLAST 2)</w:t>
      </w:r>
      <w:r w:rsidR="002D53A8" w:rsidRPr="00A77FFD">
        <w:rPr>
          <w:b w:val="0"/>
        </w:rPr>
        <w:t>:</w:t>
      </w:r>
    </w:p>
    <w:p w14:paraId="2EA65B63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A77FFD">
        <w:t>Bochenkova</w:t>
      </w:r>
      <w:proofErr w:type="spellEnd"/>
      <w:r w:rsidRPr="00A77FFD">
        <w:t>,</w:t>
      </w:r>
    </w:p>
    <w:p w14:paraId="3F0CB0A5" w14:textId="111A38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Husova, </w:t>
      </w:r>
    </w:p>
    <w:p w14:paraId="64E16EF3" w14:textId="77777777" w:rsidR="00187699" w:rsidRPr="00A77FFD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Denisovo náměstí,</w:t>
      </w:r>
    </w:p>
    <w:p w14:paraId="376A4548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tř. Spojenců, </w:t>
      </w:r>
    </w:p>
    <w:p w14:paraId="02F0AF4E" w14:textId="77777777" w:rsidR="00AF059B" w:rsidRPr="00A77FFD" w:rsidRDefault="00AF059B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Vaškovo náměstí,</w:t>
      </w:r>
    </w:p>
    <w:p w14:paraId="6681F623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Rooseveltova, </w:t>
      </w:r>
    </w:p>
    <w:p w14:paraId="22CC7C67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Březinova, </w:t>
      </w:r>
    </w:p>
    <w:p w14:paraId="19CD442D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Janská</w:t>
      </w:r>
      <w:r w:rsidR="00AF059B" w:rsidRPr="00A77FFD">
        <w:t xml:space="preserve"> (č.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proofErr w:type="gramStart"/>
      <w:r w:rsidR="00AF059B" w:rsidRPr="00A77FFD">
        <w:t>2 – 4</w:t>
      </w:r>
      <w:proofErr w:type="gramEnd"/>
      <w:r w:rsidR="00AF059B" w:rsidRPr="00A77FFD">
        <w:t>)</w:t>
      </w:r>
      <w:r w:rsidRPr="00A77FFD">
        <w:t xml:space="preserve">, </w:t>
      </w:r>
    </w:p>
    <w:p w14:paraId="72BD3422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Nádražní okruh</w:t>
      </w:r>
      <w:r w:rsidR="00AF059B" w:rsidRPr="00A77FFD">
        <w:t xml:space="preserve"> (č.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proofErr w:type="gramStart"/>
      <w:r w:rsidR="00AF059B" w:rsidRPr="00A77FFD">
        <w:t>27 – 33</w:t>
      </w:r>
      <w:proofErr w:type="gramEnd"/>
      <w:r w:rsidR="00AF059B" w:rsidRPr="00A77FFD">
        <w:t>)</w:t>
      </w:r>
      <w:r w:rsidRPr="00A77FFD">
        <w:t xml:space="preserve">, </w:t>
      </w:r>
    </w:p>
    <w:p w14:paraId="5F85E89F" w14:textId="77777777" w:rsidR="002D53A8" w:rsidRPr="00A77FFD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nám. Svobody</w:t>
      </w:r>
      <w:r w:rsidR="00AF059B" w:rsidRPr="00A77FFD">
        <w:t xml:space="preserve"> (</w:t>
      </w:r>
      <w:r w:rsidRPr="00A77FFD">
        <w:t>č.</w:t>
      </w:r>
      <w:r w:rsidR="00AF059B" w:rsidRPr="00A77FFD">
        <w:t xml:space="preserve"> </w:t>
      </w:r>
      <w:proofErr w:type="spellStart"/>
      <w:r w:rsidR="00AF059B" w:rsidRPr="00A77FFD">
        <w:t>or</w:t>
      </w:r>
      <w:proofErr w:type="spellEnd"/>
      <w:r w:rsidR="00AF059B" w:rsidRPr="00A77FFD">
        <w:t xml:space="preserve">. 1, </w:t>
      </w:r>
      <w:r w:rsidRPr="00A77FFD">
        <w:t>2)</w:t>
      </w:r>
      <w:r w:rsidR="0068700E" w:rsidRPr="00A77FFD">
        <w:t>,</w:t>
      </w:r>
    </w:p>
    <w:p w14:paraId="2F3A07BC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A77FFD">
        <w:t>Olbrichova</w:t>
      </w:r>
      <w:proofErr w:type="spellEnd"/>
      <w:r w:rsidR="00684C24" w:rsidRPr="00A77FFD">
        <w:t xml:space="preserve"> (č.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proofErr w:type="gramStart"/>
      <w:r w:rsidR="00684C24" w:rsidRPr="00A77FFD">
        <w:t>5 – 27</w:t>
      </w:r>
      <w:proofErr w:type="gramEnd"/>
      <w:r w:rsidR="00684C24" w:rsidRPr="00A77FFD">
        <w:t>)</w:t>
      </w:r>
      <w:r w:rsidR="0068700E" w:rsidRPr="00A77FFD">
        <w:t>,</w:t>
      </w:r>
    </w:p>
    <w:p w14:paraId="60478752" w14:textId="77777777" w:rsidR="00187699" w:rsidRPr="00A77FFD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náměstí Republiky (č. </w:t>
      </w:r>
      <w:proofErr w:type="spellStart"/>
      <w:r w:rsidRPr="00A77FFD">
        <w:t>or</w:t>
      </w:r>
      <w:proofErr w:type="spellEnd"/>
      <w:r w:rsidRPr="00A77FFD">
        <w:t xml:space="preserve">. 1 – </w:t>
      </w:r>
      <w:proofErr w:type="gramStart"/>
      <w:r w:rsidRPr="00A77FFD">
        <w:t>4a</w:t>
      </w:r>
      <w:proofErr w:type="gramEnd"/>
      <w:r w:rsidRPr="00A77FFD">
        <w:t>)</w:t>
      </w:r>
      <w:r w:rsidR="0068700E" w:rsidRPr="00A77FFD">
        <w:t>,</w:t>
      </w:r>
    </w:p>
    <w:p w14:paraId="331F2E54" w14:textId="77777777" w:rsidR="00C803D9" w:rsidRPr="00A77FFD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Krnovská (levá strana ve sm</w:t>
      </w:r>
      <w:r w:rsidR="00AF059B" w:rsidRPr="00A77FFD">
        <w:t xml:space="preserve">ěru od centra po 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r w:rsidRPr="00A77FFD">
        <w:t>53)</w:t>
      </w:r>
      <w:r w:rsidR="0068700E" w:rsidRPr="00A77FFD">
        <w:t>.</w:t>
      </w:r>
    </w:p>
    <w:p w14:paraId="4E4128AD" w14:textId="77777777" w:rsidR="00C803D9" w:rsidRPr="00A77FFD" w:rsidRDefault="00C803D9" w:rsidP="00C803D9">
      <w:pPr>
        <w:pStyle w:val="lnekText"/>
      </w:pPr>
    </w:p>
    <w:p w14:paraId="2196C423" w14:textId="77777777" w:rsidR="00EE3E02" w:rsidRPr="00A77FFD" w:rsidRDefault="00EE3E02" w:rsidP="00EE3E02">
      <w:pPr>
        <w:pStyle w:val="Nadpis1"/>
      </w:pPr>
    </w:p>
    <w:p w14:paraId="2FEF36C0" w14:textId="18B32921" w:rsidR="00EE3E02" w:rsidRPr="00A77FFD" w:rsidRDefault="00EE3E02" w:rsidP="00166761">
      <w:pPr>
        <w:pStyle w:val="lnekNzev"/>
        <w:numPr>
          <w:ilvl w:val="1"/>
          <w:numId w:val="7"/>
        </w:numPr>
      </w:pPr>
      <w:r w:rsidRPr="00A77FFD">
        <w:t>Místní komunikace pro placené stání v OBLASTI 3</w:t>
      </w:r>
    </w:p>
    <w:p w14:paraId="07143AE5" w14:textId="77777777" w:rsidR="00EE3E02" w:rsidRPr="00A77FFD" w:rsidRDefault="00EE3E02" w:rsidP="00EE3E02">
      <w:pPr>
        <w:pStyle w:val="lnekText"/>
        <w:numPr>
          <w:ilvl w:val="0"/>
          <w:numId w:val="0"/>
        </w:numPr>
        <w:jc w:val="both"/>
      </w:pPr>
      <w:r w:rsidRPr="00A77FFD">
        <w:t>K stání silničního motorového vozidla dle čl. 2 nařízení lze užít komunikace:</w:t>
      </w:r>
    </w:p>
    <w:p w14:paraId="2E24202F" w14:textId="77777777" w:rsidR="00EE3E02" w:rsidRPr="00A77FFD" w:rsidRDefault="00EE3E02" w:rsidP="00166761">
      <w:pPr>
        <w:pStyle w:val="lnekText"/>
        <w:numPr>
          <w:ilvl w:val="2"/>
          <w:numId w:val="7"/>
        </w:numPr>
        <w:jc w:val="both"/>
      </w:pPr>
      <w:r w:rsidRPr="00A77FFD">
        <w:t xml:space="preserve">k placenému stání s krátkodobým parkováním, tj. </w:t>
      </w:r>
      <w:r w:rsidRPr="00A77FFD">
        <w:rPr>
          <w:rFonts w:cs="Arial"/>
        </w:rPr>
        <w:t>nejkratší možná doba/sazba parkování – ½ hodiny za poloviční sazbu, parkoviště lze užít i pro vozidla držitelů parkovacích oprávnění dle čl. 4 tohoto nařízení</w:t>
      </w:r>
      <w:r w:rsidRPr="00A77FFD">
        <w:t xml:space="preserve"> </w:t>
      </w:r>
    </w:p>
    <w:p w14:paraId="3AF37F5F" w14:textId="77777777" w:rsidR="00EE3E02" w:rsidRPr="00A77FFD" w:rsidRDefault="00EE3E02" w:rsidP="00EE3E02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C501C0" w:rsidRPr="00A77FFD" w14:paraId="4D94752A" w14:textId="77777777" w:rsidTr="005F5880">
        <w:trPr>
          <w:jc w:val="center"/>
        </w:trPr>
        <w:tc>
          <w:tcPr>
            <w:tcW w:w="6799" w:type="dxa"/>
          </w:tcPr>
          <w:p w14:paraId="2A6A2040" w14:textId="77777777" w:rsidR="00EE3E02" w:rsidRPr="00A77FFD" w:rsidRDefault="00EE3E02" w:rsidP="005F5880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4640EB1" w14:textId="77777777" w:rsidR="00EE3E02" w:rsidRPr="00A77FFD" w:rsidRDefault="00EE3E02" w:rsidP="005F5880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7100CA" w:rsidRPr="00A77FFD" w14:paraId="369174E8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E18" w14:textId="77777777" w:rsidR="007100CA" w:rsidRPr="00A77FFD" w:rsidRDefault="007100CA" w:rsidP="003F1154">
            <w:r w:rsidRPr="00A77FFD">
              <w:t>Čajkovského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BA22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011A207D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A185" w14:textId="77777777" w:rsidR="007100CA" w:rsidRPr="00A77FFD" w:rsidRDefault="007100CA" w:rsidP="003F1154">
            <w:r w:rsidRPr="00A77FFD">
              <w:t>Dostojevského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581C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6735BC1D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F270" w14:textId="77777777" w:rsidR="007100CA" w:rsidRPr="00A77FFD" w:rsidRDefault="007100CA" w:rsidP="003F1154">
            <w:r w:rsidRPr="00A77FFD">
              <w:t>Elišky Krásnohorské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149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00CA" w:rsidRPr="00A77FFD" w14:paraId="3DA54A39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E2E" w14:textId="77777777" w:rsidR="007100CA" w:rsidRPr="00A77FFD" w:rsidRDefault="007100CA" w:rsidP="003F1154">
            <w:proofErr w:type="spellStart"/>
            <w:r w:rsidRPr="00A77FFD">
              <w:t>Englišova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FBE4" w14:textId="77777777" w:rsidR="007100CA" w:rsidRPr="00A77FFD" w:rsidRDefault="007100CA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6466" w:rsidRPr="00A77FFD" w14:paraId="197BE8DC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2385" w14:textId="77777777" w:rsidR="00716466" w:rsidRPr="00A77FFD" w:rsidRDefault="00716466" w:rsidP="003F1154">
            <w:r w:rsidRPr="00A77FFD">
              <w:t>Gagarinova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527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2A9F113E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D89" w14:textId="77777777" w:rsidR="00716466" w:rsidRPr="00A77FFD" w:rsidRDefault="00716466" w:rsidP="003F1154">
            <w:r w:rsidRPr="00A77FFD">
              <w:t>Gogolova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4C68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62F62EA9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6619" w14:textId="77777777" w:rsidR="00716466" w:rsidRPr="00A77FFD" w:rsidRDefault="00716466" w:rsidP="003F1154">
            <w:r w:rsidRPr="00A77FFD">
              <w:t>Gorkého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AF77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798FDB9F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1DE3" w14:textId="77777777" w:rsidR="00716466" w:rsidRPr="00A77FFD" w:rsidRDefault="00716466" w:rsidP="003F1154">
            <w:r w:rsidRPr="00A77FFD">
              <w:t>Haškova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400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6A9B5B16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9FE1" w14:textId="77777777" w:rsidR="00716466" w:rsidRPr="00A77FFD" w:rsidRDefault="00716466" w:rsidP="003F1154">
            <w:r w:rsidRPr="00A77FFD">
              <w:t>Máchova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6BF4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2612E742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DCB8" w14:textId="77777777" w:rsidR="00716466" w:rsidRPr="00A77FFD" w:rsidRDefault="00716466" w:rsidP="003F1154">
            <w:r w:rsidRPr="00A77FFD">
              <w:lastRenderedPageBreak/>
              <w:t>Milady Horákové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565C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49B31375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C055" w14:textId="77777777" w:rsidR="00716466" w:rsidRPr="00A77FFD" w:rsidRDefault="00716466" w:rsidP="003F1154">
            <w:r w:rsidRPr="00A77FFD">
              <w:t>Nerudova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4CE7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1348178F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5D2" w14:textId="77777777" w:rsidR="00716466" w:rsidRPr="00A77FFD" w:rsidRDefault="00716466" w:rsidP="003F1154">
            <w:r w:rsidRPr="00A77FFD">
              <w:t xml:space="preserve">Olomoucká (u domů č. </w:t>
            </w:r>
            <w:proofErr w:type="spellStart"/>
            <w:r w:rsidRPr="00A77FFD">
              <w:t>or</w:t>
            </w:r>
            <w:proofErr w:type="spellEnd"/>
            <w:r w:rsidRPr="00A77FFD">
              <w:t xml:space="preserve">. </w:t>
            </w:r>
            <w:proofErr w:type="gramStart"/>
            <w:r w:rsidRPr="00A77FFD">
              <w:t>89 – 99</w:t>
            </w:r>
            <w:proofErr w:type="gramEnd"/>
            <w:r w:rsidRPr="00A77FFD">
              <w:t xml:space="preserve">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44EE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F51FDF" w:rsidRPr="00A77FFD" w14:paraId="2FF60FC1" w14:textId="77777777" w:rsidTr="005F5880">
        <w:trPr>
          <w:jc w:val="center"/>
        </w:trPr>
        <w:tc>
          <w:tcPr>
            <w:tcW w:w="6799" w:type="dxa"/>
          </w:tcPr>
          <w:p w14:paraId="12664E4B" w14:textId="6AA5D640" w:rsidR="00F51FDF" w:rsidRPr="00A77FFD" w:rsidRDefault="00F51FDF" w:rsidP="00F51FDF">
            <w:pPr>
              <w:rPr>
                <w:rFonts w:cs="Arial"/>
              </w:rPr>
            </w:pPr>
            <w:r w:rsidRPr="00A77FFD">
              <w:t>Olomoucká – parkoviště Olomoucká u budovy s č. 2375/79</w:t>
            </w:r>
          </w:p>
        </w:tc>
        <w:tc>
          <w:tcPr>
            <w:tcW w:w="2552" w:type="dxa"/>
          </w:tcPr>
          <w:p w14:paraId="79D65E8C" w14:textId="665BCDC9" w:rsidR="00F51FDF" w:rsidRPr="00A77FFD" w:rsidRDefault="00F51FDF" w:rsidP="00F51FDF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6466" w:rsidRPr="00A77FFD" w14:paraId="361DC172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9253" w14:textId="77777777" w:rsidR="00716466" w:rsidRPr="00A77FFD" w:rsidRDefault="00716466" w:rsidP="003F1154">
            <w:r w:rsidRPr="00A77FFD">
              <w:t>Ondříčkova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5856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6DA4898D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CD5" w14:textId="77777777" w:rsidR="00716466" w:rsidRPr="00A77FFD" w:rsidRDefault="00716466" w:rsidP="003F1154">
            <w:r w:rsidRPr="00A77FFD">
              <w:t>Palackého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BAE4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3BD0D87B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C91" w14:textId="77777777" w:rsidR="00276EC9" w:rsidRPr="00A77FFD" w:rsidRDefault="00276EC9" w:rsidP="00276EC9">
            <w:r w:rsidRPr="00A77FFD">
              <w:t>Purkyňova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CCFD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16466" w:rsidRPr="00A77FFD" w14:paraId="106497CB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D545" w14:textId="77777777" w:rsidR="00716466" w:rsidRPr="00A77FFD" w:rsidRDefault="00716466" w:rsidP="003F1154">
            <w:r w:rsidRPr="00A77FFD">
              <w:t>Puškinova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60C0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10550143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98EA" w14:textId="77777777" w:rsidR="00276EC9" w:rsidRPr="00A77FFD" w:rsidRDefault="00276EC9" w:rsidP="00276EC9">
            <w:r w:rsidRPr="00A77FFD">
              <w:t>Slámova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069A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3715832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0C2C" w14:textId="77777777" w:rsidR="00276EC9" w:rsidRPr="00A77FFD" w:rsidRDefault="00276EC9" w:rsidP="00276EC9">
            <w:r w:rsidRPr="00A77FFD">
              <w:t>Strossmayerova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C535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716466" w:rsidRPr="00A77FFD" w14:paraId="0877935A" w14:textId="77777777" w:rsidTr="003F1154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DD3" w14:textId="77777777" w:rsidR="00716466" w:rsidRPr="00A77FFD" w:rsidRDefault="00716466" w:rsidP="003F1154">
            <w:r w:rsidRPr="00A77FFD">
              <w:t>Šafaříkova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D25A" w14:textId="77777777" w:rsidR="00716466" w:rsidRPr="00A77FFD" w:rsidRDefault="00716466" w:rsidP="003F1154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2CC2C162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0701" w14:textId="77777777" w:rsidR="00276EC9" w:rsidRPr="00A77FFD" w:rsidRDefault="00276EC9" w:rsidP="00276EC9">
            <w:r w:rsidRPr="00A77FFD">
              <w:t>Tolstého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7D6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</w:tbl>
    <w:p w14:paraId="0B60419C" w14:textId="77777777" w:rsidR="008B0B50" w:rsidRPr="00A77FFD" w:rsidRDefault="008B0B50" w:rsidP="00276EC9">
      <w:pPr>
        <w:pStyle w:val="lnekNzev"/>
        <w:jc w:val="left"/>
      </w:pPr>
      <w:bookmarkStart w:id="6" w:name="_Hlk232771099"/>
    </w:p>
    <w:p w14:paraId="27B65EFF" w14:textId="4D0B9BB8" w:rsidR="008B0B50" w:rsidRPr="00A77FFD" w:rsidRDefault="008B0B50" w:rsidP="00D27DE1">
      <w:pPr>
        <w:pStyle w:val="lnekNzev"/>
        <w:spacing w:after="0" w:line="240" w:lineRule="auto"/>
        <w:ind w:left="-142" w:firstLine="142"/>
        <w:jc w:val="left"/>
        <w:rPr>
          <w:b w:val="0"/>
          <w:bCs/>
        </w:rPr>
      </w:pPr>
      <w:r w:rsidRPr="00A77FFD">
        <w:rPr>
          <w:b w:val="0"/>
          <w:bCs/>
        </w:rPr>
        <w:t xml:space="preserve">2.  k placenému stání se střednědobým parkováním, tj. parkoviště lze užít i pro vozidla držitelů parkovacích oprávnění dle </w:t>
      </w:r>
      <w:r w:rsidR="00BA78FD" w:rsidRPr="00A77FFD">
        <w:rPr>
          <w:rFonts w:cs="Arial"/>
          <w:b w:val="0"/>
          <w:bCs/>
        </w:rPr>
        <w:t>čl. 4</w:t>
      </w:r>
      <w:r w:rsidR="00BA78FD" w:rsidRPr="00A77FFD">
        <w:rPr>
          <w:rFonts w:cs="Arial"/>
        </w:rPr>
        <w:t xml:space="preserve"> </w:t>
      </w:r>
      <w:r w:rsidRPr="00A77FFD">
        <w:rPr>
          <w:b w:val="0"/>
          <w:bCs/>
        </w:rPr>
        <w:t>tohoto nařízení</w:t>
      </w:r>
      <w:r w:rsidR="005543CA">
        <w:rPr>
          <w:b w:val="0"/>
          <w:bCs/>
        </w:rPr>
        <w:t xml:space="preserve"> – Oblast </w:t>
      </w:r>
      <w:proofErr w:type="gramStart"/>
      <w:r w:rsidR="005543CA">
        <w:rPr>
          <w:b w:val="0"/>
          <w:bCs/>
        </w:rPr>
        <w:t>3H</w:t>
      </w:r>
      <w:proofErr w:type="gramEnd"/>
    </w:p>
    <w:p w14:paraId="1E07AE4C" w14:textId="77777777" w:rsidR="008B0B50" w:rsidRPr="00A77FFD" w:rsidRDefault="008B0B50" w:rsidP="008B0B50">
      <w:pPr>
        <w:pStyle w:val="lnekTex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264B30" w:rsidRPr="00A77FFD" w14:paraId="10DF355F" w14:textId="77777777" w:rsidTr="00EB7556">
        <w:trPr>
          <w:jc w:val="center"/>
        </w:trPr>
        <w:tc>
          <w:tcPr>
            <w:tcW w:w="6799" w:type="dxa"/>
          </w:tcPr>
          <w:p w14:paraId="0D70D1F4" w14:textId="77777777" w:rsidR="008B0B50" w:rsidRPr="00A77FFD" w:rsidRDefault="008B0B50" w:rsidP="00EB7556">
            <w:pPr>
              <w:rPr>
                <w:rFonts w:cs="Arial"/>
              </w:rPr>
            </w:pPr>
            <w:r w:rsidRPr="00A77FFD">
              <w:t>Otická – městský hřbitov</w:t>
            </w:r>
          </w:p>
        </w:tc>
        <w:tc>
          <w:tcPr>
            <w:tcW w:w="2552" w:type="dxa"/>
          </w:tcPr>
          <w:p w14:paraId="3C332355" w14:textId="77777777" w:rsidR="008B0B50" w:rsidRPr="00A77FFD" w:rsidRDefault="008B0B50" w:rsidP="00EB7556">
            <w:pPr>
              <w:jc w:val="center"/>
            </w:pPr>
            <w:r w:rsidRPr="00A77FFD">
              <w:rPr>
                <w:rFonts w:cs="Arial"/>
              </w:rPr>
              <w:t>pracovní dny</w:t>
            </w:r>
          </w:p>
        </w:tc>
      </w:tr>
      <w:bookmarkEnd w:id="6"/>
    </w:tbl>
    <w:p w14:paraId="5E80CB6A" w14:textId="77777777" w:rsidR="00972FE3" w:rsidRPr="00A77FFD" w:rsidRDefault="00972FE3" w:rsidP="0007473C">
      <w:pPr>
        <w:pStyle w:val="lnekText"/>
      </w:pPr>
    </w:p>
    <w:p w14:paraId="23EDE796" w14:textId="77777777" w:rsidR="00972FE3" w:rsidRPr="00A77FFD" w:rsidRDefault="00972FE3" w:rsidP="00972FE3">
      <w:pPr>
        <w:pStyle w:val="Nadpis1"/>
      </w:pPr>
    </w:p>
    <w:p w14:paraId="78DA2BB2" w14:textId="3FFC2FD4" w:rsidR="00972FE3" w:rsidRPr="00A77FFD" w:rsidRDefault="00972FE3" w:rsidP="00166761">
      <w:pPr>
        <w:pStyle w:val="lnekNzev"/>
        <w:numPr>
          <w:ilvl w:val="1"/>
          <w:numId w:val="7"/>
        </w:numPr>
        <w:ind w:firstLine="0"/>
      </w:pPr>
      <w:r w:rsidRPr="00A77FFD">
        <w:t>Vymezení oblastí ve vztahu k místu trvalého pobytu, nájmu, sídlu, provozovně, místu podnikání nebo vlastnictví nemovitosti držitele parkovací karty v OBLASTI 3</w:t>
      </w:r>
    </w:p>
    <w:p w14:paraId="674CA842" w14:textId="0B969F9E" w:rsidR="00972FE3" w:rsidRPr="00A77FFD" w:rsidRDefault="00972FE3" w:rsidP="00972FE3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A77FFD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 </w:t>
      </w:r>
      <w:r w:rsidRPr="00A77FFD">
        <w:t>(Příloha – Mapa OBLAST 3)</w:t>
      </w:r>
      <w:r w:rsidRPr="00A77FFD">
        <w:rPr>
          <w:b w:val="0"/>
        </w:rPr>
        <w:t>, která je ohraničena:</w:t>
      </w:r>
    </w:p>
    <w:p w14:paraId="4075C847" w14:textId="77777777" w:rsidR="00972FE3" w:rsidRPr="00A77FFD" w:rsidRDefault="00972FE3" w:rsidP="008B0B50">
      <w:pPr>
        <w:pStyle w:val="lnekText"/>
      </w:pPr>
      <w:r w:rsidRPr="00A77FFD">
        <w:t xml:space="preserve">železniční trať mezi ul. Olomoucká a Otická (včetně domu </w:t>
      </w:r>
      <w:proofErr w:type="spellStart"/>
      <w:r w:rsidRPr="00A77FFD">
        <w:t>Englišova</w:t>
      </w:r>
      <w:proofErr w:type="spellEnd"/>
      <w:r w:rsidRPr="00A77FFD">
        <w:t xml:space="preserve"> 2), </w:t>
      </w:r>
    </w:p>
    <w:p w14:paraId="7C8A371D" w14:textId="76BE5033" w:rsidR="00972FE3" w:rsidRPr="00A77FFD" w:rsidRDefault="00972FE3" w:rsidP="008B0B50">
      <w:pPr>
        <w:pStyle w:val="lnekText"/>
      </w:pPr>
      <w:r w:rsidRPr="00A77FFD">
        <w:t xml:space="preserve">ul. </w:t>
      </w:r>
      <w:proofErr w:type="gramStart"/>
      <w:r w:rsidRPr="00A77FFD">
        <w:t xml:space="preserve">Otická </w:t>
      </w:r>
      <w:r w:rsidR="00BA78FD" w:rsidRPr="00A77FFD">
        <w:t>-</w:t>
      </w:r>
      <w:r w:rsidRPr="00A77FFD">
        <w:t xml:space="preserve"> mezi</w:t>
      </w:r>
      <w:proofErr w:type="gramEnd"/>
      <w:r w:rsidRPr="00A77FFD">
        <w:t xml:space="preserve"> železničním přejezdem a křížením s ul. Purkyňova, </w:t>
      </w:r>
    </w:p>
    <w:p w14:paraId="771C3970" w14:textId="77777777" w:rsidR="00972FE3" w:rsidRPr="00A77FFD" w:rsidRDefault="00972FE3" w:rsidP="008B0B50">
      <w:pPr>
        <w:pStyle w:val="lnekText"/>
      </w:pPr>
      <w:r w:rsidRPr="00A77FFD">
        <w:t>ul. Purkyňova</w:t>
      </w:r>
    </w:p>
    <w:p w14:paraId="166E13B6" w14:textId="7E17BEC4" w:rsidR="00972FE3" w:rsidRPr="00A77FFD" w:rsidRDefault="00972FE3" w:rsidP="0007473C">
      <w:pPr>
        <w:pStyle w:val="lnekText"/>
      </w:pPr>
      <w:r w:rsidRPr="00A77FFD">
        <w:t xml:space="preserve">ul. </w:t>
      </w:r>
      <w:proofErr w:type="gramStart"/>
      <w:r w:rsidR="00BA78FD" w:rsidRPr="00A77FFD">
        <w:t>Olomoucká -</w:t>
      </w:r>
      <w:r w:rsidRPr="00A77FFD">
        <w:t xml:space="preserve"> mezi</w:t>
      </w:r>
      <w:proofErr w:type="gramEnd"/>
      <w:r w:rsidRPr="00A77FFD">
        <w:t xml:space="preserve"> křižovatkou s ul. Purkyňova a viaduktem </w:t>
      </w:r>
    </w:p>
    <w:p w14:paraId="26CC926D" w14:textId="77777777" w:rsidR="00972FE3" w:rsidRPr="00A77FFD" w:rsidRDefault="00972FE3" w:rsidP="0007473C">
      <w:pPr>
        <w:pStyle w:val="lnekText"/>
        <w:numPr>
          <w:ilvl w:val="0"/>
          <w:numId w:val="0"/>
        </w:numPr>
      </w:pPr>
    </w:p>
    <w:p w14:paraId="7ED3D3A3" w14:textId="77777777" w:rsidR="00156708" w:rsidRPr="00A77FFD" w:rsidRDefault="00156708" w:rsidP="0007473C">
      <w:pPr>
        <w:pStyle w:val="lnekText"/>
      </w:pPr>
    </w:p>
    <w:sectPr w:rsidR="00156708" w:rsidRPr="00A77FFD" w:rsidSect="00BF1B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2F156" w14:textId="77777777" w:rsidR="007B6C58" w:rsidRDefault="007B6C58">
      <w:r>
        <w:separator/>
      </w:r>
    </w:p>
    <w:p w14:paraId="55B16175" w14:textId="77777777" w:rsidR="007B6C58" w:rsidRDefault="007B6C58"/>
  </w:endnote>
  <w:endnote w:type="continuationSeparator" w:id="0">
    <w:p w14:paraId="16354640" w14:textId="77777777" w:rsidR="007B6C58" w:rsidRDefault="007B6C58">
      <w:r>
        <w:continuationSeparator/>
      </w:r>
    </w:p>
    <w:p w14:paraId="14D4D547" w14:textId="77777777" w:rsidR="007B6C58" w:rsidRDefault="007B6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4537" w14:textId="77777777" w:rsidR="00F400B6" w:rsidRDefault="00F400B6" w:rsidP="00F400B6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</w:rPr>
      <w:t>8</w:t>
    </w:r>
    <w:r>
      <w:rPr>
        <w:rStyle w:val="slostrnky"/>
      </w:rPr>
      <w:fldChar w:fldCharType="end"/>
    </w:r>
  </w:p>
  <w:p w14:paraId="2243B075" w14:textId="77777777" w:rsidR="00F400B6" w:rsidRDefault="00F400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1E78" w14:textId="406EFE18" w:rsidR="00F400B6" w:rsidRDefault="00F400B6">
    <w:pPr>
      <w:pStyle w:val="Zpat"/>
    </w:pPr>
    <w:r w:rsidRPr="00F400B6">
      <w:drawing>
        <wp:inline distT="0" distB="0" distL="0" distR="0" wp14:anchorId="2F583DB1" wp14:editId="2453DDC1">
          <wp:extent cx="5762625" cy="1619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C9F88" w14:textId="77777777" w:rsidR="007B6C58" w:rsidRDefault="007B6C58">
      <w:r>
        <w:separator/>
      </w:r>
    </w:p>
    <w:p w14:paraId="2100E96B" w14:textId="77777777" w:rsidR="007B6C58" w:rsidRDefault="007B6C58"/>
  </w:footnote>
  <w:footnote w:type="continuationSeparator" w:id="0">
    <w:p w14:paraId="26DAB1BC" w14:textId="77777777" w:rsidR="007B6C58" w:rsidRDefault="007B6C58">
      <w:r>
        <w:continuationSeparator/>
      </w:r>
    </w:p>
    <w:p w14:paraId="2EE15277" w14:textId="77777777" w:rsidR="007B6C58" w:rsidRDefault="007B6C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744F" w14:textId="77777777" w:rsidR="00A42816" w:rsidRDefault="00A42816" w:rsidP="00EA383C">
    <w:pPr>
      <w:pStyle w:val="Zhlav"/>
      <w:spacing w:before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E872" w14:textId="27D58137" w:rsidR="00BC1275" w:rsidRDefault="00BC1275" w:rsidP="00BC1275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 w:rsidRPr="00AE7FDE">
      <w:rPr>
        <w:rFonts w:eastAsia="Arial"/>
        <w:caps/>
        <w:noProof/>
        <w:sz w:val="42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44F8884" wp14:editId="74F64C2E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FDE">
      <w:rPr>
        <w:rFonts w:eastAsia="Arial"/>
        <w:caps/>
        <w:sz w:val="42"/>
        <w:szCs w:val="24"/>
        <w:lang w:eastAsia="en-US"/>
      </w:rPr>
      <w:t>Statutární město Opava</w:t>
    </w:r>
  </w:p>
  <w:p w14:paraId="5AC65BF7" w14:textId="77777777" w:rsidR="00BC1275" w:rsidRPr="00AE7FDE" w:rsidRDefault="00BC1275" w:rsidP="00BC1275">
    <w:pPr>
      <w:rPr>
        <w:rFonts w:eastAsia="Arial"/>
        <w:lang w:eastAsia="en-US"/>
      </w:rPr>
    </w:pPr>
    <w:r>
      <w:rPr>
        <w:rFonts w:eastAsia="Arial"/>
        <w:lang w:eastAsia="en-US"/>
      </w:rPr>
      <w:t>RADA STATUTÁRNÍHO MĚSTA OPAVY</w:t>
    </w:r>
  </w:p>
  <w:p w14:paraId="360E7976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626D"/>
    <w:multiLevelType w:val="hybridMultilevel"/>
    <w:tmpl w:val="8542B71E"/>
    <w:lvl w:ilvl="0" w:tplc="3508D84C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241E3F4E"/>
    <w:multiLevelType w:val="hybridMultilevel"/>
    <w:tmpl w:val="A4FCD77E"/>
    <w:lvl w:ilvl="0" w:tplc="B1C0B452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4" w15:restartNumberingAfterBreak="0">
    <w:nsid w:val="4299353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8" w15:restartNumberingAfterBreak="0">
    <w:nsid w:val="68C04ACE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9">
    <w:abstractNumId w:val="1"/>
  </w:num>
  <w:num w:numId="10">
    <w:abstractNumId w:val="0"/>
  </w:num>
  <w:num w:numId="11">
    <w:abstractNumId w:val="4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38"/>
    <w:rsid w:val="00007901"/>
    <w:rsid w:val="0002318F"/>
    <w:rsid w:val="00023EC2"/>
    <w:rsid w:val="00026E39"/>
    <w:rsid w:val="00026F0B"/>
    <w:rsid w:val="00032D88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3557"/>
    <w:rsid w:val="0006667D"/>
    <w:rsid w:val="000734EA"/>
    <w:rsid w:val="000738A5"/>
    <w:rsid w:val="0007473C"/>
    <w:rsid w:val="0007550B"/>
    <w:rsid w:val="0007566C"/>
    <w:rsid w:val="000810E7"/>
    <w:rsid w:val="000837D3"/>
    <w:rsid w:val="00083D31"/>
    <w:rsid w:val="000843C4"/>
    <w:rsid w:val="0008773E"/>
    <w:rsid w:val="00091F03"/>
    <w:rsid w:val="0009544E"/>
    <w:rsid w:val="000A0474"/>
    <w:rsid w:val="000A2399"/>
    <w:rsid w:val="000A4ECC"/>
    <w:rsid w:val="000A76D0"/>
    <w:rsid w:val="000B120A"/>
    <w:rsid w:val="000B43BC"/>
    <w:rsid w:val="000B7F9C"/>
    <w:rsid w:val="000C0B98"/>
    <w:rsid w:val="000C1A9D"/>
    <w:rsid w:val="000C1F8A"/>
    <w:rsid w:val="000C2894"/>
    <w:rsid w:val="000C5485"/>
    <w:rsid w:val="000D08B0"/>
    <w:rsid w:val="000D256B"/>
    <w:rsid w:val="000D4743"/>
    <w:rsid w:val="000D4D59"/>
    <w:rsid w:val="000E57A8"/>
    <w:rsid w:val="000E79D8"/>
    <w:rsid w:val="000F3679"/>
    <w:rsid w:val="000F52CC"/>
    <w:rsid w:val="00100D6D"/>
    <w:rsid w:val="00106337"/>
    <w:rsid w:val="00106BD0"/>
    <w:rsid w:val="001074D3"/>
    <w:rsid w:val="0011609C"/>
    <w:rsid w:val="001275A5"/>
    <w:rsid w:val="00131432"/>
    <w:rsid w:val="00131DEB"/>
    <w:rsid w:val="001353D2"/>
    <w:rsid w:val="00136B5A"/>
    <w:rsid w:val="00141BB5"/>
    <w:rsid w:val="00143879"/>
    <w:rsid w:val="00154A05"/>
    <w:rsid w:val="00156708"/>
    <w:rsid w:val="00164C0B"/>
    <w:rsid w:val="00166761"/>
    <w:rsid w:val="00171152"/>
    <w:rsid w:val="001720AA"/>
    <w:rsid w:val="00177B47"/>
    <w:rsid w:val="0018517D"/>
    <w:rsid w:val="00187699"/>
    <w:rsid w:val="00192173"/>
    <w:rsid w:val="00192676"/>
    <w:rsid w:val="001A0011"/>
    <w:rsid w:val="001A0983"/>
    <w:rsid w:val="001A1982"/>
    <w:rsid w:val="001A3C5C"/>
    <w:rsid w:val="001A449B"/>
    <w:rsid w:val="001B49AB"/>
    <w:rsid w:val="001B7519"/>
    <w:rsid w:val="001C18DA"/>
    <w:rsid w:val="001C1A05"/>
    <w:rsid w:val="001C6ECC"/>
    <w:rsid w:val="001D1DC3"/>
    <w:rsid w:val="001D40CE"/>
    <w:rsid w:val="001E2304"/>
    <w:rsid w:val="00204529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457C8"/>
    <w:rsid w:val="00250A64"/>
    <w:rsid w:val="00250BA5"/>
    <w:rsid w:val="0025301F"/>
    <w:rsid w:val="00257819"/>
    <w:rsid w:val="00262CFC"/>
    <w:rsid w:val="0026371A"/>
    <w:rsid w:val="00264B30"/>
    <w:rsid w:val="00266BE5"/>
    <w:rsid w:val="00276612"/>
    <w:rsid w:val="00276EC9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4895"/>
    <w:rsid w:val="00296F8D"/>
    <w:rsid w:val="002A4133"/>
    <w:rsid w:val="002A42E8"/>
    <w:rsid w:val="002B6BC4"/>
    <w:rsid w:val="002C3E36"/>
    <w:rsid w:val="002C669F"/>
    <w:rsid w:val="002C72B0"/>
    <w:rsid w:val="002D0376"/>
    <w:rsid w:val="002D0AF9"/>
    <w:rsid w:val="002D1577"/>
    <w:rsid w:val="002D53A8"/>
    <w:rsid w:val="002D5E34"/>
    <w:rsid w:val="002E0A51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34A55"/>
    <w:rsid w:val="003354EA"/>
    <w:rsid w:val="00342D01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2DD6"/>
    <w:rsid w:val="003B7AAD"/>
    <w:rsid w:val="003C0A39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E5434"/>
    <w:rsid w:val="003F3EB6"/>
    <w:rsid w:val="004054B1"/>
    <w:rsid w:val="00405F64"/>
    <w:rsid w:val="00413B0C"/>
    <w:rsid w:val="0041461D"/>
    <w:rsid w:val="00424727"/>
    <w:rsid w:val="00424781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4FEB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9338F"/>
    <w:rsid w:val="004B11EA"/>
    <w:rsid w:val="004C35FE"/>
    <w:rsid w:val="004C4CEF"/>
    <w:rsid w:val="004C5F1E"/>
    <w:rsid w:val="004C70BA"/>
    <w:rsid w:val="004D00F3"/>
    <w:rsid w:val="004D1FCA"/>
    <w:rsid w:val="004D4409"/>
    <w:rsid w:val="004D6074"/>
    <w:rsid w:val="004D7C70"/>
    <w:rsid w:val="004E305C"/>
    <w:rsid w:val="004E3B0C"/>
    <w:rsid w:val="004E5007"/>
    <w:rsid w:val="004E700D"/>
    <w:rsid w:val="004E7A39"/>
    <w:rsid w:val="004F1570"/>
    <w:rsid w:val="004F6712"/>
    <w:rsid w:val="004F7F76"/>
    <w:rsid w:val="00500C71"/>
    <w:rsid w:val="00502DDE"/>
    <w:rsid w:val="00504F6E"/>
    <w:rsid w:val="0050522E"/>
    <w:rsid w:val="005064A2"/>
    <w:rsid w:val="0050664A"/>
    <w:rsid w:val="00506FE6"/>
    <w:rsid w:val="00513D07"/>
    <w:rsid w:val="005318B1"/>
    <w:rsid w:val="005330E7"/>
    <w:rsid w:val="00537E91"/>
    <w:rsid w:val="0054228F"/>
    <w:rsid w:val="00544766"/>
    <w:rsid w:val="00545F2D"/>
    <w:rsid w:val="005543CA"/>
    <w:rsid w:val="005554E5"/>
    <w:rsid w:val="00561EB2"/>
    <w:rsid w:val="00571470"/>
    <w:rsid w:val="00572A16"/>
    <w:rsid w:val="0057315E"/>
    <w:rsid w:val="00574285"/>
    <w:rsid w:val="0058181D"/>
    <w:rsid w:val="00583407"/>
    <w:rsid w:val="00592F86"/>
    <w:rsid w:val="005A1A6F"/>
    <w:rsid w:val="005A35D7"/>
    <w:rsid w:val="005B4DB9"/>
    <w:rsid w:val="005B72F3"/>
    <w:rsid w:val="005B76FF"/>
    <w:rsid w:val="005C0606"/>
    <w:rsid w:val="005C0FD2"/>
    <w:rsid w:val="005C1CFD"/>
    <w:rsid w:val="005C1EE6"/>
    <w:rsid w:val="005C45CA"/>
    <w:rsid w:val="005C5023"/>
    <w:rsid w:val="005D1189"/>
    <w:rsid w:val="005D286A"/>
    <w:rsid w:val="005D313F"/>
    <w:rsid w:val="005E1A75"/>
    <w:rsid w:val="005E391A"/>
    <w:rsid w:val="005E48DB"/>
    <w:rsid w:val="005F01F0"/>
    <w:rsid w:val="005F4F0C"/>
    <w:rsid w:val="005F6C0C"/>
    <w:rsid w:val="006037C8"/>
    <w:rsid w:val="00603D1C"/>
    <w:rsid w:val="00604BE7"/>
    <w:rsid w:val="00605E95"/>
    <w:rsid w:val="006069A3"/>
    <w:rsid w:val="00606B3B"/>
    <w:rsid w:val="00610B8B"/>
    <w:rsid w:val="00611854"/>
    <w:rsid w:val="00611C29"/>
    <w:rsid w:val="00614DED"/>
    <w:rsid w:val="0061646F"/>
    <w:rsid w:val="00617FF2"/>
    <w:rsid w:val="006205AD"/>
    <w:rsid w:val="00620A35"/>
    <w:rsid w:val="00621481"/>
    <w:rsid w:val="00625C14"/>
    <w:rsid w:val="0063190A"/>
    <w:rsid w:val="00633BDA"/>
    <w:rsid w:val="006356E2"/>
    <w:rsid w:val="00637735"/>
    <w:rsid w:val="006403D4"/>
    <w:rsid w:val="00643684"/>
    <w:rsid w:val="00646F47"/>
    <w:rsid w:val="0065031C"/>
    <w:rsid w:val="006543B5"/>
    <w:rsid w:val="00654427"/>
    <w:rsid w:val="0065524E"/>
    <w:rsid w:val="00655787"/>
    <w:rsid w:val="006604D5"/>
    <w:rsid w:val="00665D4D"/>
    <w:rsid w:val="0067150F"/>
    <w:rsid w:val="00673902"/>
    <w:rsid w:val="006748F5"/>
    <w:rsid w:val="00675010"/>
    <w:rsid w:val="00675300"/>
    <w:rsid w:val="00675979"/>
    <w:rsid w:val="00684917"/>
    <w:rsid w:val="00684C24"/>
    <w:rsid w:val="00685F04"/>
    <w:rsid w:val="006865FE"/>
    <w:rsid w:val="0068700E"/>
    <w:rsid w:val="00692FA1"/>
    <w:rsid w:val="00694E36"/>
    <w:rsid w:val="00695C99"/>
    <w:rsid w:val="006A5DB3"/>
    <w:rsid w:val="006B1B1C"/>
    <w:rsid w:val="006B24F4"/>
    <w:rsid w:val="006B4A99"/>
    <w:rsid w:val="006C2575"/>
    <w:rsid w:val="006C3EDA"/>
    <w:rsid w:val="006D5F80"/>
    <w:rsid w:val="006D7094"/>
    <w:rsid w:val="006E17F8"/>
    <w:rsid w:val="006E611A"/>
    <w:rsid w:val="006E6C3B"/>
    <w:rsid w:val="006F5459"/>
    <w:rsid w:val="00700794"/>
    <w:rsid w:val="0070121D"/>
    <w:rsid w:val="007100CA"/>
    <w:rsid w:val="007139FE"/>
    <w:rsid w:val="007150BF"/>
    <w:rsid w:val="00715A1B"/>
    <w:rsid w:val="00716466"/>
    <w:rsid w:val="007171BE"/>
    <w:rsid w:val="007172A9"/>
    <w:rsid w:val="007223B2"/>
    <w:rsid w:val="0073335A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047"/>
    <w:rsid w:val="007B0820"/>
    <w:rsid w:val="007B14B7"/>
    <w:rsid w:val="007B40B1"/>
    <w:rsid w:val="007B5AE1"/>
    <w:rsid w:val="007B5E7B"/>
    <w:rsid w:val="007B6C58"/>
    <w:rsid w:val="007C27FC"/>
    <w:rsid w:val="007C5FA1"/>
    <w:rsid w:val="007C7CA1"/>
    <w:rsid w:val="007D4B4F"/>
    <w:rsid w:val="007D5AE3"/>
    <w:rsid w:val="007E3372"/>
    <w:rsid w:val="007E3A9F"/>
    <w:rsid w:val="007E7A19"/>
    <w:rsid w:val="007F125A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1A8D"/>
    <w:rsid w:val="00825345"/>
    <w:rsid w:val="008262C8"/>
    <w:rsid w:val="00832FDE"/>
    <w:rsid w:val="00836059"/>
    <w:rsid w:val="00844710"/>
    <w:rsid w:val="00844783"/>
    <w:rsid w:val="00846C48"/>
    <w:rsid w:val="008479AE"/>
    <w:rsid w:val="00850290"/>
    <w:rsid w:val="00854A60"/>
    <w:rsid w:val="00855BCE"/>
    <w:rsid w:val="00856D07"/>
    <w:rsid w:val="00865D31"/>
    <w:rsid w:val="008726C6"/>
    <w:rsid w:val="0088591B"/>
    <w:rsid w:val="0088670B"/>
    <w:rsid w:val="00890456"/>
    <w:rsid w:val="00897F7A"/>
    <w:rsid w:val="008A5EC7"/>
    <w:rsid w:val="008A7AEB"/>
    <w:rsid w:val="008B0B50"/>
    <w:rsid w:val="008B0E18"/>
    <w:rsid w:val="008B1DF2"/>
    <w:rsid w:val="008B498E"/>
    <w:rsid w:val="008C1142"/>
    <w:rsid w:val="008C3C0F"/>
    <w:rsid w:val="008D26D2"/>
    <w:rsid w:val="008D4993"/>
    <w:rsid w:val="008D5A3B"/>
    <w:rsid w:val="008E4D74"/>
    <w:rsid w:val="008E69F7"/>
    <w:rsid w:val="009002EC"/>
    <w:rsid w:val="00900C53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272D"/>
    <w:rsid w:val="00972FE3"/>
    <w:rsid w:val="009771F8"/>
    <w:rsid w:val="00981E43"/>
    <w:rsid w:val="00984DAA"/>
    <w:rsid w:val="00985A8F"/>
    <w:rsid w:val="0099445C"/>
    <w:rsid w:val="00995BA7"/>
    <w:rsid w:val="00997A8C"/>
    <w:rsid w:val="00997B4D"/>
    <w:rsid w:val="00997D26"/>
    <w:rsid w:val="009A1312"/>
    <w:rsid w:val="009A296D"/>
    <w:rsid w:val="009A4F02"/>
    <w:rsid w:val="009B329B"/>
    <w:rsid w:val="009B79DC"/>
    <w:rsid w:val="009C188C"/>
    <w:rsid w:val="009C674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7CD5"/>
    <w:rsid w:val="00A42816"/>
    <w:rsid w:val="00A43A73"/>
    <w:rsid w:val="00A53A41"/>
    <w:rsid w:val="00A561E9"/>
    <w:rsid w:val="00A56844"/>
    <w:rsid w:val="00A619FD"/>
    <w:rsid w:val="00A62ACC"/>
    <w:rsid w:val="00A650D3"/>
    <w:rsid w:val="00A65CC7"/>
    <w:rsid w:val="00A71029"/>
    <w:rsid w:val="00A71985"/>
    <w:rsid w:val="00A72A3D"/>
    <w:rsid w:val="00A73B56"/>
    <w:rsid w:val="00A77FFD"/>
    <w:rsid w:val="00A80DD1"/>
    <w:rsid w:val="00A858F4"/>
    <w:rsid w:val="00A85E5B"/>
    <w:rsid w:val="00A90D4F"/>
    <w:rsid w:val="00A9148D"/>
    <w:rsid w:val="00A93AFB"/>
    <w:rsid w:val="00A940F9"/>
    <w:rsid w:val="00AA019C"/>
    <w:rsid w:val="00AA7DEC"/>
    <w:rsid w:val="00AB15F6"/>
    <w:rsid w:val="00AB247A"/>
    <w:rsid w:val="00AB43A6"/>
    <w:rsid w:val="00AB465F"/>
    <w:rsid w:val="00AB70E6"/>
    <w:rsid w:val="00AB7CA0"/>
    <w:rsid w:val="00AB7EA1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59B"/>
    <w:rsid w:val="00AF0C81"/>
    <w:rsid w:val="00AF7ADF"/>
    <w:rsid w:val="00B00EDA"/>
    <w:rsid w:val="00B01F22"/>
    <w:rsid w:val="00B03380"/>
    <w:rsid w:val="00B1455B"/>
    <w:rsid w:val="00B17E15"/>
    <w:rsid w:val="00B17F7A"/>
    <w:rsid w:val="00B21BB2"/>
    <w:rsid w:val="00B23028"/>
    <w:rsid w:val="00B23CB8"/>
    <w:rsid w:val="00B24266"/>
    <w:rsid w:val="00B2441F"/>
    <w:rsid w:val="00B26E84"/>
    <w:rsid w:val="00B26F4D"/>
    <w:rsid w:val="00B30CA6"/>
    <w:rsid w:val="00B400D1"/>
    <w:rsid w:val="00B40430"/>
    <w:rsid w:val="00B41BFB"/>
    <w:rsid w:val="00B435B3"/>
    <w:rsid w:val="00B448B2"/>
    <w:rsid w:val="00B44AC0"/>
    <w:rsid w:val="00B46DAB"/>
    <w:rsid w:val="00B47ED0"/>
    <w:rsid w:val="00B52ABA"/>
    <w:rsid w:val="00B53714"/>
    <w:rsid w:val="00B5778A"/>
    <w:rsid w:val="00B62CDA"/>
    <w:rsid w:val="00B64662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1BF2"/>
    <w:rsid w:val="00BA45E8"/>
    <w:rsid w:val="00BA484E"/>
    <w:rsid w:val="00BA78FD"/>
    <w:rsid w:val="00BB0BE3"/>
    <w:rsid w:val="00BB3109"/>
    <w:rsid w:val="00BB38E9"/>
    <w:rsid w:val="00BB4B1B"/>
    <w:rsid w:val="00BB7341"/>
    <w:rsid w:val="00BC1275"/>
    <w:rsid w:val="00BC405B"/>
    <w:rsid w:val="00BC599C"/>
    <w:rsid w:val="00BD442A"/>
    <w:rsid w:val="00BE1812"/>
    <w:rsid w:val="00BE20E4"/>
    <w:rsid w:val="00BE38D6"/>
    <w:rsid w:val="00BE4A98"/>
    <w:rsid w:val="00BE6A85"/>
    <w:rsid w:val="00BF1634"/>
    <w:rsid w:val="00BF1B38"/>
    <w:rsid w:val="00BF4420"/>
    <w:rsid w:val="00C01486"/>
    <w:rsid w:val="00C04274"/>
    <w:rsid w:val="00C07430"/>
    <w:rsid w:val="00C10FA2"/>
    <w:rsid w:val="00C11F75"/>
    <w:rsid w:val="00C236D1"/>
    <w:rsid w:val="00C239BF"/>
    <w:rsid w:val="00C32209"/>
    <w:rsid w:val="00C41ED7"/>
    <w:rsid w:val="00C501C0"/>
    <w:rsid w:val="00C50E89"/>
    <w:rsid w:val="00C51750"/>
    <w:rsid w:val="00C5325D"/>
    <w:rsid w:val="00C5717F"/>
    <w:rsid w:val="00C601D5"/>
    <w:rsid w:val="00C65054"/>
    <w:rsid w:val="00C757B0"/>
    <w:rsid w:val="00C76527"/>
    <w:rsid w:val="00C803D9"/>
    <w:rsid w:val="00C81C26"/>
    <w:rsid w:val="00C8205C"/>
    <w:rsid w:val="00C875B9"/>
    <w:rsid w:val="00C901C7"/>
    <w:rsid w:val="00C94509"/>
    <w:rsid w:val="00C9467A"/>
    <w:rsid w:val="00C94DCD"/>
    <w:rsid w:val="00CA0C36"/>
    <w:rsid w:val="00CA3CA0"/>
    <w:rsid w:val="00CA3E74"/>
    <w:rsid w:val="00CA4EAB"/>
    <w:rsid w:val="00CB0766"/>
    <w:rsid w:val="00CC19F2"/>
    <w:rsid w:val="00CC366F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66CFF"/>
    <w:rsid w:val="00D738B9"/>
    <w:rsid w:val="00D777DF"/>
    <w:rsid w:val="00D801DB"/>
    <w:rsid w:val="00D83DCA"/>
    <w:rsid w:val="00D8446B"/>
    <w:rsid w:val="00D86CBE"/>
    <w:rsid w:val="00D90338"/>
    <w:rsid w:val="00D9046B"/>
    <w:rsid w:val="00D94CF8"/>
    <w:rsid w:val="00D95495"/>
    <w:rsid w:val="00D95501"/>
    <w:rsid w:val="00D955CB"/>
    <w:rsid w:val="00DA5ED7"/>
    <w:rsid w:val="00DA76EA"/>
    <w:rsid w:val="00DA78AA"/>
    <w:rsid w:val="00DB0AD1"/>
    <w:rsid w:val="00DB1BA4"/>
    <w:rsid w:val="00DB2D56"/>
    <w:rsid w:val="00DB31AE"/>
    <w:rsid w:val="00DB6977"/>
    <w:rsid w:val="00DC4C28"/>
    <w:rsid w:val="00DC57AB"/>
    <w:rsid w:val="00DC6415"/>
    <w:rsid w:val="00DD007A"/>
    <w:rsid w:val="00DD6A64"/>
    <w:rsid w:val="00DD79F5"/>
    <w:rsid w:val="00DE1B77"/>
    <w:rsid w:val="00DE2A2F"/>
    <w:rsid w:val="00DE63B7"/>
    <w:rsid w:val="00DE69C7"/>
    <w:rsid w:val="00DF3A8D"/>
    <w:rsid w:val="00DF4740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463E"/>
    <w:rsid w:val="00E56001"/>
    <w:rsid w:val="00E60823"/>
    <w:rsid w:val="00E62F98"/>
    <w:rsid w:val="00E66FDC"/>
    <w:rsid w:val="00E7429E"/>
    <w:rsid w:val="00E74886"/>
    <w:rsid w:val="00E762FC"/>
    <w:rsid w:val="00E80BD0"/>
    <w:rsid w:val="00E847A2"/>
    <w:rsid w:val="00E84CEF"/>
    <w:rsid w:val="00E8555F"/>
    <w:rsid w:val="00E90BBC"/>
    <w:rsid w:val="00E96188"/>
    <w:rsid w:val="00EA0BD2"/>
    <w:rsid w:val="00EA0D68"/>
    <w:rsid w:val="00EA2252"/>
    <w:rsid w:val="00EA2A88"/>
    <w:rsid w:val="00EA383C"/>
    <w:rsid w:val="00EA5B14"/>
    <w:rsid w:val="00EB1EF1"/>
    <w:rsid w:val="00EB22C3"/>
    <w:rsid w:val="00EB2BCA"/>
    <w:rsid w:val="00EB4D3E"/>
    <w:rsid w:val="00EB6AEE"/>
    <w:rsid w:val="00EC08F5"/>
    <w:rsid w:val="00EC0F5D"/>
    <w:rsid w:val="00EC2257"/>
    <w:rsid w:val="00EC6065"/>
    <w:rsid w:val="00ED2059"/>
    <w:rsid w:val="00ED2E11"/>
    <w:rsid w:val="00EE1C74"/>
    <w:rsid w:val="00EE3E02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33C0A"/>
    <w:rsid w:val="00F400B6"/>
    <w:rsid w:val="00F40E77"/>
    <w:rsid w:val="00F43EA1"/>
    <w:rsid w:val="00F447A6"/>
    <w:rsid w:val="00F51A07"/>
    <w:rsid w:val="00F51FDF"/>
    <w:rsid w:val="00F54EEC"/>
    <w:rsid w:val="00F60A4B"/>
    <w:rsid w:val="00F62B56"/>
    <w:rsid w:val="00F70C00"/>
    <w:rsid w:val="00F7306F"/>
    <w:rsid w:val="00F731AD"/>
    <w:rsid w:val="00F77857"/>
    <w:rsid w:val="00F8091E"/>
    <w:rsid w:val="00F83A58"/>
    <w:rsid w:val="00F87DA8"/>
    <w:rsid w:val="00F90516"/>
    <w:rsid w:val="00F94C32"/>
    <w:rsid w:val="00F95A07"/>
    <w:rsid w:val="00FA2332"/>
    <w:rsid w:val="00FA419F"/>
    <w:rsid w:val="00FA7FAD"/>
    <w:rsid w:val="00FB3284"/>
    <w:rsid w:val="00FB4835"/>
    <w:rsid w:val="00FC028D"/>
    <w:rsid w:val="00FC24B1"/>
    <w:rsid w:val="00FC6DB6"/>
    <w:rsid w:val="00FD6953"/>
    <w:rsid w:val="00FE1529"/>
    <w:rsid w:val="00FE292D"/>
    <w:rsid w:val="00FE78DA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DB5D4"/>
  <w15:chartTrackingRefBased/>
  <w15:docId w15:val="{A86687EC-B55C-4321-A8D9-C9CFD155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4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link w:val="Nadpis2Char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link w:val="ZpatChar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2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3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3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4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1A8D"/>
    <w:pPr>
      <w:ind w:left="720"/>
      <w:contextualSpacing/>
    </w:pPr>
  </w:style>
  <w:style w:type="character" w:styleId="Odkaznakoment">
    <w:name w:val="annotation reference"/>
    <w:basedOn w:val="Standardnpsmoodstavce"/>
    <w:rsid w:val="00675979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979"/>
  </w:style>
  <w:style w:type="character" w:customStyle="1" w:styleId="TextkomenteChar">
    <w:name w:val="Text komentáře Char"/>
    <w:basedOn w:val="Standardnpsmoodstavce"/>
    <w:link w:val="Textkomente"/>
    <w:rsid w:val="0067597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75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75979"/>
    <w:rPr>
      <w:rFonts w:ascii="Arial" w:hAnsi="Arial"/>
      <w:b/>
      <w:bCs/>
    </w:rPr>
  </w:style>
  <w:style w:type="character" w:customStyle="1" w:styleId="Nadpis2Char">
    <w:name w:val="Nadpis 2 Char"/>
    <w:basedOn w:val="Standardnpsmoodstavce"/>
    <w:link w:val="Nadpis2"/>
    <w:rsid w:val="00276EC9"/>
    <w:rPr>
      <w:rFonts w:ascii="Arial" w:hAnsi="Arial"/>
      <w:b/>
    </w:rPr>
  </w:style>
  <w:style w:type="character" w:customStyle="1" w:styleId="ZpatChar">
    <w:name w:val="Zápatí Char"/>
    <w:basedOn w:val="Standardnpsmoodstavce"/>
    <w:link w:val="Zpat"/>
    <w:rsid w:val="00F400B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428F-44C2-4BBE-A00C-A97A86E0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42</TotalTime>
  <Pages>1</Pages>
  <Words>1636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13</cp:revision>
  <cp:lastPrinted>2026-07-10T08:19:00Z</cp:lastPrinted>
  <dcterms:created xsi:type="dcterms:W3CDTF">2026-06-19T12:02:00Z</dcterms:created>
  <dcterms:modified xsi:type="dcterms:W3CDTF">2026-07-10T08:19:00Z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