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CF7D" w14:textId="4955C8F0" w:rsidR="00DD0A6E" w:rsidRDefault="00E82363">
      <w:pPr>
        <w:jc w:val="both"/>
      </w:pPr>
      <w:r w:rsidRPr="0027394C">
        <w:rPr>
          <w:noProof/>
        </w:rPr>
        <w:drawing>
          <wp:inline distT="0" distB="0" distL="0" distR="0" wp14:anchorId="6E4F5DE5" wp14:editId="5AC4C210">
            <wp:extent cx="342900" cy="342900"/>
            <wp:effectExtent l="0" t="0" r="0" b="0"/>
            <wp:docPr id="1" name="Obrázek 2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5CA"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Pr="0027394C">
        <w:rPr>
          <w:noProof/>
        </w:rPr>
        <w:drawing>
          <wp:inline distT="0" distB="0" distL="0" distR="0" wp14:anchorId="75D21200" wp14:editId="5BC647AC">
            <wp:extent cx="342900" cy="342900"/>
            <wp:effectExtent l="0" t="0" r="0" b="0"/>
            <wp:docPr id="2" name="Obrázek 1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DB19E" w14:textId="77777777" w:rsidR="00DD0A6E" w:rsidRDefault="00DD0A6E">
      <w:pPr>
        <w:jc w:val="center"/>
        <w:rPr>
          <w:bCs/>
        </w:rPr>
      </w:pPr>
    </w:p>
    <w:p w14:paraId="6B03F7FA" w14:textId="77777777" w:rsidR="00DD0A6E" w:rsidRDefault="00B425CA">
      <w:pPr>
        <w:jc w:val="center"/>
        <w:rPr>
          <w:b/>
        </w:rPr>
      </w:pPr>
      <w:r>
        <w:rPr>
          <w:b/>
        </w:rPr>
        <w:t>OBEC LUKOVAN</w:t>
      </w:r>
      <w:r w:rsidR="00CC3880">
        <w:rPr>
          <w:b/>
        </w:rPr>
        <w:t>Y</w:t>
      </w:r>
    </w:p>
    <w:p w14:paraId="124D1C26" w14:textId="77777777" w:rsidR="00DD0A6E" w:rsidRDefault="00B425CA">
      <w:pPr>
        <w:jc w:val="center"/>
        <w:rPr>
          <w:b/>
        </w:rPr>
      </w:pPr>
      <w:r>
        <w:rPr>
          <w:b/>
        </w:rPr>
        <w:t>Zastupitelstvo obce Lukovany</w:t>
      </w:r>
    </w:p>
    <w:p w14:paraId="333D87B1" w14:textId="77777777" w:rsidR="00DD0A6E" w:rsidRDefault="00B425CA">
      <w:pPr>
        <w:jc w:val="center"/>
        <w:rPr>
          <w:b/>
        </w:rPr>
      </w:pPr>
      <w:r>
        <w:rPr>
          <w:b/>
        </w:rPr>
        <w:t>Obecně závazná vyhláška obce Lukovany</w:t>
      </w:r>
    </w:p>
    <w:p w14:paraId="5A8B5961" w14:textId="77777777" w:rsidR="00DD0A6E" w:rsidRDefault="00DD0A6E">
      <w:pPr>
        <w:jc w:val="center"/>
        <w:rPr>
          <w:b/>
        </w:rPr>
      </w:pPr>
    </w:p>
    <w:p w14:paraId="2EF0D467" w14:textId="77777777" w:rsidR="00DD0A6E" w:rsidRDefault="00B425CA">
      <w:pPr>
        <w:jc w:val="center"/>
        <w:rPr>
          <w:b/>
        </w:rPr>
      </w:pPr>
      <w:r>
        <w:rPr>
          <w:b/>
        </w:rPr>
        <w:t>o stanovení obecního systému odpadového hospodářství</w:t>
      </w:r>
      <w:r w:rsidR="00CC3880">
        <w:rPr>
          <w:b/>
        </w:rPr>
        <w:t xml:space="preserve"> (dále jen „OZV“)</w:t>
      </w:r>
    </w:p>
    <w:p w14:paraId="6811380D" w14:textId="77777777" w:rsidR="00DD0A6E" w:rsidRDefault="00DD0A6E">
      <w:pPr>
        <w:jc w:val="both"/>
      </w:pPr>
    </w:p>
    <w:p w14:paraId="77A0333F" w14:textId="77777777" w:rsidR="00DD0A6E" w:rsidRDefault="00B425CA">
      <w:pPr>
        <w:jc w:val="both"/>
        <w:rPr>
          <w:bCs/>
        </w:rPr>
      </w:pPr>
      <w:r>
        <w:rPr>
          <w:bCs/>
        </w:rPr>
        <w:t xml:space="preserve">Zastupitelstvo obce Lukovany se na svém zasedání dne </w:t>
      </w:r>
      <w:r w:rsidR="00F33536">
        <w:rPr>
          <w:bCs/>
        </w:rPr>
        <w:t>26.3.2025 usnesením č. 2518185</w:t>
      </w:r>
      <w:r>
        <w:rPr>
          <w:bCs/>
        </w:rPr>
        <w:t xml:space="preserve"> usneslo vydat na základě § </w:t>
      </w:r>
      <w:r w:rsidR="00D05571">
        <w:rPr>
          <w:bCs/>
        </w:rPr>
        <w:t xml:space="preserve">10 písm. d) a § 84 odst. 2 písm. h) zákona č. 128/2000 Sb., o obcích (obecní zřízení), ve znění pozdějších předpisů, a § 59 odst. 4 zákon č. 541/2020 </w:t>
      </w:r>
      <w:r w:rsidR="000B4E08">
        <w:rPr>
          <w:bCs/>
        </w:rPr>
        <w:t>Sb.,</w:t>
      </w:r>
      <w:r w:rsidR="00D05571">
        <w:rPr>
          <w:bCs/>
        </w:rPr>
        <w:t xml:space="preserve"> o odpadech, ve znění pozdějších předpisů, </w:t>
      </w:r>
      <w:r>
        <w:rPr>
          <w:bCs/>
        </w:rPr>
        <w:t>tuto obecně závaznou vyhlášku (dále jen „vyhláška“):</w:t>
      </w:r>
    </w:p>
    <w:p w14:paraId="57DAE0A3" w14:textId="77777777" w:rsidR="00DD0A6E" w:rsidRDefault="00DD0A6E">
      <w:pPr>
        <w:jc w:val="both"/>
        <w:rPr>
          <w:b/>
        </w:rPr>
      </w:pPr>
    </w:p>
    <w:p w14:paraId="02E8A4A9" w14:textId="77777777" w:rsidR="00DD0A6E" w:rsidRDefault="00B425CA">
      <w:pPr>
        <w:jc w:val="center"/>
        <w:rPr>
          <w:b/>
        </w:rPr>
      </w:pPr>
      <w:r>
        <w:rPr>
          <w:b/>
        </w:rPr>
        <w:t>Čl. 1</w:t>
      </w:r>
    </w:p>
    <w:p w14:paraId="320199E6" w14:textId="77777777" w:rsidR="00DD0A6E" w:rsidRDefault="00B425CA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0279D05F" w14:textId="77777777" w:rsidR="00DD0A6E" w:rsidRDefault="00B425CA">
      <w:pPr>
        <w:pStyle w:val="Bezmezer"/>
        <w:numPr>
          <w:ilvl w:val="0"/>
          <w:numId w:val="1"/>
        </w:numPr>
      </w:pPr>
      <w:r>
        <w:t xml:space="preserve"> Tato vyhláška stanovuje obecní systém odpadového hospodářství na území obce Lukovany.</w:t>
      </w:r>
    </w:p>
    <w:p w14:paraId="163B7F64" w14:textId="77777777" w:rsidR="00DD0A6E" w:rsidRDefault="00DD0A6E">
      <w:pPr>
        <w:pStyle w:val="Bezmezer"/>
        <w:ind w:left="720"/>
      </w:pPr>
    </w:p>
    <w:p w14:paraId="0392DF9F" w14:textId="77777777" w:rsidR="00DD0A6E" w:rsidRDefault="00B425CA">
      <w:pPr>
        <w:numPr>
          <w:ilvl w:val="0"/>
          <w:numId w:val="1"/>
        </w:numPr>
        <w:jc w:val="both"/>
      </w:pPr>
      <w: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>.</w:t>
      </w:r>
    </w:p>
    <w:p w14:paraId="34999B66" w14:textId="77777777" w:rsidR="00DD0A6E" w:rsidRDefault="00B425CA">
      <w:pPr>
        <w:numPr>
          <w:ilvl w:val="0"/>
          <w:numId w:val="1"/>
        </w:numPr>
        <w:jc w:val="both"/>
      </w:pPr>
      <w: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vertAlign w:val="superscript"/>
        </w:rPr>
        <w:footnoteReference w:id="2"/>
      </w:r>
      <w:r>
        <w:t xml:space="preserve">. </w:t>
      </w:r>
    </w:p>
    <w:p w14:paraId="03EB5A38" w14:textId="77777777" w:rsidR="00DD0A6E" w:rsidRDefault="00B425CA">
      <w:pPr>
        <w:numPr>
          <w:ilvl w:val="0"/>
          <w:numId w:val="1"/>
        </w:numPr>
        <w:jc w:val="both"/>
      </w:pPr>
      <w: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F0D8BA" w14:textId="77777777" w:rsidR="00DD0A6E" w:rsidRDefault="00DD0A6E"/>
    <w:p w14:paraId="10B7553A" w14:textId="77777777" w:rsidR="00DD0A6E" w:rsidRDefault="00DD0A6E">
      <w:pPr>
        <w:jc w:val="center"/>
        <w:rPr>
          <w:b/>
        </w:rPr>
      </w:pPr>
    </w:p>
    <w:p w14:paraId="644D5D12" w14:textId="77777777" w:rsidR="00DD0A6E" w:rsidRDefault="00B425CA">
      <w:pPr>
        <w:jc w:val="center"/>
        <w:rPr>
          <w:b/>
        </w:rPr>
      </w:pPr>
      <w:r>
        <w:rPr>
          <w:b/>
        </w:rPr>
        <w:lastRenderedPageBreak/>
        <w:t>Čl. 2</w:t>
      </w:r>
    </w:p>
    <w:p w14:paraId="06F874ED" w14:textId="77777777" w:rsidR="00DD0A6E" w:rsidRDefault="00B425CA">
      <w:pPr>
        <w:jc w:val="center"/>
      </w:pPr>
      <w:r>
        <w:rPr>
          <w:b/>
        </w:rPr>
        <w:t>Oddělené soustřeďování komunálního odpadu</w:t>
      </w:r>
    </w:p>
    <w:p w14:paraId="04AA6578" w14:textId="77777777" w:rsidR="00DD0A6E" w:rsidRDefault="00DD0A6E"/>
    <w:p w14:paraId="18035702" w14:textId="77777777" w:rsidR="00DD0A6E" w:rsidRDefault="00B425CA">
      <w:pPr>
        <w:numPr>
          <w:ilvl w:val="0"/>
          <w:numId w:val="3"/>
        </w:numPr>
      </w:pPr>
      <w:r>
        <w:t>Osoby předávající komunální odpad na místa určená obcí jsou povinny odděleně soustřeďovat následující složky:</w:t>
      </w:r>
    </w:p>
    <w:p w14:paraId="532D93DC" w14:textId="77777777" w:rsidR="00DD0A6E" w:rsidRDefault="00DD0A6E">
      <w:pPr>
        <w:rPr>
          <w:i/>
          <w:iCs/>
        </w:rPr>
      </w:pPr>
    </w:p>
    <w:p w14:paraId="168E383D" w14:textId="77777777" w:rsidR="00DD0A6E" w:rsidRDefault="00B425CA">
      <w:pPr>
        <w:numPr>
          <w:ilvl w:val="0"/>
          <w:numId w:val="5"/>
        </w:numPr>
        <w:rPr>
          <w:bCs/>
          <w:i/>
        </w:rPr>
      </w:pPr>
      <w:r>
        <w:rPr>
          <w:bCs/>
          <w:i/>
        </w:rPr>
        <w:t>Biologické odpady,</w:t>
      </w:r>
    </w:p>
    <w:p w14:paraId="6910436A" w14:textId="77777777" w:rsidR="00DD0A6E" w:rsidRDefault="00B425CA">
      <w:pPr>
        <w:numPr>
          <w:ilvl w:val="0"/>
          <w:numId w:val="4"/>
        </w:numPr>
        <w:rPr>
          <w:bCs/>
          <w:i/>
        </w:rPr>
      </w:pPr>
      <w:r>
        <w:rPr>
          <w:bCs/>
          <w:i/>
        </w:rPr>
        <w:t>Papír,</w:t>
      </w:r>
    </w:p>
    <w:p w14:paraId="2FF72FBF" w14:textId="77777777" w:rsidR="00DD0A6E" w:rsidRDefault="00B425CA">
      <w:pPr>
        <w:numPr>
          <w:ilvl w:val="0"/>
          <w:numId w:val="4"/>
        </w:numPr>
        <w:rPr>
          <w:bCs/>
          <w:i/>
        </w:rPr>
      </w:pPr>
      <w:r>
        <w:rPr>
          <w:bCs/>
          <w:i/>
        </w:rPr>
        <w:t>Plasty včetně PET lahví,</w:t>
      </w:r>
    </w:p>
    <w:p w14:paraId="38EF7DFD" w14:textId="77777777" w:rsidR="00DD0A6E" w:rsidRDefault="00B425CA">
      <w:pPr>
        <w:numPr>
          <w:ilvl w:val="0"/>
          <w:numId w:val="4"/>
        </w:numPr>
        <w:rPr>
          <w:bCs/>
          <w:i/>
        </w:rPr>
      </w:pPr>
      <w:r>
        <w:rPr>
          <w:bCs/>
          <w:i/>
        </w:rPr>
        <w:t>Sklo,</w:t>
      </w:r>
    </w:p>
    <w:p w14:paraId="56C13750" w14:textId="77777777" w:rsidR="00DD0A6E" w:rsidRDefault="00B425CA">
      <w:pPr>
        <w:numPr>
          <w:ilvl w:val="0"/>
          <w:numId w:val="4"/>
        </w:numPr>
        <w:rPr>
          <w:bCs/>
          <w:i/>
        </w:rPr>
      </w:pPr>
      <w:r>
        <w:rPr>
          <w:bCs/>
          <w:i/>
        </w:rPr>
        <w:t>Kovy,</w:t>
      </w:r>
    </w:p>
    <w:p w14:paraId="4D73E130" w14:textId="77777777" w:rsidR="00DD0A6E" w:rsidRDefault="00B425CA">
      <w:pPr>
        <w:numPr>
          <w:ilvl w:val="0"/>
          <w:numId w:val="4"/>
        </w:numPr>
      </w:pPr>
      <w:r>
        <w:rPr>
          <w:bCs/>
          <w:i/>
        </w:rPr>
        <w:t>Nebezpečné odpady,</w:t>
      </w:r>
    </w:p>
    <w:p w14:paraId="7192C234" w14:textId="77777777" w:rsidR="00DD0A6E" w:rsidRDefault="00B425CA">
      <w:pPr>
        <w:numPr>
          <w:ilvl w:val="0"/>
          <w:numId w:val="4"/>
        </w:numPr>
        <w:rPr>
          <w:bCs/>
          <w:i/>
        </w:rPr>
      </w:pPr>
      <w:r>
        <w:rPr>
          <w:bCs/>
          <w:i/>
        </w:rPr>
        <w:t>Objemný odpad,</w:t>
      </w:r>
    </w:p>
    <w:p w14:paraId="263147F1" w14:textId="77777777" w:rsidR="00DD0A6E" w:rsidRDefault="00B425CA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Jedlé oleje a tuky,</w:t>
      </w:r>
    </w:p>
    <w:p w14:paraId="4BA1B68D" w14:textId="77777777" w:rsidR="00DD0A6E" w:rsidRDefault="00B425CA">
      <w:pPr>
        <w:numPr>
          <w:ilvl w:val="0"/>
          <w:numId w:val="4"/>
        </w:numPr>
      </w:pPr>
      <w:r>
        <w:rPr>
          <w:i/>
          <w:iCs/>
        </w:rPr>
        <w:t>Textil</w:t>
      </w:r>
    </w:p>
    <w:p w14:paraId="15E51C70" w14:textId="77777777" w:rsidR="00DD0A6E" w:rsidRDefault="00B425CA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Směsný komunální odpad</w:t>
      </w:r>
      <w:r>
        <w:rPr>
          <w:i/>
          <w:iCs/>
        </w:rPr>
        <w:br/>
      </w:r>
    </w:p>
    <w:p w14:paraId="1180A6AB" w14:textId="77777777" w:rsidR="00DD0A6E" w:rsidRDefault="00B425CA">
      <w:pPr>
        <w:numPr>
          <w:ilvl w:val="0"/>
          <w:numId w:val="2"/>
        </w:numPr>
      </w:pPr>
      <w:r>
        <w:t>Směsným komunálním odpadem se rozumí zbylý komunální odpad po stanoveném vytřídění podle odstavce 1 písm. a), b), c), d), e), f), g), h) a i).</w:t>
      </w:r>
    </w:p>
    <w:p w14:paraId="0F86A785" w14:textId="77777777" w:rsidR="00DD0A6E" w:rsidRDefault="00DD0A6E"/>
    <w:p w14:paraId="3BD5520A" w14:textId="77777777" w:rsidR="00DD0A6E" w:rsidRDefault="00B425CA">
      <w:pPr>
        <w:numPr>
          <w:ilvl w:val="0"/>
          <w:numId w:val="2"/>
        </w:numPr>
      </w:pPr>
      <w:r>
        <w:t>Objemný odpad je takový odpad, který vzhledem ke svým rozměrům nemůže být umístěn do sběrných nádob (např. koberce, matrace, nábytek).</w:t>
      </w:r>
    </w:p>
    <w:p w14:paraId="01B9105F" w14:textId="77777777" w:rsidR="00DD0A6E" w:rsidRDefault="00DD0A6E"/>
    <w:p w14:paraId="33B5AB9C" w14:textId="77777777" w:rsidR="00DD0A6E" w:rsidRDefault="00DD0A6E">
      <w:pPr>
        <w:jc w:val="center"/>
      </w:pPr>
    </w:p>
    <w:p w14:paraId="5B8541C2" w14:textId="77777777" w:rsidR="00DD0A6E" w:rsidRDefault="00B425CA">
      <w:pPr>
        <w:jc w:val="center"/>
        <w:rPr>
          <w:b/>
        </w:rPr>
      </w:pPr>
      <w:r>
        <w:rPr>
          <w:b/>
        </w:rPr>
        <w:t>Čl. 3</w:t>
      </w:r>
    </w:p>
    <w:p w14:paraId="2238A843" w14:textId="77777777" w:rsidR="00DD0A6E" w:rsidRDefault="00B425CA">
      <w:pPr>
        <w:jc w:val="center"/>
        <w:rPr>
          <w:b/>
        </w:rPr>
      </w:pPr>
      <w:r>
        <w:rPr>
          <w:b/>
        </w:rPr>
        <w:t>Určení míst pro oddělené soustřeďování určených složek komunálního odpadu</w:t>
      </w:r>
    </w:p>
    <w:p w14:paraId="729BE4AF" w14:textId="77777777" w:rsidR="00DD0A6E" w:rsidRDefault="00DD0A6E">
      <w:pPr>
        <w:rPr>
          <w:b/>
          <w:u w:val="single"/>
        </w:rPr>
      </w:pPr>
    </w:p>
    <w:p w14:paraId="61A0FF50" w14:textId="77777777" w:rsidR="00DD0A6E" w:rsidRDefault="00B425CA">
      <w:pPr>
        <w:numPr>
          <w:ilvl w:val="0"/>
          <w:numId w:val="7"/>
        </w:numPr>
      </w:pPr>
      <w:r>
        <w:t xml:space="preserve">Papír, plasty, sklo, kovy, biologické odpady, jedlé oleje a tuky, textil se soustřeďují do </w:t>
      </w:r>
      <w:r>
        <w:rPr>
          <w:bCs/>
        </w:rPr>
        <w:t>zvláštních sběrných nádob</w:t>
      </w:r>
      <w:r>
        <w:t>, kterými jsou kontejnery na sběrných místech.</w:t>
      </w:r>
    </w:p>
    <w:p w14:paraId="786F9612" w14:textId="77777777" w:rsidR="00DD0A6E" w:rsidRDefault="00DD0A6E"/>
    <w:p w14:paraId="6BDD33F6" w14:textId="77777777" w:rsidR="00DD0A6E" w:rsidRDefault="00B425CA">
      <w:pPr>
        <w:numPr>
          <w:ilvl w:val="0"/>
          <w:numId w:val="6"/>
        </w:numPr>
      </w:pPr>
      <w:r>
        <w:lastRenderedPageBreak/>
        <w:t xml:space="preserve">Zvláštní sběrné nádoby jsou umístěny na těchto stanovištích: </w:t>
      </w:r>
    </w:p>
    <w:p w14:paraId="201F5549" w14:textId="77777777" w:rsidR="00DD0A6E" w:rsidRDefault="00DD0A6E"/>
    <w:p w14:paraId="6D17A12A" w14:textId="77777777" w:rsidR="00DD0A6E" w:rsidRDefault="00B425CA">
      <w:pPr>
        <w:numPr>
          <w:ilvl w:val="0"/>
          <w:numId w:val="9"/>
        </w:numPr>
      </w:pPr>
      <w:r>
        <w:rPr>
          <w:bCs/>
          <w:iCs/>
        </w:rPr>
        <w:t>Biologické odpady</w:t>
      </w:r>
      <w:r>
        <w:t xml:space="preserve"> – na sběrném místě vedle fotbalového hřiště, sběrná hnízda u kapličky, na Dolině, u hřbitova, na Točně,</w:t>
      </w:r>
    </w:p>
    <w:p w14:paraId="3E8ECBAF" w14:textId="77777777" w:rsidR="00DD0A6E" w:rsidRDefault="00B425CA">
      <w:pPr>
        <w:numPr>
          <w:ilvl w:val="0"/>
          <w:numId w:val="8"/>
        </w:numPr>
      </w:pPr>
      <w:r>
        <w:t>Papír – sběrná hnízda u kapličky, na Dolině, u hřbitova, u prodejny smíšeného zboží, na Točně.</w:t>
      </w:r>
    </w:p>
    <w:p w14:paraId="0728C322" w14:textId="77777777" w:rsidR="00DD0A6E" w:rsidRDefault="00B425CA">
      <w:pPr>
        <w:numPr>
          <w:ilvl w:val="0"/>
          <w:numId w:val="8"/>
        </w:numPr>
      </w:pPr>
      <w:r>
        <w:t>Plast – sběrná hnízda u kapličky, na Dolině, u hřbitova, u prodejny smíšeného zboží, na Točně.</w:t>
      </w:r>
    </w:p>
    <w:p w14:paraId="41D29890" w14:textId="77777777" w:rsidR="00DD0A6E" w:rsidRDefault="00B425CA">
      <w:pPr>
        <w:numPr>
          <w:ilvl w:val="0"/>
          <w:numId w:val="8"/>
        </w:numPr>
      </w:pPr>
      <w:r>
        <w:t xml:space="preserve">Sklo – sběrná hnízda u kapličky, na Dolině, u hřbitova, u prodejny smíšeného zboží, na Točně, </w:t>
      </w:r>
    </w:p>
    <w:p w14:paraId="4733A268" w14:textId="77777777" w:rsidR="00DD0A6E" w:rsidRDefault="00B425CA">
      <w:pPr>
        <w:numPr>
          <w:ilvl w:val="0"/>
          <w:numId w:val="8"/>
        </w:numPr>
      </w:pPr>
      <w:r>
        <w:t xml:space="preserve">Kovy – sběrná hnízda na Dolině, sběrné místo vedle fotbalového hřiště, </w:t>
      </w:r>
    </w:p>
    <w:p w14:paraId="22EA3E4F" w14:textId="77777777" w:rsidR="00DD0A6E" w:rsidRDefault="00B425CA">
      <w:pPr>
        <w:numPr>
          <w:ilvl w:val="0"/>
          <w:numId w:val="8"/>
        </w:numPr>
      </w:pPr>
      <w:r>
        <w:t xml:space="preserve">Jedlé oleje a tuky -   popelnice u obecního úřadu, </w:t>
      </w:r>
    </w:p>
    <w:p w14:paraId="0F651DF7" w14:textId="77777777" w:rsidR="00DD0A6E" w:rsidRDefault="00B425CA">
      <w:pPr>
        <w:numPr>
          <w:ilvl w:val="0"/>
          <w:numId w:val="8"/>
        </w:numPr>
      </w:pPr>
      <w:r>
        <w:t>Textil – kontejner na Točně u sběrného hnízda a kontejner na sběrném místě vedle fotbalového hřiště</w:t>
      </w:r>
    </w:p>
    <w:p w14:paraId="353B4839" w14:textId="77777777" w:rsidR="00DD0A6E" w:rsidRDefault="00DD0A6E"/>
    <w:p w14:paraId="3E4E9517" w14:textId="77777777" w:rsidR="00DD0A6E" w:rsidRDefault="00B425CA">
      <w:pPr>
        <w:numPr>
          <w:ilvl w:val="0"/>
          <w:numId w:val="6"/>
        </w:numPr>
      </w:pPr>
      <w:r>
        <w:t>Zvláštní sběrné nádoby jsou barevně odlišeny a označeny příslušnými nápisy:</w:t>
      </w:r>
    </w:p>
    <w:p w14:paraId="67BA59C9" w14:textId="77777777" w:rsidR="00DD0A6E" w:rsidRDefault="00B425CA">
      <w:pPr>
        <w:numPr>
          <w:ilvl w:val="0"/>
          <w:numId w:val="11"/>
        </w:numPr>
      </w:pPr>
      <w:r>
        <w:rPr>
          <w:rFonts w:cs="Aptos Serif"/>
          <w:bCs/>
          <w:iCs/>
        </w:rPr>
        <w:t>Biologické odpady</w:t>
      </w:r>
      <w:r>
        <w:t xml:space="preserve"> – hnědý kontejner a velkoobjemový kontejner,</w:t>
      </w:r>
    </w:p>
    <w:p w14:paraId="73136A54" w14:textId="77777777" w:rsidR="00DD0A6E" w:rsidRDefault="00B425CA">
      <w:pPr>
        <w:numPr>
          <w:ilvl w:val="0"/>
          <w:numId w:val="10"/>
        </w:numPr>
      </w:pPr>
      <w:r>
        <w:t>Papír – modrý kontejner</w:t>
      </w:r>
    </w:p>
    <w:p w14:paraId="4AE31173" w14:textId="77777777" w:rsidR="00DD0A6E" w:rsidRDefault="00B425CA">
      <w:pPr>
        <w:numPr>
          <w:ilvl w:val="0"/>
          <w:numId w:val="10"/>
        </w:numPr>
      </w:pPr>
      <w:r>
        <w:t>Plast – žlutý kontejner</w:t>
      </w:r>
    </w:p>
    <w:p w14:paraId="04214937" w14:textId="77777777" w:rsidR="00DD0A6E" w:rsidRDefault="00B425CA">
      <w:pPr>
        <w:numPr>
          <w:ilvl w:val="0"/>
          <w:numId w:val="10"/>
        </w:numPr>
      </w:pPr>
      <w:r>
        <w:t>Sklo – zelený kontejner</w:t>
      </w:r>
    </w:p>
    <w:p w14:paraId="0C026DB1" w14:textId="77777777" w:rsidR="00DD0A6E" w:rsidRDefault="00B425CA">
      <w:pPr>
        <w:numPr>
          <w:ilvl w:val="0"/>
          <w:numId w:val="10"/>
        </w:numPr>
      </w:pPr>
      <w:r>
        <w:t>Kovy – šedý kontejner</w:t>
      </w:r>
    </w:p>
    <w:p w14:paraId="5436E74E" w14:textId="77777777" w:rsidR="00DD0A6E" w:rsidRDefault="00B425CA">
      <w:pPr>
        <w:numPr>
          <w:ilvl w:val="0"/>
          <w:numId w:val="10"/>
        </w:numPr>
      </w:pPr>
      <w:r>
        <w:t xml:space="preserve">Jedlé oleje a tuky – sběrná nádoba oranžové barvy  </w:t>
      </w:r>
    </w:p>
    <w:p w14:paraId="59548A87" w14:textId="77777777" w:rsidR="00DD0A6E" w:rsidRDefault="00B425CA">
      <w:pPr>
        <w:numPr>
          <w:ilvl w:val="0"/>
          <w:numId w:val="10"/>
        </w:numPr>
      </w:pPr>
      <w:r>
        <w:t>Textil – kontejnery bílé barvy</w:t>
      </w:r>
    </w:p>
    <w:p w14:paraId="1B534C2A" w14:textId="77777777" w:rsidR="00DD0A6E" w:rsidRDefault="00DD0A6E">
      <w:pPr>
        <w:ind w:left="720"/>
      </w:pPr>
    </w:p>
    <w:p w14:paraId="659DA90B" w14:textId="77777777" w:rsidR="00DD0A6E" w:rsidRDefault="00B425CA">
      <w:pPr>
        <w:numPr>
          <w:ilvl w:val="0"/>
          <w:numId w:val="6"/>
        </w:numPr>
      </w:pPr>
      <w:r>
        <w:t>Do zvláštních sběrných nádob je zakázáno ukládat jiné složky komunálních odpadů, než pro které jsou určeny.</w:t>
      </w:r>
    </w:p>
    <w:p w14:paraId="6C6AF744" w14:textId="77777777" w:rsidR="00DD0A6E" w:rsidRDefault="00B425CA">
      <w:pPr>
        <w:numPr>
          <w:ilvl w:val="0"/>
          <w:numId w:val="6"/>
        </w:numPr>
        <w:jc w:val="both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  <w:r>
        <w:br/>
      </w:r>
    </w:p>
    <w:p w14:paraId="5E9CD799" w14:textId="77777777" w:rsidR="00DD0A6E" w:rsidRDefault="00B425CA">
      <w:pPr>
        <w:jc w:val="center"/>
        <w:rPr>
          <w:b/>
          <w:bCs/>
        </w:rPr>
      </w:pPr>
      <w:r>
        <w:rPr>
          <w:b/>
          <w:bCs/>
        </w:rPr>
        <w:t>Čl. 4</w:t>
      </w:r>
    </w:p>
    <w:p w14:paraId="4207F800" w14:textId="77777777" w:rsidR="00DD0A6E" w:rsidRDefault="00B425CA">
      <w:pPr>
        <w:jc w:val="center"/>
        <w:rPr>
          <w:b/>
          <w:bCs/>
        </w:rPr>
      </w:pPr>
      <w:r>
        <w:rPr>
          <w:b/>
          <w:bCs/>
        </w:rPr>
        <w:lastRenderedPageBreak/>
        <w:t>Svoz nebezpečných složek komunálního odpadu</w:t>
      </w:r>
    </w:p>
    <w:p w14:paraId="46C1F5A9" w14:textId="77777777" w:rsidR="00DD0A6E" w:rsidRDefault="00DD0A6E">
      <w:pPr>
        <w:rPr>
          <w:b/>
        </w:rPr>
      </w:pPr>
    </w:p>
    <w:p w14:paraId="19FA302F" w14:textId="77777777" w:rsidR="00DD0A6E" w:rsidRDefault="00B425CA">
      <w:pPr>
        <w:numPr>
          <w:ilvl w:val="0"/>
          <w:numId w:val="13"/>
        </w:numPr>
        <w:jc w:val="both"/>
      </w:pPr>
      <w:r>
        <w:t xml:space="preserve">Svoz nebezpečných složek komunálního odpadu je zajišťován </w:t>
      </w:r>
      <w:r>
        <w:rPr>
          <w:iCs/>
        </w:rPr>
        <w:t>minimálně dvakrát ročně</w:t>
      </w:r>
      <w:r>
        <w:t xml:space="preserve"> jejich odebíráním na místě k tomu určeném, do zvláštních sběrných nádob k tomuto sběru určených. Informace o svozu jsou zveřejňovány na úřední desce   a rozhlasem obecního úřadu.</w:t>
      </w:r>
    </w:p>
    <w:p w14:paraId="2E17421C" w14:textId="77777777" w:rsidR="00DD0A6E" w:rsidRDefault="00DD0A6E">
      <w:pPr>
        <w:rPr>
          <w:i/>
          <w:iCs/>
        </w:rPr>
      </w:pPr>
    </w:p>
    <w:p w14:paraId="4D4FE724" w14:textId="77777777" w:rsidR="00DD0A6E" w:rsidRDefault="00B425CA">
      <w:pPr>
        <w:numPr>
          <w:ilvl w:val="0"/>
          <w:numId w:val="12"/>
        </w:numPr>
      </w:pPr>
      <w:r>
        <w:t>Nebezpečný odpad lze také odevzdávat do velkoobjemového kontejneru šedé barvy na sběrném místě, které je umístěno vedle fotbalového hřiště.</w:t>
      </w:r>
    </w:p>
    <w:p w14:paraId="0D63280C" w14:textId="77777777" w:rsidR="00DD0A6E" w:rsidRDefault="00DD0A6E"/>
    <w:p w14:paraId="30041147" w14:textId="77777777" w:rsidR="00DD0A6E" w:rsidRDefault="00B425CA">
      <w:pPr>
        <w:numPr>
          <w:ilvl w:val="0"/>
          <w:numId w:val="12"/>
        </w:numPr>
      </w:pPr>
      <w:r>
        <w:t>Soustřeďování nebezpečných složek komunálního odpadu podléhá požadavkům stanoveným v čl. 3 odst. 4 a 5.</w:t>
      </w:r>
    </w:p>
    <w:p w14:paraId="27179E1F" w14:textId="77777777" w:rsidR="00DD0A6E" w:rsidRDefault="00DD0A6E">
      <w:pPr>
        <w:rPr>
          <w:bCs/>
        </w:rPr>
      </w:pPr>
    </w:p>
    <w:p w14:paraId="5019D01F" w14:textId="77777777" w:rsidR="00DD0A6E" w:rsidRDefault="00B425CA">
      <w:pPr>
        <w:jc w:val="center"/>
        <w:rPr>
          <w:b/>
        </w:rPr>
      </w:pPr>
      <w:r>
        <w:rPr>
          <w:b/>
        </w:rPr>
        <w:t>Čl. 5</w:t>
      </w:r>
    </w:p>
    <w:p w14:paraId="09520C55" w14:textId="77777777" w:rsidR="00DD0A6E" w:rsidRDefault="00B425CA">
      <w:pPr>
        <w:jc w:val="center"/>
      </w:pPr>
      <w:r>
        <w:rPr>
          <w:b/>
        </w:rPr>
        <w:t>Svoz objemného odpadu</w:t>
      </w:r>
    </w:p>
    <w:p w14:paraId="2BAFCEE7" w14:textId="77777777" w:rsidR="00DD0A6E" w:rsidRDefault="00DD0A6E">
      <w:pPr>
        <w:rPr>
          <w:b/>
          <w:u w:val="single"/>
        </w:rPr>
      </w:pPr>
    </w:p>
    <w:p w14:paraId="12A14C56" w14:textId="77777777" w:rsidR="00DD0A6E" w:rsidRDefault="00B425CA">
      <w:pPr>
        <w:numPr>
          <w:ilvl w:val="0"/>
          <w:numId w:val="15"/>
        </w:numPr>
        <w:jc w:val="both"/>
      </w:pPr>
      <w:r>
        <w:t>Svoz objemného odpadu je zajišťován dle domluvy a potřeb spoluobčanů, obecním traktorem, pracovníky obce, a ukládán na sběrném místě, vedle fotbalového hřiště. Při větším množství objemného odpadu z jedné nemovitosti, si každý spoluobčan objednává kontejner k nemovitosti.</w:t>
      </w:r>
    </w:p>
    <w:p w14:paraId="50FA3F9B" w14:textId="77777777" w:rsidR="00DD0A6E" w:rsidRDefault="00B425CA">
      <w:pPr>
        <w:numPr>
          <w:ilvl w:val="0"/>
          <w:numId w:val="14"/>
        </w:numPr>
        <w:jc w:val="both"/>
      </w:pPr>
      <w:r>
        <w:t xml:space="preserve">Objemný odpad lze také odevzdávat na sběrném místě, vedle fotbalového hřiště každých čtrnáct dnů, ve středu a sobotu, dle provozních hodin. </w:t>
      </w:r>
    </w:p>
    <w:p w14:paraId="2B66F846" w14:textId="77777777" w:rsidR="00DD0A6E" w:rsidRDefault="00B425CA">
      <w:pPr>
        <w:numPr>
          <w:ilvl w:val="0"/>
          <w:numId w:val="14"/>
        </w:numPr>
        <w:jc w:val="both"/>
      </w:pPr>
      <w:r>
        <w:t xml:space="preserve">Soustřeďování objemného odpadu podléhá požadavkům stanoveným v čl. 3 odst. 4 a 5. </w:t>
      </w:r>
    </w:p>
    <w:p w14:paraId="284F5C8A" w14:textId="77777777" w:rsidR="00DD0A6E" w:rsidRDefault="00DD0A6E">
      <w:pPr>
        <w:rPr>
          <w:b/>
        </w:rPr>
      </w:pPr>
    </w:p>
    <w:p w14:paraId="079DDC13" w14:textId="77777777" w:rsidR="00DD0A6E" w:rsidRDefault="00DD0A6E">
      <w:pPr>
        <w:jc w:val="center"/>
        <w:rPr>
          <w:b/>
        </w:rPr>
      </w:pPr>
    </w:p>
    <w:p w14:paraId="4E107262" w14:textId="77777777" w:rsidR="00DD0A6E" w:rsidRDefault="00B425CA">
      <w:pPr>
        <w:jc w:val="center"/>
        <w:rPr>
          <w:b/>
        </w:rPr>
      </w:pPr>
      <w:r>
        <w:rPr>
          <w:b/>
        </w:rPr>
        <w:t>Čl. 6</w:t>
      </w:r>
    </w:p>
    <w:p w14:paraId="6800FD41" w14:textId="77777777" w:rsidR="00DD0A6E" w:rsidRDefault="00B425CA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090096C9" w14:textId="77777777" w:rsidR="00DD0A6E" w:rsidRDefault="00DD0A6E">
      <w:pPr>
        <w:rPr>
          <w:b/>
        </w:rPr>
      </w:pPr>
    </w:p>
    <w:p w14:paraId="76A54D45" w14:textId="77777777" w:rsidR="00DD0A6E" w:rsidRDefault="00B425CA">
      <w:pPr>
        <w:numPr>
          <w:ilvl w:val="0"/>
          <w:numId w:val="17"/>
        </w:numPr>
        <w:jc w:val="both"/>
      </w:pPr>
      <w:r>
        <w:t>Směsný komunální odpad se odkládá do sběrných nádob. Pro účely této vyhlášky se sběrnými nádobami rozumějí:</w:t>
      </w:r>
    </w:p>
    <w:p w14:paraId="3E924F5F" w14:textId="77777777" w:rsidR="00DD0A6E" w:rsidRDefault="00B425CA">
      <w:pPr>
        <w:numPr>
          <w:ilvl w:val="0"/>
          <w:numId w:val="19"/>
        </w:numPr>
      </w:pPr>
      <w:r>
        <w:rPr>
          <w:bCs/>
          <w:iCs/>
        </w:rPr>
        <w:t>popelnice</w:t>
      </w:r>
    </w:p>
    <w:p w14:paraId="0DFBBA5E" w14:textId="77777777" w:rsidR="00DD0A6E" w:rsidRDefault="00B425CA">
      <w:pPr>
        <w:numPr>
          <w:ilvl w:val="0"/>
          <w:numId w:val="18"/>
        </w:numPr>
        <w:jc w:val="both"/>
        <w:rPr>
          <w:iCs/>
        </w:rPr>
      </w:pPr>
      <w:r>
        <w:rPr>
          <w:iCs/>
        </w:rPr>
        <w:lastRenderedPageBreak/>
        <w:t>odpadkové koše, které jsou umístěny na veřejných prostranstvích v obci, sloužící pro odkládání drobného směsného komunálního odpadu.</w:t>
      </w:r>
      <w:r>
        <w:rPr>
          <w:iCs/>
        </w:rPr>
        <w:br/>
      </w:r>
    </w:p>
    <w:p w14:paraId="0D296D3C" w14:textId="77777777" w:rsidR="00DD0A6E" w:rsidRDefault="00B425CA">
      <w:pPr>
        <w:numPr>
          <w:ilvl w:val="0"/>
          <w:numId w:val="16"/>
        </w:numPr>
        <w:jc w:val="both"/>
      </w:pPr>
      <w:r>
        <w:t xml:space="preserve">Soustřeďování směsného komunálního odpadu podléhá požadavkům stanoveným v čl. 3 odst. 4 a 5. </w:t>
      </w:r>
    </w:p>
    <w:p w14:paraId="09505C69" w14:textId="77777777" w:rsidR="00DD0A6E" w:rsidRDefault="00DD0A6E"/>
    <w:p w14:paraId="6AF5D1CD" w14:textId="77777777" w:rsidR="00DD0A6E" w:rsidRDefault="00B425CA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737EA55F" w14:textId="77777777" w:rsidR="00DD0A6E" w:rsidRDefault="00B425CA">
      <w:pPr>
        <w:rPr>
          <w:b/>
        </w:rPr>
      </w:pPr>
      <w:r>
        <w:rPr>
          <w:b/>
        </w:rPr>
        <w:t xml:space="preserve">                                                                                 Čl. 7</w:t>
      </w:r>
    </w:p>
    <w:p w14:paraId="5C9B301C" w14:textId="77777777" w:rsidR="00DD0A6E" w:rsidRDefault="00B425CA">
      <w:pPr>
        <w:rPr>
          <w:b/>
          <w:bCs/>
        </w:rPr>
      </w:pPr>
      <w:r>
        <w:rPr>
          <w:b/>
          <w:bCs/>
        </w:rPr>
        <w:t xml:space="preserve">               Nakládání s výrobky s ukončenou životností v rámci služby pro výrobce </w:t>
      </w:r>
    </w:p>
    <w:p w14:paraId="48919317" w14:textId="77777777" w:rsidR="00DD0A6E" w:rsidRDefault="00B425C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(zpětný odběr)</w:t>
      </w:r>
    </w:p>
    <w:p w14:paraId="13C4A8EF" w14:textId="77777777" w:rsidR="00DD0A6E" w:rsidRDefault="00DD0A6E">
      <w:pPr>
        <w:rPr>
          <w:b/>
          <w:bCs/>
        </w:rPr>
      </w:pPr>
    </w:p>
    <w:p w14:paraId="7A91888D" w14:textId="77777777" w:rsidR="00DD0A6E" w:rsidRDefault="00B425CA">
      <w:pPr>
        <w:numPr>
          <w:ilvl w:val="0"/>
          <w:numId w:val="21"/>
        </w:numPr>
      </w:pPr>
      <w:r>
        <w:t xml:space="preserve">Obec v rámci služby pro výrobce nakládá s těmito výrobky s ukončenou životností: </w:t>
      </w:r>
    </w:p>
    <w:p w14:paraId="3C307E1D" w14:textId="77777777" w:rsidR="00DD0A6E" w:rsidRDefault="00B425CA">
      <w:pPr>
        <w:ind w:firstLine="708"/>
      </w:pPr>
      <w:r>
        <w:t>a) elektrozařízení</w:t>
      </w:r>
    </w:p>
    <w:p w14:paraId="2B62DFCD" w14:textId="77777777" w:rsidR="00DD0A6E" w:rsidRDefault="00B425CA">
      <w:pPr>
        <w:ind w:firstLine="708"/>
      </w:pPr>
      <w:r>
        <w:t xml:space="preserve">b)  pneumatiky </w:t>
      </w:r>
    </w:p>
    <w:p w14:paraId="0B3076F8" w14:textId="77777777" w:rsidR="00DD0A6E" w:rsidRDefault="00DD0A6E"/>
    <w:p w14:paraId="5D50C41C" w14:textId="77777777" w:rsidR="00DD0A6E" w:rsidRDefault="00B425CA">
      <w:pPr>
        <w:numPr>
          <w:ilvl w:val="0"/>
          <w:numId w:val="20"/>
        </w:numPr>
      </w:pPr>
      <w:r>
        <w:t>Výrobky s ukončenou životností uvedené v odst. 1 lze předávat</w:t>
      </w:r>
      <w:r>
        <w:rPr>
          <w:i/>
        </w:rPr>
        <w:t xml:space="preserve"> </w:t>
      </w:r>
      <w:r>
        <w:t>ve sběrném místě, které je umístěno vedle fotbalového hřiště.</w:t>
      </w:r>
    </w:p>
    <w:p w14:paraId="7E8052F7" w14:textId="77777777" w:rsidR="00DD0A6E" w:rsidRDefault="00DD0A6E"/>
    <w:p w14:paraId="1BFBC40B" w14:textId="77777777" w:rsidR="00DD0A6E" w:rsidRDefault="00DD0A6E"/>
    <w:p w14:paraId="249CACA5" w14:textId="77777777" w:rsidR="00DD0A6E" w:rsidRDefault="00B425CA">
      <w:pPr>
        <w:jc w:val="center"/>
        <w:rPr>
          <w:b/>
        </w:rPr>
      </w:pPr>
      <w:r>
        <w:rPr>
          <w:b/>
        </w:rPr>
        <w:t>Čl. 8</w:t>
      </w:r>
    </w:p>
    <w:p w14:paraId="2997F6D5" w14:textId="77777777" w:rsidR="00DD0A6E" w:rsidRDefault="00B425CA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45E50865" w14:textId="77777777" w:rsidR="00DD0A6E" w:rsidRDefault="00B425CA">
      <w:r>
        <w:br/>
        <w:t>Tato vyhláška nabývá účinnosti počátkem patnáctého dne následujícího po dni jejího vyhlášení.</w:t>
      </w:r>
    </w:p>
    <w:p w14:paraId="7E7FDB50" w14:textId="77777777" w:rsidR="00DD0A6E" w:rsidRDefault="00DD0A6E"/>
    <w:p w14:paraId="0A0D76FD" w14:textId="77777777" w:rsidR="00DD0A6E" w:rsidRDefault="00DD0A6E"/>
    <w:tbl>
      <w:tblPr>
        <w:tblW w:w="9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4"/>
        <w:gridCol w:w="4695"/>
      </w:tblGrid>
      <w:tr w:rsidR="00DD0A6E" w14:paraId="2FAF893C" w14:textId="77777777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46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A832E" w14:textId="77777777" w:rsidR="00DD0A6E" w:rsidRDefault="00B425CA">
            <w:r>
              <w:t>Miroslav Hájek v. r.</w:t>
            </w:r>
            <w:r>
              <w:br/>
              <w:t xml:space="preserve">         starosta</w:t>
            </w:r>
          </w:p>
        </w:tc>
        <w:tc>
          <w:tcPr>
            <w:tcW w:w="46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7492F" w14:textId="77777777" w:rsidR="00DD0A6E" w:rsidRDefault="00B425CA">
            <w:r>
              <w:t xml:space="preserve">             Mgr. Martina Bulíčková v. r.</w:t>
            </w:r>
            <w:r>
              <w:br/>
              <w:t xml:space="preserve">                       místostarostka</w:t>
            </w:r>
          </w:p>
        </w:tc>
      </w:tr>
    </w:tbl>
    <w:p w14:paraId="7C30919E" w14:textId="77777777" w:rsidR="00DD0A6E" w:rsidRDefault="00DD0A6E"/>
    <w:sectPr w:rsidR="00DD0A6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B517" w14:textId="77777777" w:rsidR="006143D8" w:rsidRDefault="006143D8">
      <w:pPr>
        <w:spacing w:after="0" w:line="240" w:lineRule="auto"/>
      </w:pPr>
      <w:r>
        <w:separator/>
      </w:r>
    </w:p>
  </w:endnote>
  <w:endnote w:type="continuationSeparator" w:id="0">
    <w:p w14:paraId="530F79AA" w14:textId="77777777" w:rsidR="006143D8" w:rsidRDefault="0061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635D" w14:textId="77777777" w:rsidR="006143D8" w:rsidRDefault="006143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CEFEEB" w14:textId="77777777" w:rsidR="006143D8" w:rsidRDefault="006143D8">
      <w:pPr>
        <w:spacing w:after="0" w:line="240" w:lineRule="auto"/>
      </w:pPr>
      <w:r>
        <w:continuationSeparator/>
      </w:r>
    </w:p>
  </w:footnote>
  <w:footnote w:id="1">
    <w:p w14:paraId="3F8164E5" w14:textId="77777777" w:rsidR="00DD0A6E" w:rsidRDefault="00B425C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2088BC4" w14:textId="77777777" w:rsidR="00DD0A6E" w:rsidRDefault="00B425C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F9D"/>
    <w:multiLevelType w:val="multilevel"/>
    <w:tmpl w:val="F39A10BC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159523F5"/>
    <w:multiLevelType w:val="multilevel"/>
    <w:tmpl w:val="5DB8C7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 w15:restartNumberingAfterBreak="0">
    <w:nsid w:val="1D347D04"/>
    <w:multiLevelType w:val="multilevel"/>
    <w:tmpl w:val="8616894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239D064C"/>
    <w:multiLevelType w:val="multilevel"/>
    <w:tmpl w:val="74101D3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388D4174"/>
    <w:multiLevelType w:val="multilevel"/>
    <w:tmpl w:val="7EFACED2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3A3F5285"/>
    <w:multiLevelType w:val="multilevel"/>
    <w:tmpl w:val="00C002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5973628C"/>
    <w:multiLevelType w:val="multilevel"/>
    <w:tmpl w:val="C010AE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5EE1275A"/>
    <w:multiLevelType w:val="multilevel"/>
    <w:tmpl w:val="C3E60896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8" w15:restartNumberingAfterBreak="0">
    <w:nsid w:val="660C229C"/>
    <w:multiLevelType w:val="multilevel"/>
    <w:tmpl w:val="DE48F1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68636D9A"/>
    <w:multiLevelType w:val="multilevel"/>
    <w:tmpl w:val="F4449B4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7B861906"/>
    <w:multiLevelType w:val="multilevel"/>
    <w:tmpl w:val="762CFCCC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1896893919">
    <w:abstractNumId w:val="9"/>
  </w:num>
  <w:num w:numId="2" w16cid:durableId="712389203">
    <w:abstractNumId w:val="1"/>
  </w:num>
  <w:num w:numId="3" w16cid:durableId="1585607098">
    <w:abstractNumId w:val="1"/>
    <w:lvlOverride w:ilvl="0">
      <w:startOverride w:val="1"/>
    </w:lvlOverride>
  </w:num>
  <w:num w:numId="4" w16cid:durableId="953903655">
    <w:abstractNumId w:val="3"/>
  </w:num>
  <w:num w:numId="5" w16cid:durableId="449202084">
    <w:abstractNumId w:val="3"/>
    <w:lvlOverride w:ilvl="0">
      <w:startOverride w:val="1"/>
    </w:lvlOverride>
  </w:num>
  <w:num w:numId="6" w16cid:durableId="446117459">
    <w:abstractNumId w:val="0"/>
  </w:num>
  <w:num w:numId="7" w16cid:durableId="1116371690">
    <w:abstractNumId w:val="0"/>
    <w:lvlOverride w:ilvl="0">
      <w:startOverride w:val="1"/>
    </w:lvlOverride>
  </w:num>
  <w:num w:numId="8" w16cid:durableId="884366665">
    <w:abstractNumId w:val="5"/>
  </w:num>
  <w:num w:numId="9" w16cid:durableId="2063825423">
    <w:abstractNumId w:val="5"/>
    <w:lvlOverride w:ilvl="0">
      <w:startOverride w:val="1"/>
    </w:lvlOverride>
  </w:num>
  <w:num w:numId="10" w16cid:durableId="1375421222">
    <w:abstractNumId w:val="8"/>
  </w:num>
  <w:num w:numId="11" w16cid:durableId="982656957">
    <w:abstractNumId w:val="8"/>
    <w:lvlOverride w:ilvl="0">
      <w:startOverride w:val="1"/>
    </w:lvlOverride>
  </w:num>
  <w:num w:numId="12" w16cid:durableId="1168210642">
    <w:abstractNumId w:val="10"/>
  </w:num>
  <w:num w:numId="13" w16cid:durableId="476458631">
    <w:abstractNumId w:val="10"/>
    <w:lvlOverride w:ilvl="0">
      <w:startOverride w:val="1"/>
    </w:lvlOverride>
  </w:num>
  <w:num w:numId="14" w16cid:durableId="984889408">
    <w:abstractNumId w:val="4"/>
  </w:num>
  <w:num w:numId="15" w16cid:durableId="726537024">
    <w:abstractNumId w:val="4"/>
    <w:lvlOverride w:ilvl="0">
      <w:startOverride w:val="1"/>
    </w:lvlOverride>
  </w:num>
  <w:num w:numId="16" w16cid:durableId="562763502">
    <w:abstractNumId w:val="2"/>
  </w:num>
  <w:num w:numId="17" w16cid:durableId="1763836775">
    <w:abstractNumId w:val="2"/>
    <w:lvlOverride w:ilvl="0">
      <w:startOverride w:val="1"/>
    </w:lvlOverride>
  </w:num>
  <w:num w:numId="18" w16cid:durableId="878322269">
    <w:abstractNumId w:val="7"/>
  </w:num>
  <w:num w:numId="19" w16cid:durableId="212929517">
    <w:abstractNumId w:val="7"/>
    <w:lvlOverride w:ilvl="0">
      <w:startOverride w:val="1"/>
    </w:lvlOverride>
  </w:num>
  <w:num w:numId="20" w16cid:durableId="1150556029">
    <w:abstractNumId w:val="6"/>
  </w:num>
  <w:num w:numId="21" w16cid:durableId="955873871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6E"/>
    <w:rsid w:val="00053690"/>
    <w:rsid w:val="000B4E08"/>
    <w:rsid w:val="006143D8"/>
    <w:rsid w:val="00A252E5"/>
    <w:rsid w:val="00B425CA"/>
    <w:rsid w:val="00CC3880"/>
    <w:rsid w:val="00D05571"/>
    <w:rsid w:val="00DD0A6E"/>
    <w:rsid w:val="00E82363"/>
    <w:rsid w:val="00F3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DB394E"/>
  <w15:docId w15:val="{1CFF779D-7463-4237-A3A3-9E791A1A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spacing w:after="160" w:line="276" w:lineRule="auto"/>
    </w:pPr>
    <w:rPr>
      <w:kern w:val="3"/>
      <w:sz w:val="24"/>
      <w:szCs w:val="24"/>
      <w:lang w:eastAsia="en-US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rPr>
      <w:rFonts w:eastAsia="Times New Roman" w:cs="Times New Roman"/>
      <w:color w:val="0F4761"/>
    </w:rPr>
  </w:style>
  <w:style w:type="character" w:customStyle="1" w:styleId="Nadpis6Char">
    <w:name w:val="Nadpis 6 Char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rPr>
      <w:rFonts w:eastAsia="Times New Roman" w:cs="Times New Roman"/>
      <w:color w:val="595959"/>
    </w:rPr>
  </w:style>
  <w:style w:type="character" w:customStyle="1" w:styleId="Nadpis8Char">
    <w:name w:val="Nadpis 8 Char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rPr>
      <w:i/>
      <w:iCs/>
      <w:color w:val="0F4761"/>
    </w:rPr>
  </w:style>
  <w:style w:type="character" w:styleId="Odkazintenzivn">
    <w:name w:val="Intense Reference"/>
    <w:rPr>
      <w:b/>
      <w:bCs/>
      <w:smallCaps/>
      <w:color w:val="0F4761"/>
      <w:spacing w:val="5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Bezmezer">
    <w:name w:val="No Spacing"/>
    <w:pPr>
      <w:suppressAutoHyphens/>
      <w:autoSpaceDN w:val="0"/>
    </w:pPr>
    <w:rPr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5092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Hájek</dc:creator>
  <cp:keywords/>
  <dc:description/>
  <cp:lastModifiedBy>Radka Petrčková</cp:lastModifiedBy>
  <cp:revision>2</cp:revision>
  <cp:lastPrinted>2025-02-17T16:54:00Z</cp:lastPrinted>
  <dcterms:created xsi:type="dcterms:W3CDTF">2025-04-04T09:20:00Z</dcterms:created>
  <dcterms:modified xsi:type="dcterms:W3CDTF">2025-04-04T09:20:00Z</dcterms:modified>
</cp:coreProperties>
</file>