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FAFC1" w14:textId="77777777" w:rsidR="002C4048" w:rsidRDefault="00000000">
      <w:pPr>
        <w:pStyle w:val="Nzev"/>
      </w:pPr>
      <w:r>
        <w:t>Obec Zhořec</w:t>
      </w:r>
      <w:r>
        <w:br/>
        <w:t>Zastupitelstvo obce Zhořec</w:t>
      </w:r>
    </w:p>
    <w:p w14:paraId="66766397" w14:textId="77777777" w:rsidR="002C4048" w:rsidRDefault="00000000">
      <w:pPr>
        <w:pStyle w:val="Nadpis1"/>
      </w:pPr>
      <w:r>
        <w:t>Obecně závazná vyhláška obce Zhořec</w:t>
      </w:r>
      <w:r>
        <w:br/>
        <w:t>o místním poplatku za obecní systém odpadového hospodářství</w:t>
      </w:r>
    </w:p>
    <w:p w14:paraId="66D787F2" w14:textId="77777777" w:rsidR="002C4048" w:rsidRDefault="00000000">
      <w:pPr>
        <w:pStyle w:val="UvodniVeta"/>
      </w:pPr>
      <w:r>
        <w:t xml:space="preserve">Zastupitelstvo obce Zhořec se na svém zasedání </w:t>
      </w:r>
      <w:r>
        <w:rPr>
          <w:color w:val="000000"/>
        </w:rPr>
        <w:t xml:space="preserve">dne 31. </w:t>
      </w:r>
      <w:r w:rsidR="002D438E">
        <w:rPr>
          <w:color w:val="000000"/>
        </w:rPr>
        <w:t>srpna</w:t>
      </w:r>
      <w:r>
        <w:rPr>
          <w:color w:val="000000"/>
        </w:rPr>
        <w:t xml:space="preserve">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58744EC" w14:textId="77777777" w:rsidR="002C4048" w:rsidRDefault="00000000">
      <w:pPr>
        <w:pStyle w:val="Nadpis2"/>
      </w:pPr>
      <w:r>
        <w:t>Čl. 1</w:t>
      </w:r>
      <w:r>
        <w:br/>
        <w:t>Úvodní ustanovení</w:t>
      </w:r>
    </w:p>
    <w:p w14:paraId="616C1528" w14:textId="77777777" w:rsidR="002C4048" w:rsidRDefault="00000000">
      <w:pPr>
        <w:pStyle w:val="Odstavec"/>
        <w:numPr>
          <w:ilvl w:val="0"/>
          <w:numId w:val="1"/>
        </w:numPr>
      </w:pPr>
      <w:r>
        <w:t>Obec Zhořec touto vyhláškou zavádí místní poplatek za obecní systém odpadového hospodářství (dále jen „poplatek“).</w:t>
      </w:r>
    </w:p>
    <w:p w14:paraId="0A749074" w14:textId="77777777" w:rsidR="002C404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4D65B5A" w14:textId="77777777" w:rsidR="002C404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E7B61CA" w14:textId="77777777" w:rsidR="002C4048" w:rsidRDefault="00000000">
      <w:pPr>
        <w:pStyle w:val="Nadpis2"/>
      </w:pPr>
      <w:r>
        <w:t>Čl. 2</w:t>
      </w:r>
      <w:r>
        <w:br/>
        <w:t>Poplatník</w:t>
      </w:r>
    </w:p>
    <w:p w14:paraId="7E6350E7" w14:textId="77777777" w:rsidR="002C4048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323BBE8" w14:textId="77777777" w:rsidR="002C4048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CEC9536" w14:textId="77777777" w:rsidR="002C4048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B2521F8" w14:textId="77777777" w:rsidR="002C4048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A94E968" w14:textId="77777777" w:rsidR="002C4048" w:rsidRDefault="00000000">
      <w:pPr>
        <w:pStyle w:val="Nadpis2"/>
      </w:pPr>
      <w:r>
        <w:t>Čl. 3</w:t>
      </w:r>
      <w:r>
        <w:br/>
        <w:t>Ohlašovací povinnost</w:t>
      </w:r>
    </w:p>
    <w:p w14:paraId="4DCB0B1B" w14:textId="77777777" w:rsidR="002C404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175D9DD" w14:textId="77777777" w:rsidR="002C4048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133989A" w14:textId="77777777" w:rsidR="002C4048" w:rsidRDefault="00000000">
      <w:pPr>
        <w:pStyle w:val="Nadpis2"/>
      </w:pPr>
      <w:r>
        <w:t>Čl. 4</w:t>
      </w:r>
      <w:r>
        <w:br/>
        <w:t>Sazba poplatku</w:t>
      </w:r>
    </w:p>
    <w:p w14:paraId="537210F4" w14:textId="77777777" w:rsidR="002C4048" w:rsidRDefault="00000000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>
        <w:rPr>
          <w:color w:val="000000"/>
        </w:rPr>
        <w:t>činí 800 Kč.</w:t>
      </w:r>
    </w:p>
    <w:p w14:paraId="5A015125" w14:textId="77777777" w:rsidR="002C404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F92DB31" w14:textId="77777777" w:rsidR="002C4048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FEFF670" w14:textId="77777777" w:rsidR="002C4048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3CE0877" w14:textId="77777777" w:rsidR="002C404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227BF02" w14:textId="77777777" w:rsidR="002C4048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9D77A49" w14:textId="77777777" w:rsidR="002C4048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A7AEBBB" w14:textId="77777777" w:rsidR="002C4048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8B23B07" w14:textId="77777777" w:rsidR="002C4048" w:rsidRDefault="00000000">
      <w:pPr>
        <w:pStyle w:val="Nadpis2"/>
      </w:pPr>
      <w:r>
        <w:t>Čl. 5</w:t>
      </w:r>
      <w:r>
        <w:br/>
        <w:t>Splatnost poplatku</w:t>
      </w:r>
    </w:p>
    <w:p w14:paraId="788F4A11" w14:textId="77777777" w:rsidR="002C4048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C1955CE" w14:textId="77777777" w:rsidR="002C4048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2FD7B67" w14:textId="77777777" w:rsidR="002C4048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317407C5" w14:textId="77777777" w:rsidR="002C4048" w:rsidRDefault="00000000">
      <w:pPr>
        <w:pStyle w:val="Nadpis2"/>
      </w:pPr>
      <w:r>
        <w:t>Čl. 6</w:t>
      </w:r>
      <w:r>
        <w:br/>
        <w:t xml:space="preserve"> Osvobození</w:t>
      </w:r>
    </w:p>
    <w:p w14:paraId="4B5AD2E1" w14:textId="77777777" w:rsidR="002C4048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658D20F" w14:textId="77777777" w:rsidR="002C4048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87F7EDD" w14:textId="77777777" w:rsidR="002C4048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E32B009" w14:textId="77777777" w:rsidR="002C4048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9983B9C" w14:textId="77777777" w:rsidR="002C4048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033B08E" w14:textId="77777777" w:rsidR="002C4048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A090C1C" w14:textId="77777777" w:rsidR="002C4048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</w:t>
      </w:r>
      <w:r w:rsidR="00A770B7">
        <w:t xml:space="preserve">, zároveň se </w:t>
      </w:r>
      <w:r>
        <w:t>nachází na území této obce</w:t>
      </w:r>
      <w:r w:rsidR="006C0FF3">
        <w:t xml:space="preserve"> a která je již poplatníkem </w:t>
      </w:r>
      <w:r>
        <w:t>podle čl. 2 odst</w:t>
      </w:r>
      <w:r w:rsidR="00D1149E">
        <w:t>.</w:t>
      </w:r>
      <w:r>
        <w:t xml:space="preserve"> 1 písm.</w:t>
      </w:r>
      <w:r w:rsidR="00D1149E">
        <w:t xml:space="preserve"> </w:t>
      </w:r>
      <w:r>
        <w:t>a)</w:t>
      </w:r>
      <w:r w:rsidR="006C0FF3">
        <w:t>.</w:t>
      </w:r>
    </w:p>
    <w:p w14:paraId="68223D73" w14:textId="77777777" w:rsidR="002C4048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49C5639" w14:textId="77777777" w:rsidR="002C4048" w:rsidRDefault="00000000">
      <w:pPr>
        <w:pStyle w:val="Nadpis2"/>
      </w:pPr>
      <w:r>
        <w:t>Čl. 7</w:t>
      </w:r>
      <w:r>
        <w:br/>
        <w:t>Přechodné a zrušovací ustanovení</w:t>
      </w:r>
    </w:p>
    <w:p w14:paraId="7CA47C54" w14:textId="77777777" w:rsidR="002C4048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D42A87D" w14:textId="77777777" w:rsidR="002C4048" w:rsidRDefault="00000000">
      <w:pPr>
        <w:pStyle w:val="Odstavec"/>
        <w:numPr>
          <w:ilvl w:val="0"/>
          <w:numId w:val="1"/>
        </w:numPr>
      </w:pPr>
      <w:r>
        <w:t>Zrušuje se Obecně závazná vyhláška obce Zhořec č. 1/2022, o místním poplatku za obecní systém odpadového hospodářství, ze dne 17. listopadu 2022.</w:t>
      </w:r>
    </w:p>
    <w:p w14:paraId="11469490" w14:textId="77777777" w:rsidR="002C4048" w:rsidRDefault="00000000">
      <w:pPr>
        <w:pStyle w:val="Nadpis2"/>
      </w:pPr>
      <w:r>
        <w:t>Čl. 8</w:t>
      </w:r>
      <w:r>
        <w:br/>
        <w:t>Účinnost</w:t>
      </w:r>
    </w:p>
    <w:p w14:paraId="5BBE00EC" w14:textId="77777777" w:rsidR="002C4048" w:rsidRDefault="00000000">
      <w:pPr>
        <w:pStyle w:val="Odstavec"/>
      </w:pPr>
      <w:r>
        <w:t>Tato vyhláška nabývá účinnosti dnem 1. ledna 2024.</w:t>
      </w:r>
    </w:p>
    <w:p w14:paraId="233648CF" w14:textId="77777777" w:rsidR="00A770B7" w:rsidRDefault="00A770B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C4048" w14:paraId="0A60383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93F654" w14:textId="77777777" w:rsidR="002C4048" w:rsidRDefault="00000000">
            <w:pPr>
              <w:pStyle w:val="PodpisovePole"/>
            </w:pPr>
            <w:r>
              <w:t>Ing. František Hovorka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5DD924" w14:textId="77777777" w:rsidR="002C4048" w:rsidRDefault="00000000">
            <w:pPr>
              <w:pStyle w:val="PodpisovePole"/>
            </w:pPr>
            <w:r>
              <w:t>Josef Bareš v. r.</w:t>
            </w:r>
            <w:r>
              <w:br/>
              <w:t xml:space="preserve"> místostarosta</w:t>
            </w:r>
          </w:p>
        </w:tc>
      </w:tr>
      <w:tr w:rsidR="002C4048" w14:paraId="32DC433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583187" w14:textId="77777777" w:rsidR="002C4048" w:rsidRDefault="002C404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70C256" w14:textId="77777777" w:rsidR="002C4048" w:rsidRDefault="002C4048">
            <w:pPr>
              <w:pStyle w:val="PodpisovePole"/>
            </w:pPr>
          </w:p>
        </w:tc>
      </w:tr>
    </w:tbl>
    <w:p w14:paraId="470B9D5A" w14:textId="77777777" w:rsidR="002C4048" w:rsidRDefault="002C4048"/>
    <w:sectPr w:rsidR="002C404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ED2CD" w14:textId="77777777" w:rsidR="007C5583" w:rsidRDefault="007C5583">
      <w:r>
        <w:separator/>
      </w:r>
    </w:p>
  </w:endnote>
  <w:endnote w:type="continuationSeparator" w:id="0">
    <w:p w14:paraId="7012AF5A" w14:textId="77777777" w:rsidR="007C5583" w:rsidRDefault="007C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B0457" w14:textId="77777777" w:rsidR="007C5583" w:rsidRDefault="007C5583">
      <w:r>
        <w:rPr>
          <w:color w:val="000000"/>
        </w:rPr>
        <w:separator/>
      </w:r>
    </w:p>
  </w:footnote>
  <w:footnote w:type="continuationSeparator" w:id="0">
    <w:p w14:paraId="74AB60EB" w14:textId="77777777" w:rsidR="007C5583" w:rsidRDefault="007C5583">
      <w:r>
        <w:continuationSeparator/>
      </w:r>
    </w:p>
  </w:footnote>
  <w:footnote w:id="1">
    <w:p w14:paraId="5CC3FDC8" w14:textId="77777777" w:rsidR="002C404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5EBCFB9" w14:textId="77777777" w:rsidR="002C404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28CE5E5" w14:textId="77777777" w:rsidR="002C4048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25C3512" w14:textId="77777777" w:rsidR="002C4048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66CB3D3" w14:textId="77777777" w:rsidR="002C404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33BA003" w14:textId="77777777" w:rsidR="002C404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1765E64" w14:textId="77777777" w:rsidR="002C404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510113A" w14:textId="77777777" w:rsidR="002C4048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4718AF4" w14:textId="77777777" w:rsidR="002C404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30B15"/>
    <w:multiLevelType w:val="multilevel"/>
    <w:tmpl w:val="BBD43D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2013927">
    <w:abstractNumId w:val="0"/>
  </w:num>
  <w:num w:numId="2" w16cid:durableId="1949700912">
    <w:abstractNumId w:val="0"/>
    <w:lvlOverride w:ilvl="0">
      <w:startOverride w:val="1"/>
    </w:lvlOverride>
  </w:num>
  <w:num w:numId="3" w16cid:durableId="1305045770">
    <w:abstractNumId w:val="0"/>
    <w:lvlOverride w:ilvl="0">
      <w:startOverride w:val="1"/>
    </w:lvlOverride>
  </w:num>
  <w:num w:numId="4" w16cid:durableId="984317245">
    <w:abstractNumId w:val="0"/>
    <w:lvlOverride w:ilvl="0">
      <w:startOverride w:val="1"/>
    </w:lvlOverride>
  </w:num>
  <w:num w:numId="5" w16cid:durableId="1667241141">
    <w:abstractNumId w:val="0"/>
    <w:lvlOverride w:ilvl="0">
      <w:startOverride w:val="1"/>
    </w:lvlOverride>
  </w:num>
  <w:num w:numId="6" w16cid:durableId="708994520">
    <w:abstractNumId w:val="0"/>
    <w:lvlOverride w:ilvl="0">
      <w:startOverride w:val="1"/>
    </w:lvlOverride>
  </w:num>
  <w:num w:numId="7" w16cid:durableId="17491092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48"/>
    <w:rsid w:val="001B7024"/>
    <w:rsid w:val="002C4048"/>
    <w:rsid w:val="002D438E"/>
    <w:rsid w:val="0039691F"/>
    <w:rsid w:val="0055212B"/>
    <w:rsid w:val="00607D0F"/>
    <w:rsid w:val="006C0FF3"/>
    <w:rsid w:val="007C5583"/>
    <w:rsid w:val="00867FDE"/>
    <w:rsid w:val="009A468D"/>
    <w:rsid w:val="00A770B7"/>
    <w:rsid w:val="00B37838"/>
    <w:rsid w:val="00D1149E"/>
    <w:rsid w:val="00E158AA"/>
    <w:rsid w:val="00E4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E17E"/>
  <w15:docId w15:val="{D26A9607-297B-48D0-9E6F-BBDF8165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hovorkaf</dc:creator>
  <cp:keywords/>
  <cp:lastModifiedBy>Hovorka František</cp:lastModifiedBy>
  <cp:revision>2</cp:revision>
  <cp:lastPrinted>2023-10-04T14:31:00Z</cp:lastPrinted>
  <dcterms:created xsi:type="dcterms:W3CDTF">2023-10-31T12:35:00Z</dcterms:created>
  <dcterms:modified xsi:type="dcterms:W3CDTF">2023-10-31T12:35:00Z</dcterms:modified>
</cp:coreProperties>
</file>