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F39A17" w14:textId="77777777" w:rsidR="00E25DDD" w:rsidRDefault="00CF7517">
      <w:pPr>
        <w:pStyle w:val="Nzev"/>
      </w:pPr>
      <w:r>
        <w:t>Obec Neratov</w:t>
      </w:r>
      <w:r>
        <w:br/>
      </w:r>
      <w:r>
        <w:t>Zastupitelstvo obce Neratov</w:t>
      </w:r>
    </w:p>
    <w:p w14:paraId="736B4636" w14:textId="77777777" w:rsidR="00E25DDD" w:rsidRPr="00543C70" w:rsidRDefault="00CF7517">
      <w:pPr>
        <w:pStyle w:val="Nadpis1"/>
        <w:rPr>
          <w:rFonts w:eastAsia="Arial" w:cs="Arial"/>
          <w:b w:val="0"/>
          <w:bCs w:val="0"/>
          <w:sz w:val="22"/>
          <w:szCs w:val="22"/>
        </w:rPr>
      </w:pPr>
      <w:r>
        <w:t>Obecně závazná vyhláška obce Neratov č. 1/2024</w:t>
      </w:r>
      <w:r>
        <w:br/>
      </w:r>
      <w:r>
        <w:t>o místním poplatku za obecní systém odpadového hospodářství</w:t>
      </w:r>
    </w:p>
    <w:p w14:paraId="757167FF" w14:textId="675CA605" w:rsidR="00E25DDD" w:rsidRDefault="00CF7517">
      <w:pPr>
        <w:pStyle w:val="UvodniVeta"/>
      </w:pPr>
      <w:r>
        <w:t>Zastupitelstvo obce Neratov se na svém zasedání dne 20. prosince 2023 usnesením č</w:t>
      </w:r>
      <w:r w:rsidRPr="00543C70">
        <w:t xml:space="preserve">. </w:t>
      </w:r>
      <w:r w:rsidR="00543C70" w:rsidRPr="00543C70">
        <w:t>5/8/2023</w:t>
      </w:r>
      <w:r w:rsidR="00543C70">
        <w:rPr>
          <w:shd w:val="clear" w:color="auto" w:fill="FFFF00"/>
        </w:rPr>
        <w:t xml:space="preserve"> </w:t>
      </w:r>
      <w: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1AAF8E83" w14:textId="77777777" w:rsidR="00E25DDD" w:rsidRDefault="00CF7517">
      <w:pPr>
        <w:pStyle w:val="Nadpis2"/>
      </w:pPr>
      <w:r>
        <w:t>Čl. 1</w:t>
      </w:r>
      <w:r>
        <w:br/>
      </w:r>
      <w:r>
        <w:t>Úvodní ustanovení</w:t>
      </w:r>
    </w:p>
    <w:p w14:paraId="5BFAE838" w14:textId="77777777" w:rsidR="00E25DDD" w:rsidRDefault="00CF7517">
      <w:pPr>
        <w:pStyle w:val="Odstavec"/>
        <w:numPr>
          <w:ilvl w:val="0"/>
          <w:numId w:val="1"/>
        </w:numPr>
      </w:pPr>
      <w:r>
        <w:t>Obec Neratov touto vyhláškou zavádí místní poplatek za obecní systém odpadového hospodářství (dále jen „poplatek“).</w:t>
      </w:r>
    </w:p>
    <w:p w14:paraId="43AB81C3" w14:textId="77777777" w:rsidR="00E25DDD" w:rsidRDefault="00CF7517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259DF261" w14:textId="77777777" w:rsidR="00E25DDD" w:rsidRDefault="00CF7517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3768333A" w14:textId="77777777" w:rsidR="00E25DDD" w:rsidRDefault="00CF7517">
      <w:pPr>
        <w:pStyle w:val="Nadpis2"/>
      </w:pPr>
      <w:r>
        <w:t>Čl. 2</w:t>
      </w:r>
      <w:r>
        <w:br/>
      </w:r>
      <w:r>
        <w:t>Poplatník</w:t>
      </w:r>
    </w:p>
    <w:p w14:paraId="3382168E" w14:textId="77777777" w:rsidR="00E25DDD" w:rsidRDefault="00CF7517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20A8214D" w14:textId="77777777" w:rsidR="00E25DDD" w:rsidRDefault="00CF7517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6D124709" w14:textId="77777777" w:rsidR="00E25DDD" w:rsidRDefault="00CF7517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713C09B8" w14:textId="77777777" w:rsidR="00E25DDD" w:rsidRDefault="00CF7517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274DD5F3" w14:textId="77777777" w:rsidR="00E25DDD" w:rsidRDefault="00CF7517">
      <w:pPr>
        <w:pStyle w:val="Nadpis2"/>
      </w:pPr>
      <w:r>
        <w:t>Čl. 3</w:t>
      </w:r>
      <w:r>
        <w:br/>
      </w:r>
      <w:r>
        <w:t>Ohlašovací povinnost</w:t>
      </w:r>
    </w:p>
    <w:p w14:paraId="701599BA" w14:textId="77777777" w:rsidR="00E25DDD" w:rsidRDefault="00CF7517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07B7553B" w14:textId="77777777" w:rsidR="00E25DDD" w:rsidRDefault="00CF7517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1F4D7833" w14:textId="77777777" w:rsidR="00E25DDD" w:rsidRDefault="00CF7517">
      <w:pPr>
        <w:pStyle w:val="Nadpis2"/>
      </w:pPr>
      <w:r>
        <w:t>Čl. 4</w:t>
      </w:r>
      <w:r>
        <w:br/>
      </w:r>
      <w:r>
        <w:t>Sazba poplatku</w:t>
      </w:r>
    </w:p>
    <w:p w14:paraId="7A09061B" w14:textId="77777777" w:rsidR="00E25DDD" w:rsidRDefault="00CF7517">
      <w:pPr>
        <w:pStyle w:val="Odstavec"/>
        <w:numPr>
          <w:ilvl w:val="0"/>
          <w:numId w:val="4"/>
        </w:numPr>
      </w:pPr>
      <w:r>
        <w:t>Sazba poplatku za kalendářní rok činí 500 Kč.</w:t>
      </w:r>
    </w:p>
    <w:p w14:paraId="473C21E2" w14:textId="77777777" w:rsidR="00E25DDD" w:rsidRDefault="00CF7517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68ECC07A" w14:textId="77777777" w:rsidR="00E25DDD" w:rsidRDefault="00CF7517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5DA0FF4E" w14:textId="77777777" w:rsidR="00E25DDD" w:rsidRDefault="00CF7517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046F3E43" w14:textId="77777777" w:rsidR="00E25DDD" w:rsidRDefault="00CF7517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3AB44B89" w14:textId="77777777" w:rsidR="00E25DDD" w:rsidRDefault="00CF7517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31C28D47" w14:textId="77777777" w:rsidR="00E25DDD" w:rsidRDefault="00CF7517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0FB2B3B7" w14:textId="77777777" w:rsidR="00E25DDD" w:rsidRDefault="00CF7517">
      <w:pPr>
        <w:pStyle w:val="Odstavec"/>
        <w:numPr>
          <w:ilvl w:val="1"/>
          <w:numId w:val="1"/>
        </w:numPr>
      </w:pPr>
      <w:r>
        <w:t xml:space="preserve">nebo je poplatník </w:t>
      </w:r>
      <w:r>
        <w:t>od poplatku osvobozen.</w:t>
      </w:r>
    </w:p>
    <w:p w14:paraId="55A51B91" w14:textId="77777777" w:rsidR="00E25DDD" w:rsidRDefault="00CF7517">
      <w:pPr>
        <w:pStyle w:val="Nadpis2"/>
      </w:pPr>
      <w:r>
        <w:t>Čl. 5</w:t>
      </w:r>
      <w:r>
        <w:br/>
      </w:r>
      <w:r>
        <w:t>Splatnost poplatku</w:t>
      </w:r>
    </w:p>
    <w:p w14:paraId="3A1F6A55" w14:textId="77777777" w:rsidR="00E25DDD" w:rsidRDefault="00CF7517">
      <w:pPr>
        <w:pStyle w:val="Odstavec"/>
        <w:numPr>
          <w:ilvl w:val="0"/>
          <w:numId w:val="5"/>
        </w:numPr>
      </w:pPr>
      <w:r>
        <w:t>Poplatek je splatný nejpozději do 30. dubna příslušného kalendářního roku.</w:t>
      </w:r>
    </w:p>
    <w:p w14:paraId="623F24DB" w14:textId="77777777" w:rsidR="00E25DDD" w:rsidRDefault="00CF7517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2B75C791" w14:textId="77777777" w:rsidR="00E25DDD" w:rsidRDefault="00CF7517">
      <w:pPr>
        <w:pStyle w:val="Odstavec"/>
        <w:numPr>
          <w:ilvl w:val="0"/>
          <w:numId w:val="1"/>
        </w:numPr>
      </w:pPr>
      <w:r>
        <w:t xml:space="preserve">Lhůta splatnosti </w:t>
      </w:r>
      <w:proofErr w:type="gramStart"/>
      <w:r>
        <w:t>neskončí</w:t>
      </w:r>
      <w:proofErr w:type="gramEnd"/>
      <w:r>
        <w:t xml:space="preserve"> poplatníkovi dříve než lhůta pro podání ohlášení podle čl. 3 odst. 1 této vyhlášky.</w:t>
      </w:r>
    </w:p>
    <w:p w14:paraId="6075CFA1" w14:textId="77777777" w:rsidR="00E25DDD" w:rsidRDefault="00CF7517">
      <w:pPr>
        <w:pStyle w:val="Nadpis2"/>
      </w:pPr>
      <w:r>
        <w:t>Čl. 6</w:t>
      </w:r>
      <w:r>
        <w:br/>
      </w:r>
      <w:r>
        <w:t xml:space="preserve"> Osvobození</w:t>
      </w:r>
    </w:p>
    <w:p w14:paraId="22AB380B" w14:textId="77777777" w:rsidR="00E25DDD" w:rsidRDefault="00CF7517">
      <w:pPr>
        <w:pStyle w:val="Odstavec"/>
        <w:numPr>
          <w:ilvl w:val="0"/>
          <w:numId w:val="6"/>
        </w:numPr>
      </w:pPr>
      <w:r>
        <w:t xml:space="preserve">Od poplatku je osvobozena osoba, které poplatková </w:t>
      </w:r>
      <w:r>
        <w:t>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1D91CEB2" w14:textId="77777777" w:rsidR="00E25DDD" w:rsidRDefault="00CF7517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7DB34E30" w14:textId="77777777" w:rsidR="00E25DDD" w:rsidRDefault="00CF7517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62CB8B3C" w14:textId="77777777" w:rsidR="00E25DDD" w:rsidRDefault="00CF7517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35A96A1E" w14:textId="77777777" w:rsidR="00E25DDD" w:rsidRDefault="00CF7517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3F58DB43" w14:textId="77777777" w:rsidR="00E25DDD" w:rsidRDefault="00CF7517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4EE0756D" w14:textId="77777777" w:rsidR="00E25DDD" w:rsidRDefault="00CF7517">
      <w:pPr>
        <w:pStyle w:val="Odstavec"/>
        <w:numPr>
          <w:ilvl w:val="0"/>
          <w:numId w:val="1"/>
        </w:numPr>
      </w:pPr>
      <w:r>
        <w:t xml:space="preserve">Od poplatku se osvobozuje osoba, které poplatková povinnost vznikla z důvodu přihlášení v obci a která v příslušném kalendářním roce </w:t>
      </w:r>
      <w:proofErr w:type="gramStart"/>
      <w:r>
        <w:t>dovrší</w:t>
      </w:r>
      <w:proofErr w:type="gramEnd"/>
      <w:r>
        <w:t xml:space="preserve"> nejvýše 6 let věku.</w:t>
      </w:r>
    </w:p>
    <w:p w14:paraId="1405B982" w14:textId="77777777" w:rsidR="00E25DDD" w:rsidRDefault="00CF7517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3AAA5AB6" w14:textId="77777777" w:rsidR="00E25DDD" w:rsidRDefault="00CF7517">
      <w:pPr>
        <w:pStyle w:val="Nadpis2"/>
      </w:pPr>
      <w:r>
        <w:t>Čl. 7</w:t>
      </w:r>
      <w:r>
        <w:br/>
      </w:r>
      <w:r>
        <w:t>Přechodné a zrušovací ustanovení</w:t>
      </w:r>
    </w:p>
    <w:p w14:paraId="3466D195" w14:textId="77777777" w:rsidR="00E25DDD" w:rsidRDefault="00CF7517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67831652" w14:textId="77777777" w:rsidR="00E25DDD" w:rsidRDefault="00CF7517">
      <w:pPr>
        <w:pStyle w:val="Odstavec"/>
        <w:numPr>
          <w:ilvl w:val="0"/>
          <w:numId w:val="1"/>
        </w:numPr>
      </w:pPr>
      <w:r>
        <w:t>Zrušuje se obecně závazná vyhláška č. 1/2022, o místním poplatku za obecní systém odpadového hospodářství, ze dne 7. prosince 2022.</w:t>
      </w:r>
    </w:p>
    <w:p w14:paraId="2AFC35C9" w14:textId="77777777" w:rsidR="00E25DDD" w:rsidRDefault="00CF7517">
      <w:pPr>
        <w:pStyle w:val="Nadpis2"/>
      </w:pPr>
      <w:r>
        <w:t>Čl. 8</w:t>
      </w:r>
      <w:r>
        <w:br/>
      </w:r>
      <w:r>
        <w:t>Účinnost</w:t>
      </w:r>
    </w:p>
    <w:p w14:paraId="28A82C60" w14:textId="77777777" w:rsidR="00E25DDD" w:rsidRDefault="00CF7517">
      <w:pPr>
        <w:pStyle w:val="Odstavec"/>
      </w:pPr>
      <w:r>
        <w:t>Tato vyhláška nabývá účinnosti dnem 1. ledna 2024.</w:t>
      </w:r>
    </w:p>
    <w:p w14:paraId="56BB15DF" w14:textId="77777777" w:rsidR="00E25DDD" w:rsidRDefault="00E25DDD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E25DDD" w14:paraId="215BA0E4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242F249" w14:textId="77777777" w:rsidR="00E25DDD" w:rsidRDefault="00CF7517">
            <w:pPr>
              <w:pStyle w:val="PodpisovePole"/>
            </w:pPr>
            <w:r>
              <w:t>Jaroslav Pulkrábek v. r.</w:t>
            </w:r>
            <w:r>
              <w:br/>
            </w:r>
            <w:r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D55D866" w14:textId="77777777" w:rsidR="00E25DDD" w:rsidRDefault="00CF7517">
            <w:pPr>
              <w:pStyle w:val="PodpisovePole"/>
            </w:pPr>
            <w:r>
              <w:t>Kristina Chaloupková v. r.</w:t>
            </w:r>
            <w:r>
              <w:br/>
            </w:r>
            <w:r>
              <w:t xml:space="preserve"> místostarostka</w:t>
            </w:r>
          </w:p>
        </w:tc>
      </w:tr>
      <w:tr w:rsidR="00E25DDD" w14:paraId="7C923A4A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3380A84" w14:textId="77777777" w:rsidR="00E25DDD" w:rsidRDefault="00CF7517">
            <w:pPr>
              <w:pStyle w:val="PodpisovePole"/>
            </w:pPr>
            <w:r>
              <w:t>Martin Dušek v. r.</w:t>
            </w:r>
            <w:r>
              <w:br/>
            </w:r>
            <w:r>
              <w:t xml:space="preserve"> místostarosta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7F852EE" w14:textId="77777777" w:rsidR="00E25DDD" w:rsidRDefault="00E25DDD">
            <w:pPr>
              <w:pStyle w:val="PodpisovePole"/>
            </w:pPr>
          </w:p>
        </w:tc>
      </w:tr>
    </w:tbl>
    <w:p w14:paraId="10D3342D" w14:textId="77777777" w:rsidR="00E25DDD" w:rsidRDefault="00E25DDD"/>
    <w:sectPr w:rsidR="00E25DDD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A74529" w14:textId="77777777" w:rsidR="00CF7517" w:rsidRDefault="00CF7517">
      <w:r>
        <w:separator/>
      </w:r>
    </w:p>
  </w:endnote>
  <w:endnote w:type="continuationSeparator" w:id="0">
    <w:p w14:paraId="00ECB244" w14:textId="77777777" w:rsidR="00CF7517" w:rsidRDefault="00CF75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1724D6" w14:textId="77777777" w:rsidR="00CF7517" w:rsidRDefault="00CF7517">
      <w:r>
        <w:rPr>
          <w:color w:val="000000"/>
        </w:rPr>
        <w:separator/>
      </w:r>
    </w:p>
  </w:footnote>
  <w:footnote w:type="continuationSeparator" w:id="0">
    <w:p w14:paraId="68498679" w14:textId="77777777" w:rsidR="00CF7517" w:rsidRDefault="00CF7517">
      <w:r>
        <w:continuationSeparator/>
      </w:r>
    </w:p>
  </w:footnote>
  <w:footnote w:id="1">
    <w:p w14:paraId="14126CFF" w14:textId="77777777" w:rsidR="00E25DDD" w:rsidRDefault="00CF7517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21EC3523" w14:textId="77777777" w:rsidR="00E25DDD" w:rsidRDefault="00CF7517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7DBF4E46" w14:textId="77777777" w:rsidR="00E25DDD" w:rsidRDefault="00CF7517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2F2AD1B9" w14:textId="77777777" w:rsidR="00E25DDD" w:rsidRDefault="00CF7517">
      <w:pPr>
        <w:pStyle w:val="Footnote"/>
      </w:pPr>
      <w:r>
        <w:rPr>
          <w:rStyle w:val="Znakapoznpodarou"/>
        </w:rPr>
        <w:footnoteRef/>
      </w:r>
      <w:r>
        <w:t xml:space="preserve">Za </w:t>
      </w:r>
      <w:r>
        <w:t>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</w:t>
      </w:r>
      <w:r>
        <w:t>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18BC72DD" w14:textId="77777777" w:rsidR="00E25DDD" w:rsidRDefault="00CF7517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108F34CC" w14:textId="77777777" w:rsidR="00E25DDD" w:rsidRDefault="00CF7517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60E9258A" w14:textId="77777777" w:rsidR="00E25DDD" w:rsidRDefault="00CF7517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6B51F825" w14:textId="77777777" w:rsidR="00E25DDD" w:rsidRDefault="00CF7517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42A99B8D" w14:textId="77777777" w:rsidR="00E25DDD" w:rsidRDefault="00CF7517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490CC0"/>
    <w:multiLevelType w:val="multilevel"/>
    <w:tmpl w:val="B4ACB9E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66335571">
    <w:abstractNumId w:val="0"/>
  </w:num>
  <w:num w:numId="2" w16cid:durableId="974027656">
    <w:abstractNumId w:val="0"/>
    <w:lvlOverride w:ilvl="0">
      <w:startOverride w:val="1"/>
    </w:lvlOverride>
  </w:num>
  <w:num w:numId="3" w16cid:durableId="411124784">
    <w:abstractNumId w:val="0"/>
    <w:lvlOverride w:ilvl="0">
      <w:startOverride w:val="1"/>
    </w:lvlOverride>
  </w:num>
  <w:num w:numId="4" w16cid:durableId="734812814">
    <w:abstractNumId w:val="0"/>
    <w:lvlOverride w:ilvl="0">
      <w:startOverride w:val="1"/>
    </w:lvlOverride>
  </w:num>
  <w:num w:numId="5" w16cid:durableId="1992783051">
    <w:abstractNumId w:val="0"/>
    <w:lvlOverride w:ilvl="0">
      <w:startOverride w:val="1"/>
    </w:lvlOverride>
  </w:num>
  <w:num w:numId="6" w16cid:durableId="5445092">
    <w:abstractNumId w:val="0"/>
    <w:lvlOverride w:ilvl="0">
      <w:startOverride w:val="1"/>
    </w:lvlOverride>
  </w:num>
  <w:num w:numId="7" w16cid:durableId="130989929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E25DDD"/>
    <w:rsid w:val="00543C70"/>
    <w:rsid w:val="00CF7517"/>
    <w:rsid w:val="00E25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9E9F7"/>
  <w15:docId w15:val="{86B52EC0-E3C3-4524-BE88-AA1D54CBA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621</Words>
  <Characters>3667</Characters>
  <Application>Microsoft Office Word</Application>
  <DocSecurity>0</DocSecurity>
  <Lines>30</Lines>
  <Paragraphs>8</Paragraphs>
  <ScaleCrop>false</ScaleCrop>
  <Company/>
  <LinksUpToDate>false</LinksUpToDate>
  <CharactersWithSpaces>4280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Vodrážková Radka, Mgr. Bc.</dc:creator>
  <cp:lastModifiedBy>Jaroslav Pulkrábek</cp:lastModifiedBy>
  <cp:revision>2</cp:revision>
  <dcterms:created xsi:type="dcterms:W3CDTF">2023-12-21T07:20:00Z</dcterms:created>
  <dcterms:modified xsi:type="dcterms:W3CDTF">2023-12-21T07:20:00Z</dcterms:modified>
</cp:coreProperties>
</file>