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B0993" w14:textId="77777777" w:rsidR="006F096A" w:rsidRDefault="00D07ADC">
      <w:pPr>
        <w:pStyle w:val="Nadpis1"/>
        <w:rPr>
          <w:b/>
          <w:bCs/>
        </w:rPr>
      </w:pPr>
      <w:r>
        <w:rPr>
          <w:b/>
          <w:bCs/>
        </w:rPr>
        <w:t>Příloha č.1 Tržního řádu Obce Mukařov</w:t>
      </w:r>
    </w:p>
    <w:p w14:paraId="540B1FF2" w14:textId="77777777" w:rsidR="006F096A" w:rsidRDefault="00D07ADC">
      <w:r>
        <w:t>Vymezení a specifikace tržních míst</w:t>
      </w:r>
    </w:p>
    <w:p w14:paraId="49D5750F" w14:textId="77777777" w:rsidR="006F096A" w:rsidRDefault="006F096A"/>
    <w:tbl>
      <w:tblPr>
        <w:tblW w:w="11760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0"/>
        <w:gridCol w:w="1105"/>
        <w:gridCol w:w="868"/>
        <w:gridCol w:w="1683"/>
        <w:gridCol w:w="1196"/>
        <w:gridCol w:w="898"/>
        <w:gridCol w:w="1407"/>
        <w:gridCol w:w="867"/>
        <w:gridCol w:w="679"/>
        <w:gridCol w:w="2177"/>
      </w:tblGrid>
      <w:tr w:rsidR="006F096A" w14:paraId="1B82B4F4" w14:textId="77777777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4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89ABE" w14:textId="77777777" w:rsidR="006F096A" w:rsidRDefault="00D07ADC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LOKALITA</w:t>
            </w:r>
          </w:p>
        </w:tc>
        <w:tc>
          <w:tcPr>
            <w:tcW w:w="2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5519C8" w14:textId="77777777" w:rsidR="006F096A" w:rsidRDefault="00D07ADC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KAPACITA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ACE52" w14:textId="77777777" w:rsidR="006F096A" w:rsidRDefault="00D07ADC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MAX. DOBA PRODEJE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59F043" w14:textId="77777777" w:rsidR="006F096A" w:rsidRDefault="00D07ADC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MOŽNOST PŘIPOJENÍ NA ENERGIE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631753" w14:textId="77777777" w:rsidR="006F096A" w:rsidRDefault="00D07ADC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POZNÁMKA</w:t>
            </w:r>
          </w:p>
        </w:tc>
      </w:tr>
      <w:tr w:rsidR="006F096A" w14:paraId="7E033FDF" w14:textId="77777777">
        <w:tblPrEx>
          <w:tblCellMar>
            <w:top w:w="0" w:type="dxa"/>
            <w:bottom w:w="0" w:type="dxa"/>
          </w:tblCellMar>
        </w:tblPrEx>
        <w:trPr>
          <w:trHeight w:val="840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64BA67" w14:textId="77777777" w:rsidR="006F096A" w:rsidRDefault="00D07ADC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č. tržního místa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FB904" w14:textId="77777777" w:rsidR="006F096A" w:rsidRDefault="00D07ADC">
            <w:pPr>
              <w:spacing w:after="0" w:line="240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k.ú</w:t>
            </w:r>
            <w:proofErr w:type="spellEnd"/>
            <w:r>
              <w:rPr>
                <w:b/>
                <w:bCs/>
              </w:rPr>
              <w:t>.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799FC1" w14:textId="77777777" w:rsidR="006F096A" w:rsidRDefault="00D07ADC">
            <w:pPr>
              <w:spacing w:after="0" w:line="240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parc.č</w:t>
            </w:r>
            <w:proofErr w:type="spellEnd"/>
            <w:r>
              <w:rPr>
                <w:b/>
                <w:bCs/>
              </w:rPr>
              <w:t>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F2740D" w14:textId="77777777" w:rsidR="006F096A" w:rsidRDefault="00D07ADC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bližší </w:t>
            </w:r>
            <w:proofErr w:type="gramStart"/>
            <w:r>
              <w:rPr>
                <w:b/>
                <w:bCs/>
              </w:rPr>
              <w:t>vymezení - ulice</w:t>
            </w:r>
            <w:proofErr w:type="gramEnd"/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ACE65" w14:textId="77777777" w:rsidR="006F096A" w:rsidRDefault="00D07ADC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počet prodejních jednotek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ACD0F5" w14:textId="77777777" w:rsidR="006F096A" w:rsidRDefault="00D07ADC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výměra m2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91FCC" w14:textId="77777777" w:rsidR="006F096A" w:rsidRDefault="00D07ADC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denní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591F3" w14:textId="77777777" w:rsidR="006F096A" w:rsidRDefault="00D07ADC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elektro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DD0400" w14:textId="77777777" w:rsidR="006F096A" w:rsidRDefault="00D07ADC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voda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EF3CFC" w14:textId="77777777" w:rsidR="006F096A" w:rsidRDefault="006F096A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6F096A" w14:paraId="018EBDE6" w14:textId="77777777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B65448" w14:textId="77777777" w:rsidR="006F096A" w:rsidRDefault="00D07ADC">
            <w:pPr>
              <w:spacing w:after="0" w:line="240" w:lineRule="auto"/>
              <w:jc w:val="center"/>
            </w:pPr>
            <w:r>
              <w:t>M1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CC3B2E" w14:textId="77777777" w:rsidR="006F096A" w:rsidRDefault="00D07ADC">
            <w:pPr>
              <w:spacing w:after="0" w:line="240" w:lineRule="auto"/>
              <w:jc w:val="center"/>
            </w:pPr>
            <w:r>
              <w:t>Mukařov u Říčan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71233" w14:textId="77777777" w:rsidR="006F096A" w:rsidRDefault="00D07ADC">
            <w:pPr>
              <w:spacing w:after="0" w:line="240" w:lineRule="auto"/>
              <w:jc w:val="center"/>
            </w:pPr>
            <w:r>
              <w:t>849/2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521B1A" w14:textId="77777777" w:rsidR="006F096A" w:rsidRDefault="00D07ADC">
            <w:pPr>
              <w:spacing w:after="0" w:line="240" w:lineRule="auto"/>
              <w:jc w:val="center"/>
            </w:pPr>
            <w:r>
              <w:t xml:space="preserve">U </w:t>
            </w:r>
            <w:proofErr w:type="gramStart"/>
            <w:r>
              <w:t>Zelené</w:t>
            </w:r>
            <w:proofErr w:type="gramEnd"/>
            <w:r>
              <w:t xml:space="preserve"> cesty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66F7E" w14:textId="77777777" w:rsidR="006F096A" w:rsidRDefault="006F096A">
            <w:pPr>
              <w:spacing w:after="0" w:line="240" w:lineRule="auto"/>
              <w:jc w:val="center"/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4FED59" w14:textId="77777777" w:rsidR="006F096A" w:rsidRDefault="00D07ADC">
            <w:pPr>
              <w:spacing w:after="0" w:line="240" w:lineRule="auto"/>
              <w:jc w:val="center"/>
            </w:pPr>
            <w:r>
              <w:t>180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12820" w14:textId="77777777" w:rsidR="006F096A" w:rsidRDefault="00D07ADC">
            <w:pPr>
              <w:spacing w:after="0" w:line="240" w:lineRule="auto"/>
              <w:jc w:val="center"/>
            </w:pPr>
            <w:r>
              <w:t>7.00-20.00 h.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7D47B0" w14:textId="77777777" w:rsidR="006F096A" w:rsidRDefault="00D07ADC">
            <w:pPr>
              <w:spacing w:after="0" w:line="240" w:lineRule="auto"/>
              <w:jc w:val="center"/>
            </w:pPr>
            <w:r>
              <w:t>ANO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412A3" w14:textId="77777777" w:rsidR="006F096A" w:rsidRDefault="00D07ADC">
            <w:pPr>
              <w:spacing w:after="0" w:line="240" w:lineRule="auto"/>
              <w:jc w:val="center"/>
            </w:pPr>
            <w:r>
              <w:t>ANO</w:t>
            </w:r>
          </w:p>
        </w:tc>
        <w:tc>
          <w:tcPr>
            <w:tcW w:w="21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BBE00A" w14:textId="77777777" w:rsidR="006F096A" w:rsidRDefault="00D07ADC">
            <w:pPr>
              <w:spacing w:after="0" w:line="240" w:lineRule="auto"/>
              <w:jc w:val="center"/>
            </w:pPr>
            <w:r>
              <w:t>využití místa je možné pouze v souvislosti s uzavřením ulice U Zelené cesty během akcí</w:t>
            </w:r>
          </w:p>
        </w:tc>
      </w:tr>
      <w:tr w:rsidR="006F096A" w14:paraId="0EA0B926" w14:textId="77777777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7C0FF" w14:textId="77777777" w:rsidR="006F096A" w:rsidRDefault="00D07ADC">
            <w:pPr>
              <w:spacing w:after="0" w:line="240" w:lineRule="auto"/>
              <w:jc w:val="center"/>
            </w:pPr>
            <w:r>
              <w:t>M2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53E96E" w14:textId="77777777" w:rsidR="006F096A" w:rsidRDefault="00D07ADC">
            <w:pPr>
              <w:spacing w:after="0" w:line="240" w:lineRule="auto"/>
              <w:jc w:val="center"/>
            </w:pPr>
            <w:r>
              <w:t>Mukařov u Říčan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2EEA64" w14:textId="77777777" w:rsidR="006F096A" w:rsidRDefault="00D07ADC">
            <w:pPr>
              <w:spacing w:after="0" w:line="240" w:lineRule="auto"/>
              <w:jc w:val="center"/>
            </w:pPr>
            <w:r>
              <w:t>766/1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2D878" w14:textId="77777777" w:rsidR="006F096A" w:rsidRDefault="00D07ADC">
            <w:pPr>
              <w:spacing w:after="0" w:line="240" w:lineRule="auto"/>
              <w:jc w:val="center"/>
            </w:pPr>
            <w:r>
              <w:t xml:space="preserve">U </w:t>
            </w:r>
            <w:proofErr w:type="gramStart"/>
            <w:r>
              <w:t>Zelené</w:t>
            </w:r>
            <w:proofErr w:type="gramEnd"/>
            <w:r>
              <w:t xml:space="preserve"> cesty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973AC6" w14:textId="77777777" w:rsidR="006F096A" w:rsidRDefault="006F096A">
            <w:pPr>
              <w:spacing w:after="0" w:line="240" w:lineRule="auto"/>
              <w:jc w:val="center"/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B6AD32" w14:textId="77777777" w:rsidR="006F096A" w:rsidRDefault="00D07ADC">
            <w:pPr>
              <w:spacing w:after="0" w:line="240" w:lineRule="auto"/>
              <w:jc w:val="center"/>
            </w:pPr>
            <w:r>
              <w:t>90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1F4D53" w14:textId="77777777" w:rsidR="006F096A" w:rsidRDefault="00D07ADC">
            <w:pPr>
              <w:spacing w:after="0" w:line="240" w:lineRule="auto"/>
              <w:jc w:val="center"/>
            </w:pPr>
            <w:r>
              <w:t>7.00-20.00 h.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E65426" w14:textId="77777777" w:rsidR="006F096A" w:rsidRDefault="00D07ADC">
            <w:pPr>
              <w:spacing w:after="0" w:line="240" w:lineRule="auto"/>
              <w:jc w:val="center"/>
            </w:pPr>
            <w:r>
              <w:t>NE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371E54" w14:textId="77777777" w:rsidR="006F096A" w:rsidRDefault="00D07ADC">
            <w:pPr>
              <w:spacing w:after="0" w:line="240" w:lineRule="auto"/>
              <w:jc w:val="center"/>
            </w:pPr>
            <w:r>
              <w:t>NE</w:t>
            </w:r>
          </w:p>
        </w:tc>
        <w:tc>
          <w:tcPr>
            <w:tcW w:w="21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936545" w14:textId="77777777" w:rsidR="006F096A" w:rsidRDefault="006F096A">
            <w:pPr>
              <w:spacing w:after="0" w:line="240" w:lineRule="auto"/>
              <w:jc w:val="center"/>
            </w:pPr>
          </w:p>
        </w:tc>
      </w:tr>
      <w:tr w:rsidR="006F096A" w14:paraId="7855F33C" w14:textId="77777777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B994F" w14:textId="77777777" w:rsidR="006F096A" w:rsidRDefault="00D07ADC">
            <w:pPr>
              <w:spacing w:after="0" w:line="240" w:lineRule="auto"/>
              <w:jc w:val="center"/>
            </w:pPr>
            <w:r>
              <w:t>M3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653B02" w14:textId="77777777" w:rsidR="006F096A" w:rsidRDefault="00D07ADC">
            <w:pPr>
              <w:spacing w:after="0" w:line="240" w:lineRule="auto"/>
              <w:jc w:val="center"/>
            </w:pPr>
            <w:r>
              <w:t>Mukařov u Říčan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95B303" w14:textId="77777777" w:rsidR="006F096A" w:rsidRDefault="00D07ADC">
            <w:pPr>
              <w:spacing w:after="0" w:line="240" w:lineRule="auto"/>
              <w:jc w:val="center"/>
            </w:pPr>
            <w:r>
              <w:t>766/1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015A86" w14:textId="77777777" w:rsidR="006F096A" w:rsidRDefault="00D07ADC">
            <w:pPr>
              <w:spacing w:after="0" w:line="240" w:lineRule="auto"/>
              <w:jc w:val="center"/>
            </w:pPr>
            <w:r>
              <w:t xml:space="preserve">U </w:t>
            </w:r>
            <w:proofErr w:type="gramStart"/>
            <w:r>
              <w:t>Zelené</w:t>
            </w:r>
            <w:proofErr w:type="gramEnd"/>
            <w:r>
              <w:t xml:space="preserve"> cesty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FA97C1" w14:textId="77777777" w:rsidR="006F096A" w:rsidRDefault="006F096A">
            <w:pPr>
              <w:spacing w:after="0" w:line="240" w:lineRule="auto"/>
              <w:jc w:val="center"/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9C8F1F" w14:textId="77777777" w:rsidR="006F096A" w:rsidRDefault="00D07ADC">
            <w:pPr>
              <w:spacing w:after="0" w:line="240" w:lineRule="auto"/>
              <w:jc w:val="center"/>
            </w:pPr>
            <w:r>
              <w:t>125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2B6118" w14:textId="77777777" w:rsidR="006F096A" w:rsidRDefault="00D07ADC">
            <w:pPr>
              <w:spacing w:after="0" w:line="240" w:lineRule="auto"/>
              <w:jc w:val="center"/>
            </w:pPr>
            <w:r>
              <w:t>7.00-20.00 h.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389E7A" w14:textId="77777777" w:rsidR="006F096A" w:rsidRDefault="00D07ADC">
            <w:pPr>
              <w:spacing w:after="0" w:line="240" w:lineRule="auto"/>
              <w:jc w:val="center"/>
            </w:pPr>
            <w:r>
              <w:t>ANO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4701B" w14:textId="77777777" w:rsidR="006F096A" w:rsidRDefault="00D07ADC">
            <w:pPr>
              <w:spacing w:after="0" w:line="240" w:lineRule="auto"/>
              <w:jc w:val="center"/>
            </w:pPr>
            <w:r>
              <w:t>ANO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DA815" w14:textId="77777777" w:rsidR="006F096A" w:rsidRDefault="006F096A">
            <w:pPr>
              <w:spacing w:after="0" w:line="240" w:lineRule="auto"/>
              <w:jc w:val="center"/>
            </w:pPr>
          </w:p>
        </w:tc>
      </w:tr>
      <w:tr w:rsidR="006F096A" w14:paraId="0BE065E2" w14:textId="77777777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613B30" w14:textId="77777777" w:rsidR="006F096A" w:rsidRDefault="00D07ADC">
            <w:pPr>
              <w:spacing w:after="0" w:line="240" w:lineRule="auto"/>
              <w:jc w:val="center"/>
            </w:pPr>
            <w:r>
              <w:t>M4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28539C" w14:textId="77777777" w:rsidR="006F096A" w:rsidRDefault="00D07ADC">
            <w:pPr>
              <w:spacing w:after="0" w:line="240" w:lineRule="auto"/>
              <w:jc w:val="center"/>
            </w:pPr>
            <w:r>
              <w:t>Mukařov u Říčan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1C8A33" w14:textId="77777777" w:rsidR="006F096A" w:rsidRDefault="00D07ADC">
            <w:pPr>
              <w:spacing w:after="0" w:line="240" w:lineRule="auto"/>
              <w:jc w:val="center"/>
            </w:pPr>
            <w:r>
              <w:t>736/1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EE8A2F" w14:textId="77777777" w:rsidR="006F096A" w:rsidRDefault="00D07ADC">
            <w:pPr>
              <w:spacing w:after="0"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návesní park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382E1A" w14:textId="77777777" w:rsidR="006F096A" w:rsidRDefault="006F096A">
            <w:pPr>
              <w:spacing w:after="0" w:line="240" w:lineRule="auto"/>
              <w:jc w:val="center"/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D6D0A" w14:textId="77777777" w:rsidR="006F096A" w:rsidRDefault="00D07ADC">
            <w:pPr>
              <w:spacing w:after="0" w:line="240" w:lineRule="auto"/>
              <w:jc w:val="center"/>
            </w:pPr>
            <w:r>
              <w:t>60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5D116C" w14:textId="77777777" w:rsidR="006F096A" w:rsidRDefault="00D07ADC">
            <w:pPr>
              <w:spacing w:after="0" w:line="240" w:lineRule="auto"/>
              <w:jc w:val="center"/>
            </w:pPr>
            <w:r>
              <w:t>7.00-20.00 h.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20838" w14:textId="77777777" w:rsidR="006F096A" w:rsidRDefault="00D07ADC">
            <w:pPr>
              <w:spacing w:after="0" w:line="240" w:lineRule="auto"/>
              <w:jc w:val="center"/>
            </w:pPr>
            <w:r>
              <w:t>ANO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B217B8" w14:textId="77777777" w:rsidR="006F096A" w:rsidRDefault="00D07ADC">
            <w:pPr>
              <w:spacing w:after="0" w:line="240" w:lineRule="auto"/>
              <w:jc w:val="center"/>
            </w:pPr>
            <w:r>
              <w:t>NE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4E3B5" w14:textId="77777777" w:rsidR="006F096A" w:rsidRDefault="006F096A">
            <w:pPr>
              <w:spacing w:after="0" w:line="240" w:lineRule="auto"/>
              <w:jc w:val="center"/>
            </w:pPr>
          </w:p>
        </w:tc>
      </w:tr>
      <w:tr w:rsidR="006F096A" w14:paraId="5228B4F3" w14:textId="77777777">
        <w:tblPrEx>
          <w:tblCellMar>
            <w:top w:w="0" w:type="dxa"/>
            <w:bottom w:w="0" w:type="dxa"/>
          </w:tblCellMar>
        </w:tblPrEx>
        <w:trPr>
          <w:trHeight w:val="864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B13B63" w14:textId="77777777" w:rsidR="006F096A" w:rsidRDefault="00D07ADC">
            <w:pPr>
              <w:spacing w:after="0" w:line="240" w:lineRule="auto"/>
              <w:jc w:val="center"/>
            </w:pPr>
            <w:r>
              <w:t>M5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4005DA" w14:textId="77777777" w:rsidR="006F096A" w:rsidRDefault="00D07ADC">
            <w:pPr>
              <w:spacing w:after="0" w:line="240" w:lineRule="auto"/>
              <w:jc w:val="center"/>
            </w:pPr>
            <w:r>
              <w:t>Mukařov u Říčan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2D6192" w14:textId="77777777" w:rsidR="006F096A" w:rsidRDefault="00D07ADC">
            <w:pPr>
              <w:spacing w:after="0" w:line="240" w:lineRule="auto"/>
              <w:jc w:val="center"/>
            </w:pPr>
            <w:r>
              <w:t>736/1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51507" w14:textId="77777777" w:rsidR="006F096A" w:rsidRDefault="00D07ADC">
            <w:pPr>
              <w:spacing w:after="0" w:line="240" w:lineRule="auto"/>
              <w:jc w:val="center"/>
            </w:pPr>
            <w:r>
              <w:t>Příčná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4721A" w14:textId="77777777" w:rsidR="006F096A" w:rsidRDefault="006F096A">
            <w:pPr>
              <w:spacing w:after="0" w:line="240" w:lineRule="auto"/>
              <w:jc w:val="center"/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9A3101" w14:textId="77777777" w:rsidR="006F096A" w:rsidRDefault="00D07ADC">
            <w:pPr>
              <w:spacing w:after="0" w:line="240" w:lineRule="auto"/>
              <w:jc w:val="center"/>
            </w:pPr>
            <w:r>
              <w:t>350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56B9DF" w14:textId="77777777" w:rsidR="006F096A" w:rsidRDefault="00D07ADC">
            <w:pPr>
              <w:spacing w:after="0" w:line="240" w:lineRule="auto"/>
              <w:jc w:val="center"/>
            </w:pPr>
            <w:r>
              <w:t>7.00-20.00 h.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2576EE" w14:textId="77777777" w:rsidR="006F096A" w:rsidRDefault="00D07ADC">
            <w:pPr>
              <w:spacing w:after="0" w:line="240" w:lineRule="auto"/>
              <w:jc w:val="center"/>
            </w:pPr>
            <w:r>
              <w:t>ANO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5056E9" w14:textId="77777777" w:rsidR="006F096A" w:rsidRDefault="00D07ADC">
            <w:pPr>
              <w:spacing w:after="0" w:line="240" w:lineRule="auto"/>
              <w:jc w:val="center"/>
            </w:pPr>
            <w:r>
              <w:t>NE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3094D" w14:textId="77777777" w:rsidR="006F096A" w:rsidRDefault="00D07ADC">
            <w:pPr>
              <w:spacing w:after="0" w:line="240" w:lineRule="auto"/>
              <w:jc w:val="center"/>
            </w:pPr>
            <w:r>
              <w:t>využití místa je možné pouze v souvislosti s obecní akcí</w:t>
            </w:r>
          </w:p>
        </w:tc>
      </w:tr>
      <w:tr w:rsidR="006F096A" w14:paraId="768B647A" w14:textId="77777777">
        <w:tblPrEx>
          <w:tblCellMar>
            <w:top w:w="0" w:type="dxa"/>
            <w:bottom w:w="0" w:type="dxa"/>
          </w:tblCellMar>
        </w:tblPrEx>
        <w:trPr>
          <w:trHeight w:val="564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B2B048" w14:textId="77777777" w:rsidR="006F096A" w:rsidRDefault="00D07ADC">
            <w:pPr>
              <w:spacing w:after="0" w:line="240" w:lineRule="auto"/>
              <w:jc w:val="center"/>
            </w:pPr>
            <w:r>
              <w:t>M6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1AA7A" w14:textId="77777777" w:rsidR="006F096A" w:rsidRDefault="00D07ADC">
            <w:pPr>
              <w:spacing w:after="0" w:line="240" w:lineRule="auto"/>
              <w:jc w:val="center"/>
            </w:pPr>
            <w:r>
              <w:t>Mukařov u Říčan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5C896" w14:textId="77777777" w:rsidR="006F096A" w:rsidRDefault="00D07ADC">
            <w:pPr>
              <w:spacing w:after="0" w:line="240" w:lineRule="auto"/>
              <w:jc w:val="center"/>
            </w:pPr>
            <w:r>
              <w:t>833/1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3CFA29" w14:textId="77777777" w:rsidR="006F096A" w:rsidRDefault="00D07ADC">
            <w:pPr>
              <w:spacing w:after="0" w:line="240" w:lineRule="auto"/>
              <w:jc w:val="center"/>
            </w:pPr>
            <w:r>
              <w:t>Pražská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55BE4E" w14:textId="77777777" w:rsidR="006F096A" w:rsidRDefault="00D07ADC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726DC9" w14:textId="77777777" w:rsidR="006F096A" w:rsidRDefault="00D07ADC">
            <w:pPr>
              <w:spacing w:after="0" w:line="240" w:lineRule="auto"/>
              <w:jc w:val="center"/>
            </w:pPr>
            <w:r>
              <w:t>90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A7B61" w14:textId="77777777" w:rsidR="006F096A" w:rsidRDefault="00D07ADC">
            <w:pPr>
              <w:spacing w:after="0" w:line="240" w:lineRule="auto"/>
              <w:jc w:val="center"/>
            </w:pPr>
            <w:r>
              <w:t>5.00-21.00 h.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C1D63" w14:textId="77777777" w:rsidR="006F096A" w:rsidRDefault="00D07ADC">
            <w:pPr>
              <w:spacing w:after="0" w:line="240" w:lineRule="auto"/>
              <w:jc w:val="center"/>
            </w:pPr>
            <w:r>
              <w:t>NE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506769" w14:textId="77777777" w:rsidR="006F096A" w:rsidRDefault="00D07ADC">
            <w:pPr>
              <w:spacing w:after="0" w:line="240" w:lineRule="auto"/>
              <w:jc w:val="center"/>
            </w:pPr>
            <w:r>
              <w:t>NE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9BF825" w14:textId="77777777" w:rsidR="006F096A" w:rsidRDefault="006F096A">
            <w:pPr>
              <w:spacing w:after="0" w:line="240" w:lineRule="auto"/>
              <w:jc w:val="center"/>
            </w:pPr>
          </w:p>
        </w:tc>
      </w:tr>
      <w:tr w:rsidR="006F096A" w14:paraId="534E1C2B" w14:textId="77777777">
        <w:tblPrEx>
          <w:tblCellMar>
            <w:top w:w="0" w:type="dxa"/>
            <w:bottom w:w="0" w:type="dxa"/>
          </w:tblCellMar>
        </w:tblPrEx>
        <w:trPr>
          <w:trHeight w:val="564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9A8FA2" w14:textId="77777777" w:rsidR="006F096A" w:rsidRDefault="00D07ADC">
            <w:pPr>
              <w:spacing w:after="0" w:line="240" w:lineRule="auto"/>
              <w:jc w:val="center"/>
            </w:pPr>
            <w:r>
              <w:t>S1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8528AC" w14:textId="77777777" w:rsidR="006F096A" w:rsidRDefault="00D07ADC">
            <w:pPr>
              <w:spacing w:after="0" w:line="240" w:lineRule="auto"/>
              <w:jc w:val="center"/>
            </w:pPr>
            <w:proofErr w:type="spellStart"/>
            <w:r>
              <w:t>Srbín</w:t>
            </w:r>
            <w:proofErr w:type="spellEnd"/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61AC2" w14:textId="77777777" w:rsidR="006F096A" w:rsidRDefault="00D07ADC">
            <w:pPr>
              <w:spacing w:after="0" w:line="240" w:lineRule="auto"/>
              <w:jc w:val="center"/>
            </w:pPr>
            <w:r>
              <w:t>st. 65/1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ED813B" w14:textId="77777777" w:rsidR="006F096A" w:rsidRDefault="00D07ADC">
            <w:pPr>
              <w:spacing w:after="0" w:line="240" w:lineRule="auto"/>
              <w:jc w:val="center"/>
            </w:pPr>
            <w:r>
              <w:t>Na Návsi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39EE8" w14:textId="77777777" w:rsidR="006F096A" w:rsidRDefault="00D07ADC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40877" w14:textId="77777777" w:rsidR="006F096A" w:rsidRDefault="00D07ADC">
            <w:pPr>
              <w:spacing w:after="0" w:line="240" w:lineRule="auto"/>
              <w:jc w:val="center"/>
            </w:pPr>
            <w:r>
              <w:t>80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75A36E" w14:textId="77777777" w:rsidR="006F096A" w:rsidRDefault="00D07ADC">
            <w:pPr>
              <w:spacing w:after="0" w:line="240" w:lineRule="auto"/>
              <w:jc w:val="center"/>
            </w:pPr>
            <w:r>
              <w:t>7.00-20.00 h.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BA9DF" w14:textId="77777777" w:rsidR="006F096A" w:rsidRDefault="00D07ADC">
            <w:pPr>
              <w:spacing w:after="0" w:line="240" w:lineRule="auto"/>
              <w:jc w:val="center"/>
            </w:pPr>
            <w:r>
              <w:t>NE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80B40B" w14:textId="77777777" w:rsidR="006F096A" w:rsidRDefault="00D07ADC">
            <w:pPr>
              <w:spacing w:after="0" w:line="240" w:lineRule="auto"/>
              <w:jc w:val="center"/>
            </w:pPr>
            <w:r>
              <w:t>NE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87D047" w14:textId="77777777" w:rsidR="006F096A" w:rsidRDefault="006F096A">
            <w:pPr>
              <w:spacing w:after="0" w:line="240" w:lineRule="auto"/>
              <w:jc w:val="center"/>
            </w:pPr>
          </w:p>
        </w:tc>
      </w:tr>
      <w:tr w:rsidR="006F096A" w14:paraId="04F77A87" w14:textId="77777777">
        <w:tblPrEx>
          <w:tblCellMar>
            <w:top w:w="0" w:type="dxa"/>
            <w:bottom w:w="0" w:type="dxa"/>
          </w:tblCellMar>
        </w:tblPrEx>
        <w:trPr>
          <w:trHeight w:val="588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9B7882" w14:textId="77777777" w:rsidR="006F096A" w:rsidRDefault="00D07ADC">
            <w:pPr>
              <w:spacing w:after="0" w:line="240" w:lineRule="auto"/>
              <w:jc w:val="center"/>
            </w:pPr>
            <w:r>
              <w:t>Z1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6AF9BA" w14:textId="77777777" w:rsidR="006F096A" w:rsidRDefault="00D07ADC">
            <w:pPr>
              <w:spacing w:after="0" w:line="240" w:lineRule="auto"/>
              <w:jc w:val="center"/>
            </w:pPr>
            <w:proofErr w:type="spellStart"/>
            <w:r>
              <w:t>Žernovka</w:t>
            </w:r>
            <w:proofErr w:type="spellEnd"/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FB40FE" w14:textId="77777777" w:rsidR="006F096A" w:rsidRDefault="00D07ADC">
            <w:pPr>
              <w:spacing w:after="0" w:line="240" w:lineRule="auto"/>
              <w:jc w:val="center"/>
            </w:pPr>
            <w:r>
              <w:t>822/8    828/3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F923BE" w14:textId="77777777" w:rsidR="006F096A" w:rsidRDefault="00D07ADC">
            <w:pPr>
              <w:spacing w:after="0" w:line="240" w:lineRule="auto"/>
              <w:jc w:val="center"/>
            </w:pPr>
            <w:r>
              <w:t xml:space="preserve">V </w:t>
            </w:r>
            <w:proofErr w:type="spellStart"/>
            <w:r>
              <w:t>Průhoně</w:t>
            </w:r>
            <w:proofErr w:type="spellEnd"/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DD1734" w14:textId="77777777" w:rsidR="006F096A" w:rsidRDefault="00D07ADC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CFDDEF" w14:textId="77777777" w:rsidR="006F096A" w:rsidRDefault="00D07ADC">
            <w:pPr>
              <w:spacing w:after="0" w:line="240" w:lineRule="auto"/>
              <w:jc w:val="center"/>
            </w:pPr>
            <w:r>
              <w:t>35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8214EE" w14:textId="77777777" w:rsidR="006F096A" w:rsidRDefault="00D07ADC">
            <w:pPr>
              <w:spacing w:after="0" w:line="240" w:lineRule="auto"/>
              <w:jc w:val="center"/>
            </w:pPr>
            <w:r>
              <w:t>7.00-20.00 h.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69D915" w14:textId="77777777" w:rsidR="006F096A" w:rsidRDefault="00D07ADC">
            <w:pPr>
              <w:spacing w:after="0" w:line="240" w:lineRule="auto"/>
              <w:jc w:val="center"/>
            </w:pPr>
            <w:r>
              <w:t>NE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9E6AD" w14:textId="77777777" w:rsidR="006F096A" w:rsidRDefault="00D07ADC">
            <w:pPr>
              <w:spacing w:after="0" w:line="240" w:lineRule="auto"/>
              <w:jc w:val="center"/>
            </w:pPr>
            <w:r>
              <w:t>NE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351D7" w14:textId="77777777" w:rsidR="006F096A" w:rsidRDefault="006F096A">
            <w:pPr>
              <w:spacing w:after="0" w:line="240" w:lineRule="auto"/>
              <w:jc w:val="center"/>
            </w:pPr>
          </w:p>
        </w:tc>
      </w:tr>
    </w:tbl>
    <w:p w14:paraId="25244338" w14:textId="77777777" w:rsidR="006F096A" w:rsidRDefault="006F096A">
      <w:pPr>
        <w:jc w:val="center"/>
      </w:pPr>
    </w:p>
    <w:p w14:paraId="7B337B54" w14:textId="77777777" w:rsidR="006F096A" w:rsidRDefault="006F096A">
      <w:pPr>
        <w:jc w:val="center"/>
      </w:pPr>
    </w:p>
    <w:p w14:paraId="010F4A5E" w14:textId="77777777" w:rsidR="006F096A" w:rsidRDefault="006F096A">
      <w:pPr>
        <w:jc w:val="center"/>
      </w:pPr>
    </w:p>
    <w:p w14:paraId="42A4AD93" w14:textId="77777777" w:rsidR="006F096A" w:rsidRDefault="00D07ADC">
      <w:r>
        <w:rPr>
          <w:noProof/>
        </w:rPr>
        <w:drawing>
          <wp:inline distT="0" distB="0" distL="0" distR="0" wp14:anchorId="179712B9" wp14:editId="19B60658">
            <wp:extent cx="8546613" cy="4789618"/>
            <wp:effectExtent l="0" t="0" r="6837" b="0"/>
            <wp:docPr id="407739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6613" cy="47896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2A3A770" w14:textId="77777777" w:rsidR="006F096A" w:rsidRDefault="006F096A"/>
    <w:p w14:paraId="1B5B3A1F" w14:textId="77777777" w:rsidR="006F096A" w:rsidRDefault="00D07ADC">
      <w:r>
        <w:rPr>
          <w:noProof/>
        </w:rPr>
        <w:drawing>
          <wp:inline distT="0" distB="0" distL="0" distR="0" wp14:anchorId="771E2E37" wp14:editId="5BDFE26C">
            <wp:extent cx="8767294" cy="5349029"/>
            <wp:effectExtent l="0" t="0" r="0" b="4021"/>
            <wp:docPr id="1944726487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7294" cy="53490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5D18737" w14:textId="77777777" w:rsidR="006F096A" w:rsidRDefault="00D07ADC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6FE3F8C" wp14:editId="52D8B06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078983" cy="5422199"/>
            <wp:effectExtent l="0" t="0" r="7617" b="7051"/>
            <wp:wrapSquare wrapText="bothSides"/>
            <wp:docPr id="1382433159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78983" cy="54221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br/>
      </w:r>
    </w:p>
    <w:p w14:paraId="223CF531" w14:textId="77777777" w:rsidR="006F096A" w:rsidRDefault="00D07ADC">
      <w:r>
        <w:rPr>
          <w:noProof/>
        </w:rPr>
        <w:lastRenderedPageBreak/>
        <w:drawing>
          <wp:inline distT="0" distB="0" distL="0" distR="0" wp14:anchorId="5DF54C3E" wp14:editId="267AD006">
            <wp:extent cx="8374376" cy="5753103"/>
            <wp:effectExtent l="0" t="0" r="7624" b="0"/>
            <wp:docPr id="1747359643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74376" cy="57531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6F096A">
      <w:headerReference w:type="default" r:id="rId10"/>
      <w:footerReference w:type="default" r:id="rId11"/>
      <w:pgSz w:w="16838" w:h="11906" w:orient="landscape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5D419C" w14:textId="77777777" w:rsidR="00D07ADC" w:rsidRDefault="00D07ADC">
      <w:pPr>
        <w:spacing w:after="0" w:line="240" w:lineRule="auto"/>
      </w:pPr>
      <w:r>
        <w:separator/>
      </w:r>
    </w:p>
  </w:endnote>
  <w:endnote w:type="continuationSeparator" w:id="0">
    <w:p w14:paraId="3AB8D2A9" w14:textId="77777777" w:rsidR="00D07ADC" w:rsidRDefault="00D07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9FECA" w14:textId="77777777" w:rsidR="00D07ADC" w:rsidRDefault="00D07ADC">
    <w:pPr>
      <w:pStyle w:val="Zpat"/>
      <w:jc w:val="center"/>
    </w:pP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>
      <w:rPr>
        <w:b/>
        <w:bCs/>
      </w:rPr>
      <w:t>2</w:t>
    </w:r>
    <w:r>
      <w:rPr>
        <w:b/>
        <w:bCs/>
      </w:rPr>
      <w:fldChar w:fldCharType="end"/>
    </w:r>
    <w:r>
      <w:t xml:space="preserve"> z </w:t>
    </w:r>
    <w:r>
      <w:rPr>
        <w:b/>
        <w:bCs/>
      </w:rPr>
      <w:fldChar w:fldCharType="begin"/>
    </w:r>
    <w:r>
      <w:rPr>
        <w:b/>
        <w:bCs/>
      </w:rPr>
      <w:instrText xml:space="preserve"> NUMPAGES </w:instrText>
    </w:r>
    <w:r>
      <w:rPr>
        <w:b/>
        <w:bCs/>
      </w:rPr>
      <w:fldChar w:fldCharType="separate"/>
    </w:r>
    <w:r>
      <w:rPr>
        <w:b/>
        <w:bCs/>
      </w:rPr>
      <w:t>2</w:t>
    </w:r>
    <w:r>
      <w:rPr>
        <w:b/>
        <w:bCs/>
      </w:rPr>
      <w:fldChar w:fldCharType="end"/>
    </w:r>
  </w:p>
  <w:p w14:paraId="7AE050D7" w14:textId="77777777" w:rsidR="00D07ADC" w:rsidRDefault="00D07AD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9B20C" w14:textId="77777777" w:rsidR="00D07ADC" w:rsidRDefault="00D07AD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96099BE" w14:textId="77777777" w:rsidR="00D07ADC" w:rsidRDefault="00D07A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82243" w14:textId="77777777" w:rsidR="00D07ADC" w:rsidRDefault="00D07ADC">
    <w:pPr>
      <w:pStyle w:val="Zhlav"/>
    </w:pPr>
    <w:r>
      <w:tab/>
    </w:r>
    <w:r>
      <w:tab/>
    </w:r>
    <w:r>
      <w:tab/>
    </w:r>
    <w:r>
      <w:tab/>
      <w:t>Příloha č.1 – Tržního řádu obce Mukařov</w:t>
    </w:r>
  </w:p>
  <w:p w14:paraId="1F075B1B" w14:textId="77777777" w:rsidR="00D07ADC" w:rsidRDefault="00D07ADC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6F096A"/>
    <w:rsid w:val="006F096A"/>
    <w:rsid w:val="00D07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8E0CD"/>
  <w15:docId w15:val="{ACA2F339-02F6-48AE-B6ED-1EA67F458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kern w:val="3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Zhlav">
    <w:name w:val="header"/>
    <w:basedOn w:val="Normln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</w:style>
  <w:style w:type="paragraph" w:styleId="Zpat">
    <w:name w:val="footer"/>
    <w:basedOn w:val="Normln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133</Words>
  <Characters>790</Characters>
  <Application>Microsoft Office Word</Application>
  <DocSecurity>0</DocSecurity>
  <Lines>6</Lines>
  <Paragraphs>1</Paragraphs>
  <ScaleCrop>false</ScaleCrop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Zákoucká</dc:creator>
  <dc:description/>
  <cp:lastModifiedBy>Hana Zákoucká</cp:lastModifiedBy>
  <cp:revision>2</cp:revision>
  <dcterms:created xsi:type="dcterms:W3CDTF">2023-08-21T13:22:00Z</dcterms:created>
  <dcterms:modified xsi:type="dcterms:W3CDTF">2023-08-21T13:22:00Z</dcterms:modified>
</cp:coreProperties>
</file>