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925" w:rsidRDefault="003E6860">
      <w:pPr>
        <w:pStyle w:val="Nzev"/>
      </w:pPr>
      <w:bookmarkStart w:id="0" w:name="_GoBack"/>
      <w:bookmarkEnd w:id="0"/>
      <w:r>
        <w:t>Obec Vrbová Lhota</w:t>
      </w:r>
      <w:r>
        <w:br/>
      </w:r>
      <w:r>
        <w:t>Zastupitelstvo obce Vrbová Lhota</w:t>
      </w:r>
    </w:p>
    <w:p w:rsidR="00C64925" w:rsidRDefault="003E6860">
      <w:pPr>
        <w:pStyle w:val="Nadpis1"/>
      </w:pPr>
      <w:r>
        <w:t>Obecně závazná vyhláška obce Vrbová Lhota</w:t>
      </w:r>
      <w:r>
        <w:br/>
      </w:r>
      <w:r>
        <w:t>o místním poplatku za odkládání komunálního odpadu z nemovité věci</w:t>
      </w:r>
    </w:p>
    <w:p w:rsidR="00C64925" w:rsidRDefault="003E6860">
      <w:pPr>
        <w:pStyle w:val="UvodniVeta"/>
      </w:pPr>
      <w:r>
        <w:t xml:space="preserve">Zastupitelstvo obce </w:t>
      </w:r>
      <w:r>
        <w:t>Vrbová Lhota se na svém zasedání dne 24. června 2024 usneslo vydat na základě § 14 zákona č. 565/1990 Sb., o místních poplatcích, ve znění pozdějších předpisů (dále jen „zákon o místních poplatcích“), a v souladu s § 10 písm. d) a § 84 odst. 2 písm. h) zák</w:t>
      </w:r>
      <w:r>
        <w:t>ona č. 128/2000 Sb., o obcích (obecní zřízení), ve znění pozdějších předpisů, tuto obecně závaznou vyhlášku (dále jen „vyhláška“):</w:t>
      </w:r>
    </w:p>
    <w:p w:rsidR="00C64925" w:rsidRDefault="003E6860">
      <w:pPr>
        <w:pStyle w:val="Nadpis2"/>
      </w:pPr>
      <w:r>
        <w:t>Čl. 1</w:t>
      </w:r>
      <w:r>
        <w:br/>
      </w:r>
      <w:r>
        <w:t>Úvodní ustanovení</w:t>
      </w:r>
    </w:p>
    <w:p w:rsidR="00C64925" w:rsidRDefault="003E6860">
      <w:pPr>
        <w:pStyle w:val="Odstavec"/>
        <w:numPr>
          <w:ilvl w:val="0"/>
          <w:numId w:val="1"/>
        </w:numPr>
      </w:pPr>
      <w:r>
        <w:t>Obec Vrbová Lhota touto vyhláškou zavádí místní poplatek za odkládání komunálního odpadu z nemovité v</w:t>
      </w:r>
      <w:r>
        <w:t>ěci (dále jen „poplatek“).</w:t>
      </w:r>
    </w:p>
    <w:p w:rsidR="00C64925" w:rsidRDefault="003E686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64925" w:rsidRDefault="003E686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64925" w:rsidRDefault="003E6860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C64925" w:rsidRDefault="003E6860">
      <w:pPr>
        <w:pStyle w:val="Odstavec"/>
        <w:numPr>
          <w:ilvl w:val="0"/>
          <w:numId w:val="2"/>
        </w:numPr>
      </w:pPr>
      <w:r>
        <w:t>Předmě</w:t>
      </w:r>
      <w:r>
        <w:t>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C64925" w:rsidRDefault="003E686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C64925" w:rsidRDefault="003E686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C64925" w:rsidRDefault="003E686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C64925" w:rsidRDefault="003E686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C64925" w:rsidRDefault="003E6860">
      <w:pPr>
        <w:pStyle w:val="Odstavec"/>
        <w:numPr>
          <w:ilvl w:val="1"/>
          <w:numId w:val="1"/>
        </w:numPr>
      </w:pPr>
      <w:r>
        <w:t xml:space="preserve">společenství vlastníků jednotek, pokud pro dům </w:t>
      </w:r>
      <w:r>
        <w:t>vzniklo,</w:t>
      </w:r>
    </w:p>
    <w:p w:rsidR="00C64925" w:rsidRDefault="003E686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C64925" w:rsidRDefault="003E686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C64925" w:rsidRDefault="003E686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</w:t>
      </w:r>
      <w:r>
        <w:t>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C64925" w:rsidRDefault="003E6860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C64925" w:rsidRDefault="003E686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</w:t>
      </w:r>
      <w:r>
        <w:t>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C64925" w:rsidRDefault="003E6860">
      <w:pPr>
        <w:pStyle w:val="Odstavec"/>
        <w:numPr>
          <w:ilvl w:val="0"/>
          <w:numId w:val="1"/>
        </w:numPr>
      </w:pPr>
      <w:r>
        <w:t>Dojde-li ke změně údajů uvedených v ohlášení, je plátce povinen tut</w:t>
      </w:r>
      <w:r>
        <w:t>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C64925" w:rsidRDefault="003E686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C64925" w:rsidRDefault="003E6860">
      <w:pPr>
        <w:pStyle w:val="Nadpis2"/>
      </w:pPr>
      <w:r>
        <w:t>Čl. 4</w:t>
      </w:r>
      <w:r>
        <w:br/>
      </w:r>
      <w:r>
        <w:t>Základ poplatku</w:t>
      </w:r>
    </w:p>
    <w:p w:rsidR="00C64925" w:rsidRDefault="003E686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:rsidR="00C64925" w:rsidRDefault="003E686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:rsidR="00C64925" w:rsidRDefault="003E6860">
      <w:pPr>
        <w:pStyle w:val="Odstavec"/>
        <w:numPr>
          <w:ilvl w:val="1"/>
          <w:numId w:val="1"/>
        </w:numPr>
      </w:pPr>
      <w:r>
        <w:t xml:space="preserve">podíl objemu odpadu odloženého z této nemovité věci za kalendářní měsíc a počtu fyzických osob, které v této nemovité věci mají bydliště na konci </w:t>
      </w:r>
      <w:r>
        <w:t>kalendářního měsíce,</w:t>
      </w:r>
    </w:p>
    <w:p w:rsidR="00C64925" w:rsidRDefault="003E686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C64925" w:rsidRDefault="003E686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C64925" w:rsidRDefault="003E6860">
      <w:pPr>
        <w:pStyle w:val="Nadpis2"/>
      </w:pPr>
      <w:r>
        <w:t>Čl. 5</w:t>
      </w:r>
      <w:r>
        <w:br/>
      </w:r>
      <w:r>
        <w:t>Sazb</w:t>
      </w:r>
      <w:r>
        <w:t>a poplatku</w:t>
      </w:r>
    </w:p>
    <w:p w:rsidR="00C64925" w:rsidRDefault="003E6860">
      <w:pPr>
        <w:pStyle w:val="Odstavec"/>
      </w:pPr>
      <w:r>
        <w:t>Sazba poplatku činí 0,48 Kč za l.</w:t>
      </w:r>
    </w:p>
    <w:p w:rsidR="00C64925" w:rsidRDefault="003E6860">
      <w:pPr>
        <w:pStyle w:val="Nadpis2"/>
      </w:pPr>
      <w:r>
        <w:t>Čl. 6</w:t>
      </w:r>
      <w:r>
        <w:br/>
      </w:r>
      <w:r>
        <w:t>Výpočet poplatku</w:t>
      </w:r>
    </w:p>
    <w:p w:rsidR="00C64925" w:rsidRDefault="003E686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C64925" w:rsidRDefault="003E686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C64925" w:rsidRDefault="003E6860">
      <w:pPr>
        <w:pStyle w:val="Odstavec"/>
        <w:numPr>
          <w:ilvl w:val="1"/>
          <w:numId w:val="1"/>
        </w:numPr>
      </w:pPr>
      <w:r>
        <w:t xml:space="preserve">nebo neměla v nemovité věci bydliště žádná </w:t>
      </w:r>
      <w:r>
        <w:t>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C64925" w:rsidRDefault="003E686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</w:t>
      </w:r>
      <w:r>
        <w:t>klad</w:t>
      </w:r>
      <w:r>
        <w:rPr>
          <w:rStyle w:val="Znakapoznpodarou"/>
        </w:rPr>
        <w:footnoteReference w:id="14"/>
      </w:r>
      <w:r>
        <w:t>.</w:t>
      </w:r>
    </w:p>
    <w:p w:rsidR="00C64925" w:rsidRDefault="003E6860">
      <w:pPr>
        <w:pStyle w:val="Nadpis2"/>
      </w:pPr>
      <w:r>
        <w:lastRenderedPageBreak/>
        <w:t>Čl. 7</w:t>
      </w:r>
      <w:r>
        <w:br/>
      </w:r>
      <w:r>
        <w:t>Splatnost poplatku</w:t>
      </w:r>
    </w:p>
    <w:p w:rsidR="00C64925" w:rsidRDefault="003E686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:rsidR="00C64925" w:rsidRDefault="003E6860">
      <w:pPr>
        <w:pStyle w:val="Nadpis2"/>
      </w:pPr>
      <w:r>
        <w:t>Čl. 8</w:t>
      </w:r>
      <w:r>
        <w:br/>
      </w:r>
      <w:r>
        <w:t>Přechodné a zrušovací ustanovení</w:t>
      </w:r>
    </w:p>
    <w:p w:rsidR="00C64925" w:rsidRDefault="003E686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C64925" w:rsidRDefault="003E6860">
      <w:pPr>
        <w:pStyle w:val="Odstavec"/>
        <w:numPr>
          <w:ilvl w:val="0"/>
          <w:numId w:val="1"/>
        </w:numPr>
      </w:pPr>
      <w:r>
        <w:t>Zrušuje se obecně závazná vyhláška č. 2/2018, poplatek za komunální odpad, ze dne 2</w:t>
      </w:r>
      <w:r>
        <w:t>. května 2018.</w:t>
      </w:r>
    </w:p>
    <w:p w:rsidR="00C64925" w:rsidRDefault="003E6860">
      <w:pPr>
        <w:pStyle w:val="Nadpis2"/>
      </w:pPr>
      <w:r>
        <w:t>Čl. 9</w:t>
      </w:r>
      <w:r>
        <w:br/>
      </w:r>
      <w:r>
        <w:t>Účinnost</w:t>
      </w:r>
    </w:p>
    <w:p w:rsidR="00C64925" w:rsidRDefault="003E686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6492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4925" w:rsidRDefault="003E6860">
            <w:pPr>
              <w:pStyle w:val="PodpisovePole"/>
            </w:pPr>
            <w:r>
              <w:t>Jiří Vojtěch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4925" w:rsidRDefault="003E6860">
            <w:pPr>
              <w:pStyle w:val="PodpisovePole"/>
            </w:pPr>
            <w:r>
              <w:t>Radek Výborný v. r.</w:t>
            </w:r>
            <w:r>
              <w:br/>
            </w:r>
            <w:r>
              <w:t xml:space="preserve"> místostarosta</w:t>
            </w:r>
          </w:p>
        </w:tc>
      </w:tr>
      <w:tr w:rsidR="00C6492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4925" w:rsidRDefault="00C6492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4925" w:rsidRDefault="00C64925">
            <w:pPr>
              <w:pStyle w:val="PodpisovePole"/>
            </w:pPr>
          </w:p>
        </w:tc>
      </w:tr>
    </w:tbl>
    <w:p w:rsidR="00C64925" w:rsidRDefault="00C64925"/>
    <w:sectPr w:rsidR="00C649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860" w:rsidRDefault="003E6860">
      <w:r>
        <w:separator/>
      </w:r>
    </w:p>
  </w:endnote>
  <w:endnote w:type="continuationSeparator" w:id="0">
    <w:p w:rsidR="003E6860" w:rsidRDefault="003E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860" w:rsidRDefault="003E6860">
      <w:r>
        <w:rPr>
          <w:color w:val="000000"/>
        </w:rPr>
        <w:separator/>
      </w:r>
    </w:p>
  </w:footnote>
  <w:footnote w:type="continuationSeparator" w:id="0">
    <w:p w:rsidR="003E6860" w:rsidRDefault="003E6860">
      <w:r>
        <w:continuationSeparator/>
      </w:r>
    </w:p>
  </w:footnote>
  <w:footnote w:id="1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10i zákona o mí</w:t>
      </w:r>
      <w:r>
        <w:t>stních poplatcích</w:t>
      </w:r>
    </w:p>
  </w:footnote>
  <w:footnote w:id="5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C64925" w:rsidRDefault="003E6860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</w:t>
      </w:r>
      <w:r>
        <w:t>věci, v níž nemá nikdo bydliště) a jedná tudíž pouze v postavení poplatníka.</w:t>
      </w:r>
    </w:p>
  </w:footnote>
  <w:footnote w:id="11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10k odst. 1 zákona o míst</w:t>
      </w:r>
      <w:r>
        <w:t>ních poplatcích</w:t>
      </w:r>
    </w:p>
  </w:footnote>
  <w:footnote w:id="12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C64925" w:rsidRDefault="003E686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</w:t>
      </w:r>
      <w:r>
        <w:t>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F73AD"/>
    <w:multiLevelType w:val="multilevel"/>
    <w:tmpl w:val="26F28F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64925"/>
    <w:rsid w:val="003E6860"/>
    <w:rsid w:val="00C64925"/>
    <w:rsid w:val="00EE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A26C8-F2C0-4E26-9367-DBE65EC4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Účet Microsoft</cp:lastModifiedBy>
  <cp:revision>2</cp:revision>
  <dcterms:created xsi:type="dcterms:W3CDTF">2024-05-23T06:22:00Z</dcterms:created>
  <dcterms:modified xsi:type="dcterms:W3CDTF">2024-05-23T06:22:00Z</dcterms:modified>
</cp:coreProperties>
</file>