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F08AD7" w14:textId="77777777" w:rsidR="00CF7392" w:rsidRPr="005C1382" w:rsidRDefault="00CF7392" w:rsidP="00CF7392">
      <w:pPr>
        <w:jc w:val="center"/>
        <w:rPr>
          <w:rFonts w:ascii="Arial" w:hAnsi="Arial" w:cs="Arial"/>
          <w:b/>
          <w:szCs w:val="24"/>
        </w:rPr>
      </w:pPr>
      <w:r w:rsidRPr="005C1382">
        <w:rPr>
          <w:rFonts w:ascii="Arial" w:hAnsi="Arial" w:cs="Arial"/>
          <w:b/>
          <w:szCs w:val="24"/>
        </w:rPr>
        <w:t>NAŘÍZENÍ</w:t>
      </w:r>
    </w:p>
    <w:p w14:paraId="500B3871" w14:textId="77777777" w:rsidR="00CF7392" w:rsidRPr="003C1514" w:rsidRDefault="00CF7392" w:rsidP="00CF7392">
      <w:pPr>
        <w:jc w:val="center"/>
        <w:rPr>
          <w:rFonts w:ascii="Arial" w:hAnsi="Arial" w:cs="Arial"/>
          <w:b/>
          <w:szCs w:val="24"/>
        </w:rPr>
      </w:pPr>
      <w:r w:rsidRPr="003C1514">
        <w:rPr>
          <w:rFonts w:ascii="Arial" w:hAnsi="Arial" w:cs="Arial"/>
          <w:b/>
          <w:szCs w:val="24"/>
        </w:rPr>
        <w:t>Agentury ochrany přírody a krajiny České republiky</w:t>
      </w:r>
    </w:p>
    <w:p w14:paraId="598114D3" w14:textId="77777777" w:rsidR="00CF7392" w:rsidRPr="00C86D50" w:rsidRDefault="00CF7392" w:rsidP="00CF7392">
      <w:pPr>
        <w:jc w:val="center"/>
        <w:rPr>
          <w:rFonts w:ascii="Arial" w:hAnsi="Arial" w:cs="Arial"/>
          <w:szCs w:val="24"/>
        </w:rPr>
      </w:pPr>
    </w:p>
    <w:p w14:paraId="4808D152" w14:textId="4C418599" w:rsidR="00CF7392" w:rsidRPr="00D8217D" w:rsidRDefault="00C633BC" w:rsidP="00CF7392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ze dne 27. října</w:t>
      </w:r>
      <w:r w:rsidR="00441CE6">
        <w:rPr>
          <w:rFonts w:ascii="Arial" w:hAnsi="Arial" w:cs="Arial"/>
          <w:szCs w:val="24"/>
        </w:rPr>
        <w:t xml:space="preserve"> 2023</w:t>
      </w:r>
    </w:p>
    <w:p w14:paraId="15531B7F" w14:textId="77777777" w:rsidR="00CF7392" w:rsidRDefault="00CF7392" w:rsidP="00CF7392">
      <w:pPr>
        <w:jc w:val="center"/>
        <w:rPr>
          <w:rFonts w:ascii="Arial" w:hAnsi="Arial" w:cs="Arial"/>
          <w:szCs w:val="24"/>
        </w:rPr>
      </w:pPr>
    </w:p>
    <w:p w14:paraId="30528F69" w14:textId="77777777" w:rsidR="00CF7392" w:rsidRPr="00D8217D" w:rsidRDefault="00CF7392" w:rsidP="00CF7392">
      <w:pPr>
        <w:jc w:val="center"/>
        <w:rPr>
          <w:rFonts w:ascii="Arial" w:hAnsi="Arial" w:cs="Arial"/>
          <w:szCs w:val="24"/>
        </w:rPr>
      </w:pPr>
      <w:r w:rsidRPr="006B2221">
        <w:rPr>
          <w:rFonts w:ascii="Arial" w:hAnsi="Arial" w:cs="Arial"/>
          <w:b/>
          <w:szCs w:val="24"/>
        </w:rPr>
        <w:t>o vyhlášení přírodní</w:t>
      </w:r>
      <w:r w:rsidRPr="005C1382">
        <w:rPr>
          <w:rFonts w:ascii="Arial" w:hAnsi="Arial" w:cs="Arial"/>
          <w:b/>
          <w:szCs w:val="24"/>
        </w:rPr>
        <w:t xml:space="preserve"> </w:t>
      </w:r>
      <w:r w:rsidRPr="0093212A">
        <w:rPr>
          <w:rFonts w:ascii="Arial" w:hAnsi="Arial" w:cs="Arial"/>
          <w:b/>
          <w:szCs w:val="24"/>
        </w:rPr>
        <w:t>rezervace</w:t>
      </w:r>
      <w:r>
        <w:rPr>
          <w:rFonts w:ascii="Arial" w:hAnsi="Arial" w:cs="Arial"/>
          <w:b/>
          <w:szCs w:val="24"/>
        </w:rPr>
        <w:t xml:space="preserve"> Na Hranicích a jejího ochranného pásma</w:t>
      </w:r>
    </w:p>
    <w:p w14:paraId="6A54726E" w14:textId="77777777" w:rsidR="00CF7392" w:rsidRPr="00A3775D" w:rsidRDefault="00CF7392" w:rsidP="00A3775D">
      <w:pPr>
        <w:jc w:val="center"/>
        <w:rPr>
          <w:rFonts w:ascii="Arial" w:hAnsi="Arial" w:cs="Arial"/>
          <w:szCs w:val="24"/>
        </w:rPr>
      </w:pPr>
      <w:r w:rsidRPr="00C86D50">
        <w:rPr>
          <w:rFonts w:ascii="Arial" w:hAnsi="Arial" w:cs="Arial"/>
          <w:szCs w:val="24"/>
        </w:rPr>
        <w:t>a stanovení jejích bližších ochranných podmínek</w:t>
      </w:r>
    </w:p>
    <w:p w14:paraId="44B6C425" w14:textId="77777777" w:rsidR="008C46B3" w:rsidRPr="000665E6" w:rsidRDefault="008C46B3" w:rsidP="008C46B3">
      <w:pPr>
        <w:pStyle w:val="Ministerstvo"/>
        <w:rPr>
          <w:rFonts w:ascii="Arial" w:hAnsi="Arial" w:cs="Arial"/>
          <w:sz w:val="22"/>
          <w:szCs w:val="22"/>
        </w:rPr>
      </w:pPr>
      <w:r w:rsidRPr="000665E6">
        <w:rPr>
          <w:rFonts w:ascii="Arial" w:hAnsi="Arial" w:cs="Arial"/>
          <w:sz w:val="22"/>
          <w:szCs w:val="22"/>
        </w:rPr>
        <w:t>Agentura ochrany přírody a krajiny Č</w:t>
      </w:r>
      <w:r w:rsidR="00CF7392">
        <w:rPr>
          <w:rFonts w:ascii="Arial" w:hAnsi="Arial" w:cs="Arial"/>
          <w:sz w:val="22"/>
          <w:szCs w:val="22"/>
        </w:rPr>
        <w:t>eské republiky (dále jen „Agentura“)</w:t>
      </w:r>
      <w:r w:rsidRPr="000665E6">
        <w:rPr>
          <w:rFonts w:ascii="Arial" w:hAnsi="Arial" w:cs="Arial"/>
          <w:sz w:val="22"/>
          <w:szCs w:val="22"/>
        </w:rPr>
        <w:t xml:space="preserve"> stanoví podle § 78 odst. 6 zákona č. 114/1992 Sb., o ochraně přírody a krajiny, ve znění pozdějších předpisů:</w:t>
      </w:r>
    </w:p>
    <w:p w14:paraId="328FA5A5" w14:textId="77777777" w:rsidR="000509E3" w:rsidRPr="00A3775D" w:rsidRDefault="000509E3" w:rsidP="00A3775D">
      <w:pPr>
        <w:pStyle w:val="Paragraf"/>
        <w:spacing w:before="360" w:after="120"/>
        <w:rPr>
          <w:rFonts w:ascii="Arial" w:hAnsi="Arial" w:cs="Arial"/>
          <w:b/>
          <w:sz w:val="22"/>
          <w:szCs w:val="22"/>
        </w:rPr>
      </w:pPr>
      <w:r w:rsidRPr="00A3775D">
        <w:rPr>
          <w:rFonts w:ascii="Arial" w:hAnsi="Arial" w:cs="Arial"/>
          <w:b/>
          <w:sz w:val="22"/>
          <w:szCs w:val="22"/>
        </w:rPr>
        <w:t xml:space="preserve">§ </w:t>
      </w:r>
      <w:r w:rsidRPr="00A3775D">
        <w:rPr>
          <w:rFonts w:ascii="Arial" w:hAnsi="Arial" w:cs="Arial"/>
          <w:b/>
          <w:sz w:val="22"/>
          <w:szCs w:val="22"/>
        </w:rPr>
        <w:fldChar w:fldCharType="begin"/>
      </w:r>
      <w:r w:rsidRPr="00A3775D">
        <w:rPr>
          <w:rFonts w:ascii="Arial" w:hAnsi="Arial" w:cs="Arial"/>
          <w:b/>
          <w:sz w:val="22"/>
          <w:szCs w:val="22"/>
        </w:rPr>
        <w:instrText xml:space="preserve"> SEQ § \* ARABIC </w:instrText>
      </w:r>
      <w:r w:rsidRPr="00A3775D">
        <w:rPr>
          <w:rFonts w:ascii="Arial" w:hAnsi="Arial" w:cs="Arial"/>
          <w:b/>
          <w:sz w:val="22"/>
          <w:szCs w:val="22"/>
        </w:rPr>
        <w:fldChar w:fldCharType="separate"/>
      </w:r>
      <w:r w:rsidRPr="00A3775D">
        <w:rPr>
          <w:rFonts w:ascii="Arial" w:hAnsi="Arial" w:cs="Arial"/>
          <w:b/>
          <w:noProof/>
          <w:sz w:val="22"/>
          <w:szCs w:val="22"/>
        </w:rPr>
        <w:t>1</w:t>
      </w:r>
      <w:r w:rsidRPr="00A3775D">
        <w:rPr>
          <w:rFonts w:ascii="Arial" w:hAnsi="Arial" w:cs="Arial"/>
          <w:b/>
          <w:sz w:val="22"/>
          <w:szCs w:val="22"/>
        </w:rPr>
        <w:fldChar w:fldCharType="end"/>
      </w:r>
    </w:p>
    <w:p w14:paraId="4BD27B7D" w14:textId="77777777" w:rsidR="000509E3" w:rsidRPr="000665E6" w:rsidRDefault="000509E3">
      <w:pPr>
        <w:pStyle w:val="Nadpisparagrafu"/>
        <w:numPr>
          <w:ilvl w:val="0"/>
          <w:numId w:val="0"/>
        </w:numPr>
        <w:spacing w:before="120" w:after="120"/>
        <w:rPr>
          <w:rFonts w:ascii="Arial" w:hAnsi="Arial" w:cs="Arial"/>
          <w:sz w:val="22"/>
          <w:szCs w:val="22"/>
        </w:rPr>
      </w:pPr>
      <w:r w:rsidRPr="000665E6">
        <w:rPr>
          <w:rFonts w:ascii="Arial" w:hAnsi="Arial" w:cs="Arial"/>
          <w:sz w:val="22"/>
          <w:szCs w:val="22"/>
        </w:rPr>
        <w:t>Vymezení přírodní rezervace</w:t>
      </w:r>
      <w:r w:rsidR="00CF7392">
        <w:rPr>
          <w:rFonts w:ascii="Arial" w:hAnsi="Arial" w:cs="Arial"/>
          <w:sz w:val="22"/>
          <w:szCs w:val="22"/>
        </w:rPr>
        <w:t xml:space="preserve"> a jejího ochranného pásma</w:t>
      </w:r>
    </w:p>
    <w:p w14:paraId="64D84E5D" w14:textId="076090CB" w:rsidR="000509E3" w:rsidRPr="000665E6" w:rsidRDefault="000509E3">
      <w:pPr>
        <w:pStyle w:val="Textodstavce"/>
        <w:tabs>
          <w:tab w:val="clear" w:pos="785"/>
          <w:tab w:val="clear" w:pos="851"/>
          <w:tab w:val="num" w:pos="-1985"/>
        </w:tabs>
        <w:rPr>
          <w:rFonts w:ascii="Arial" w:hAnsi="Arial" w:cs="Arial"/>
          <w:sz w:val="22"/>
          <w:szCs w:val="22"/>
        </w:rPr>
      </w:pPr>
      <w:r w:rsidRPr="000665E6">
        <w:rPr>
          <w:rFonts w:ascii="Arial" w:hAnsi="Arial" w:cs="Arial"/>
          <w:sz w:val="22"/>
          <w:szCs w:val="22"/>
        </w:rPr>
        <w:t xml:space="preserve"> </w:t>
      </w:r>
      <w:r w:rsidR="0029405B">
        <w:rPr>
          <w:rFonts w:ascii="Arial" w:hAnsi="Arial" w:cs="Arial"/>
          <w:sz w:val="22"/>
          <w:szCs w:val="22"/>
        </w:rPr>
        <w:t xml:space="preserve">Vyhlašuje </w:t>
      </w:r>
      <w:bookmarkStart w:id="0" w:name="_GoBack"/>
      <w:bookmarkEnd w:id="0"/>
      <w:r w:rsidRPr="000665E6">
        <w:rPr>
          <w:rFonts w:ascii="Arial" w:hAnsi="Arial" w:cs="Arial"/>
          <w:sz w:val="22"/>
          <w:szCs w:val="22"/>
        </w:rPr>
        <w:t xml:space="preserve">se </w:t>
      </w:r>
      <w:r w:rsidR="00CF7392">
        <w:rPr>
          <w:rFonts w:ascii="Arial" w:hAnsi="Arial" w:cs="Arial"/>
          <w:sz w:val="22"/>
          <w:szCs w:val="22"/>
        </w:rPr>
        <w:t>p</w:t>
      </w:r>
      <w:r w:rsidRPr="000665E6">
        <w:rPr>
          <w:rFonts w:ascii="Arial" w:hAnsi="Arial" w:cs="Arial"/>
          <w:sz w:val="22"/>
          <w:szCs w:val="22"/>
        </w:rPr>
        <w:t xml:space="preserve">řírodní rezervace </w:t>
      </w:r>
      <w:r w:rsidR="008C46B3" w:rsidRPr="000665E6">
        <w:rPr>
          <w:rFonts w:ascii="Arial" w:hAnsi="Arial" w:cs="Arial"/>
          <w:sz w:val="22"/>
          <w:szCs w:val="22"/>
        </w:rPr>
        <w:t xml:space="preserve">Na Hranicích </w:t>
      </w:r>
      <w:r w:rsidRPr="000665E6">
        <w:rPr>
          <w:rFonts w:ascii="Arial" w:hAnsi="Arial" w:cs="Arial"/>
          <w:sz w:val="22"/>
          <w:szCs w:val="22"/>
        </w:rPr>
        <w:t>(dále jen „přírodní rezervace“).</w:t>
      </w:r>
    </w:p>
    <w:p w14:paraId="59432B76" w14:textId="77777777" w:rsidR="000509E3" w:rsidRPr="000665E6" w:rsidRDefault="000509E3">
      <w:pPr>
        <w:pStyle w:val="Textodstavce"/>
        <w:tabs>
          <w:tab w:val="clear" w:pos="785"/>
          <w:tab w:val="clear" w:pos="851"/>
          <w:tab w:val="num" w:pos="-1985"/>
        </w:tabs>
        <w:rPr>
          <w:rFonts w:ascii="Arial" w:hAnsi="Arial" w:cs="Arial"/>
          <w:sz w:val="22"/>
          <w:szCs w:val="22"/>
        </w:rPr>
      </w:pPr>
      <w:r w:rsidRPr="000665E6">
        <w:rPr>
          <w:rFonts w:ascii="Arial" w:hAnsi="Arial" w:cs="Arial"/>
          <w:sz w:val="22"/>
          <w:szCs w:val="22"/>
        </w:rPr>
        <w:t xml:space="preserve"> Přírodní rezervace se rozkládá na území </w:t>
      </w:r>
      <w:r w:rsidR="008C46B3" w:rsidRPr="000665E6">
        <w:rPr>
          <w:rFonts w:ascii="Arial" w:hAnsi="Arial" w:cs="Arial"/>
          <w:sz w:val="22"/>
          <w:szCs w:val="22"/>
        </w:rPr>
        <w:t>Libereckého kraje</w:t>
      </w:r>
      <w:r w:rsidRPr="000665E6">
        <w:rPr>
          <w:rFonts w:ascii="Arial" w:hAnsi="Arial" w:cs="Arial"/>
          <w:sz w:val="22"/>
          <w:szCs w:val="22"/>
        </w:rPr>
        <w:t xml:space="preserve">, v katastrálním území </w:t>
      </w:r>
      <w:r w:rsidR="00BF18DE" w:rsidRPr="000665E6">
        <w:rPr>
          <w:rFonts w:ascii="Arial" w:hAnsi="Arial" w:cs="Arial"/>
          <w:sz w:val="22"/>
          <w:szCs w:val="22"/>
        </w:rPr>
        <w:t xml:space="preserve">Bukovina u Turnova. </w:t>
      </w:r>
      <w:r w:rsidRPr="000665E6">
        <w:rPr>
          <w:rFonts w:ascii="Arial" w:hAnsi="Arial" w:cs="Arial"/>
          <w:sz w:val="22"/>
          <w:szCs w:val="22"/>
        </w:rPr>
        <w:t>Hranice přírodní rezervace se stanoví uzavřeným geometrickým obrazcem s přímými stranami, jehož vrcholy jsou určeny souřadnicemi jednotné trigonometrické sítě katastrální</w:t>
      </w:r>
      <w:r w:rsidR="000665E6">
        <w:rPr>
          <w:rFonts w:ascii="Arial" w:hAnsi="Arial" w:cs="Arial"/>
          <w:sz w:val="22"/>
          <w:szCs w:val="22"/>
        </w:rPr>
        <w:t xml:space="preserve"> </w:t>
      </w:r>
      <w:r w:rsidRPr="000665E6">
        <w:rPr>
          <w:rStyle w:val="Znakapoznpodarou"/>
          <w:rFonts w:ascii="Arial" w:hAnsi="Arial" w:cs="Arial"/>
          <w:sz w:val="22"/>
          <w:szCs w:val="22"/>
        </w:rPr>
        <w:footnoteReference w:customMarkFollows="1" w:id="1"/>
        <w:t>1)</w:t>
      </w:r>
      <w:r w:rsidRPr="000665E6">
        <w:rPr>
          <w:rFonts w:ascii="Arial" w:hAnsi="Arial" w:cs="Arial"/>
          <w:sz w:val="22"/>
          <w:szCs w:val="22"/>
        </w:rPr>
        <w:t>. Seznam souřadnic vrcholů geometrického obrazce tak, jak jdou v obrazci za sebou, je uveden v příloze č. 1 k tomuto nařízení</w:t>
      </w:r>
      <w:r w:rsidR="00CF7392">
        <w:rPr>
          <w:rFonts w:ascii="Arial" w:hAnsi="Arial" w:cs="Arial"/>
          <w:sz w:val="22"/>
          <w:szCs w:val="22"/>
        </w:rPr>
        <w:t xml:space="preserve"> Agentury</w:t>
      </w:r>
      <w:r w:rsidRPr="000665E6">
        <w:rPr>
          <w:rFonts w:ascii="Arial" w:hAnsi="Arial" w:cs="Arial"/>
          <w:sz w:val="22"/>
          <w:szCs w:val="22"/>
        </w:rPr>
        <w:t>.</w:t>
      </w:r>
    </w:p>
    <w:p w14:paraId="00E73A5E" w14:textId="77777777" w:rsidR="000509E3" w:rsidRPr="000665E6" w:rsidRDefault="000509E3">
      <w:pPr>
        <w:pStyle w:val="Textodstavce"/>
        <w:tabs>
          <w:tab w:val="clear" w:pos="785"/>
          <w:tab w:val="clear" w:pos="851"/>
          <w:tab w:val="num" w:pos="-1985"/>
        </w:tabs>
        <w:rPr>
          <w:rFonts w:ascii="Arial" w:hAnsi="Arial" w:cs="Arial"/>
          <w:sz w:val="22"/>
          <w:szCs w:val="22"/>
        </w:rPr>
      </w:pPr>
      <w:r w:rsidRPr="000665E6">
        <w:rPr>
          <w:rFonts w:ascii="Arial" w:hAnsi="Arial" w:cs="Arial"/>
          <w:sz w:val="22"/>
          <w:szCs w:val="22"/>
        </w:rPr>
        <w:t xml:space="preserve"> Ochranné pásmo přírodní rezervace se rozkládá na území </w:t>
      </w:r>
      <w:r w:rsidR="00BF18DE" w:rsidRPr="000665E6">
        <w:rPr>
          <w:rFonts w:ascii="Arial" w:hAnsi="Arial" w:cs="Arial"/>
          <w:sz w:val="22"/>
          <w:szCs w:val="22"/>
        </w:rPr>
        <w:t xml:space="preserve">Libereckého </w:t>
      </w:r>
      <w:r w:rsidRPr="000665E6">
        <w:rPr>
          <w:rFonts w:ascii="Arial" w:hAnsi="Arial" w:cs="Arial"/>
          <w:sz w:val="22"/>
          <w:szCs w:val="22"/>
        </w:rPr>
        <w:t xml:space="preserve">kraje, v katastrálním území </w:t>
      </w:r>
      <w:r w:rsidR="00BF18DE" w:rsidRPr="000665E6">
        <w:rPr>
          <w:rFonts w:ascii="Arial" w:hAnsi="Arial" w:cs="Arial"/>
          <w:sz w:val="22"/>
          <w:szCs w:val="22"/>
        </w:rPr>
        <w:t>Bukovina u Turnova.</w:t>
      </w:r>
      <w:r w:rsidRPr="000665E6">
        <w:rPr>
          <w:rFonts w:ascii="Arial" w:hAnsi="Arial" w:cs="Arial"/>
          <w:sz w:val="22"/>
          <w:szCs w:val="22"/>
        </w:rPr>
        <w:t xml:space="preserve"> Hranice ochranného pásma přírodní rezervace se stanoví </w:t>
      </w:r>
      <w:r w:rsidR="00BF18DE" w:rsidRPr="000665E6">
        <w:rPr>
          <w:rFonts w:ascii="Arial" w:hAnsi="Arial" w:cs="Arial"/>
          <w:sz w:val="22"/>
          <w:szCs w:val="22"/>
        </w:rPr>
        <w:t>u</w:t>
      </w:r>
      <w:r w:rsidRPr="000665E6">
        <w:rPr>
          <w:rFonts w:ascii="Arial" w:hAnsi="Arial" w:cs="Arial"/>
          <w:sz w:val="22"/>
          <w:szCs w:val="22"/>
        </w:rPr>
        <w:t>zavřenými geometrickými obrazci s přímými stranami, je</w:t>
      </w:r>
      <w:r w:rsidR="00863EDD">
        <w:rPr>
          <w:rFonts w:ascii="Arial" w:hAnsi="Arial" w:cs="Arial"/>
          <w:sz w:val="22"/>
          <w:szCs w:val="22"/>
        </w:rPr>
        <w:t>j</w:t>
      </w:r>
      <w:r w:rsidR="00BA22E5">
        <w:rPr>
          <w:rFonts w:ascii="Arial" w:hAnsi="Arial" w:cs="Arial"/>
          <w:sz w:val="22"/>
          <w:szCs w:val="22"/>
        </w:rPr>
        <w:t>ichž</w:t>
      </w:r>
      <w:r w:rsidRPr="000665E6">
        <w:rPr>
          <w:rFonts w:ascii="Arial" w:hAnsi="Arial" w:cs="Arial"/>
          <w:sz w:val="22"/>
          <w:szCs w:val="22"/>
        </w:rPr>
        <w:t xml:space="preserve"> vrcholy jsou určeny souřadnicemi </w:t>
      </w:r>
      <w:r w:rsidR="00CF7392" w:rsidRPr="00CF7392">
        <w:rPr>
          <w:rFonts w:ascii="Arial" w:eastAsia="Calibri" w:hAnsi="Arial" w:cs="Arial"/>
          <w:sz w:val="22"/>
          <w:szCs w:val="22"/>
          <w:lang w:eastAsia="en-US"/>
        </w:rPr>
        <w:t>jednotné trigonometrické sítě katastrální</w:t>
      </w:r>
      <w:r w:rsidR="001266EE">
        <w:rPr>
          <w:rStyle w:val="Znakapoznpodarou"/>
          <w:rFonts w:ascii="Arial" w:hAnsi="Arial" w:cs="Arial"/>
          <w:sz w:val="22"/>
          <w:szCs w:val="22"/>
        </w:rPr>
        <w:footnoteReference w:id="2"/>
      </w:r>
      <w:r w:rsidRPr="000665E6">
        <w:rPr>
          <w:rFonts w:ascii="Arial" w:hAnsi="Arial" w:cs="Arial"/>
          <w:sz w:val="22"/>
          <w:szCs w:val="22"/>
        </w:rPr>
        <w:t>. Seznam souřadnic vrcholů geometrick</w:t>
      </w:r>
      <w:r w:rsidR="00003764">
        <w:rPr>
          <w:rFonts w:ascii="Arial" w:hAnsi="Arial" w:cs="Arial"/>
          <w:sz w:val="22"/>
          <w:szCs w:val="22"/>
        </w:rPr>
        <w:t>ých</w:t>
      </w:r>
      <w:r w:rsidRPr="000665E6">
        <w:rPr>
          <w:rFonts w:ascii="Arial" w:hAnsi="Arial" w:cs="Arial"/>
          <w:sz w:val="22"/>
          <w:szCs w:val="22"/>
        </w:rPr>
        <w:t xml:space="preserve"> obrazc</w:t>
      </w:r>
      <w:r w:rsidR="00003764">
        <w:rPr>
          <w:rFonts w:ascii="Arial" w:hAnsi="Arial" w:cs="Arial"/>
          <w:sz w:val="22"/>
          <w:szCs w:val="22"/>
        </w:rPr>
        <w:t>ů</w:t>
      </w:r>
      <w:r w:rsidRPr="000665E6">
        <w:rPr>
          <w:rFonts w:ascii="Arial" w:hAnsi="Arial" w:cs="Arial"/>
          <w:sz w:val="22"/>
          <w:szCs w:val="22"/>
        </w:rPr>
        <w:t xml:space="preserve"> tak, jak jdou v obrazc</w:t>
      </w:r>
      <w:r w:rsidR="00BA22E5">
        <w:rPr>
          <w:rFonts w:ascii="Arial" w:hAnsi="Arial" w:cs="Arial"/>
          <w:sz w:val="22"/>
          <w:szCs w:val="22"/>
        </w:rPr>
        <w:t>ích</w:t>
      </w:r>
      <w:r w:rsidRPr="000665E6">
        <w:rPr>
          <w:rFonts w:ascii="Arial" w:hAnsi="Arial" w:cs="Arial"/>
          <w:sz w:val="22"/>
          <w:szCs w:val="22"/>
        </w:rPr>
        <w:t xml:space="preserve"> za sebou, je uveden v příloze č. 2 k tomuto </w:t>
      </w:r>
      <w:r w:rsidR="000665E6">
        <w:rPr>
          <w:rFonts w:ascii="Arial" w:hAnsi="Arial" w:cs="Arial"/>
          <w:sz w:val="22"/>
          <w:szCs w:val="22"/>
        </w:rPr>
        <w:t>nařízení</w:t>
      </w:r>
      <w:r w:rsidR="00CF7392">
        <w:rPr>
          <w:rFonts w:ascii="Arial" w:hAnsi="Arial" w:cs="Arial"/>
          <w:sz w:val="22"/>
          <w:szCs w:val="22"/>
        </w:rPr>
        <w:t xml:space="preserve"> Agentury</w:t>
      </w:r>
      <w:r w:rsidRPr="000665E6">
        <w:rPr>
          <w:rFonts w:ascii="Arial" w:hAnsi="Arial" w:cs="Arial"/>
          <w:sz w:val="22"/>
          <w:szCs w:val="22"/>
        </w:rPr>
        <w:t>.</w:t>
      </w:r>
    </w:p>
    <w:p w14:paraId="41B6DC39" w14:textId="77777777" w:rsidR="000509E3" w:rsidRPr="000665E6" w:rsidRDefault="000509E3">
      <w:pPr>
        <w:pStyle w:val="Textodstavce"/>
        <w:tabs>
          <w:tab w:val="clear" w:pos="785"/>
          <w:tab w:val="clear" w:pos="851"/>
          <w:tab w:val="num" w:pos="-1985"/>
        </w:tabs>
        <w:rPr>
          <w:rFonts w:ascii="Arial" w:hAnsi="Arial" w:cs="Arial"/>
          <w:sz w:val="22"/>
          <w:szCs w:val="22"/>
        </w:rPr>
      </w:pPr>
      <w:r w:rsidRPr="000665E6">
        <w:rPr>
          <w:rFonts w:ascii="Arial" w:hAnsi="Arial" w:cs="Arial"/>
          <w:sz w:val="22"/>
          <w:szCs w:val="22"/>
        </w:rPr>
        <w:t xml:space="preserve"> Orientační grafické znázornění území přírodní rezervace </w:t>
      </w:r>
      <w:r w:rsidR="00CF7392">
        <w:rPr>
          <w:rFonts w:ascii="Arial" w:hAnsi="Arial" w:cs="Arial"/>
          <w:sz w:val="22"/>
          <w:szCs w:val="22"/>
        </w:rPr>
        <w:t xml:space="preserve">a jejího ochranného pásma </w:t>
      </w:r>
      <w:r w:rsidRPr="000665E6">
        <w:rPr>
          <w:rFonts w:ascii="Arial" w:hAnsi="Arial" w:cs="Arial"/>
          <w:sz w:val="22"/>
          <w:szCs w:val="22"/>
        </w:rPr>
        <w:t>je uvedeno v příloze č. 3 k tomuto nařízení</w:t>
      </w:r>
      <w:r w:rsidR="00CF7392">
        <w:rPr>
          <w:rFonts w:ascii="Arial" w:hAnsi="Arial" w:cs="Arial"/>
          <w:sz w:val="22"/>
          <w:szCs w:val="22"/>
        </w:rPr>
        <w:t xml:space="preserve"> Agentury</w:t>
      </w:r>
      <w:r w:rsidRPr="000665E6">
        <w:rPr>
          <w:rFonts w:ascii="Arial" w:hAnsi="Arial" w:cs="Arial"/>
          <w:sz w:val="22"/>
          <w:szCs w:val="22"/>
        </w:rPr>
        <w:t>.</w:t>
      </w:r>
    </w:p>
    <w:p w14:paraId="1F2B59C4" w14:textId="77777777" w:rsidR="000509E3" w:rsidRPr="00A3775D" w:rsidRDefault="000509E3" w:rsidP="00A3775D">
      <w:pPr>
        <w:pStyle w:val="Paragraf"/>
        <w:spacing w:before="360" w:after="120"/>
        <w:rPr>
          <w:rFonts w:ascii="Arial" w:hAnsi="Arial" w:cs="Arial"/>
          <w:b/>
          <w:sz w:val="22"/>
          <w:szCs w:val="22"/>
        </w:rPr>
      </w:pPr>
      <w:r w:rsidRPr="00A3775D">
        <w:rPr>
          <w:rFonts w:ascii="Arial" w:hAnsi="Arial" w:cs="Arial"/>
          <w:b/>
          <w:sz w:val="22"/>
          <w:szCs w:val="22"/>
        </w:rPr>
        <w:t xml:space="preserve">§ </w:t>
      </w:r>
      <w:r w:rsidRPr="00A3775D">
        <w:rPr>
          <w:rFonts w:ascii="Arial" w:hAnsi="Arial" w:cs="Arial"/>
          <w:b/>
          <w:sz w:val="22"/>
          <w:szCs w:val="22"/>
        </w:rPr>
        <w:fldChar w:fldCharType="begin"/>
      </w:r>
      <w:r w:rsidRPr="00A3775D">
        <w:rPr>
          <w:rFonts w:ascii="Arial" w:hAnsi="Arial" w:cs="Arial"/>
          <w:b/>
          <w:sz w:val="22"/>
          <w:szCs w:val="22"/>
        </w:rPr>
        <w:instrText xml:space="preserve"> SEQ § \* ARABIC </w:instrText>
      </w:r>
      <w:r w:rsidRPr="00A3775D">
        <w:rPr>
          <w:rFonts w:ascii="Arial" w:hAnsi="Arial" w:cs="Arial"/>
          <w:b/>
          <w:sz w:val="22"/>
          <w:szCs w:val="22"/>
        </w:rPr>
        <w:fldChar w:fldCharType="separate"/>
      </w:r>
      <w:r w:rsidRPr="00A3775D">
        <w:rPr>
          <w:rFonts w:ascii="Arial" w:hAnsi="Arial" w:cs="Arial"/>
          <w:b/>
          <w:noProof/>
          <w:sz w:val="22"/>
          <w:szCs w:val="22"/>
        </w:rPr>
        <w:t>2</w:t>
      </w:r>
      <w:r w:rsidRPr="00A3775D">
        <w:rPr>
          <w:rFonts w:ascii="Arial" w:hAnsi="Arial" w:cs="Arial"/>
          <w:b/>
          <w:sz w:val="22"/>
          <w:szCs w:val="22"/>
        </w:rPr>
        <w:fldChar w:fldCharType="end"/>
      </w:r>
    </w:p>
    <w:p w14:paraId="5D1F7816" w14:textId="77777777" w:rsidR="000509E3" w:rsidRPr="000665E6" w:rsidRDefault="000509E3">
      <w:pPr>
        <w:pStyle w:val="Nadpisparagrafu"/>
        <w:numPr>
          <w:ilvl w:val="0"/>
          <w:numId w:val="0"/>
        </w:numPr>
        <w:spacing w:before="120" w:after="120"/>
        <w:rPr>
          <w:rFonts w:ascii="Arial" w:hAnsi="Arial" w:cs="Arial"/>
          <w:sz w:val="22"/>
          <w:szCs w:val="22"/>
        </w:rPr>
      </w:pPr>
      <w:r w:rsidRPr="000665E6">
        <w:rPr>
          <w:rFonts w:ascii="Arial" w:hAnsi="Arial" w:cs="Arial"/>
          <w:sz w:val="22"/>
          <w:szCs w:val="22"/>
        </w:rPr>
        <w:t>Předmět ochrany</w:t>
      </w:r>
    </w:p>
    <w:p w14:paraId="1B4ED390" w14:textId="77777777" w:rsidR="009D23D0" w:rsidRPr="000665E6" w:rsidRDefault="000509E3" w:rsidP="00A3775D">
      <w:pPr>
        <w:pStyle w:val="Textbodu"/>
        <w:numPr>
          <w:ilvl w:val="0"/>
          <w:numId w:val="0"/>
        </w:numPr>
        <w:spacing w:before="120" w:after="120"/>
        <w:ind w:firstLine="426"/>
      </w:pPr>
      <w:r w:rsidRPr="00A3775D">
        <w:rPr>
          <w:rFonts w:ascii="Arial" w:hAnsi="Arial" w:cs="Arial"/>
          <w:sz w:val="22"/>
          <w:szCs w:val="22"/>
        </w:rPr>
        <w:t>Předmětem ochrany přírodní rezervace j</w:t>
      </w:r>
      <w:r w:rsidR="009354EB" w:rsidRPr="00A3775D">
        <w:rPr>
          <w:rFonts w:ascii="Arial" w:hAnsi="Arial" w:cs="Arial"/>
          <w:sz w:val="22"/>
          <w:szCs w:val="22"/>
        </w:rPr>
        <w:t>e</w:t>
      </w:r>
      <w:r w:rsidR="00CF7392">
        <w:rPr>
          <w:rFonts w:ascii="Arial" w:hAnsi="Arial" w:cs="Arial"/>
          <w:sz w:val="22"/>
          <w:szCs w:val="22"/>
        </w:rPr>
        <w:t xml:space="preserve"> k</w:t>
      </w:r>
      <w:r w:rsidR="00CF7392" w:rsidRPr="00CF7392">
        <w:rPr>
          <w:rFonts w:ascii="Arial" w:hAnsi="Arial" w:cs="Arial"/>
          <w:sz w:val="22"/>
          <w:szCs w:val="22"/>
        </w:rPr>
        <w:t xml:space="preserve">omplex ekosystémů přirozených a přírodě blízkých svahových bučin s výskytem lesních </w:t>
      </w:r>
      <w:proofErr w:type="spellStart"/>
      <w:r w:rsidR="00CF7392" w:rsidRPr="00CF7392">
        <w:rPr>
          <w:rFonts w:ascii="Arial" w:hAnsi="Arial" w:cs="Arial"/>
          <w:sz w:val="22"/>
          <w:szCs w:val="22"/>
        </w:rPr>
        <w:t>pěnovcových</w:t>
      </w:r>
      <w:proofErr w:type="spellEnd"/>
      <w:r w:rsidR="00CF7392" w:rsidRPr="00CF7392">
        <w:rPr>
          <w:rFonts w:ascii="Arial" w:hAnsi="Arial" w:cs="Arial"/>
          <w:sz w:val="22"/>
          <w:szCs w:val="22"/>
        </w:rPr>
        <w:t xml:space="preserve"> pramenišť s přesličkou největší (</w:t>
      </w:r>
      <w:proofErr w:type="spellStart"/>
      <w:r w:rsidR="00CF7392" w:rsidRPr="00A3775D">
        <w:rPr>
          <w:rFonts w:ascii="Arial" w:hAnsi="Arial" w:cs="Arial"/>
          <w:i/>
          <w:sz w:val="22"/>
          <w:szCs w:val="22"/>
        </w:rPr>
        <w:t>Equisetum</w:t>
      </w:r>
      <w:proofErr w:type="spellEnd"/>
      <w:r w:rsidR="00CF7392" w:rsidRPr="00A3775D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="00CF7392" w:rsidRPr="00A3775D">
        <w:rPr>
          <w:rFonts w:ascii="Arial" w:hAnsi="Arial" w:cs="Arial"/>
          <w:i/>
          <w:sz w:val="22"/>
          <w:szCs w:val="22"/>
        </w:rPr>
        <w:t>telmateia</w:t>
      </w:r>
      <w:proofErr w:type="spellEnd"/>
      <w:r w:rsidR="00CF7392" w:rsidRPr="00CF7392">
        <w:rPr>
          <w:rFonts w:ascii="Arial" w:hAnsi="Arial" w:cs="Arial"/>
          <w:sz w:val="22"/>
          <w:szCs w:val="22"/>
        </w:rPr>
        <w:t>) a řady vzácných a ohrožených</w:t>
      </w:r>
      <w:r w:rsidR="00774F9F">
        <w:rPr>
          <w:rFonts w:ascii="Arial" w:hAnsi="Arial" w:cs="Arial"/>
          <w:sz w:val="22"/>
          <w:szCs w:val="22"/>
        </w:rPr>
        <w:t xml:space="preserve"> druhů rostlin, živočichů </w:t>
      </w:r>
      <w:r w:rsidR="00CF7392" w:rsidRPr="00CF7392">
        <w:rPr>
          <w:rFonts w:ascii="Arial" w:hAnsi="Arial" w:cs="Arial"/>
          <w:sz w:val="22"/>
          <w:szCs w:val="22"/>
        </w:rPr>
        <w:t>a hub.</w:t>
      </w:r>
    </w:p>
    <w:p w14:paraId="3A17008C" w14:textId="77777777" w:rsidR="000509E3" w:rsidRPr="00A3775D" w:rsidRDefault="000509E3" w:rsidP="00A3775D">
      <w:pPr>
        <w:pStyle w:val="Textbodu"/>
        <w:numPr>
          <w:ilvl w:val="0"/>
          <w:numId w:val="0"/>
        </w:numPr>
        <w:spacing w:before="360" w:after="120"/>
        <w:jc w:val="center"/>
        <w:rPr>
          <w:rFonts w:ascii="Arial" w:hAnsi="Arial" w:cs="Arial"/>
          <w:b/>
          <w:sz w:val="22"/>
          <w:szCs w:val="22"/>
        </w:rPr>
      </w:pPr>
      <w:r w:rsidRPr="00A3775D">
        <w:rPr>
          <w:rFonts w:ascii="Arial" w:hAnsi="Arial" w:cs="Arial"/>
          <w:b/>
          <w:sz w:val="22"/>
          <w:szCs w:val="22"/>
        </w:rPr>
        <w:t xml:space="preserve">§ </w:t>
      </w:r>
      <w:r w:rsidRPr="00A3775D">
        <w:rPr>
          <w:rFonts w:ascii="Arial" w:hAnsi="Arial" w:cs="Arial"/>
          <w:b/>
          <w:sz w:val="22"/>
          <w:szCs w:val="22"/>
        </w:rPr>
        <w:fldChar w:fldCharType="begin"/>
      </w:r>
      <w:r w:rsidRPr="00A3775D">
        <w:rPr>
          <w:rFonts w:ascii="Arial" w:hAnsi="Arial" w:cs="Arial"/>
          <w:b/>
          <w:sz w:val="22"/>
          <w:szCs w:val="22"/>
        </w:rPr>
        <w:instrText xml:space="preserve"> SEQ § \* ARABIC </w:instrText>
      </w:r>
      <w:r w:rsidRPr="00A3775D">
        <w:rPr>
          <w:rFonts w:ascii="Arial" w:hAnsi="Arial" w:cs="Arial"/>
          <w:b/>
          <w:sz w:val="22"/>
          <w:szCs w:val="22"/>
        </w:rPr>
        <w:fldChar w:fldCharType="separate"/>
      </w:r>
      <w:r w:rsidRPr="00A3775D">
        <w:rPr>
          <w:rFonts w:ascii="Arial" w:hAnsi="Arial" w:cs="Arial"/>
          <w:b/>
          <w:noProof/>
          <w:sz w:val="22"/>
          <w:szCs w:val="22"/>
        </w:rPr>
        <w:t>3</w:t>
      </w:r>
      <w:r w:rsidRPr="00A3775D">
        <w:rPr>
          <w:rFonts w:ascii="Arial" w:hAnsi="Arial" w:cs="Arial"/>
          <w:b/>
          <w:sz w:val="22"/>
          <w:szCs w:val="22"/>
        </w:rPr>
        <w:fldChar w:fldCharType="end"/>
      </w:r>
    </w:p>
    <w:p w14:paraId="1F7CCE68" w14:textId="77777777" w:rsidR="000509E3" w:rsidRPr="000665E6" w:rsidRDefault="000509E3">
      <w:pPr>
        <w:pStyle w:val="Nadpisparagrafu"/>
        <w:numPr>
          <w:ilvl w:val="0"/>
          <w:numId w:val="0"/>
        </w:numPr>
        <w:spacing w:before="120" w:after="120"/>
        <w:rPr>
          <w:rFonts w:ascii="Arial" w:hAnsi="Arial" w:cs="Arial"/>
          <w:sz w:val="22"/>
          <w:szCs w:val="22"/>
        </w:rPr>
      </w:pPr>
      <w:r w:rsidRPr="000665E6">
        <w:rPr>
          <w:rFonts w:ascii="Arial" w:hAnsi="Arial" w:cs="Arial"/>
          <w:sz w:val="22"/>
          <w:szCs w:val="22"/>
        </w:rPr>
        <w:t xml:space="preserve">Bližší ochranné podmínky </w:t>
      </w:r>
    </w:p>
    <w:p w14:paraId="12073391" w14:textId="77777777" w:rsidR="000509E3" w:rsidRPr="00A3775D" w:rsidRDefault="000509E3">
      <w:pPr>
        <w:pStyle w:val="Textparagrafu"/>
        <w:spacing w:before="120" w:after="120"/>
        <w:rPr>
          <w:rFonts w:ascii="Arial" w:hAnsi="Arial" w:cs="Arial"/>
          <w:sz w:val="22"/>
          <w:szCs w:val="22"/>
        </w:rPr>
      </w:pPr>
      <w:r w:rsidRPr="00A3775D">
        <w:rPr>
          <w:rFonts w:ascii="Arial" w:hAnsi="Arial" w:cs="Arial"/>
          <w:sz w:val="22"/>
          <w:szCs w:val="22"/>
        </w:rPr>
        <w:t>Jen se souhlasem příslušného orgánu ochrany přírody lze v přírodní rezervaci:</w:t>
      </w:r>
    </w:p>
    <w:p w14:paraId="3951F59A" w14:textId="77777777" w:rsidR="009D23D0" w:rsidRPr="009D23D0" w:rsidRDefault="009D23D0" w:rsidP="009D23D0">
      <w:pPr>
        <w:numPr>
          <w:ilvl w:val="0"/>
          <w:numId w:val="36"/>
        </w:numPr>
        <w:suppressAutoHyphens/>
        <w:spacing w:after="60"/>
        <w:ind w:left="568" w:hanging="284"/>
        <w:rPr>
          <w:rFonts w:ascii="Arial" w:hAnsi="Arial" w:cs="Arial"/>
          <w:sz w:val="22"/>
          <w:szCs w:val="22"/>
        </w:rPr>
      </w:pPr>
      <w:r w:rsidRPr="009D23D0">
        <w:rPr>
          <w:rFonts w:ascii="Arial" w:hAnsi="Arial" w:cs="Arial"/>
          <w:sz w:val="22"/>
          <w:szCs w:val="22"/>
        </w:rPr>
        <w:t>povolovat a provádět změny druhů pozemků nebo způsobů jejich využití či ochrany</w:t>
      </w:r>
      <w:r w:rsidR="001266EE">
        <w:rPr>
          <w:rStyle w:val="Znakapoznpodarou"/>
          <w:rFonts w:ascii="Arial" w:hAnsi="Arial" w:cs="Arial"/>
          <w:sz w:val="22"/>
          <w:szCs w:val="22"/>
        </w:rPr>
        <w:footnoteReference w:id="3"/>
      </w:r>
      <w:r w:rsidR="00ED21A2">
        <w:rPr>
          <w:rFonts w:ascii="Arial" w:hAnsi="Arial" w:cs="Arial"/>
          <w:sz w:val="22"/>
          <w:szCs w:val="22"/>
        </w:rPr>
        <w:t>,</w:t>
      </w:r>
    </w:p>
    <w:p w14:paraId="1847EA11" w14:textId="77777777" w:rsidR="009D23D0" w:rsidRPr="009D23D0" w:rsidRDefault="009D23D0" w:rsidP="009D23D0">
      <w:pPr>
        <w:numPr>
          <w:ilvl w:val="0"/>
          <w:numId w:val="36"/>
        </w:numPr>
        <w:suppressAutoHyphens/>
        <w:spacing w:after="60"/>
        <w:ind w:left="568" w:hanging="284"/>
        <w:rPr>
          <w:rFonts w:ascii="Arial" w:hAnsi="Arial" w:cs="Arial"/>
          <w:sz w:val="22"/>
          <w:szCs w:val="22"/>
        </w:rPr>
      </w:pPr>
      <w:r w:rsidRPr="009D23D0">
        <w:rPr>
          <w:rFonts w:ascii="Arial" w:hAnsi="Arial" w:cs="Arial"/>
          <w:sz w:val="22"/>
          <w:szCs w:val="22"/>
        </w:rPr>
        <w:lastRenderedPageBreak/>
        <w:t>povolovat nebo provádět změny dokončených staveb anebo změny staveb před jejich dokončením</w:t>
      </w:r>
      <w:r w:rsidR="001266EE">
        <w:rPr>
          <w:rStyle w:val="Znakapoznpodarou"/>
          <w:rFonts w:ascii="Arial" w:hAnsi="Arial" w:cs="Arial"/>
          <w:sz w:val="22"/>
          <w:szCs w:val="22"/>
        </w:rPr>
        <w:footnoteReference w:id="4"/>
      </w:r>
      <w:r w:rsidR="00A13F91">
        <w:rPr>
          <w:rFonts w:ascii="Arial" w:hAnsi="Arial" w:cs="Arial"/>
          <w:sz w:val="22"/>
          <w:szCs w:val="22"/>
        </w:rPr>
        <w:t>,</w:t>
      </w:r>
    </w:p>
    <w:p w14:paraId="19EB4ED7" w14:textId="77777777" w:rsidR="009D23D0" w:rsidRPr="009D23D0" w:rsidRDefault="009D23D0" w:rsidP="009D23D0">
      <w:pPr>
        <w:numPr>
          <w:ilvl w:val="0"/>
          <w:numId w:val="36"/>
        </w:numPr>
        <w:suppressAutoHyphens/>
        <w:spacing w:after="60"/>
        <w:ind w:left="568" w:hanging="284"/>
        <w:rPr>
          <w:rFonts w:ascii="Arial" w:hAnsi="Arial" w:cs="Arial"/>
          <w:sz w:val="22"/>
          <w:szCs w:val="22"/>
        </w:rPr>
      </w:pPr>
      <w:r w:rsidRPr="009D23D0">
        <w:rPr>
          <w:rFonts w:ascii="Arial" w:hAnsi="Arial" w:cs="Arial"/>
          <w:sz w:val="22"/>
          <w:szCs w:val="22"/>
        </w:rPr>
        <w:t>provádět terénní úpravy a zemní práce (vč. budování, údržby a provozního zpevňování lesních cest, technologických linek, stezek a pěšin)</w:t>
      </w:r>
      <w:r w:rsidR="00A13F91">
        <w:rPr>
          <w:rFonts w:ascii="Arial" w:hAnsi="Arial" w:cs="Arial"/>
          <w:sz w:val="22"/>
          <w:szCs w:val="22"/>
        </w:rPr>
        <w:t>,</w:t>
      </w:r>
    </w:p>
    <w:p w14:paraId="733C5E93" w14:textId="77777777" w:rsidR="009D23D0" w:rsidRPr="009D23D0" w:rsidRDefault="009D23D0" w:rsidP="009D23D0">
      <w:pPr>
        <w:numPr>
          <w:ilvl w:val="0"/>
          <w:numId w:val="36"/>
        </w:numPr>
        <w:suppressAutoHyphens/>
        <w:spacing w:after="60"/>
        <w:ind w:left="568" w:hanging="284"/>
        <w:rPr>
          <w:rFonts w:ascii="Arial" w:hAnsi="Arial" w:cs="Arial"/>
          <w:sz w:val="22"/>
          <w:szCs w:val="22"/>
        </w:rPr>
      </w:pPr>
      <w:r w:rsidRPr="009D23D0">
        <w:rPr>
          <w:rFonts w:ascii="Arial" w:hAnsi="Arial" w:cs="Arial"/>
          <w:sz w:val="22"/>
          <w:szCs w:val="22"/>
        </w:rPr>
        <w:t>zřizovat skládky jakýchkoli materiálů vyjma krátkodobého skladování dřevní hmoty v rámci lesního hospodaření</w:t>
      </w:r>
      <w:r w:rsidR="00A13F91">
        <w:rPr>
          <w:rFonts w:ascii="Arial" w:hAnsi="Arial" w:cs="Arial"/>
          <w:sz w:val="22"/>
          <w:szCs w:val="22"/>
        </w:rPr>
        <w:t>,</w:t>
      </w:r>
    </w:p>
    <w:p w14:paraId="6E0530C0" w14:textId="77777777" w:rsidR="009D23D0" w:rsidRPr="009D23D0" w:rsidRDefault="009D23D0" w:rsidP="009D23D0">
      <w:pPr>
        <w:numPr>
          <w:ilvl w:val="0"/>
          <w:numId w:val="36"/>
        </w:numPr>
        <w:suppressAutoHyphens/>
        <w:spacing w:after="60"/>
        <w:ind w:left="568" w:hanging="284"/>
        <w:rPr>
          <w:rFonts w:ascii="Arial" w:hAnsi="Arial" w:cs="Arial"/>
          <w:sz w:val="22"/>
          <w:szCs w:val="22"/>
        </w:rPr>
      </w:pPr>
      <w:r w:rsidRPr="009D23D0">
        <w:rPr>
          <w:rFonts w:ascii="Arial" w:hAnsi="Arial" w:cs="Arial"/>
          <w:sz w:val="22"/>
          <w:szCs w:val="22"/>
        </w:rPr>
        <w:t xml:space="preserve">vyznačovat cyklistické trasy, </w:t>
      </w:r>
      <w:proofErr w:type="spellStart"/>
      <w:r w:rsidRPr="009D23D0">
        <w:rPr>
          <w:rFonts w:ascii="Arial" w:hAnsi="Arial" w:cs="Arial"/>
          <w:sz w:val="22"/>
          <w:szCs w:val="22"/>
        </w:rPr>
        <w:t>hipostezky</w:t>
      </w:r>
      <w:proofErr w:type="spellEnd"/>
      <w:r w:rsidRPr="009D23D0">
        <w:rPr>
          <w:rFonts w:ascii="Arial" w:hAnsi="Arial" w:cs="Arial"/>
          <w:sz w:val="22"/>
          <w:szCs w:val="22"/>
        </w:rPr>
        <w:t xml:space="preserve"> nebo trasy pro pěší</w:t>
      </w:r>
      <w:r w:rsidR="00A13F91">
        <w:rPr>
          <w:rFonts w:ascii="Arial" w:hAnsi="Arial" w:cs="Arial"/>
          <w:sz w:val="22"/>
          <w:szCs w:val="22"/>
        </w:rPr>
        <w:t>,</w:t>
      </w:r>
    </w:p>
    <w:p w14:paraId="582C1F9F" w14:textId="77777777" w:rsidR="009D23D0" w:rsidRPr="009D23D0" w:rsidRDefault="009D23D0" w:rsidP="009D23D0">
      <w:pPr>
        <w:numPr>
          <w:ilvl w:val="0"/>
          <w:numId w:val="36"/>
        </w:numPr>
        <w:suppressAutoHyphens/>
        <w:spacing w:after="60"/>
        <w:ind w:left="568" w:hanging="284"/>
        <w:rPr>
          <w:rFonts w:ascii="Arial" w:hAnsi="Arial" w:cs="Arial"/>
          <w:sz w:val="22"/>
          <w:szCs w:val="22"/>
        </w:rPr>
      </w:pPr>
      <w:r w:rsidRPr="009D23D0">
        <w:rPr>
          <w:rFonts w:ascii="Arial" w:hAnsi="Arial" w:cs="Arial"/>
          <w:sz w:val="22"/>
          <w:szCs w:val="22"/>
        </w:rPr>
        <w:t>povolovat a provádět zásahy, které by mohly způsobit změny vodního režimu nebo znečištění vod</w:t>
      </w:r>
      <w:r w:rsidR="00A13F91">
        <w:rPr>
          <w:rFonts w:ascii="Arial" w:hAnsi="Arial" w:cs="Arial"/>
          <w:sz w:val="22"/>
          <w:szCs w:val="22"/>
        </w:rPr>
        <w:t>,</w:t>
      </w:r>
    </w:p>
    <w:p w14:paraId="2FC609EE" w14:textId="77777777" w:rsidR="009D23D0" w:rsidRPr="009D23D0" w:rsidRDefault="009D23D0" w:rsidP="009D23D0">
      <w:pPr>
        <w:numPr>
          <w:ilvl w:val="0"/>
          <w:numId w:val="36"/>
        </w:numPr>
        <w:suppressAutoHyphens/>
        <w:spacing w:after="60"/>
        <w:ind w:left="568" w:hanging="284"/>
        <w:rPr>
          <w:rFonts w:ascii="Arial" w:hAnsi="Arial" w:cs="Arial"/>
          <w:sz w:val="22"/>
          <w:szCs w:val="22"/>
        </w:rPr>
      </w:pPr>
      <w:r w:rsidRPr="009D23D0">
        <w:rPr>
          <w:rFonts w:ascii="Arial" w:hAnsi="Arial" w:cs="Arial"/>
          <w:sz w:val="22"/>
          <w:szCs w:val="22"/>
        </w:rPr>
        <w:t>používat chemické prostředky</w:t>
      </w:r>
      <w:r w:rsidR="00A13F91">
        <w:rPr>
          <w:rFonts w:ascii="Arial" w:hAnsi="Arial" w:cs="Arial"/>
          <w:sz w:val="22"/>
          <w:szCs w:val="22"/>
        </w:rPr>
        <w:t>,</w:t>
      </w:r>
    </w:p>
    <w:p w14:paraId="5B77A9E7" w14:textId="77777777" w:rsidR="009D23D0" w:rsidRPr="009D23D0" w:rsidRDefault="009D23D0" w:rsidP="009D23D0">
      <w:pPr>
        <w:numPr>
          <w:ilvl w:val="0"/>
          <w:numId w:val="36"/>
        </w:numPr>
        <w:suppressAutoHyphens/>
        <w:spacing w:after="60"/>
        <w:ind w:left="568" w:hanging="284"/>
        <w:rPr>
          <w:rFonts w:ascii="Arial" w:hAnsi="Arial" w:cs="Arial"/>
          <w:sz w:val="22"/>
          <w:szCs w:val="22"/>
        </w:rPr>
      </w:pPr>
      <w:r w:rsidRPr="009D23D0">
        <w:rPr>
          <w:rFonts w:ascii="Arial" w:hAnsi="Arial" w:cs="Arial"/>
          <w:sz w:val="22"/>
          <w:szCs w:val="22"/>
        </w:rPr>
        <w:t xml:space="preserve">zřizovat </w:t>
      </w:r>
      <w:proofErr w:type="spellStart"/>
      <w:r w:rsidRPr="009D23D0">
        <w:rPr>
          <w:rFonts w:ascii="Arial" w:hAnsi="Arial" w:cs="Arial"/>
          <w:sz w:val="22"/>
          <w:szCs w:val="22"/>
        </w:rPr>
        <w:t>přikrmovací</w:t>
      </w:r>
      <w:proofErr w:type="spellEnd"/>
      <w:r w:rsidRPr="009D23D0">
        <w:rPr>
          <w:rFonts w:ascii="Arial" w:hAnsi="Arial" w:cs="Arial"/>
          <w:sz w:val="22"/>
          <w:szCs w:val="22"/>
        </w:rPr>
        <w:t xml:space="preserve"> zařízení a slaniska</w:t>
      </w:r>
      <w:r w:rsidR="00A13F91">
        <w:rPr>
          <w:rFonts w:ascii="Arial" w:hAnsi="Arial" w:cs="Arial"/>
          <w:sz w:val="22"/>
          <w:szCs w:val="22"/>
        </w:rPr>
        <w:t>,</w:t>
      </w:r>
    </w:p>
    <w:p w14:paraId="18BDF6D6" w14:textId="77777777" w:rsidR="009D23D0" w:rsidRPr="009D23D0" w:rsidRDefault="009D23D0" w:rsidP="009D23D0">
      <w:pPr>
        <w:numPr>
          <w:ilvl w:val="0"/>
          <w:numId w:val="36"/>
        </w:numPr>
        <w:suppressAutoHyphens/>
        <w:spacing w:after="60"/>
        <w:ind w:left="568" w:hanging="284"/>
        <w:rPr>
          <w:rFonts w:ascii="Arial" w:hAnsi="Arial" w:cs="Arial"/>
          <w:sz w:val="22"/>
          <w:szCs w:val="22"/>
        </w:rPr>
      </w:pPr>
      <w:r w:rsidRPr="009D23D0">
        <w:rPr>
          <w:rFonts w:ascii="Arial" w:hAnsi="Arial" w:cs="Arial"/>
          <w:sz w:val="22"/>
          <w:szCs w:val="22"/>
        </w:rPr>
        <w:t xml:space="preserve">přikrmovat zvěř mimo </w:t>
      </w:r>
      <w:proofErr w:type="spellStart"/>
      <w:r w:rsidRPr="009D23D0">
        <w:rPr>
          <w:rFonts w:ascii="Arial" w:hAnsi="Arial" w:cs="Arial"/>
          <w:sz w:val="22"/>
          <w:szCs w:val="22"/>
        </w:rPr>
        <w:t>přikrmovací</w:t>
      </w:r>
      <w:proofErr w:type="spellEnd"/>
      <w:r w:rsidRPr="009D23D0">
        <w:rPr>
          <w:rFonts w:ascii="Arial" w:hAnsi="Arial" w:cs="Arial"/>
          <w:sz w:val="22"/>
          <w:szCs w:val="22"/>
        </w:rPr>
        <w:t xml:space="preserve"> zařízení</w:t>
      </w:r>
      <w:r w:rsidR="00A13F91">
        <w:rPr>
          <w:rFonts w:ascii="Arial" w:hAnsi="Arial" w:cs="Arial"/>
          <w:sz w:val="22"/>
          <w:szCs w:val="22"/>
        </w:rPr>
        <w:t>,</w:t>
      </w:r>
    </w:p>
    <w:p w14:paraId="4AB32325" w14:textId="77777777" w:rsidR="00D06415" w:rsidRPr="009D23D0" w:rsidRDefault="009D23D0" w:rsidP="00A3775D">
      <w:pPr>
        <w:numPr>
          <w:ilvl w:val="0"/>
          <w:numId w:val="36"/>
        </w:numPr>
        <w:suppressAutoHyphens/>
        <w:ind w:left="568" w:hanging="284"/>
        <w:rPr>
          <w:rFonts w:ascii="Arial" w:hAnsi="Arial" w:cs="Arial"/>
          <w:sz w:val="22"/>
          <w:szCs w:val="22"/>
        </w:rPr>
      </w:pPr>
      <w:r w:rsidRPr="009D23D0">
        <w:rPr>
          <w:rFonts w:ascii="Arial" w:hAnsi="Arial" w:cs="Arial"/>
          <w:sz w:val="22"/>
          <w:szCs w:val="22"/>
        </w:rPr>
        <w:t xml:space="preserve">jezdit na kole mimo povolené a vyznačené cyklistické trasy (cyklostezky) nebo na koni mimo povolené a vyznačené </w:t>
      </w:r>
      <w:proofErr w:type="spellStart"/>
      <w:r w:rsidRPr="009D23D0">
        <w:rPr>
          <w:rFonts w:ascii="Arial" w:hAnsi="Arial" w:cs="Arial"/>
          <w:sz w:val="22"/>
          <w:szCs w:val="22"/>
        </w:rPr>
        <w:t>hipostezky</w:t>
      </w:r>
      <w:proofErr w:type="spellEnd"/>
      <w:r w:rsidRPr="009D23D0">
        <w:rPr>
          <w:rFonts w:ascii="Arial" w:hAnsi="Arial" w:cs="Arial"/>
          <w:sz w:val="22"/>
          <w:szCs w:val="22"/>
        </w:rPr>
        <w:t>.</w:t>
      </w:r>
    </w:p>
    <w:p w14:paraId="55580D25" w14:textId="77777777" w:rsidR="000509E3" w:rsidRPr="00A3775D" w:rsidRDefault="000509E3" w:rsidP="00A3775D">
      <w:pPr>
        <w:pStyle w:val="Textbodu"/>
        <w:numPr>
          <w:ilvl w:val="0"/>
          <w:numId w:val="0"/>
        </w:numPr>
        <w:spacing w:before="360" w:after="120"/>
        <w:jc w:val="center"/>
        <w:rPr>
          <w:rFonts w:ascii="Arial" w:hAnsi="Arial" w:cs="Arial"/>
          <w:b/>
          <w:sz w:val="22"/>
          <w:szCs w:val="22"/>
        </w:rPr>
      </w:pPr>
      <w:r w:rsidRPr="00A3775D">
        <w:rPr>
          <w:rFonts w:ascii="Arial" w:hAnsi="Arial" w:cs="Arial"/>
          <w:b/>
          <w:sz w:val="22"/>
          <w:szCs w:val="22"/>
        </w:rPr>
        <w:t>§ 4</w:t>
      </w:r>
    </w:p>
    <w:p w14:paraId="2DFD21F4" w14:textId="77777777" w:rsidR="000509E3" w:rsidRPr="000665E6" w:rsidRDefault="000509E3" w:rsidP="00A3775D">
      <w:pPr>
        <w:pStyle w:val="Nadpisparagrafu"/>
        <w:numPr>
          <w:ilvl w:val="0"/>
          <w:numId w:val="0"/>
        </w:numPr>
        <w:spacing w:before="120" w:after="120"/>
        <w:rPr>
          <w:rFonts w:ascii="Arial" w:hAnsi="Arial" w:cs="Arial"/>
          <w:sz w:val="22"/>
          <w:szCs w:val="22"/>
        </w:rPr>
      </w:pPr>
      <w:r w:rsidRPr="000665E6">
        <w:rPr>
          <w:rFonts w:ascii="Arial" w:hAnsi="Arial" w:cs="Arial"/>
          <w:sz w:val="22"/>
          <w:szCs w:val="22"/>
        </w:rPr>
        <w:t xml:space="preserve">Činnosti a zásahy vázané na předchozí souhlas orgánu ochrany přírody </w:t>
      </w:r>
    </w:p>
    <w:p w14:paraId="630C5B7D" w14:textId="77777777" w:rsidR="000509E3" w:rsidRPr="000665E6" w:rsidRDefault="000509E3" w:rsidP="00A3775D">
      <w:pPr>
        <w:pStyle w:val="Nadpisparagrafu"/>
        <w:numPr>
          <w:ilvl w:val="0"/>
          <w:numId w:val="0"/>
        </w:numPr>
        <w:spacing w:before="0" w:after="120"/>
        <w:rPr>
          <w:rFonts w:ascii="Arial" w:hAnsi="Arial" w:cs="Arial"/>
          <w:sz w:val="22"/>
          <w:szCs w:val="22"/>
        </w:rPr>
      </w:pPr>
      <w:r w:rsidRPr="000665E6">
        <w:rPr>
          <w:rFonts w:ascii="Arial" w:hAnsi="Arial" w:cs="Arial"/>
          <w:sz w:val="22"/>
          <w:szCs w:val="22"/>
        </w:rPr>
        <w:t xml:space="preserve">v ochranném pásmu </w:t>
      </w:r>
    </w:p>
    <w:p w14:paraId="6C1EC00C" w14:textId="77777777" w:rsidR="000509E3" w:rsidRPr="000665E6" w:rsidRDefault="000509E3">
      <w:pPr>
        <w:pStyle w:val="Textparagrafu"/>
        <w:spacing w:before="120" w:after="120"/>
        <w:rPr>
          <w:rFonts w:ascii="Arial" w:hAnsi="Arial" w:cs="Arial"/>
          <w:sz w:val="22"/>
          <w:szCs w:val="22"/>
        </w:rPr>
      </w:pPr>
      <w:r w:rsidRPr="000665E6">
        <w:rPr>
          <w:rFonts w:ascii="Arial" w:hAnsi="Arial" w:cs="Arial"/>
          <w:sz w:val="22"/>
          <w:szCs w:val="22"/>
        </w:rPr>
        <w:t>Jen s</w:t>
      </w:r>
      <w:r w:rsidR="00BE6D82">
        <w:rPr>
          <w:rFonts w:ascii="Arial" w:hAnsi="Arial" w:cs="Arial"/>
          <w:sz w:val="22"/>
          <w:szCs w:val="22"/>
        </w:rPr>
        <w:t xml:space="preserve"> předchozím</w:t>
      </w:r>
      <w:r w:rsidRPr="000665E6">
        <w:rPr>
          <w:rFonts w:ascii="Arial" w:hAnsi="Arial" w:cs="Arial"/>
          <w:sz w:val="22"/>
          <w:szCs w:val="22"/>
        </w:rPr>
        <w:t xml:space="preserve"> souhlasem příslušného orgánu ochrany přírody lze v ochranném pásmu přírodní rezervace:</w:t>
      </w:r>
    </w:p>
    <w:p w14:paraId="72BA6CF0" w14:textId="77777777" w:rsidR="00D06415" w:rsidRPr="00A3775D" w:rsidRDefault="00D06415" w:rsidP="00D06415">
      <w:pPr>
        <w:numPr>
          <w:ilvl w:val="0"/>
          <w:numId w:val="37"/>
        </w:numPr>
        <w:suppressAutoHyphens/>
        <w:spacing w:after="60"/>
        <w:ind w:left="567" w:hanging="283"/>
        <w:rPr>
          <w:rFonts w:ascii="Arial" w:hAnsi="Arial" w:cs="Arial"/>
          <w:sz w:val="22"/>
          <w:szCs w:val="22"/>
        </w:rPr>
      </w:pPr>
      <w:r w:rsidRPr="00A3775D">
        <w:rPr>
          <w:rFonts w:ascii="Arial" w:hAnsi="Arial" w:cs="Arial"/>
          <w:sz w:val="22"/>
          <w:szCs w:val="22"/>
        </w:rPr>
        <w:t>zřizovat skládky jakýchkoli materiálů vyjma krátkodobého skladování dřevní hmoty v rámci lesního hospodaření</w:t>
      </w:r>
      <w:r w:rsidR="00BE6D82">
        <w:rPr>
          <w:rFonts w:ascii="Arial" w:hAnsi="Arial" w:cs="Arial"/>
          <w:sz w:val="22"/>
          <w:szCs w:val="22"/>
        </w:rPr>
        <w:t>,</w:t>
      </w:r>
    </w:p>
    <w:p w14:paraId="74F238A2" w14:textId="77777777" w:rsidR="00D06415" w:rsidRPr="00A3775D" w:rsidRDefault="00D06415" w:rsidP="00D06415">
      <w:pPr>
        <w:numPr>
          <w:ilvl w:val="0"/>
          <w:numId w:val="37"/>
        </w:numPr>
        <w:suppressAutoHyphens/>
        <w:spacing w:after="60"/>
        <w:ind w:left="567" w:hanging="283"/>
        <w:rPr>
          <w:rFonts w:ascii="Arial" w:hAnsi="Arial" w:cs="Arial"/>
          <w:sz w:val="22"/>
          <w:szCs w:val="22"/>
        </w:rPr>
      </w:pPr>
      <w:r w:rsidRPr="00A3775D">
        <w:rPr>
          <w:rFonts w:ascii="Arial" w:hAnsi="Arial" w:cs="Arial"/>
          <w:sz w:val="22"/>
          <w:szCs w:val="22"/>
        </w:rPr>
        <w:t xml:space="preserve">zřizovat </w:t>
      </w:r>
      <w:proofErr w:type="spellStart"/>
      <w:r w:rsidRPr="00A3775D">
        <w:rPr>
          <w:rFonts w:ascii="Arial" w:hAnsi="Arial" w:cs="Arial"/>
          <w:sz w:val="22"/>
          <w:szCs w:val="22"/>
        </w:rPr>
        <w:t>přikrmovací</w:t>
      </w:r>
      <w:proofErr w:type="spellEnd"/>
      <w:r w:rsidRPr="00A3775D">
        <w:rPr>
          <w:rFonts w:ascii="Arial" w:hAnsi="Arial" w:cs="Arial"/>
          <w:sz w:val="22"/>
          <w:szCs w:val="22"/>
        </w:rPr>
        <w:t xml:space="preserve"> zařízení a slaniska</w:t>
      </w:r>
      <w:r w:rsidR="00BE6D82">
        <w:rPr>
          <w:rFonts w:ascii="Arial" w:hAnsi="Arial" w:cs="Arial"/>
          <w:sz w:val="22"/>
          <w:szCs w:val="22"/>
        </w:rPr>
        <w:t>,</w:t>
      </w:r>
    </w:p>
    <w:p w14:paraId="0B738C07" w14:textId="77777777" w:rsidR="00B36B00" w:rsidRPr="00A3775D" w:rsidRDefault="00D06415" w:rsidP="00D06415">
      <w:pPr>
        <w:numPr>
          <w:ilvl w:val="0"/>
          <w:numId w:val="37"/>
        </w:numPr>
        <w:suppressAutoHyphens/>
        <w:spacing w:after="60"/>
        <w:ind w:left="567" w:hanging="283"/>
        <w:rPr>
          <w:rFonts w:ascii="Arial" w:hAnsi="Arial" w:cs="Arial"/>
          <w:sz w:val="22"/>
          <w:szCs w:val="22"/>
        </w:rPr>
      </w:pPr>
      <w:r w:rsidRPr="00A3775D">
        <w:rPr>
          <w:rFonts w:ascii="Arial" w:hAnsi="Arial" w:cs="Arial"/>
          <w:sz w:val="22"/>
          <w:szCs w:val="22"/>
        </w:rPr>
        <w:t xml:space="preserve">přikrmovat zvěř mimo </w:t>
      </w:r>
      <w:proofErr w:type="spellStart"/>
      <w:r w:rsidRPr="00A3775D">
        <w:rPr>
          <w:rFonts w:ascii="Arial" w:hAnsi="Arial" w:cs="Arial"/>
          <w:sz w:val="22"/>
          <w:szCs w:val="22"/>
        </w:rPr>
        <w:t>přikrmovací</w:t>
      </w:r>
      <w:proofErr w:type="spellEnd"/>
      <w:r w:rsidRPr="00A3775D">
        <w:rPr>
          <w:rFonts w:ascii="Arial" w:hAnsi="Arial" w:cs="Arial"/>
          <w:sz w:val="22"/>
          <w:szCs w:val="22"/>
        </w:rPr>
        <w:t xml:space="preserve"> zařízení</w:t>
      </w:r>
      <w:r w:rsidR="00BE6D82">
        <w:rPr>
          <w:rFonts w:ascii="Arial" w:hAnsi="Arial" w:cs="Arial"/>
          <w:sz w:val="22"/>
          <w:szCs w:val="22"/>
        </w:rPr>
        <w:t>,</w:t>
      </w:r>
    </w:p>
    <w:p w14:paraId="6ACF8EAE" w14:textId="77777777" w:rsidR="00D06415" w:rsidRPr="00B36B00" w:rsidRDefault="00D06415" w:rsidP="00A3775D">
      <w:pPr>
        <w:numPr>
          <w:ilvl w:val="0"/>
          <w:numId w:val="37"/>
        </w:numPr>
        <w:suppressAutoHyphens/>
        <w:spacing w:after="60"/>
        <w:ind w:left="567" w:hanging="283"/>
        <w:rPr>
          <w:rFonts w:ascii="Arial" w:hAnsi="Arial" w:cs="Arial"/>
          <w:szCs w:val="24"/>
        </w:rPr>
      </w:pPr>
      <w:r w:rsidRPr="00A3775D">
        <w:rPr>
          <w:rFonts w:ascii="Arial" w:hAnsi="Arial" w:cs="Arial"/>
          <w:sz w:val="22"/>
          <w:szCs w:val="22"/>
        </w:rPr>
        <w:t xml:space="preserve">jezdit na kole mimo povolené a vyznačené cyklistické trasy (cyklostezky) nebo na koni mimo povolené a vyznačené </w:t>
      </w:r>
      <w:proofErr w:type="spellStart"/>
      <w:r w:rsidRPr="00A3775D">
        <w:rPr>
          <w:rFonts w:ascii="Arial" w:hAnsi="Arial" w:cs="Arial"/>
          <w:sz w:val="22"/>
          <w:szCs w:val="22"/>
        </w:rPr>
        <w:t>hipostezky</w:t>
      </w:r>
      <w:proofErr w:type="spellEnd"/>
      <w:r w:rsidRPr="00A3775D">
        <w:rPr>
          <w:rFonts w:ascii="Arial" w:hAnsi="Arial" w:cs="Arial"/>
          <w:sz w:val="22"/>
          <w:szCs w:val="22"/>
        </w:rPr>
        <w:t>.</w:t>
      </w:r>
    </w:p>
    <w:p w14:paraId="37A19482" w14:textId="77777777" w:rsidR="000509E3" w:rsidRPr="00A3775D" w:rsidRDefault="000509E3" w:rsidP="00A3775D">
      <w:pPr>
        <w:pStyle w:val="Paragraf"/>
        <w:spacing w:before="360" w:after="120"/>
        <w:rPr>
          <w:rFonts w:ascii="Arial" w:hAnsi="Arial" w:cs="Arial"/>
          <w:b/>
          <w:sz w:val="22"/>
          <w:szCs w:val="22"/>
        </w:rPr>
      </w:pPr>
      <w:r w:rsidRPr="00A3775D">
        <w:rPr>
          <w:rFonts w:ascii="Arial" w:hAnsi="Arial" w:cs="Arial"/>
          <w:b/>
          <w:sz w:val="22"/>
          <w:szCs w:val="22"/>
        </w:rPr>
        <w:t xml:space="preserve">§ </w:t>
      </w:r>
      <w:r w:rsidR="004262EE">
        <w:rPr>
          <w:rFonts w:ascii="Arial" w:hAnsi="Arial" w:cs="Arial"/>
          <w:b/>
          <w:sz w:val="22"/>
          <w:szCs w:val="22"/>
        </w:rPr>
        <w:t>5</w:t>
      </w:r>
    </w:p>
    <w:p w14:paraId="4CCB1D43" w14:textId="77777777" w:rsidR="000509E3" w:rsidRPr="000665E6" w:rsidRDefault="000509E3">
      <w:pPr>
        <w:pStyle w:val="Nadpisparagrafu"/>
        <w:numPr>
          <w:ilvl w:val="0"/>
          <w:numId w:val="0"/>
        </w:numPr>
        <w:spacing w:before="120" w:after="120"/>
        <w:rPr>
          <w:rFonts w:ascii="Arial" w:hAnsi="Arial" w:cs="Arial"/>
          <w:sz w:val="22"/>
          <w:szCs w:val="22"/>
        </w:rPr>
      </w:pPr>
      <w:r w:rsidRPr="000665E6">
        <w:rPr>
          <w:rFonts w:ascii="Arial" w:hAnsi="Arial" w:cs="Arial"/>
          <w:sz w:val="22"/>
          <w:szCs w:val="22"/>
        </w:rPr>
        <w:t>Účinnost</w:t>
      </w:r>
    </w:p>
    <w:p w14:paraId="272E6B9B" w14:textId="77777777" w:rsidR="000509E3" w:rsidRPr="000665E6" w:rsidRDefault="000509E3">
      <w:pPr>
        <w:pStyle w:val="Textparagrafu"/>
        <w:spacing w:before="120" w:after="120"/>
        <w:rPr>
          <w:rFonts w:ascii="Arial" w:hAnsi="Arial" w:cs="Arial"/>
          <w:sz w:val="22"/>
          <w:szCs w:val="22"/>
        </w:rPr>
      </w:pPr>
      <w:r w:rsidRPr="000665E6">
        <w:rPr>
          <w:rFonts w:ascii="Arial" w:hAnsi="Arial" w:cs="Arial"/>
          <w:sz w:val="22"/>
          <w:szCs w:val="22"/>
        </w:rPr>
        <w:t xml:space="preserve">Toto nařízení </w:t>
      </w:r>
      <w:r w:rsidR="00BE6D82">
        <w:rPr>
          <w:rFonts w:ascii="Arial" w:hAnsi="Arial" w:cs="Arial"/>
          <w:sz w:val="22"/>
          <w:szCs w:val="22"/>
        </w:rPr>
        <w:t>Agentury</w:t>
      </w:r>
      <w:r w:rsidRPr="000665E6">
        <w:rPr>
          <w:rFonts w:ascii="Arial" w:hAnsi="Arial" w:cs="Arial"/>
          <w:sz w:val="22"/>
          <w:szCs w:val="22"/>
        </w:rPr>
        <w:t xml:space="preserve"> nabývá účinnosti </w:t>
      </w:r>
      <w:r w:rsidR="00BE6D82">
        <w:rPr>
          <w:rFonts w:ascii="Arial" w:hAnsi="Arial" w:cs="Arial"/>
          <w:sz w:val="22"/>
          <w:szCs w:val="22"/>
        </w:rPr>
        <w:t>patnáctým dnem po jeho vyhlášení</w:t>
      </w:r>
      <w:r w:rsidRPr="000665E6">
        <w:rPr>
          <w:rFonts w:ascii="Arial" w:hAnsi="Arial" w:cs="Arial"/>
          <w:sz w:val="22"/>
          <w:szCs w:val="22"/>
        </w:rPr>
        <w:t>.</w:t>
      </w:r>
    </w:p>
    <w:p w14:paraId="3AE2F219" w14:textId="77777777" w:rsidR="000509E3" w:rsidRDefault="000509E3">
      <w:pPr>
        <w:pStyle w:val="funkce"/>
        <w:spacing w:before="120" w:after="120"/>
        <w:jc w:val="both"/>
        <w:rPr>
          <w:rFonts w:ascii="Arial" w:hAnsi="Arial" w:cs="Arial"/>
          <w:sz w:val="22"/>
          <w:szCs w:val="22"/>
        </w:rPr>
      </w:pPr>
    </w:p>
    <w:p w14:paraId="2F6E8C4A" w14:textId="77777777" w:rsidR="00BE6D82" w:rsidRDefault="00BE6D82">
      <w:pPr>
        <w:pStyle w:val="funkce"/>
        <w:spacing w:before="120" w:after="120"/>
        <w:jc w:val="both"/>
        <w:rPr>
          <w:rFonts w:ascii="Arial" w:hAnsi="Arial" w:cs="Arial"/>
          <w:sz w:val="22"/>
          <w:szCs w:val="22"/>
        </w:rPr>
      </w:pPr>
    </w:p>
    <w:p w14:paraId="3F08B93E" w14:textId="77777777" w:rsidR="00BE6D82" w:rsidRDefault="00BE6D82">
      <w:pPr>
        <w:pStyle w:val="funkce"/>
        <w:spacing w:before="120" w:after="120"/>
        <w:jc w:val="both"/>
        <w:rPr>
          <w:rFonts w:ascii="Arial" w:hAnsi="Arial" w:cs="Arial"/>
          <w:sz w:val="22"/>
          <w:szCs w:val="22"/>
        </w:rPr>
      </w:pPr>
    </w:p>
    <w:p w14:paraId="4CB74881" w14:textId="77777777" w:rsidR="00BE6D82" w:rsidRPr="000665E6" w:rsidRDefault="00BE6D82">
      <w:pPr>
        <w:pStyle w:val="funkce"/>
        <w:spacing w:before="120" w:after="120"/>
        <w:jc w:val="both"/>
        <w:rPr>
          <w:rFonts w:ascii="Arial" w:hAnsi="Arial" w:cs="Arial"/>
          <w:sz w:val="22"/>
          <w:szCs w:val="22"/>
        </w:rPr>
      </w:pPr>
    </w:p>
    <w:p w14:paraId="2E65538F" w14:textId="77777777" w:rsidR="004262EE" w:rsidRPr="00A3775D" w:rsidRDefault="00BE6D82" w:rsidP="00A3775D">
      <w:pPr>
        <w:pStyle w:val="funkce"/>
        <w:spacing w:before="120" w:after="120"/>
        <w:rPr>
          <w:rFonts w:ascii="Arial" w:hAnsi="Arial" w:cs="Arial"/>
          <w:sz w:val="22"/>
          <w:szCs w:val="22"/>
        </w:rPr>
      </w:pPr>
      <w:r w:rsidRPr="00A3775D">
        <w:rPr>
          <w:rFonts w:ascii="Arial" w:hAnsi="Arial" w:cs="Arial"/>
          <w:sz w:val="22"/>
          <w:szCs w:val="22"/>
        </w:rPr>
        <w:t>RNDr. František Pelc</w:t>
      </w:r>
      <w:r w:rsidR="009E027F">
        <w:rPr>
          <w:rFonts w:ascii="Arial" w:hAnsi="Arial" w:cs="Arial"/>
          <w:sz w:val="22"/>
          <w:szCs w:val="22"/>
        </w:rPr>
        <w:t xml:space="preserve"> v. r.</w:t>
      </w:r>
    </w:p>
    <w:p w14:paraId="00434E80" w14:textId="77777777" w:rsidR="00BE6D82" w:rsidRPr="00A3775D" w:rsidRDefault="00BE6D82" w:rsidP="00A3775D">
      <w:pPr>
        <w:pStyle w:val="funkce"/>
        <w:spacing w:before="120" w:after="120"/>
        <w:rPr>
          <w:rFonts w:ascii="Arial" w:hAnsi="Arial" w:cs="Arial"/>
          <w:sz w:val="22"/>
          <w:szCs w:val="22"/>
        </w:rPr>
      </w:pPr>
      <w:r w:rsidRPr="00BE6D82">
        <w:rPr>
          <w:rFonts w:ascii="Arial" w:hAnsi="Arial" w:cs="Arial"/>
          <w:sz w:val="22"/>
          <w:szCs w:val="22"/>
        </w:rPr>
        <w:t>ř</w:t>
      </w:r>
      <w:r w:rsidRPr="00A3775D">
        <w:rPr>
          <w:rFonts w:ascii="Arial" w:hAnsi="Arial" w:cs="Arial"/>
          <w:sz w:val="22"/>
          <w:szCs w:val="22"/>
        </w:rPr>
        <w:t>editel Agentury ochrany přírody a krajiny České republiky</w:t>
      </w:r>
    </w:p>
    <w:p w14:paraId="312724CC" w14:textId="77777777" w:rsidR="00ED686B" w:rsidRPr="00A3775D" w:rsidRDefault="000509E3" w:rsidP="00A3775D">
      <w:pPr>
        <w:pStyle w:val="funkce"/>
        <w:jc w:val="both"/>
        <w:rPr>
          <w:rFonts w:ascii="Arial" w:hAnsi="Arial" w:cs="Arial"/>
          <w:szCs w:val="24"/>
        </w:rPr>
      </w:pPr>
      <w:r>
        <w:br w:type="page"/>
      </w:r>
      <w:r w:rsidR="004E561D" w:rsidRPr="00A3775D">
        <w:rPr>
          <w:rFonts w:ascii="Arial" w:hAnsi="Arial" w:cs="Arial"/>
          <w:szCs w:val="24"/>
        </w:rPr>
        <w:lastRenderedPageBreak/>
        <w:t>Příloha č. 1 k nařízení Agentury o vyhlášení přírodní rezervace Na Hranicích</w:t>
      </w:r>
    </w:p>
    <w:p w14:paraId="45BB649A" w14:textId="77777777" w:rsidR="004E561D" w:rsidRPr="00001464" w:rsidRDefault="004E561D" w:rsidP="00A3775D">
      <w:pPr>
        <w:pStyle w:val="funkce"/>
        <w:jc w:val="both"/>
        <w:rPr>
          <w:rFonts w:ascii="Arial" w:hAnsi="Arial" w:cs="Arial"/>
          <w:sz w:val="22"/>
          <w:szCs w:val="22"/>
        </w:rPr>
      </w:pPr>
    </w:p>
    <w:p w14:paraId="410F3C8A" w14:textId="77777777" w:rsidR="000509E3" w:rsidRPr="00A3775D" w:rsidRDefault="000509E3">
      <w:pPr>
        <w:pStyle w:val="Zkladntext"/>
        <w:jc w:val="center"/>
        <w:rPr>
          <w:rFonts w:ascii="Arial" w:hAnsi="Arial" w:cs="Arial"/>
          <w:sz w:val="20"/>
          <w:u w:val="single"/>
        </w:rPr>
      </w:pPr>
      <w:r w:rsidRPr="00A3775D">
        <w:rPr>
          <w:rFonts w:ascii="Arial" w:hAnsi="Arial" w:cs="Arial"/>
          <w:sz w:val="20"/>
          <w:u w:val="single"/>
        </w:rPr>
        <w:t>Seznam souřadnic jednotné trigonometrické sítě katastrální (S-JT</w:t>
      </w:r>
      <w:r w:rsidR="00C550E6">
        <w:rPr>
          <w:rFonts w:ascii="Arial" w:hAnsi="Arial" w:cs="Arial"/>
          <w:sz w:val="20"/>
          <w:u w:val="single"/>
        </w:rPr>
        <w:t>S</w:t>
      </w:r>
      <w:r w:rsidRPr="00A3775D">
        <w:rPr>
          <w:rFonts w:ascii="Arial" w:hAnsi="Arial" w:cs="Arial"/>
          <w:sz w:val="20"/>
          <w:u w:val="single"/>
        </w:rPr>
        <w:t xml:space="preserve">K) jednotlivých vrcholů geometrického obrazce, kterým jsou stanoveny hranice </w:t>
      </w:r>
      <w:r w:rsidR="004E561D">
        <w:rPr>
          <w:rFonts w:ascii="Arial" w:hAnsi="Arial" w:cs="Arial"/>
          <w:sz w:val="20"/>
          <w:u w:val="single"/>
        </w:rPr>
        <w:t>p</w:t>
      </w:r>
      <w:r w:rsidRPr="00A3775D">
        <w:rPr>
          <w:rFonts w:ascii="Arial" w:hAnsi="Arial" w:cs="Arial"/>
          <w:sz w:val="20"/>
          <w:u w:val="single"/>
        </w:rPr>
        <w:t xml:space="preserve">řírodní rezervace </w:t>
      </w:r>
      <w:r w:rsidR="00ED686B" w:rsidRPr="00A3775D">
        <w:rPr>
          <w:rFonts w:ascii="Arial" w:hAnsi="Arial" w:cs="Arial"/>
          <w:sz w:val="20"/>
          <w:u w:val="single"/>
        </w:rPr>
        <w:t>Na Hranicích</w:t>
      </w:r>
    </w:p>
    <w:p w14:paraId="009256C0" w14:textId="77777777" w:rsidR="004E561D" w:rsidRDefault="004E561D">
      <w:pPr>
        <w:rPr>
          <w:rFonts w:ascii="Arial" w:hAnsi="Arial" w:cs="Arial"/>
          <w:sz w:val="20"/>
        </w:rPr>
      </w:pPr>
    </w:p>
    <w:p w14:paraId="0916A459" w14:textId="77777777" w:rsidR="00271279" w:rsidRPr="00A3775D" w:rsidRDefault="004E561D">
      <w:pPr>
        <w:rPr>
          <w:rFonts w:ascii="Arial" w:hAnsi="Arial" w:cs="Arial"/>
          <w:sz w:val="20"/>
        </w:rPr>
      </w:pPr>
      <w:r w:rsidRPr="00A3775D">
        <w:rPr>
          <w:rFonts w:ascii="Arial" w:hAnsi="Arial" w:cs="Arial"/>
          <w:sz w:val="20"/>
        </w:rPr>
        <w:t>Geometrický obrazec – hranice přírodní rezervace</w:t>
      </w:r>
      <w:r w:rsidR="00F87B3D">
        <w:rPr>
          <w:rFonts w:ascii="Arial" w:hAnsi="Arial" w:cs="Arial"/>
          <w:sz w:val="20"/>
        </w:rPr>
        <w:t xml:space="preserve"> Na Hranicích</w:t>
      </w:r>
    </w:p>
    <w:p w14:paraId="44AB9E55" w14:textId="77777777" w:rsidR="000509E3" w:rsidRDefault="000509E3">
      <w:pPr>
        <w:rPr>
          <w:sz w:val="20"/>
        </w:rPr>
      </w:pPr>
      <w:r>
        <w:rPr>
          <w:sz w:val="20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2268"/>
        <w:gridCol w:w="2268"/>
        <w:gridCol w:w="2268"/>
      </w:tblGrid>
      <w:tr w:rsidR="000509E3" w14:paraId="7FB6313A" w14:textId="77777777" w:rsidTr="00A3775D">
        <w:trPr>
          <w:jc w:val="center"/>
        </w:trPr>
        <w:tc>
          <w:tcPr>
            <w:tcW w:w="2268" w:type="dxa"/>
            <w:shd w:val="clear" w:color="auto" w:fill="BFBFBF"/>
            <w:tcMar>
              <w:left w:w="57" w:type="dxa"/>
            </w:tcMar>
          </w:tcPr>
          <w:p w14:paraId="06E60A79" w14:textId="77777777" w:rsidR="000509E3" w:rsidRPr="00A3775D" w:rsidRDefault="000509E3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A3775D">
              <w:rPr>
                <w:rFonts w:ascii="Arial" w:hAnsi="Arial" w:cs="Arial"/>
                <w:b/>
                <w:bCs/>
                <w:sz w:val="20"/>
              </w:rPr>
              <w:t>Číslo bodu</w:t>
            </w:r>
          </w:p>
        </w:tc>
        <w:tc>
          <w:tcPr>
            <w:tcW w:w="2268" w:type="dxa"/>
            <w:shd w:val="clear" w:color="auto" w:fill="BFBFBF"/>
            <w:tcMar>
              <w:left w:w="57" w:type="dxa"/>
            </w:tcMar>
          </w:tcPr>
          <w:p w14:paraId="422C68D2" w14:textId="77777777" w:rsidR="000509E3" w:rsidRPr="00A3775D" w:rsidRDefault="000509E3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A3775D">
              <w:rPr>
                <w:rFonts w:ascii="Arial" w:hAnsi="Arial" w:cs="Arial"/>
                <w:b/>
                <w:bCs/>
                <w:sz w:val="20"/>
              </w:rPr>
              <w:t>souřadnice – Y [m]</w:t>
            </w:r>
          </w:p>
        </w:tc>
        <w:tc>
          <w:tcPr>
            <w:tcW w:w="2268" w:type="dxa"/>
            <w:shd w:val="clear" w:color="auto" w:fill="BFBFBF"/>
            <w:tcMar>
              <w:left w:w="57" w:type="dxa"/>
            </w:tcMar>
          </w:tcPr>
          <w:p w14:paraId="3CBE2837" w14:textId="77777777" w:rsidR="000509E3" w:rsidRPr="00A3775D" w:rsidRDefault="000509E3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A3775D">
              <w:rPr>
                <w:rFonts w:ascii="Arial" w:hAnsi="Arial" w:cs="Arial"/>
                <w:b/>
                <w:bCs/>
                <w:sz w:val="20"/>
              </w:rPr>
              <w:t>souřadnice – X [m]</w:t>
            </w:r>
          </w:p>
        </w:tc>
        <w:tc>
          <w:tcPr>
            <w:tcW w:w="2268" w:type="dxa"/>
            <w:shd w:val="clear" w:color="auto" w:fill="BFBFBF"/>
            <w:tcMar>
              <w:left w:w="57" w:type="dxa"/>
            </w:tcMar>
          </w:tcPr>
          <w:p w14:paraId="66199D58" w14:textId="77777777" w:rsidR="000509E3" w:rsidRPr="00A3775D" w:rsidRDefault="000509E3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A3775D">
              <w:rPr>
                <w:rFonts w:ascii="Arial" w:hAnsi="Arial" w:cs="Arial"/>
                <w:b/>
                <w:bCs/>
                <w:sz w:val="20"/>
              </w:rPr>
              <w:t>pořadí bodu v obrazci</w:t>
            </w:r>
          </w:p>
        </w:tc>
      </w:tr>
      <w:tr w:rsidR="002445FD" w14:paraId="78A13E66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0B8B6C5E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628255003101403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EC91402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681543,33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31183F8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992218,89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20082A8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</w:tr>
      <w:tr w:rsidR="002445FD" w14:paraId="4A8E6DD3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5CE3B7F4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628255003101404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714F0DF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681528,89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9695DB2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992208,66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A3C68D5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</w:tr>
      <w:tr w:rsidR="002445FD" w14:paraId="47BA500D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55180534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628255003101118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58C75A8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681487,39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88A78BC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992169,54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346A1D0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</w:tr>
      <w:tr w:rsidR="002445FD" w14:paraId="6DE0DF7B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519DD200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628255003101405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E8E1B39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681459,90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CB72FA7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992141,49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AABDA42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</w:tr>
      <w:tr w:rsidR="002445FD" w14:paraId="30B07BE4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66EA52CA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628255003101406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676F8CF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681433,26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D33E67A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992110,59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B1DC8E3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</w:p>
        </w:tc>
      </w:tr>
      <w:tr w:rsidR="002445FD" w14:paraId="37741301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7D8DA1FB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628255003101407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D8C1750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681396,37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2673F17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992074,42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DEC25D5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</w:p>
        </w:tc>
      </w:tr>
      <w:tr w:rsidR="002445FD" w14:paraId="205ADADD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7B09D0CC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628255003101408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29C0E3B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681372,64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7DACB77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992053,27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FBC92DD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</w:t>
            </w:r>
          </w:p>
        </w:tc>
      </w:tr>
      <w:tr w:rsidR="002445FD" w14:paraId="079B79A9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588B1B10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739049000470446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B9A194A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681347,09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1C91BFB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992035,90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B431577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</w:t>
            </w:r>
          </w:p>
        </w:tc>
      </w:tr>
      <w:tr w:rsidR="002445FD" w14:paraId="54AFDD43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7296EC95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739049000470452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2FF0611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681262,41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C98906B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991936,07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3E93554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</w:t>
            </w:r>
          </w:p>
        </w:tc>
      </w:tr>
      <w:tr w:rsidR="002445FD" w14:paraId="31D1F8CC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79C83604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739049000470453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0CD4020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681256,95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D21CB17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991919,59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479056E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</w:t>
            </w:r>
          </w:p>
        </w:tc>
      </w:tr>
      <w:tr w:rsidR="002445FD" w14:paraId="1879F43D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5F42678D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739049000480143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18B63F8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681211,37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B86C91B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991855,56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CDDEA7F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</w:t>
            </w:r>
          </w:p>
        </w:tc>
      </w:tr>
      <w:tr w:rsidR="002445FD" w14:paraId="563D3218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199B836E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739049000480144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E0DE06F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681174,51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567FB7B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991817,64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12792F3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12</w:t>
            </w:r>
          </w:p>
        </w:tc>
      </w:tr>
      <w:tr w:rsidR="002445FD" w14:paraId="2A798FC5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04B796F1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739049000480150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2265553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681133,53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3A40659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991791,70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6948330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</w:t>
            </w:r>
          </w:p>
        </w:tc>
      </w:tr>
      <w:tr w:rsidR="002445FD" w14:paraId="7BBAC6D7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148D4F69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628255001980004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C2C36A1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681114,22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7387CE8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991808,03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D1C8F85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14</w:t>
            </w:r>
          </w:p>
        </w:tc>
      </w:tr>
      <w:tr w:rsidR="002445FD" w14:paraId="102045C2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476B2B1A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628255001980003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5616E2B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681083,10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5CC4CC6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991798,41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9AA2A28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</w:t>
            </w:r>
          </w:p>
        </w:tc>
      </w:tr>
      <w:tr w:rsidR="002445FD" w14:paraId="368F2486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4120D574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628255001980008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3A9A2E7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681080,87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DDB30A4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991830,33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CE5CA50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16</w:t>
            </w:r>
          </w:p>
        </w:tc>
      </w:tr>
      <w:tr w:rsidR="002445FD" w14:paraId="7518304E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2C78EAC5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628255003100883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5D342FC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681095,27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4BD98F7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991867,54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8A1DFEB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17</w:t>
            </w:r>
          </w:p>
        </w:tc>
      </w:tr>
      <w:tr w:rsidR="002445FD" w14:paraId="048C53DB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3C021CF1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628255003100884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81D2617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681113,20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14B0058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991901,37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5590E74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18</w:t>
            </w:r>
          </w:p>
        </w:tc>
      </w:tr>
      <w:tr w:rsidR="002445FD" w14:paraId="250EB70A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1679B8A0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628255003100885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6AC9137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681115,25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54BC293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991959,51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67441D7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19</w:t>
            </w:r>
          </w:p>
        </w:tc>
      </w:tr>
      <w:tr w:rsidR="002445FD" w14:paraId="5A0DDD03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4090BD9E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628255003100886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BC73F14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681120,12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5CB8C39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992002,53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CCF5C1F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</w:t>
            </w:r>
          </w:p>
        </w:tc>
      </w:tr>
      <w:tr w:rsidR="002445FD" w14:paraId="2F7891AA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60E4AE6E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628255001970008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00492D8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681114,34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A823CFE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992010,98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16A8B8E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21</w:t>
            </w:r>
          </w:p>
        </w:tc>
      </w:tr>
      <w:tr w:rsidR="002445FD" w14:paraId="663D0958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3F7900BF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628255005230001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01E7EFF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681122,25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CFACDC9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992010,70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CB566FE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</w:t>
            </w:r>
          </w:p>
        </w:tc>
      </w:tr>
      <w:tr w:rsidR="002445FD" w14:paraId="56991055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4E9C6476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628255005230002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0C6E77F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681123,08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9ABCACD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992014,10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E90083E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23</w:t>
            </w:r>
          </w:p>
        </w:tc>
      </w:tr>
      <w:tr w:rsidR="002445FD" w14:paraId="6F828D24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4914769A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628255001970050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116D71A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681141,35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446BC2A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992083,59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8AD682E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24</w:t>
            </w:r>
          </w:p>
        </w:tc>
      </w:tr>
      <w:tr w:rsidR="002445FD" w14:paraId="0CDE1B9B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7E6D9583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628255001970052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D0DB11C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681144,76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1505604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992082,89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2009EF0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25</w:t>
            </w:r>
          </w:p>
        </w:tc>
      </w:tr>
      <w:tr w:rsidR="002445FD" w14:paraId="230C62BB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3FD5C88C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628255001970054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77B8864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681155,69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92C1C87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992088,90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C4F235D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26</w:t>
            </w:r>
          </w:p>
        </w:tc>
      </w:tr>
      <w:tr w:rsidR="002445FD" w14:paraId="33C24176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2D345F66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628255001970056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D3CA020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681167,38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9D7BDD3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992108,84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49A0518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27</w:t>
            </w:r>
          </w:p>
        </w:tc>
      </w:tr>
      <w:tr w:rsidR="002445FD" w14:paraId="40D43303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3E561A3E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628255001970058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8399637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681214,43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4447FB8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992163,07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2E4711C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28</w:t>
            </w:r>
          </w:p>
        </w:tc>
      </w:tr>
      <w:tr w:rsidR="002445FD" w14:paraId="16FDB00F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27B5CD0A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628255001970060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487AF09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681227,30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4529ACC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992206,49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0097C98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29</w:t>
            </w:r>
          </w:p>
        </w:tc>
      </w:tr>
      <w:tr w:rsidR="002445FD" w14:paraId="3078A426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1D57E4F3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628255001960322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FF70C47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681255,83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39EDD01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992242,56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09147B5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30</w:t>
            </w:r>
          </w:p>
        </w:tc>
      </w:tr>
      <w:tr w:rsidR="002445FD" w14:paraId="2FE26B3C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1F3E24E4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628255001960321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E1A0590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681322,32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7542AC6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992326,88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2F9B004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31</w:t>
            </w:r>
          </w:p>
        </w:tc>
      </w:tr>
      <w:tr w:rsidR="002445FD" w14:paraId="752EA985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1C38B836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628255003101010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6FFBA2C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681368,21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B95F98F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992299,15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393B90B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32</w:t>
            </w:r>
          </w:p>
        </w:tc>
      </w:tr>
      <w:tr w:rsidR="002445FD" w14:paraId="34D56074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1A2A3AF2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628255003101009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124117B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681466,34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FBF8508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992341,52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15F6C95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33</w:t>
            </w:r>
          </w:p>
        </w:tc>
      </w:tr>
      <w:tr w:rsidR="002445FD" w14:paraId="7122D269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78E21130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628255003101008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3BA507B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681473,33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DAE43D7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992349,00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16D820B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34</w:t>
            </w:r>
          </w:p>
        </w:tc>
      </w:tr>
      <w:tr w:rsidR="002445FD" w14:paraId="0A134196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5FEEEDFE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628255003101355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C2D202F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681530,11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A388F08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992378,89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6D3E560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35</w:t>
            </w:r>
          </w:p>
        </w:tc>
      </w:tr>
      <w:tr w:rsidR="002445FD" w14:paraId="6C04FB87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1FC7C354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628255003101006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D9D2AF5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681599,83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185D0BF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992380,38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5A5FDC3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36</w:t>
            </w:r>
          </w:p>
        </w:tc>
      </w:tr>
      <w:tr w:rsidR="002445FD" w14:paraId="34443747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16325425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628255003101005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3D2CAB6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681686,59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8B77597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992366,03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1271B03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37</w:t>
            </w:r>
          </w:p>
        </w:tc>
      </w:tr>
      <w:tr w:rsidR="002445FD" w14:paraId="687DFD30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38097BEE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628255001960244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EE42AD5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681727,12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24C1141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992384,42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B3EEFAF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38</w:t>
            </w:r>
          </w:p>
        </w:tc>
      </w:tr>
      <w:tr w:rsidR="002445FD" w14:paraId="153C6811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44671AF1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628255001960245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28156BC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681715,74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6E93333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992451,87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B5E219D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39</w:t>
            </w:r>
          </w:p>
        </w:tc>
      </w:tr>
      <w:tr w:rsidR="002445FD" w14:paraId="0663C007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49711A88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628255001960246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313C2C1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681750,30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8231670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992462,85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520CCF5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40</w:t>
            </w:r>
          </w:p>
        </w:tc>
      </w:tr>
      <w:tr w:rsidR="002445FD" w14:paraId="3A455864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3BCA8B1C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628255001710053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4477E59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681772,52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5C6F99F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992460,52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D6301B5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41</w:t>
            </w:r>
          </w:p>
        </w:tc>
      </w:tr>
      <w:tr w:rsidR="002445FD" w14:paraId="780B058D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115CD3CA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628255001710069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135AF98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681826,13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39E316F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992461,79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6DB59A6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42</w:t>
            </w:r>
          </w:p>
        </w:tc>
      </w:tr>
      <w:tr w:rsidR="002445FD" w14:paraId="225552A4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59E0E0AA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628255001710110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317D012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681852,57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396151C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992461,95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FB4B375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43</w:t>
            </w:r>
          </w:p>
        </w:tc>
      </w:tr>
      <w:tr w:rsidR="002445FD" w14:paraId="2091EAD3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3E502DD4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628255001710070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4FAE619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681858,07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85A1CE1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992461,98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412CEBC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44</w:t>
            </w:r>
          </w:p>
        </w:tc>
      </w:tr>
      <w:tr w:rsidR="002445FD" w14:paraId="1323AF13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18EA630B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628255001700012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2E64DEC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681899,98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8484808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992461,86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8000098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45</w:t>
            </w:r>
          </w:p>
        </w:tc>
      </w:tr>
      <w:tr w:rsidR="002445FD" w14:paraId="6983F365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5B0015F0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628255001700013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D566E35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681949,37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7CEAECF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992460,33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F1526F1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46</w:t>
            </w:r>
          </w:p>
        </w:tc>
      </w:tr>
      <w:tr w:rsidR="002445FD" w14:paraId="0B2C7283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061D4FAC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628255001700015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D863521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681955,84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0B0FCF2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992451,26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0E48E1A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47</w:t>
            </w:r>
          </w:p>
        </w:tc>
      </w:tr>
      <w:tr w:rsidR="002445FD" w14:paraId="17114A78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4331B0D4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628255001700016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459996B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681960,76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C5F86FE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992454,40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7CAB868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48</w:t>
            </w:r>
          </w:p>
        </w:tc>
      </w:tr>
      <w:tr w:rsidR="002445FD" w14:paraId="3533F5A6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0D62AB86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628255001700075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D5AE390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681967,82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2D8C169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992458,94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080B888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49</w:t>
            </w:r>
          </w:p>
        </w:tc>
      </w:tr>
      <w:tr w:rsidR="002445FD" w14:paraId="3ABFAE28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2563BCA5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628255001700057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E48C986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681985,19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96813BD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992452,86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8CA0F74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50</w:t>
            </w:r>
          </w:p>
        </w:tc>
      </w:tr>
      <w:tr w:rsidR="002445FD" w14:paraId="12866768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66890647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628255003110101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1C2B227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682005,16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5394C46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992452,11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22FE58E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51</w:t>
            </w:r>
          </w:p>
        </w:tc>
      </w:tr>
      <w:tr w:rsidR="002445FD" w14:paraId="0B2D7DB9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4939CD0F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628255003110102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97C8ED7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682015,92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A80B881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992450,67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7330401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52</w:t>
            </w:r>
          </w:p>
        </w:tc>
      </w:tr>
      <w:tr w:rsidR="002445FD" w14:paraId="31D9EA44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6B3CD023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628255003110103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709B5D2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682031,00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A90EA5D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992443,76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47BF103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53</w:t>
            </w:r>
          </w:p>
        </w:tc>
      </w:tr>
      <w:tr w:rsidR="002445FD" w14:paraId="34F437B0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0FFCF4F1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628255003110104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64D8AE7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682048,44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7D6B974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992435,75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3956298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54</w:t>
            </w:r>
          </w:p>
        </w:tc>
      </w:tr>
      <w:tr w:rsidR="002445FD" w14:paraId="780DE340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180925F2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628255003110105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2016193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682074,37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A0901C4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992419,15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695B357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55</w:t>
            </w:r>
          </w:p>
        </w:tc>
      </w:tr>
      <w:tr w:rsidR="002445FD" w14:paraId="662541EE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47D3F580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628255003110106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97E1508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682108,80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4F98C1A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992401,35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480A420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56</w:t>
            </w:r>
          </w:p>
        </w:tc>
      </w:tr>
      <w:tr w:rsidR="002445FD" w14:paraId="7F0B1499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3E5F2D4A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628255003190003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45943F3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682142,23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F90B9D6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992379,43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E362A8B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57</w:t>
            </w:r>
          </w:p>
        </w:tc>
      </w:tr>
      <w:tr w:rsidR="002445FD" w14:paraId="1EB342EA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67222665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628255003110107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427D16D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682150,30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69A092F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992374,14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E5F0798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58</w:t>
            </w:r>
          </w:p>
        </w:tc>
      </w:tr>
      <w:tr w:rsidR="002445FD" w14:paraId="609E795B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5E1AC5AD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628255003101013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41E604E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682134,63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C615DBC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992359,01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E55E77D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59</w:t>
            </w:r>
          </w:p>
        </w:tc>
      </w:tr>
      <w:tr w:rsidR="002445FD" w14:paraId="1D07A4DD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3AA274D2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628255003101258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5687130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682088,22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2CAEA33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992307,64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D875D01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60</w:t>
            </w:r>
          </w:p>
        </w:tc>
      </w:tr>
      <w:tr w:rsidR="002445FD" w14:paraId="40EEA886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494C8049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628255003101257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6E24DBC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682140,93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2CCD747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992257,93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76B7831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61</w:t>
            </w:r>
          </w:p>
        </w:tc>
      </w:tr>
      <w:tr w:rsidR="002445FD" w14:paraId="283B1A79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1EC3FA68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628255003101016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F6A3B40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682179,23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96FED6E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992226,42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5F44D02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</w:t>
            </w:r>
          </w:p>
        </w:tc>
      </w:tr>
      <w:tr w:rsidR="002445FD" w14:paraId="7FF14E7E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7E735823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628255003101017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A094228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682232,91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03BD3B8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992166,57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23615DB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</w:t>
            </w:r>
          </w:p>
        </w:tc>
      </w:tr>
      <w:tr w:rsidR="002445FD" w14:paraId="48FC4909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675D331A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628255003101018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D7E6C0B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682253,88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603EF02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992155,46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FF51A3D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64</w:t>
            </w:r>
          </w:p>
        </w:tc>
      </w:tr>
      <w:tr w:rsidR="002445FD" w14:paraId="6197BDA7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118AC4ED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628255003101019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3B165BB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682304,27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798822A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992066,02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0C646D2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65</w:t>
            </w:r>
          </w:p>
        </w:tc>
      </w:tr>
      <w:tr w:rsidR="002445FD" w14:paraId="4A306FA4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1553A7EE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628255001940055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55E1D64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682353,96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69A6D8E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991995,22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D69AD77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66</w:t>
            </w:r>
          </w:p>
        </w:tc>
      </w:tr>
      <w:tr w:rsidR="002445FD" w14:paraId="0C39F23F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3F37D65F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628255004000006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C27D4A6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682346,39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F15D1D9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991994,12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320611B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67</w:t>
            </w:r>
          </w:p>
        </w:tc>
      </w:tr>
      <w:tr w:rsidR="002445FD" w14:paraId="134A8C96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260F1F86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628255004000005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D3930D6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682345,09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613522E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991974,00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E447508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</w:t>
            </w:r>
          </w:p>
        </w:tc>
      </w:tr>
      <w:tr w:rsidR="002445FD" w14:paraId="6E1BD5B6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2E001C11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628255004000004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5417188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682355,12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AAD5D30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991895,78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7DCD672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69</w:t>
            </w:r>
          </w:p>
        </w:tc>
      </w:tr>
      <w:tr w:rsidR="002445FD" w14:paraId="25075F3B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3CE2A286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628255004000003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D81CED0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682364,19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7E7DD20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991826,38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51AED1D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70</w:t>
            </w:r>
          </w:p>
        </w:tc>
      </w:tr>
      <w:tr w:rsidR="002445FD" w14:paraId="0D927F17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26DD3147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628255004000002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EB83847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682366,73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C53BA35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991782,96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31B68DB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71</w:t>
            </w:r>
          </w:p>
        </w:tc>
      </w:tr>
      <w:tr w:rsidR="002445FD" w14:paraId="6E5477E9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48224D8D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628255004000001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705FCE7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682362,26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BC40C39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991710,49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B15CC89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72</w:t>
            </w:r>
          </w:p>
        </w:tc>
      </w:tr>
      <w:tr w:rsidR="002445FD" w14:paraId="121791F2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3989252C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628255001940011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D63E8D1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682358,68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CE77FFA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991676,33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82582CC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73</w:t>
            </w:r>
          </w:p>
        </w:tc>
      </w:tr>
      <w:tr w:rsidR="002445FD" w14:paraId="76A142F2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2D46AF7B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628255001940010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BC6CEDD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682352,16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4FAAB35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991635,40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F86EF8F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74</w:t>
            </w:r>
          </w:p>
        </w:tc>
      </w:tr>
      <w:tr w:rsidR="002445FD" w14:paraId="1F835770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239243D0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628255001940099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D404CD1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682323,26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6CFC7FD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991639,83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C381B7D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75</w:t>
            </w:r>
          </w:p>
        </w:tc>
      </w:tr>
      <w:tr w:rsidR="002445FD" w14:paraId="0ED2F321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0CBE330A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628255001940100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7B8C7D1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682311,61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6D69E2E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991641,87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27F0AEC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76</w:t>
            </w:r>
          </w:p>
        </w:tc>
      </w:tr>
      <w:tr w:rsidR="002445FD" w14:paraId="13787532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4DC5E1F9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635227001542001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B7AF502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682308,74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716289D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991642,63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820F58A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77</w:t>
            </w:r>
          </w:p>
        </w:tc>
      </w:tr>
      <w:tr w:rsidR="002445FD" w14:paraId="1152A03A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0F34AC46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635227001542115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2C1BA3D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682266,32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D12BAF0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991653,84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29A3792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78</w:t>
            </w:r>
          </w:p>
        </w:tc>
      </w:tr>
      <w:tr w:rsidR="002445FD" w14:paraId="28FC0A59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29D98FC9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628255001940101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A6DED23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682264,90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62F0666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991654,22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51530C0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79</w:t>
            </w:r>
          </w:p>
        </w:tc>
      </w:tr>
      <w:tr w:rsidR="002445FD" w14:paraId="0DD4FC5A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6825AE94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690333003080002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8A75117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682261,63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5DE935C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991655,06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6C7E626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80</w:t>
            </w:r>
          </w:p>
        </w:tc>
      </w:tr>
      <w:tr w:rsidR="002445FD" w14:paraId="69728E49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3EE1B32E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690333003080003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3A3C52C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682244,29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CD0248A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991659,57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816B035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81</w:t>
            </w:r>
          </w:p>
        </w:tc>
      </w:tr>
      <w:tr w:rsidR="002445FD" w14:paraId="4FAEEA10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6AC966BA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628255001940061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B76D01A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682241,19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81A49E4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991660,37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3917E82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82</w:t>
            </w:r>
          </w:p>
        </w:tc>
      </w:tr>
      <w:tr w:rsidR="002445FD" w14:paraId="7BAD52AB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0456416E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628255001940066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C18D5B9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682252,57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FCC2652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991687,90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5E70B68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83</w:t>
            </w:r>
          </w:p>
        </w:tc>
      </w:tr>
      <w:tr w:rsidR="002445FD" w14:paraId="4F86F64E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43496BAC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628255001940069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2B48192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682256,84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1DBA0F3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991724,26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1BA34C3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</w:t>
            </w:r>
          </w:p>
        </w:tc>
      </w:tr>
      <w:tr w:rsidR="002445FD" w14:paraId="08BACD90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07A3E388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628255001940072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55CA00A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682256,66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D746BFC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991790,51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65F7FE9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</w:t>
            </w:r>
          </w:p>
        </w:tc>
      </w:tr>
      <w:tr w:rsidR="002445FD" w14:paraId="2E2CB163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016CBE78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628255001940075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3D3BB10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682249,58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CBC3ADE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991856,54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C2B24B9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86</w:t>
            </w:r>
          </w:p>
        </w:tc>
      </w:tr>
      <w:tr w:rsidR="002445FD" w14:paraId="04A77C35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039DF730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628255001940078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E20A635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682237,96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5951AD1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991919,44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4329C6A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</w:t>
            </w:r>
          </w:p>
        </w:tc>
      </w:tr>
      <w:tr w:rsidR="002445FD" w14:paraId="14522D9C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2854ADBC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628255001940081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399CCC7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682218,24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E51D312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991983,42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41B3F25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88</w:t>
            </w:r>
          </w:p>
        </w:tc>
      </w:tr>
      <w:tr w:rsidR="002445FD" w14:paraId="5558B4F8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2FAC71DF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628255001960119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5993455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682185,06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1795CD2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992052,50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7EACA1F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89</w:t>
            </w:r>
          </w:p>
        </w:tc>
      </w:tr>
      <w:tr w:rsidR="002445FD" w14:paraId="2C57822F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4723604A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628255001960165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331DAB0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682135,45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A9F69AE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992109,50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0A60695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90</w:t>
            </w:r>
          </w:p>
        </w:tc>
      </w:tr>
      <w:tr w:rsidR="002445FD" w14:paraId="4EB05B40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342A08E3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628255001960235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BA3AEB3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682102,64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171F8BE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992130,50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C608A8E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91</w:t>
            </w:r>
          </w:p>
        </w:tc>
      </w:tr>
      <w:tr w:rsidR="002445FD" w14:paraId="1ECC6089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5EA99538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628255003101357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ACE5F8F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682074,96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A34BF19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992159,60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4940D3A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92</w:t>
            </w:r>
          </w:p>
        </w:tc>
      </w:tr>
      <w:tr w:rsidR="002445FD" w14:paraId="3C4BC5F9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21A021EB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628255003101396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741E60D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682024,41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623449B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992207,20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20BDDE1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93</w:t>
            </w:r>
          </w:p>
        </w:tc>
      </w:tr>
      <w:tr w:rsidR="002445FD" w14:paraId="42D820C0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41F6B501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628255003101397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08AAF25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681994,30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36DF8BB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992227,95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CEBF30D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94</w:t>
            </w:r>
          </w:p>
        </w:tc>
      </w:tr>
      <w:tr w:rsidR="002445FD" w14:paraId="7E383ABD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786D3638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628255003101398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0C605B2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681900,52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7D5412D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992264,99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B322812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95</w:t>
            </w:r>
          </w:p>
        </w:tc>
      </w:tr>
      <w:tr w:rsidR="002445FD" w14:paraId="37A4C64B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4E325CC5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628255003101356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D1DD1FF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681861,16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C0E1B12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992273,09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431700F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96</w:t>
            </w:r>
          </w:p>
        </w:tc>
      </w:tr>
      <w:tr w:rsidR="002445FD" w14:paraId="2F0E3242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4757F2BA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628255003101399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407AE5A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681813,02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5B871F0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992280,84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FF7C35B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97</w:t>
            </w:r>
          </w:p>
        </w:tc>
      </w:tr>
      <w:tr w:rsidR="002445FD" w14:paraId="64352FF1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4EAACA4B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628255003101400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91F818E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681748,36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8B9E40E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992284,70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E6E9ACB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98</w:t>
            </w:r>
          </w:p>
        </w:tc>
      </w:tr>
      <w:tr w:rsidR="002445FD" w14:paraId="3CA7EA6A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677D145A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628255003101401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482BECD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681684,28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6DE8CD8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992274,93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2CE3A86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</w:t>
            </w:r>
          </w:p>
        </w:tc>
      </w:tr>
      <w:tr w:rsidR="002445FD" w14:paraId="0B5930FD" w14:textId="77777777" w:rsidTr="00761E64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10D8C625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628255003101402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736378E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681615,40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5FE32AE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992256,31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3EB0CDD" w14:textId="77777777" w:rsidR="002445FD" w:rsidRDefault="002445FD" w:rsidP="002445F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100</w:t>
            </w:r>
          </w:p>
        </w:tc>
      </w:tr>
    </w:tbl>
    <w:p w14:paraId="77B8FDF3" w14:textId="77777777" w:rsidR="000509E3" w:rsidRDefault="000509E3" w:rsidP="001F5F05">
      <w:pPr>
        <w:pStyle w:val="Nadpis1"/>
        <w:jc w:val="center"/>
        <w:rPr>
          <w:rFonts w:ascii="Times New Roman" w:hAnsi="Times New Roman"/>
          <w:b w:val="0"/>
          <w:sz w:val="24"/>
          <w:szCs w:val="24"/>
        </w:rPr>
      </w:pPr>
    </w:p>
    <w:p w14:paraId="0EF33B48" w14:textId="77777777" w:rsidR="000509E3" w:rsidRPr="00271279" w:rsidRDefault="000509E3">
      <w:pPr>
        <w:pStyle w:val="funkce"/>
        <w:ind w:left="4956"/>
        <w:jc w:val="both"/>
        <w:rPr>
          <w:rFonts w:ascii="Arial" w:hAnsi="Arial" w:cs="Arial"/>
          <w:sz w:val="22"/>
          <w:szCs w:val="22"/>
        </w:rPr>
      </w:pPr>
      <w:r>
        <w:rPr>
          <w:b/>
          <w:bCs/>
          <w:sz w:val="20"/>
          <w:szCs w:val="24"/>
        </w:rPr>
        <w:br w:type="page"/>
      </w:r>
    </w:p>
    <w:p w14:paraId="2435F121" w14:textId="77777777" w:rsidR="000509E3" w:rsidRPr="00A3775D" w:rsidRDefault="004E561D">
      <w:pPr>
        <w:rPr>
          <w:rFonts w:ascii="Arial" w:hAnsi="Arial" w:cs="Arial"/>
          <w:szCs w:val="24"/>
        </w:rPr>
      </w:pPr>
      <w:r w:rsidRPr="00A3775D">
        <w:rPr>
          <w:rFonts w:ascii="Arial" w:hAnsi="Arial" w:cs="Arial"/>
          <w:szCs w:val="24"/>
        </w:rPr>
        <w:t>Příloha č. 2 k nařízení Agentury o vyhlášení přírodní rezervace Na Hranicích</w:t>
      </w:r>
    </w:p>
    <w:p w14:paraId="44704CC4" w14:textId="77777777" w:rsidR="004E561D" w:rsidRPr="00271279" w:rsidRDefault="004E561D">
      <w:pPr>
        <w:rPr>
          <w:rFonts w:ascii="Arial" w:hAnsi="Arial" w:cs="Arial"/>
          <w:sz w:val="22"/>
          <w:szCs w:val="22"/>
        </w:rPr>
      </w:pPr>
    </w:p>
    <w:p w14:paraId="233DC383" w14:textId="77777777" w:rsidR="000509E3" w:rsidRPr="00A3775D" w:rsidRDefault="000509E3">
      <w:pPr>
        <w:pStyle w:val="Zkladntext"/>
        <w:jc w:val="center"/>
        <w:rPr>
          <w:rFonts w:ascii="Arial" w:hAnsi="Arial" w:cs="Arial"/>
          <w:sz w:val="20"/>
          <w:u w:val="single"/>
        </w:rPr>
      </w:pPr>
      <w:r w:rsidRPr="00A3775D">
        <w:rPr>
          <w:rFonts w:ascii="Arial" w:hAnsi="Arial" w:cs="Arial"/>
          <w:sz w:val="20"/>
          <w:u w:val="single"/>
        </w:rPr>
        <w:t>Seznam souřadnic jednotné trigonometrické sítě katastrální (S-JT</w:t>
      </w:r>
      <w:r w:rsidR="00C550E6">
        <w:rPr>
          <w:rFonts w:ascii="Arial" w:hAnsi="Arial" w:cs="Arial"/>
          <w:sz w:val="20"/>
          <w:u w:val="single"/>
        </w:rPr>
        <w:t>S</w:t>
      </w:r>
      <w:r w:rsidRPr="00A3775D">
        <w:rPr>
          <w:rFonts w:ascii="Arial" w:hAnsi="Arial" w:cs="Arial"/>
          <w:sz w:val="20"/>
          <w:u w:val="single"/>
        </w:rPr>
        <w:t xml:space="preserve">K) jednotlivých vrcholů geometrického obrazce, kterým jsou stanoveny hranice ochranného pásma </w:t>
      </w:r>
      <w:r w:rsidR="004E561D">
        <w:rPr>
          <w:rFonts w:ascii="Arial" w:hAnsi="Arial" w:cs="Arial"/>
          <w:sz w:val="20"/>
          <w:u w:val="single"/>
        </w:rPr>
        <w:t>p</w:t>
      </w:r>
      <w:r w:rsidRPr="00A3775D">
        <w:rPr>
          <w:rFonts w:ascii="Arial" w:hAnsi="Arial" w:cs="Arial"/>
          <w:sz w:val="20"/>
          <w:u w:val="single"/>
        </w:rPr>
        <w:t xml:space="preserve">řírodní rezervace </w:t>
      </w:r>
      <w:r w:rsidR="00271279" w:rsidRPr="00A3775D">
        <w:rPr>
          <w:rFonts w:ascii="Arial" w:hAnsi="Arial" w:cs="Arial"/>
          <w:sz w:val="20"/>
          <w:u w:val="single"/>
        </w:rPr>
        <w:t>Na</w:t>
      </w:r>
      <w:r w:rsidR="004E561D">
        <w:rPr>
          <w:rFonts w:ascii="Arial" w:hAnsi="Arial" w:cs="Arial"/>
          <w:sz w:val="20"/>
          <w:u w:val="single"/>
        </w:rPr>
        <w:t> </w:t>
      </w:r>
      <w:r w:rsidR="00271279" w:rsidRPr="00A3775D">
        <w:rPr>
          <w:rFonts w:ascii="Arial" w:hAnsi="Arial" w:cs="Arial"/>
          <w:sz w:val="20"/>
          <w:u w:val="single"/>
        </w:rPr>
        <w:t>Hranicích</w:t>
      </w:r>
    </w:p>
    <w:p w14:paraId="138236EF" w14:textId="77777777" w:rsidR="000509E3" w:rsidRPr="004E561D" w:rsidRDefault="000509E3">
      <w:pPr>
        <w:pStyle w:val="Zkladntext"/>
        <w:rPr>
          <w:sz w:val="20"/>
        </w:rPr>
      </w:pPr>
    </w:p>
    <w:p w14:paraId="05822719" w14:textId="77777777" w:rsidR="000509E3" w:rsidRPr="00A3775D" w:rsidRDefault="000509E3">
      <w:pPr>
        <w:rPr>
          <w:rFonts w:ascii="Arial" w:hAnsi="Arial" w:cs="Arial"/>
          <w:sz w:val="20"/>
        </w:rPr>
      </w:pPr>
      <w:r w:rsidRPr="00A3775D">
        <w:rPr>
          <w:rFonts w:ascii="Arial" w:hAnsi="Arial" w:cs="Arial"/>
          <w:sz w:val="20"/>
        </w:rPr>
        <w:t xml:space="preserve">Geometrický obrazec </w:t>
      </w:r>
      <w:r w:rsidR="004E561D">
        <w:rPr>
          <w:rFonts w:ascii="Arial" w:hAnsi="Arial" w:cs="Arial"/>
          <w:sz w:val="20"/>
        </w:rPr>
        <w:t>– hranice ochranného pásma přírodní rezervace Na Hranicích, část 1</w:t>
      </w:r>
    </w:p>
    <w:p w14:paraId="6D22AD5D" w14:textId="77777777" w:rsidR="00271279" w:rsidRPr="00087449" w:rsidRDefault="00271279">
      <w:pPr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2268"/>
        <w:gridCol w:w="2268"/>
        <w:gridCol w:w="2268"/>
      </w:tblGrid>
      <w:tr w:rsidR="000509E3" w14:paraId="67E44BDA" w14:textId="77777777" w:rsidTr="00A3775D">
        <w:trPr>
          <w:jc w:val="center"/>
        </w:trPr>
        <w:tc>
          <w:tcPr>
            <w:tcW w:w="2268" w:type="dxa"/>
            <w:shd w:val="clear" w:color="auto" w:fill="BFBFBF"/>
            <w:tcMar>
              <w:left w:w="57" w:type="dxa"/>
            </w:tcMar>
          </w:tcPr>
          <w:p w14:paraId="6661CD55" w14:textId="77777777" w:rsidR="000509E3" w:rsidRPr="00A3775D" w:rsidRDefault="000509E3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A3775D">
              <w:rPr>
                <w:rFonts w:ascii="Arial" w:hAnsi="Arial" w:cs="Arial"/>
                <w:b/>
                <w:bCs/>
                <w:sz w:val="20"/>
              </w:rPr>
              <w:t>Číslo bodu</w:t>
            </w:r>
          </w:p>
        </w:tc>
        <w:tc>
          <w:tcPr>
            <w:tcW w:w="2268" w:type="dxa"/>
            <w:shd w:val="clear" w:color="auto" w:fill="BFBFBF"/>
            <w:tcMar>
              <w:left w:w="57" w:type="dxa"/>
            </w:tcMar>
          </w:tcPr>
          <w:p w14:paraId="510F1C28" w14:textId="77777777" w:rsidR="000509E3" w:rsidRPr="00A3775D" w:rsidRDefault="000509E3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A3775D">
              <w:rPr>
                <w:rFonts w:ascii="Arial" w:hAnsi="Arial" w:cs="Arial"/>
                <w:b/>
                <w:bCs/>
                <w:sz w:val="20"/>
              </w:rPr>
              <w:t>souřadnice – Y [m]</w:t>
            </w:r>
          </w:p>
        </w:tc>
        <w:tc>
          <w:tcPr>
            <w:tcW w:w="2268" w:type="dxa"/>
            <w:shd w:val="clear" w:color="auto" w:fill="BFBFBF"/>
            <w:tcMar>
              <w:left w:w="57" w:type="dxa"/>
            </w:tcMar>
          </w:tcPr>
          <w:p w14:paraId="4BB8020C" w14:textId="77777777" w:rsidR="000509E3" w:rsidRPr="00A3775D" w:rsidRDefault="000509E3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A3775D">
              <w:rPr>
                <w:rFonts w:ascii="Arial" w:hAnsi="Arial" w:cs="Arial"/>
                <w:b/>
                <w:bCs/>
                <w:sz w:val="20"/>
              </w:rPr>
              <w:t>souřadnice – X [m]</w:t>
            </w:r>
          </w:p>
        </w:tc>
        <w:tc>
          <w:tcPr>
            <w:tcW w:w="2268" w:type="dxa"/>
            <w:shd w:val="clear" w:color="auto" w:fill="BFBFBF"/>
            <w:tcMar>
              <w:left w:w="57" w:type="dxa"/>
            </w:tcMar>
          </w:tcPr>
          <w:p w14:paraId="6D336631" w14:textId="77777777" w:rsidR="000509E3" w:rsidRPr="00A3775D" w:rsidRDefault="000509E3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A3775D">
              <w:rPr>
                <w:rFonts w:ascii="Arial" w:hAnsi="Arial" w:cs="Arial"/>
                <w:b/>
                <w:bCs/>
                <w:sz w:val="20"/>
              </w:rPr>
              <w:t>pořadí bodu v obrazci</w:t>
            </w:r>
          </w:p>
        </w:tc>
      </w:tr>
      <w:tr w:rsidR="00ED32D9" w14:paraId="363D9852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3C3ED352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628255003110106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13DC48F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682108,80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9AA7EA3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992401,35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CC90124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</w:tr>
      <w:tr w:rsidR="00ED32D9" w14:paraId="52B9BFF2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74095E3F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628255003110105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6719CA3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682074,37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F92D588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992419,15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F16A4B6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</w:tr>
      <w:tr w:rsidR="00ED32D9" w14:paraId="1F802339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3B057B0F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628255003110104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C4EC79D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682048,44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54CB1B8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992435,75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A4AB7F5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</w:tr>
      <w:tr w:rsidR="00ED32D9" w14:paraId="37ABEE27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11D406DE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628255003110103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E183F3B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682031,00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33E5FF9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992443,76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AF4AD60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</w:tr>
      <w:tr w:rsidR="00ED32D9" w14:paraId="2E1674D3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59DC236F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628255003110102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D484E49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682015,92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9F0351E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992450,67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F327745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</w:p>
        </w:tc>
      </w:tr>
      <w:tr w:rsidR="00ED32D9" w14:paraId="669554A6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2E8C8591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628255003110101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FECC704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682005,16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99BDF43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992452,11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BD0DC05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</w:p>
        </w:tc>
      </w:tr>
      <w:tr w:rsidR="00ED32D9" w14:paraId="2EE124BA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09DD6449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628255001700057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D5D014A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681985,19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4073346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992452,86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346D187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</w:t>
            </w:r>
          </w:p>
        </w:tc>
      </w:tr>
      <w:tr w:rsidR="00ED32D9" w14:paraId="2C6832BA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0E4AB0A4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628255001700075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267387A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681967,82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CEE834D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992458,94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52FF8CA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</w:t>
            </w:r>
          </w:p>
        </w:tc>
      </w:tr>
      <w:tr w:rsidR="00ED32D9" w14:paraId="0C2B4264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346EDF24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628255001700016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C732C31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681960,76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9730B8D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992454,40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D8ED918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</w:t>
            </w:r>
          </w:p>
        </w:tc>
      </w:tr>
      <w:tr w:rsidR="00ED32D9" w14:paraId="589C2FD9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729EB38B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628255001700015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D5AC4B2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681955,84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E38BB67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992451,26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17A36FC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</w:t>
            </w:r>
          </w:p>
        </w:tc>
      </w:tr>
      <w:tr w:rsidR="00ED32D9" w14:paraId="02A7CDF6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7AE46A8D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628255001700013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7D89172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681949,37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A507D62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992460,33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CE6F091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</w:t>
            </w:r>
          </w:p>
        </w:tc>
      </w:tr>
      <w:tr w:rsidR="00ED32D9" w14:paraId="7D7BBDD9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7A94FD54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628255001700012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0C76ABE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681899,98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D56C2BB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992461,86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4795341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12</w:t>
            </w:r>
          </w:p>
        </w:tc>
      </w:tr>
      <w:tr w:rsidR="00ED32D9" w14:paraId="1306FF8D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0F2F3ADA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628255001710070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1F16AFB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681858,07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5A1D1FC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992461,98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C01903A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</w:t>
            </w:r>
          </w:p>
        </w:tc>
      </w:tr>
      <w:tr w:rsidR="00ED32D9" w14:paraId="422B87F6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0E868F14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628255001710110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B2BB759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681852,57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725BD4E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992461,95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DDC295C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14</w:t>
            </w:r>
          </w:p>
        </w:tc>
      </w:tr>
      <w:tr w:rsidR="00ED32D9" w14:paraId="16AB4369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1B0BC488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628255001710069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D7F58EB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681826,13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982FC1A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992461,79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10E24ED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</w:t>
            </w:r>
          </w:p>
        </w:tc>
      </w:tr>
      <w:tr w:rsidR="00ED32D9" w14:paraId="05EF457A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4345C62C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628255001710053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6D05FB5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681772,52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2F4A37B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992460,52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E3081C5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16</w:t>
            </w:r>
          </w:p>
        </w:tc>
      </w:tr>
      <w:tr w:rsidR="00ED32D9" w14:paraId="3B38E0F7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474903CE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628255001960246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723CF4D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681750,30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3D4922B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992462,85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CF84340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17</w:t>
            </w:r>
          </w:p>
        </w:tc>
      </w:tr>
      <w:tr w:rsidR="00ED32D9" w14:paraId="1F1EE6BD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101B4118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628255001960245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09CF5A3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681715,74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0881F5F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992451,87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12838FC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18</w:t>
            </w:r>
          </w:p>
        </w:tc>
      </w:tr>
      <w:tr w:rsidR="00ED32D9" w14:paraId="4291D244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7F86B1EB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628255001960244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D6470FA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681727,12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14F1EEE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992384,42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36270E6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19</w:t>
            </w:r>
          </w:p>
        </w:tc>
      </w:tr>
      <w:tr w:rsidR="00ED32D9" w14:paraId="6BF3E74D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6F3C42B5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628255003101005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5D808F2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681686,59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BDC1B08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992366,03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605EA22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</w:t>
            </w:r>
          </w:p>
        </w:tc>
      </w:tr>
      <w:tr w:rsidR="00ED32D9" w14:paraId="41BAAEDE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06FD63B8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628255003101006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1E74F4D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681599,83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1DA256C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992380,38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8DA8205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21</w:t>
            </w:r>
          </w:p>
        </w:tc>
      </w:tr>
      <w:tr w:rsidR="00ED32D9" w14:paraId="12CEF47A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31D34534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628255003101355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112AB78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681530,11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448CA53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992378,89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786A0AD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</w:t>
            </w:r>
          </w:p>
        </w:tc>
      </w:tr>
      <w:tr w:rsidR="00ED32D9" w14:paraId="3D70DCBA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2885A7D1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628255003101008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A83B8F2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681473,33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A5AE259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992349,00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BAA4048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23</w:t>
            </w:r>
          </w:p>
        </w:tc>
      </w:tr>
      <w:tr w:rsidR="00ED32D9" w14:paraId="6DE0F227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2DD0ABDB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628255003101009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95DB3B2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681466,34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AC383E9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992341,52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9A87017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24</w:t>
            </w:r>
          </w:p>
        </w:tc>
      </w:tr>
      <w:tr w:rsidR="00ED32D9" w14:paraId="064F21D6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69B6AD2A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628255003101010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01E0CC9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681368,21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BDD3D68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992299,15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1899613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25</w:t>
            </w:r>
          </w:p>
        </w:tc>
      </w:tr>
      <w:tr w:rsidR="00ED32D9" w14:paraId="741D9A85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24D1B46F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628255001960321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C03C7D0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681322,32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81546F6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992326,88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3502163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26</w:t>
            </w:r>
          </w:p>
        </w:tc>
      </w:tr>
      <w:tr w:rsidR="00ED32D9" w14:paraId="6EE112F2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2EBDCC11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628255001960322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24A6372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681255,83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AD5D9E4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992242,56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914D2A0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27</w:t>
            </w:r>
          </w:p>
        </w:tc>
      </w:tr>
      <w:tr w:rsidR="00ED32D9" w14:paraId="5B41BB5E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4BA0D16A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628255001970060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38EA0F4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681227,30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1C19B7D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992206,49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B76E526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28</w:t>
            </w:r>
          </w:p>
        </w:tc>
      </w:tr>
      <w:tr w:rsidR="00ED32D9" w14:paraId="6E1C547F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03BDF9D1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628255001970062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A257349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681216,23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9C47F5F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992226,68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2576723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29</w:t>
            </w:r>
          </w:p>
        </w:tc>
      </w:tr>
      <w:tr w:rsidR="00ED32D9" w14:paraId="13D664AD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4FE2817A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628255001970064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F8E011C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681216,92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5CD5634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992250,54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170EA38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30</w:t>
            </w:r>
          </w:p>
        </w:tc>
      </w:tr>
      <w:tr w:rsidR="00ED32D9" w14:paraId="6894DAB0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22E0FDEB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628255001970067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C79D546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681217,75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8F79B0C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992259,71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E03F32D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31</w:t>
            </w:r>
          </w:p>
        </w:tc>
      </w:tr>
      <w:tr w:rsidR="00ED32D9" w14:paraId="6DBE260E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31968DDF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628255001970312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7CD681E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681251,13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E204B60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992305,77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7F85ABF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32</w:t>
            </w:r>
          </w:p>
        </w:tc>
      </w:tr>
      <w:tr w:rsidR="00ED32D9" w14:paraId="3950D95D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32C6CAAB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628255001960323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F59C509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681265,04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1E8A59E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992323,35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5264C7A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33</w:t>
            </w:r>
          </w:p>
        </w:tc>
      </w:tr>
      <w:tr w:rsidR="00ED32D9" w14:paraId="6BC9B7AC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6DAF849F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628255001960327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17FBEAD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681276,85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CC2B084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992335,56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3FA7E3C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34</w:t>
            </w:r>
          </w:p>
        </w:tc>
      </w:tr>
      <w:tr w:rsidR="00ED32D9" w14:paraId="129DFE28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34982B0F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628255001960328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CB8B5BD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681295,76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52104F3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992344,45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EC7D0B1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35</w:t>
            </w:r>
          </w:p>
        </w:tc>
      </w:tr>
      <w:tr w:rsidR="00ED32D9" w14:paraId="551B75B5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522BEE91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628255001960330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A6C06B1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681370,25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D49A239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992372,17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CE12A2B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36</w:t>
            </w:r>
          </w:p>
        </w:tc>
      </w:tr>
      <w:tr w:rsidR="00ED32D9" w14:paraId="5953B9E7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197F828A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628255001960332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BBF9D2F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681406,99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0FDDEA2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992386,83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652960F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37</w:t>
            </w:r>
          </w:p>
        </w:tc>
      </w:tr>
      <w:tr w:rsidR="00ED32D9" w14:paraId="4052F2CF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7C0FC7E1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628255001960334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473F156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681425,34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EFE279D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992401,57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74294CB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38</w:t>
            </w:r>
          </w:p>
        </w:tc>
      </w:tr>
      <w:tr w:rsidR="00ED32D9" w14:paraId="05CA8965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4939B87B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628255001720090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66712E3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681453,39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B4C5DE3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992417,86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BBABBFC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39</w:t>
            </w:r>
          </w:p>
        </w:tc>
      </w:tr>
      <w:tr w:rsidR="00ED32D9" w14:paraId="37482C66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460588CF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628255001720101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D5E51FA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681475,24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67BC96D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992427,96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5EB19C3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40</w:t>
            </w:r>
          </w:p>
        </w:tc>
      </w:tr>
      <w:tr w:rsidR="00ED32D9" w14:paraId="7FBAF058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66DC27BC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628255001720084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6ED399B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681504,09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5C7AEC5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992434,54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888B601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41</w:t>
            </w:r>
          </w:p>
        </w:tc>
      </w:tr>
      <w:tr w:rsidR="00ED32D9" w14:paraId="353DC8E3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41A351B6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628255001720080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18282C4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681547,78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6DF7643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992439,15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5C8D91B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42</w:t>
            </w:r>
          </w:p>
        </w:tc>
      </w:tr>
      <w:tr w:rsidR="00ED32D9" w14:paraId="41EE2847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1E506B7B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628255001720072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E381E4F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681566,30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9EF8143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992444,60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43EA289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43</w:t>
            </w:r>
          </w:p>
        </w:tc>
      </w:tr>
      <w:tr w:rsidR="00ED32D9" w14:paraId="03A84692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688C02B5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628255001720002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E50CE91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681583,01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D117155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992454,99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135AFDC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44</w:t>
            </w:r>
          </w:p>
        </w:tc>
      </w:tr>
      <w:tr w:rsidR="00ED32D9" w14:paraId="65555162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69A7F2A1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628255001960285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B13FA89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681600,84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87F57DF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992462,61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85AFAD3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45</w:t>
            </w:r>
          </w:p>
        </w:tc>
      </w:tr>
      <w:tr w:rsidR="00ED32D9" w14:paraId="746A7F1E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1520098D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628255001960283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91B1DC0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681640,31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050F2B7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992461,63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C7C3783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46</w:t>
            </w:r>
          </w:p>
        </w:tc>
      </w:tr>
      <w:tr w:rsidR="00ED32D9" w14:paraId="17EBD9A3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349B9CB5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628255001960282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0D79A81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681680,78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A4F1D07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992471,71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8199166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47</w:t>
            </w:r>
          </w:p>
        </w:tc>
      </w:tr>
      <w:tr w:rsidR="00ED32D9" w14:paraId="65EB91D8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4E09050D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628255001710087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B139E76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681695,75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AB2ED6F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992478,97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D4B89A0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48</w:t>
            </w:r>
          </w:p>
        </w:tc>
      </w:tr>
      <w:tr w:rsidR="00ED32D9" w14:paraId="0DBD2190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1946F9B1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628255001710086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2E5B632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681709,31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18B6D29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992483,68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CE7A54B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49</w:t>
            </w:r>
          </w:p>
        </w:tc>
      </w:tr>
      <w:tr w:rsidR="00ED32D9" w14:paraId="2AB24CEF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2BBD59C5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628255001710081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A29A6D9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681719,55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AF282DC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992482,28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4931C52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50</w:t>
            </w:r>
          </w:p>
        </w:tc>
      </w:tr>
      <w:tr w:rsidR="00ED32D9" w14:paraId="28F6806D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153E29D2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628255001710059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CD70B39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681741,44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0D64A72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992489,58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7F2CEDB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51</w:t>
            </w:r>
          </w:p>
        </w:tc>
      </w:tr>
      <w:tr w:rsidR="00ED32D9" w14:paraId="7CBE2298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13A99969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628255001710056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C6F1361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681759,65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C475FF4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992486,91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9390D3F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52</w:t>
            </w:r>
          </w:p>
        </w:tc>
      </w:tr>
      <w:tr w:rsidR="00ED32D9" w14:paraId="31A00DCD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254212F6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628255001710051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2DE3703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681775,27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1F17183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992488,19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69C9F82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53</w:t>
            </w:r>
          </w:p>
        </w:tc>
      </w:tr>
      <w:tr w:rsidR="00ED32D9" w14:paraId="4E12EA8F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643E4790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628255001710041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44C5433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681791,60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F471027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992494,79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4438A07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54</w:t>
            </w:r>
          </w:p>
        </w:tc>
      </w:tr>
      <w:tr w:rsidR="00ED32D9" w14:paraId="24C2AAF8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46BD5CBF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628255001710040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99BDB55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681798,50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B3A44D1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992497,41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56EBFD9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55</w:t>
            </w:r>
          </w:p>
        </w:tc>
      </w:tr>
      <w:tr w:rsidR="00ED32D9" w14:paraId="09C26097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5B25BC57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628255001710020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1B7440D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681821,11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EBA7685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992506,61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261B750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56</w:t>
            </w:r>
          </w:p>
        </w:tc>
      </w:tr>
      <w:tr w:rsidR="00ED32D9" w14:paraId="5C6DCAAB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0100433F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628255001710021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22078D2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681838,79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2C7B4DB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992514,14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2720D1C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57</w:t>
            </w:r>
          </w:p>
        </w:tc>
      </w:tr>
      <w:tr w:rsidR="00ED32D9" w14:paraId="4F36201E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7B04DBFF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628255001710010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478ADF1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681847,67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4B5A409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992515,63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762AA8F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58</w:t>
            </w:r>
          </w:p>
        </w:tc>
      </w:tr>
      <w:tr w:rsidR="00ED32D9" w14:paraId="19E93F36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6A7AF583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628255001710009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A29A1E6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681850,40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A3498F7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992514,95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EDD4692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59</w:t>
            </w:r>
          </w:p>
        </w:tc>
      </w:tr>
      <w:tr w:rsidR="00ED32D9" w14:paraId="4533EB6D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242AAADF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628255001700004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3EA05F4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681890,10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3F32C6C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992507,62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2FBE959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60</w:t>
            </w:r>
          </w:p>
        </w:tc>
      </w:tr>
      <w:tr w:rsidR="00ED32D9" w14:paraId="69FD11BB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73DB843E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628255001700001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76D41F3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681903,99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587D1D5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992505,71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689A7F5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61</w:t>
            </w:r>
          </w:p>
        </w:tc>
      </w:tr>
      <w:tr w:rsidR="00ED32D9" w14:paraId="09101AA2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2C9E27D3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628255001700010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A6A8AEA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681915,46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46014DC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992503,98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50D44AB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</w:t>
            </w:r>
          </w:p>
        </w:tc>
      </w:tr>
      <w:tr w:rsidR="00ED32D9" w14:paraId="5F3BBBE2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49DA6968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628255001700011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B0A893B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681919,72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E3F7D17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992503,52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4AEC156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63</w:t>
            </w:r>
          </w:p>
        </w:tc>
      </w:tr>
      <w:tr w:rsidR="00ED32D9" w14:paraId="1236F327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11A3BD6C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628255001700021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1A6966D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681934,96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EE5A44B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992501,01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ADCC323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64</w:t>
            </w:r>
          </w:p>
        </w:tc>
      </w:tr>
      <w:tr w:rsidR="00ED32D9" w14:paraId="05D48EFB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611AE60C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628255001700023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FF8541E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681961,54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4BFE31B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992496,84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0786556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65</w:t>
            </w:r>
          </w:p>
        </w:tc>
      </w:tr>
      <w:tr w:rsidR="00ED32D9" w14:paraId="12800660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467DD487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628255001700025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44F125D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681966,87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8805306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992495,72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DFDF3D4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66</w:t>
            </w:r>
          </w:p>
        </w:tc>
      </w:tr>
      <w:tr w:rsidR="00ED32D9" w14:paraId="0468F086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54815C2D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628255001700027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1BA193F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681969,66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B6732C4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992494,52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11381D8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67</w:t>
            </w:r>
          </w:p>
        </w:tc>
      </w:tr>
      <w:tr w:rsidR="00ED32D9" w14:paraId="4CDA6014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48DFE8DF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628255001700031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0F58296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681979,82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59F8A95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992492,27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4946B05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</w:t>
            </w:r>
          </w:p>
        </w:tc>
      </w:tr>
      <w:tr w:rsidR="00ED32D9" w14:paraId="49AC98FC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70A4C11F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628255001700033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B91A4A4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681986,63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D661474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992489,58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02B56C4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69</w:t>
            </w:r>
          </w:p>
        </w:tc>
      </w:tr>
      <w:tr w:rsidR="00ED32D9" w14:paraId="676D76BC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7D75D814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628255001700047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CEF83FC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681995,65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BA712D1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992485,77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389C593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70</w:t>
            </w:r>
          </w:p>
        </w:tc>
      </w:tr>
      <w:tr w:rsidR="00ED32D9" w14:paraId="47F658AE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6D70FE6F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628255001700048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2DDD6FF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681999,27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38DB30E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992483,44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E1ADF53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71</w:t>
            </w:r>
          </w:p>
        </w:tc>
      </w:tr>
      <w:tr w:rsidR="00ED32D9" w14:paraId="4DE0898F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50B4E9C5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628255003110114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7790D3F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682012,20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9FE0C32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992476,38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22699A0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72</w:t>
            </w:r>
          </w:p>
        </w:tc>
      </w:tr>
      <w:tr w:rsidR="00ED32D9" w14:paraId="6519E4B6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3A0A054C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628255003110113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D79FFFD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682034,67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C5E5C69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992459,35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B0BF746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73</w:t>
            </w:r>
          </w:p>
        </w:tc>
      </w:tr>
      <w:tr w:rsidR="00ED32D9" w14:paraId="18F0A3C5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2D68015F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628255003110112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A095888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682045,74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39603AB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992451,21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D177BAE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74</w:t>
            </w:r>
          </w:p>
        </w:tc>
      </w:tr>
      <w:tr w:rsidR="00ED32D9" w14:paraId="25B0E468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62C78312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628255003110111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AFC46D2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682083,90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B35B4BD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992427,22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6639752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75</w:t>
            </w:r>
          </w:p>
        </w:tc>
      </w:tr>
      <w:tr w:rsidR="00ED32D9" w14:paraId="33DA328B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0E37256D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628255003190005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4A3908D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682150,73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1ED55C7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992402,34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9008424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76</w:t>
            </w:r>
          </w:p>
        </w:tc>
      </w:tr>
      <w:tr w:rsidR="00ED32D9" w14:paraId="787C5E07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54D1D3B0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628255003190004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0B2F4EF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682167,87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C6B412D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992395,96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9B038B5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77</w:t>
            </w:r>
          </w:p>
        </w:tc>
      </w:tr>
      <w:tr w:rsidR="00ED32D9" w14:paraId="3DEBA8C4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5630307F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628255003110110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1C15F04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682177,69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266DEFD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992392,30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F857522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78</w:t>
            </w:r>
          </w:p>
        </w:tc>
      </w:tr>
      <w:tr w:rsidR="00ED32D9" w14:paraId="181A2237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14B63428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628255001960103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CFBAAEA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682208,78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DD89851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992382,98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95835F1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79</w:t>
            </w:r>
          </w:p>
        </w:tc>
      </w:tr>
      <w:tr w:rsidR="00ED32D9" w14:paraId="70C63D46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3D9F4C48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628255001960104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33E37C1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682216,34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4EDB989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992378,36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EF38F1D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80</w:t>
            </w:r>
          </w:p>
        </w:tc>
      </w:tr>
      <w:tr w:rsidR="00ED32D9" w14:paraId="4C60A568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00299C4C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628255001960117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75DB872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682219,43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179C708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992350,42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7D5490E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81</w:t>
            </w:r>
          </w:p>
        </w:tc>
      </w:tr>
      <w:tr w:rsidR="00ED32D9" w14:paraId="528D5A5D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32B6626B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628255001960116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9EA8255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682220,72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496BA17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992344,51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56DDB93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82</w:t>
            </w:r>
          </w:p>
        </w:tc>
      </w:tr>
      <w:tr w:rsidR="00ED32D9" w14:paraId="1C3A15BA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13D071F6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628255001960113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EB0AB7B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682227,22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AAF619B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992332,97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5403B91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83</w:t>
            </w:r>
          </w:p>
        </w:tc>
      </w:tr>
      <w:tr w:rsidR="00ED32D9" w14:paraId="3A6FA8A0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7B603132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628255001960095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44C46F2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682278,89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D4A8E73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992289,02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047B821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84</w:t>
            </w:r>
          </w:p>
        </w:tc>
      </w:tr>
      <w:tr w:rsidR="00ED32D9" w14:paraId="3AAF0A5C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68A4C569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628255001960091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4362B55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682287,94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D291BB7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992271,83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D193265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85</w:t>
            </w:r>
          </w:p>
        </w:tc>
      </w:tr>
      <w:tr w:rsidR="00ED32D9" w14:paraId="340C3C17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682D31B4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628255001960090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8D8AEC4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682295,80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BB57005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992252,71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A9728FD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86</w:t>
            </w:r>
          </w:p>
        </w:tc>
      </w:tr>
      <w:tr w:rsidR="00ED32D9" w14:paraId="3562764F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546A1173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628255001960019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42C537B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682343,06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38B3BF9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992178,51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F889253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87</w:t>
            </w:r>
          </w:p>
        </w:tc>
      </w:tr>
      <w:tr w:rsidR="00ED32D9" w14:paraId="214AC9AD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1D618DCB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628255001960017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2895719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682354,97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9DF3652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992159,44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333B244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88</w:t>
            </w:r>
          </w:p>
        </w:tc>
      </w:tr>
      <w:tr w:rsidR="00ED32D9" w14:paraId="54DBB8AC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4D27A5C6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628255001960015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50F720D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682372,52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C971D63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992115,75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C4F2F71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89</w:t>
            </w:r>
          </w:p>
        </w:tc>
      </w:tr>
      <w:tr w:rsidR="00ED32D9" w14:paraId="4F9B210E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0C488849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628255001960013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5A11E47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682378,69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11367C1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992068,38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080286A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90</w:t>
            </w:r>
          </w:p>
        </w:tc>
      </w:tr>
      <w:tr w:rsidR="00ED32D9" w14:paraId="68406D7D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0D4FF8EC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628255001960011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00D24B7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682384,21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346560D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992023,40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C5FF4D5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91</w:t>
            </w:r>
          </w:p>
        </w:tc>
      </w:tr>
      <w:tr w:rsidR="00ED32D9" w14:paraId="09176385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0AB533A6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628255001960009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48B159C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682382,36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6C8E540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992018,38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40FB174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92</w:t>
            </w:r>
          </w:p>
        </w:tc>
      </w:tr>
      <w:tr w:rsidR="00ED32D9" w14:paraId="7E9D6C27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61519784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628255001940054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22E979F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682381,60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07B5B1F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991998,69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7637C1E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93</w:t>
            </w:r>
          </w:p>
        </w:tc>
      </w:tr>
      <w:tr w:rsidR="00ED32D9" w14:paraId="11A47DC2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784B0B87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628255001940056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2062184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682376,57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040BF4F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991967,42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EF82B5D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94</w:t>
            </w:r>
          </w:p>
        </w:tc>
      </w:tr>
      <w:tr w:rsidR="00ED32D9" w14:paraId="736CDC43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6E792F66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628255001940059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A1C578A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682374,70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C5709CB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991918,32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21FA795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95</w:t>
            </w:r>
          </w:p>
        </w:tc>
      </w:tr>
      <w:tr w:rsidR="00ED32D9" w14:paraId="1138D2A2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324AEE14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628255001940029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F9C32EE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682375,65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65AC11C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991889,01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2AF1156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96</w:t>
            </w:r>
          </w:p>
        </w:tc>
      </w:tr>
      <w:tr w:rsidR="00ED32D9" w14:paraId="79B676FA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4BF541C8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628255001940026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AE97797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682372,87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99D9ED8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991857,65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EE386C7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97</w:t>
            </w:r>
          </w:p>
        </w:tc>
      </w:tr>
      <w:tr w:rsidR="00ED32D9" w14:paraId="3F914DAA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67FF4A3B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628255001940020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7CFAB8D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682371,64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4F50C34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991774,12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7E1E169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98</w:t>
            </w:r>
          </w:p>
        </w:tc>
      </w:tr>
      <w:tr w:rsidR="00ED32D9" w14:paraId="3EC249F2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445D4867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628255001940018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9AF627F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682371,11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8627C20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991747,25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540B73C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</w:t>
            </w:r>
          </w:p>
        </w:tc>
      </w:tr>
      <w:tr w:rsidR="00ED32D9" w14:paraId="6B65D8C2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3E9B97E4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628255001940014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21ECA89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682366,64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24CD944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991702,33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937C3F7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100</w:t>
            </w:r>
          </w:p>
        </w:tc>
      </w:tr>
      <w:tr w:rsidR="00ED32D9" w14:paraId="71D992EB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3D397866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628255001940012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0CCA683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682362,96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61CD80B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991676,05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B98D96A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101</w:t>
            </w:r>
          </w:p>
        </w:tc>
      </w:tr>
      <w:tr w:rsidR="00ED32D9" w14:paraId="61B2ADA3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42E6324A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628255001940009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4241089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682358,14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69B0E78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991640,05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586DBFF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102</w:t>
            </w:r>
          </w:p>
        </w:tc>
      </w:tr>
      <w:tr w:rsidR="00ED32D9" w14:paraId="4F429644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1EBC248D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628255001940098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2D30300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682356,12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426DF4E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991632,41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251980A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103</w:t>
            </w:r>
          </w:p>
        </w:tc>
      </w:tr>
      <w:tr w:rsidR="00ED32D9" w14:paraId="53A03809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488B985A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628255001940010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E6092E2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682352,16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9EFA7F1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991635,40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A0A991A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104</w:t>
            </w:r>
          </w:p>
        </w:tc>
      </w:tr>
      <w:tr w:rsidR="00ED32D9" w14:paraId="3AB510DC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449296F3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628255001940011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6B5AE69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682358,68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2F0CC95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991676,33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AE55330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105</w:t>
            </w:r>
          </w:p>
        </w:tc>
      </w:tr>
      <w:tr w:rsidR="00ED32D9" w14:paraId="5926D434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4F549925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628255004000001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B83F661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682362,26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08FF48E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991710,49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DA5B53D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106</w:t>
            </w:r>
          </w:p>
        </w:tc>
      </w:tr>
      <w:tr w:rsidR="00ED32D9" w14:paraId="42CC6D44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41A7B039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628255004000002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92052AC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682366,73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81073C4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991782,96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A35F388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107</w:t>
            </w:r>
          </w:p>
        </w:tc>
      </w:tr>
      <w:tr w:rsidR="00ED32D9" w14:paraId="3A4F9F87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3788A0C5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628255004000003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F8C81F5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682364,19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C62460F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991826,38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1266DD1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108</w:t>
            </w:r>
          </w:p>
        </w:tc>
      </w:tr>
      <w:tr w:rsidR="00ED32D9" w14:paraId="590118FB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1BA7C527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628255004000004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E433692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682355,12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3914ADE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991895,78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7F1F998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109</w:t>
            </w:r>
          </w:p>
        </w:tc>
      </w:tr>
      <w:tr w:rsidR="00ED32D9" w14:paraId="6456963E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1A282A14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628255004000005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1E31364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682345,09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F6B99CD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991974,00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DF82955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110</w:t>
            </w:r>
          </w:p>
        </w:tc>
      </w:tr>
      <w:tr w:rsidR="00ED32D9" w14:paraId="3760FAC0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68CEA5CF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628255004000006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ABBD582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682346,39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2FAB7DC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991994,12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76C78BF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111</w:t>
            </w:r>
          </w:p>
        </w:tc>
      </w:tr>
      <w:tr w:rsidR="00ED32D9" w14:paraId="027517C6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1E80568B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628255001940055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C84CE37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682353,96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DE7E4E7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991995,22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445525A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112</w:t>
            </w:r>
          </w:p>
        </w:tc>
      </w:tr>
      <w:tr w:rsidR="00ED32D9" w14:paraId="35821838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611DA892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628255003101019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9D8D83C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682304,27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EEC558F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992066,02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B9B07AB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113</w:t>
            </w:r>
          </w:p>
        </w:tc>
      </w:tr>
      <w:tr w:rsidR="00ED32D9" w14:paraId="663C5FB3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5AE7E1CD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628255003101018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CCE5DED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682253,88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3F60884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992155,46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0B18B5D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114</w:t>
            </w:r>
          </w:p>
        </w:tc>
      </w:tr>
      <w:tr w:rsidR="00ED32D9" w14:paraId="66EA07AE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35304C0A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628255003101017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8E1F8B2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682232,91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00E8F12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992166,57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993672D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115</w:t>
            </w:r>
          </w:p>
        </w:tc>
      </w:tr>
      <w:tr w:rsidR="00ED32D9" w14:paraId="50EFD6D4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3B35925A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628255003101016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13C4F01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682179,23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1AF97B4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992226,42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85BB306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116</w:t>
            </w:r>
          </w:p>
        </w:tc>
      </w:tr>
      <w:tr w:rsidR="00ED32D9" w14:paraId="182E05E5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1C116134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628255003101257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1CAC7BA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682140,93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B5D217B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992257,93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EDA4FA2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117</w:t>
            </w:r>
          </w:p>
        </w:tc>
      </w:tr>
      <w:tr w:rsidR="00ED32D9" w14:paraId="3CD0DEB4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38A4E866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628255003101258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9747277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682088,22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357F7CC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992307,64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0CA52A3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118</w:t>
            </w:r>
          </w:p>
        </w:tc>
      </w:tr>
      <w:tr w:rsidR="00ED32D9" w14:paraId="4C8365D6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33FC6EAA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628255003101013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62E5056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682134,63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9CCF89D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992359,01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76A8529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119</w:t>
            </w:r>
          </w:p>
        </w:tc>
      </w:tr>
      <w:tr w:rsidR="00ED32D9" w14:paraId="0A5B9E31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67E6AAF7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628255003110107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739B8F9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682150,30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C79E9DF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992374,14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C0DD972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120</w:t>
            </w:r>
          </w:p>
        </w:tc>
      </w:tr>
      <w:tr w:rsidR="00ED32D9" w14:paraId="00F8069A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77D084FB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628255003190003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58A8074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682142,23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D6EB1F0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992379,43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AAD2F30" w14:textId="77777777" w:rsidR="00ED32D9" w:rsidRDefault="00ED32D9" w:rsidP="00BB21B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121</w:t>
            </w:r>
          </w:p>
        </w:tc>
      </w:tr>
    </w:tbl>
    <w:p w14:paraId="46220455" w14:textId="77777777" w:rsidR="000509E3" w:rsidRDefault="000509E3" w:rsidP="00ED32D9">
      <w:pPr>
        <w:pStyle w:val="Nadpis1"/>
        <w:rPr>
          <w:rFonts w:ascii="Times New Roman" w:hAnsi="Times New Roman"/>
          <w:b w:val="0"/>
          <w:sz w:val="24"/>
          <w:szCs w:val="24"/>
        </w:rPr>
      </w:pPr>
    </w:p>
    <w:p w14:paraId="220D082C" w14:textId="77777777" w:rsidR="004E561D" w:rsidRDefault="004E561D" w:rsidP="00C23E69">
      <w:pPr>
        <w:rPr>
          <w:rFonts w:ascii="Arial" w:hAnsi="Arial" w:cs="Arial"/>
          <w:sz w:val="20"/>
        </w:rPr>
      </w:pPr>
      <w:r w:rsidRPr="002E29FF">
        <w:rPr>
          <w:rFonts w:ascii="Arial" w:hAnsi="Arial" w:cs="Arial"/>
          <w:sz w:val="20"/>
        </w:rPr>
        <w:t xml:space="preserve">Geometrický obrazec </w:t>
      </w:r>
      <w:r>
        <w:rPr>
          <w:rFonts w:ascii="Arial" w:hAnsi="Arial" w:cs="Arial"/>
          <w:sz w:val="20"/>
        </w:rPr>
        <w:t>– hranice ochranného pásma přírodní rezervace Na Hranicích, část 2</w:t>
      </w:r>
    </w:p>
    <w:p w14:paraId="68FF5660" w14:textId="77777777" w:rsidR="00C23E69" w:rsidRPr="00C23E69" w:rsidRDefault="00C23E69" w:rsidP="00C23E69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2268"/>
        <w:gridCol w:w="2268"/>
        <w:gridCol w:w="2268"/>
      </w:tblGrid>
      <w:tr w:rsidR="00C23E69" w14:paraId="35C30BA6" w14:textId="77777777" w:rsidTr="00A3775D">
        <w:trPr>
          <w:jc w:val="center"/>
        </w:trPr>
        <w:tc>
          <w:tcPr>
            <w:tcW w:w="2268" w:type="dxa"/>
            <w:shd w:val="clear" w:color="auto" w:fill="BFBFBF"/>
            <w:tcMar>
              <w:left w:w="57" w:type="dxa"/>
            </w:tcMar>
          </w:tcPr>
          <w:p w14:paraId="26A18B46" w14:textId="77777777" w:rsidR="00C23E69" w:rsidRPr="00A3775D" w:rsidRDefault="00C23E69" w:rsidP="00FC7735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A3775D">
              <w:rPr>
                <w:rFonts w:ascii="Arial" w:hAnsi="Arial" w:cs="Arial"/>
                <w:b/>
                <w:bCs/>
                <w:sz w:val="20"/>
              </w:rPr>
              <w:t>Číslo bodu</w:t>
            </w:r>
          </w:p>
        </w:tc>
        <w:tc>
          <w:tcPr>
            <w:tcW w:w="2268" w:type="dxa"/>
            <w:shd w:val="clear" w:color="auto" w:fill="BFBFBF"/>
            <w:tcMar>
              <w:left w:w="57" w:type="dxa"/>
            </w:tcMar>
          </w:tcPr>
          <w:p w14:paraId="1E68D393" w14:textId="77777777" w:rsidR="00C23E69" w:rsidRPr="00A3775D" w:rsidRDefault="00C23E69" w:rsidP="00FC7735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A3775D">
              <w:rPr>
                <w:rFonts w:ascii="Arial" w:hAnsi="Arial" w:cs="Arial"/>
                <w:b/>
                <w:bCs/>
                <w:sz w:val="20"/>
              </w:rPr>
              <w:t>souřadnice – Y [m]</w:t>
            </w:r>
          </w:p>
        </w:tc>
        <w:tc>
          <w:tcPr>
            <w:tcW w:w="2268" w:type="dxa"/>
            <w:shd w:val="clear" w:color="auto" w:fill="BFBFBF"/>
            <w:tcMar>
              <w:left w:w="57" w:type="dxa"/>
            </w:tcMar>
          </w:tcPr>
          <w:p w14:paraId="36896B65" w14:textId="77777777" w:rsidR="00C23E69" w:rsidRPr="00A3775D" w:rsidRDefault="00C23E69" w:rsidP="00FC7735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A3775D">
              <w:rPr>
                <w:rFonts w:ascii="Arial" w:hAnsi="Arial" w:cs="Arial"/>
                <w:b/>
                <w:bCs/>
                <w:sz w:val="20"/>
              </w:rPr>
              <w:t>souřadnice – X [m]</w:t>
            </w:r>
          </w:p>
        </w:tc>
        <w:tc>
          <w:tcPr>
            <w:tcW w:w="2268" w:type="dxa"/>
            <w:shd w:val="clear" w:color="auto" w:fill="BFBFBF"/>
            <w:tcMar>
              <w:left w:w="57" w:type="dxa"/>
            </w:tcMar>
          </w:tcPr>
          <w:p w14:paraId="50E9D5FC" w14:textId="77777777" w:rsidR="00C23E69" w:rsidRPr="00A3775D" w:rsidRDefault="00C23E69" w:rsidP="00FC7735">
            <w:pPr>
              <w:jc w:val="center"/>
              <w:rPr>
                <w:rFonts w:ascii="Arial" w:hAnsi="Arial" w:cs="Arial"/>
                <w:b/>
                <w:bCs/>
                <w:snapToGrid w:val="0"/>
                <w:sz w:val="20"/>
              </w:rPr>
            </w:pPr>
            <w:r w:rsidRPr="00A3775D">
              <w:rPr>
                <w:rFonts w:ascii="Arial" w:hAnsi="Arial" w:cs="Arial"/>
                <w:b/>
                <w:bCs/>
                <w:sz w:val="20"/>
              </w:rPr>
              <w:t>pořadí bodu v obrazci</w:t>
            </w:r>
          </w:p>
        </w:tc>
      </w:tr>
      <w:tr w:rsidR="00DD159F" w14:paraId="6EB34CF7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16A2B6C0" w14:textId="77777777" w:rsidR="00DD159F" w:rsidRDefault="00DD159F" w:rsidP="00DD159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739049000480151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B499640" w14:textId="77777777" w:rsidR="00DD159F" w:rsidRDefault="00DD159F" w:rsidP="00DD159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681114,06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115FF6C" w14:textId="77777777" w:rsidR="00DD159F" w:rsidRDefault="00DD159F" w:rsidP="00DD159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991768,83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3F4BAE9" w14:textId="77777777" w:rsidR="00DD159F" w:rsidRDefault="00DD159F" w:rsidP="00DD159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</w:tr>
      <w:tr w:rsidR="00DD159F" w14:paraId="58059EC7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6F9C9524" w14:textId="77777777" w:rsidR="00DD159F" w:rsidRDefault="00DD159F" w:rsidP="00DD159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628255003100964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5127831" w14:textId="77777777" w:rsidR="00DD159F" w:rsidRDefault="00DD159F" w:rsidP="00DD159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681084,75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099E238" w14:textId="77777777" w:rsidR="00DD159F" w:rsidRDefault="00DD159F" w:rsidP="00DD159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991751,76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A883FD4" w14:textId="77777777" w:rsidR="00DD159F" w:rsidRDefault="00DD159F" w:rsidP="00DD159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</w:tr>
      <w:tr w:rsidR="00DD159F" w14:paraId="748099E0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6AA90E62" w14:textId="77777777" w:rsidR="00DD159F" w:rsidRDefault="00DD159F" w:rsidP="00DD159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628255001590041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299BA7D" w14:textId="77777777" w:rsidR="00DD159F" w:rsidRDefault="00DD159F" w:rsidP="00DD159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681058,19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E94350A" w14:textId="77777777" w:rsidR="00DD159F" w:rsidRDefault="00DD159F" w:rsidP="00DD159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991784,39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6C37C33" w14:textId="77777777" w:rsidR="00DD159F" w:rsidRDefault="00DD159F" w:rsidP="00DD159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</w:tr>
      <w:tr w:rsidR="00DD159F" w14:paraId="15D97FDE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049C0F0E" w14:textId="77777777" w:rsidR="00DD159F" w:rsidRDefault="00DD159F" w:rsidP="00DD159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628255001590042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1FA361E" w14:textId="77777777" w:rsidR="00DD159F" w:rsidRDefault="00DD159F" w:rsidP="00DD159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681055,12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6FB1948" w14:textId="77777777" w:rsidR="00DD159F" w:rsidRDefault="00DD159F" w:rsidP="00DD159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991787,55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A05A6B7" w14:textId="77777777" w:rsidR="00DD159F" w:rsidRDefault="00DD159F" w:rsidP="00DD159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</w:tr>
      <w:tr w:rsidR="00DD159F" w14:paraId="4D652376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540B22C4" w14:textId="77777777" w:rsidR="00DD159F" w:rsidRDefault="00DD159F" w:rsidP="00DD159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628255001590043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A419F1B" w14:textId="77777777" w:rsidR="00DD159F" w:rsidRDefault="00DD159F" w:rsidP="00DD159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681059,34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281A9D8" w14:textId="77777777" w:rsidR="00DD159F" w:rsidRDefault="00DD159F" w:rsidP="00DD159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991790,38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535DB7E8" w14:textId="77777777" w:rsidR="00DD159F" w:rsidRDefault="00DD159F" w:rsidP="00DD159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</w:p>
        </w:tc>
      </w:tr>
      <w:tr w:rsidR="00DD159F" w14:paraId="3B990BCB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3C0E3A16" w14:textId="77777777" w:rsidR="00DD159F" w:rsidRDefault="00DD159F" w:rsidP="00DD159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628255001590044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8D73E21" w14:textId="77777777" w:rsidR="00DD159F" w:rsidRDefault="00DD159F" w:rsidP="00DD159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681053,51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4772D30" w14:textId="77777777" w:rsidR="00DD159F" w:rsidRDefault="00DD159F" w:rsidP="00DD159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991802,14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B0D62EE" w14:textId="77777777" w:rsidR="00DD159F" w:rsidRDefault="00DD159F" w:rsidP="00DD159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</w:p>
        </w:tc>
      </w:tr>
      <w:tr w:rsidR="00DD159F" w14:paraId="2395D42F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79664196" w14:textId="77777777" w:rsidR="00DD159F" w:rsidRDefault="00DD159F" w:rsidP="00DD159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628255001980003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2EF0556" w14:textId="77777777" w:rsidR="00DD159F" w:rsidRDefault="00DD159F" w:rsidP="00DD159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681083,10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6AC992D" w14:textId="77777777" w:rsidR="00DD159F" w:rsidRDefault="00DD159F" w:rsidP="00DD159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991798,41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267CFA2A" w14:textId="77777777" w:rsidR="00DD159F" w:rsidRDefault="00DD159F" w:rsidP="00DD159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</w:t>
            </w:r>
          </w:p>
        </w:tc>
      </w:tr>
      <w:tr w:rsidR="00DD159F" w14:paraId="728048BF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45F9C805" w14:textId="77777777" w:rsidR="00DD159F" w:rsidRDefault="00DD159F" w:rsidP="00DD159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628255001980004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1A7B4375" w14:textId="77777777" w:rsidR="00DD159F" w:rsidRDefault="00DD159F" w:rsidP="00DD159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681114,22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05D7989A" w14:textId="77777777" w:rsidR="00DD159F" w:rsidRDefault="00DD159F" w:rsidP="00DD159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991808,03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3B060F28" w14:textId="77777777" w:rsidR="00DD159F" w:rsidRDefault="00DD159F" w:rsidP="00DD159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</w:t>
            </w:r>
          </w:p>
        </w:tc>
      </w:tr>
      <w:tr w:rsidR="00DD159F" w14:paraId="0C646A40" w14:textId="77777777" w:rsidTr="00FC7735">
        <w:trPr>
          <w:jc w:val="center"/>
        </w:trPr>
        <w:tc>
          <w:tcPr>
            <w:tcW w:w="2268" w:type="dxa"/>
            <w:tcMar>
              <w:left w:w="57" w:type="dxa"/>
            </w:tcMar>
            <w:vAlign w:val="bottom"/>
          </w:tcPr>
          <w:p w14:paraId="3E73B1B6" w14:textId="77777777" w:rsidR="00DD159F" w:rsidRDefault="00DD159F" w:rsidP="00DD159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739049000480150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7775635D" w14:textId="77777777" w:rsidR="00DD159F" w:rsidRDefault="00DD159F" w:rsidP="00DD159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681133,53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6D71D53A" w14:textId="77777777" w:rsidR="00DD159F" w:rsidRDefault="00DD159F" w:rsidP="00DD159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991791,70</w:t>
            </w:r>
          </w:p>
        </w:tc>
        <w:tc>
          <w:tcPr>
            <w:tcW w:w="2268" w:type="dxa"/>
            <w:tcMar>
              <w:left w:w="57" w:type="dxa"/>
            </w:tcMar>
            <w:vAlign w:val="bottom"/>
          </w:tcPr>
          <w:p w14:paraId="430E0862" w14:textId="77777777" w:rsidR="00DD159F" w:rsidRDefault="00DD159F" w:rsidP="00DD159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</w:t>
            </w:r>
          </w:p>
        </w:tc>
      </w:tr>
    </w:tbl>
    <w:p w14:paraId="034CDA24" w14:textId="77777777" w:rsidR="00661451" w:rsidRDefault="00661451" w:rsidP="00C23E69"/>
    <w:p w14:paraId="36595618" w14:textId="77777777" w:rsidR="00661451" w:rsidRDefault="00661451" w:rsidP="00C23E69"/>
    <w:p w14:paraId="1C48A759" w14:textId="77777777" w:rsidR="00661451" w:rsidRDefault="00661451" w:rsidP="00C23E69">
      <w:pPr>
        <w:sectPr w:rsidR="00661451" w:rsidSect="00340687">
          <w:headerReference w:type="even" r:id="rId8"/>
          <w:footerReference w:type="even" r:id="rId9"/>
          <w:pgSz w:w="11906" w:h="16838"/>
          <w:pgMar w:top="993" w:right="1417" w:bottom="993" w:left="1417" w:header="708" w:footer="708" w:gutter="0"/>
          <w:cols w:space="708"/>
          <w:titlePg/>
        </w:sectPr>
      </w:pPr>
    </w:p>
    <w:p w14:paraId="2A48B688" w14:textId="77777777" w:rsidR="00BC559E" w:rsidRPr="00A3775D" w:rsidRDefault="00BC559E" w:rsidP="00A3775D">
      <w:pPr>
        <w:pStyle w:val="Nadpis2"/>
        <w:jc w:val="left"/>
        <w:rPr>
          <w:rFonts w:ascii="Arial" w:hAnsi="Arial" w:cs="Arial"/>
          <w:bCs/>
          <w:sz w:val="24"/>
          <w:szCs w:val="24"/>
          <w:u w:val="none"/>
        </w:rPr>
      </w:pPr>
      <w:r w:rsidRPr="00A3775D">
        <w:rPr>
          <w:rFonts w:ascii="Arial" w:hAnsi="Arial" w:cs="Arial"/>
          <w:bCs/>
          <w:sz w:val="24"/>
          <w:szCs w:val="24"/>
          <w:u w:val="none"/>
        </w:rPr>
        <w:lastRenderedPageBreak/>
        <w:t>Příloha č. 3 k nařízení Agentury o vyhlášení přírodní rezervace Na Hranicích</w:t>
      </w:r>
    </w:p>
    <w:p w14:paraId="428F57E6" w14:textId="77777777" w:rsidR="00BC559E" w:rsidRPr="00A3775D" w:rsidRDefault="00BC559E">
      <w:pPr>
        <w:pStyle w:val="Nadpis2"/>
        <w:rPr>
          <w:rFonts w:ascii="Arial" w:hAnsi="Arial" w:cs="Arial"/>
          <w:bCs/>
          <w:sz w:val="22"/>
          <w:szCs w:val="22"/>
          <w:u w:val="none"/>
        </w:rPr>
      </w:pPr>
    </w:p>
    <w:p w14:paraId="102BD9E4" w14:textId="77777777" w:rsidR="00661451" w:rsidRPr="00284B15" w:rsidRDefault="000509E3" w:rsidP="00A3775D">
      <w:pPr>
        <w:tabs>
          <w:tab w:val="left" w:pos="2280"/>
        </w:tabs>
        <w:jc w:val="center"/>
      </w:pPr>
      <w:r w:rsidRPr="00A3775D">
        <w:rPr>
          <w:rFonts w:ascii="Arial" w:hAnsi="Arial" w:cs="Arial"/>
          <w:sz w:val="20"/>
        </w:rPr>
        <w:t xml:space="preserve">Orientační grafické znázornění </w:t>
      </w:r>
      <w:r w:rsidR="00F87B3D">
        <w:rPr>
          <w:rFonts w:ascii="Arial" w:hAnsi="Arial" w:cs="Arial"/>
          <w:sz w:val="20"/>
        </w:rPr>
        <w:t>p</w:t>
      </w:r>
      <w:r w:rsidRPr="00A3775D">
        <w:rPr>
          <w:rFonts w:ascii="Arial" w:hAnsi="Arial" w:cs="Arial"/>
          <w:sz w:val="20"/>
        </w:rPr>
        <w:t xml:space="preserve">řírodní rezervace </w:t>
      </w:r>
      <w:r w:rsidR="00C228A0" w:rsidRPr="00A3775D">
        <w:rPr>
          <w:rFonts w:ascii="Arial" w:hAnsi="Arial" w:cs="Arial"/>
          <w:sz w:val="20"/>
        </w:rPr>
        <w:t>Na Hranicích</w:t>
      </w:r>
      <w:r w:rsidRPr="00A3775D">
        <w:rPr>
          <w:rFonts w:ascii="Arial" w:hAnsi="Arial" w:cs="Arial"/>
          <w:sz w:val="20"/>
        </w:rPr>
        <w:t xml:space="preserve"> a jejího ochranného pásma </w:t>
      </w:r>
      <w:r w:rsidR="007A6635">
        <w:rPr>
          <w:noProof/>
        </w:rPr>
        <w:pict w14:anchorId="7D52B0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7.25pt;height:419.25pt">
            <v:imagedata r:id="rId10" o:title="Příloha k nařízení o vyhlášení_orientacnimapa_Na_Hranicich_samotná" croptop="2345f"/>
          </v:shape>
        </w:pict>
      </w:r>
    </w:p>
    <w:sectPr w:rsidR="00661451" w:rsidRPr="00284B15" w:rsidSect="00A3775D">
      <w:pgSz w:w="16838" w:h="11906" w:orient="landscape"/>
      <w:pgMar w:top="1276" w:right="993" w:bottom="1417" w:left="993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6775B3" w14:textId="77777777" w:rsidR="008E2061" w:rsidRDefault="008E2061">
      <w:r>
        <w:separator/>
      </w:r>
    </w:p>
  </w:endnote>
  <w:endnote w:type="continuationSeparator" w:id="0">
    <w:p w14:paraId="060A10E4" w14:textId="77777777" w:rsidR="008E2061" w:rsidRDefault="008E20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9D2BFC" w14:textId="77777777" w:rsidR="00761E64" w:rsidRDefault="00761E64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0AAD3D83" w14:textId="77777777" w:rsidR="00761E64" w:rsidRDefault="00761E6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42E3C1" w14:textId="77777777" w:rsidR="008E2061" w:rsidRDefault="008E2061">
      <w:r>
        <w:separator/>
      </w:r>
    </w:p>
  </w:footnote>
  <w:footnote w:type="continuationSeparator" w:id="0">
    <w:p w14:paraId="023B685E" w14:textId="77777777" w:rsidR="008E2061" w:rsidRDefault="008E2061">
      <w:r>
        <w:continuationSeparator/>
      </w:r>
    </w:p>
  </w:footnote>
  <w:footnote w:id="1">
    <w:p w14:paraId="7DCE7492" w14:textId="77777777" w:rsidR="00761E64" w:rsidRDefault="00761E64">
      <w:pPr>
        <w:pStyle w:val="Textpoznpodarou"/>
      </w:pPr>
    </w:p>
  </w:footnote>
  <w:footnote w:id="2">
    <w:p w14:paraId="745B0F0E" w14:textId="77777777" w:rsidR="001266EE" w:rsidRDefault="001266EE" w:rsidP="00A3775D">
      <w:pPr>
        <w:pStyle w:val="Textpoznpodarou"/>
        <w:tabs>
          <w:tab w:val="clear" w:pos="425"/>
        </w:tabs>
        <w:ind w:left="142" w:hanging="142"/>
      </w:pPr>
      <w:r>
        <w:rPr>
          <w:rStyle w:val="Znakapoznpodarou"/>
        </w:rPr>
        <w:footnoteRef/>
      </w:r>
      <w:r>
        <w:t xml:space="preserve"> </w:t>
      </w:r>
      <w:r w:rsidRPr="001266EE">
        <w:t>Nařízení vlády č. č. 159/2023 Sb., o stanovení geodetických referenčních systémů závazných na celém území České republiky, databází geodetických a geografických údajů a státních mapových děl vytvářených pro celé území České republiky a zásadách jejich používání.</w:t>
      </w:r>
    </w:p>
  </w:footnote>
  <w:footnote w:id="3">
    <w:p w14:paraId="645D7C67" w14:textId="77777777" w:rsidR="001266EE" w:rsidRDefault="001266EE" w:rsidP="00A3775D">
      <w:pPr>
        <w:pStyle w:val="Textpoznpodarou"/>
        <w:tabs>
          <w:tab w:val="clear" w:pos="425"/>
        </w:tabs>
        <w:ind w:left="142" w:hanging="141"/>
      </w:pPr>
      <w:r>
        <w:rPr>
          <w:rStyle w:val="Znakapoznpodarou"/>
        </w:rPr>
        <w:footnoteRef/>
      </w:r>
      <w:r>
        <w:t xml:space="preserve"> </w:t>
      </w:r>
      <w:r w:rsidRPr="001266EE">
        <w:t>Například § 80 odst. 1 zákona č. 183/2006 Sb., o územním plánování a stavebním řádu (stavební zákon) a § 3 odst. 2 zákona č. 256/2013 Sb., o katastru nemovitostí (katastrální zákon), v platném znění.</w:t>
      </w:r>
    </w:p>
  </w:footnote>
  <w:footnote w:id="4">
    <w:p w14:paraId="717A600B" w14:textId="77777777" w:rsidR="001266EE" w:rsidRDefault="001266EE" w:rsidP="00A3775D">
      <w:pPr>
        <w:pStyle w:val="Textpoznpodarou"/>
        <w:tabs>
          <w:tab w:val="clear" w:pos="425"/>
        </w:tabs>
        <w:ind w:left="142" w:hanging="141"/>
      </w:pPr>
      <w:r>
        <w:rPr>
          <w:rStyle w:val="Znakapoznpodarou"/>
        </w:rPr>
        <w:footnoteRef/>
      </w:r>
      <w:r>
        <w:t xml:space="preserve"> </w:t>
      </w:r>
      <w:r w:rsidRPr="001266EE">
        <w:t>§ 2 odst. 5 a 6 zákona č. 183/2006 Sb., o územním plánování a stavebním řádu (stavební zákon).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649A02" w14:textId="77777777" w:rsidR="00761E64" w:rsidRDefault="00761E64">
    <w:pPr>
      <w:pStyle w:val="Zhlav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4474F4C0" w14:textId="77777777" w:rsidR="00761E64" w:rsidRDefault="00761E64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(%1)"/>
      <w:lvlJc w:val="left"/>
      <w:pPr>
        <w:tabs>
          <w:tab w:val="num" w:pos="0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lvlText w:val="%3."/>
      <w:lvlJc w:val="left"/>
      <w:pPr>
        <w:tabs>
          <w:tab w:val="num" w:pos="851"/>
        </w:tabs>
        <w:ind w:left="851" w:hanging="426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(%7)"/>
      <w:lvlJc w:val="left"/>
      <w:pPr>
        <w:tabs>
          <w:tab w:val="num" w:pos="0"/>
        </w:tabs>
        <w:ind w:left="0" w:firstLine="425"/>
      </w:pPr>
    </w:lvl>
    <w:lvl w:ilvl="7">
      <w:start w:val="1"/>
      <w:numFmt w:val="lowerLetter"/>
      <w:lvlText w:val="%8)"/>
      <w:lvlJc w:val="left"/>
      <w:pPr>
        <w:tabs>
          <w:tab w:val="num" w:pos="425"/>
        </w:tabs>
        <w:ind w:left="425" w:hanging="425"/>
      </w:pPr>
    </w:lvl>
    <w:lvl w:ilvl="8">
      <w:start w:val="1"/>
      <w:numFmt w:val="decimal"/>
      <w:lvlText w:val="%9."/>
      <w:lvlJc w:val="left"/>
      <w:pPr>
        <w:tabs>
          <w:tab w:val="num" w:pos="851"/>
        </w:tabs>
        <w:ind w:left="851" w:hanging="426"/>
      </w:pPr>
    </w:lvl>
  </w:abstractNum>
  <w:abstractNum w:abstractNumId="1" w15:restartNumberingAfterBreak="0">
    <w:nsid w:val="00195B84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20E1201"/>
    <w:multiLevelType w:val="hybridMultilevel"/>
    <w:tmpl w:val="C98C728E"/>
    <w:lvl w:ilvl="0" w:tplc="04050015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2D31A03"/>
    <w:multiLevelType w:val="hybridMultilevel"/>
    <w:tmpl w:val="46965060"/>
    <w:lvl w:ilvl="0" w:tplc="0405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34D4C7F"/>
    <w:multiLevelType w:val="singleLevel"/>
    <w:tmpl w:val="D74045A8"/>
    <w:lvl w:ilvl="0">
      <w:start w:val="410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 w15:restartNumberingAfterBreak="0">
    <w:nsid w:val="04B378CE"/>
    <w:multiLevelType w:val="singleLevel"/>
    <w:tmpl w:val="4D58B58E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6" w15:restartNumberingAfterBreak="0">
    <w:nsid w:val="06092730"/>
    <w:multiLevelType w:val="singleLevel"/>
    <w:tmpl w:val="1C926EF8"/>
    <w:lvl w:ilvl="0">
      <w:start w:val="1"/>
      <w:numFmt w:val="upperLetter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7" w15:restartNumberingAfterBreak="0">
    <w:nsid w:val="06DF59A1"/>
    <w:multiLevelType w:val="singleLevel"/>
    <w:tmpl w:val="385A5C40"/>
    <w:lvl w:ilvl="0">
      <w:start w:val="1"/>
      <w:numFmt w:val="lowerLetter"/>
      <w:lvlText w:val="%1)"/>
      <w:lvlJc w:val="left"/>
      <w:pPr>
        <w:tabs>
          <w:tab w:val="num" w:pos="425"/>
        </w:tabs>
        <w:ind w:left="425" w:hanging="425"/>
      </w:pPr>
    </w:lvl>
  </w:abstractNum>
  <w:abstractNum w:abstractNumId="8" w15:restartNumberingAfterBreak="0">
    <w:nsid w:val="0DF93AD9"/>
    <w:multiLevelType w:val="multilevel"/>
    <w:tmpl w:val="DB20024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0E11465C"/>
    <w:multiLevelType w:val="hybridMultilevel"/>
    <w:tmpl w:val="CFA6B4D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60452E1"/>
    <w:multiLevelType w:val="singleLevel"/>
    <w:tmpl w:val="ED2C711E"/>
    <w:lvl w:ilvl="0">
      <w:start w:val="1"/>
      <w:numFmt w:val="decimal"/>
      <w:lvlText w:val="(%1)"/>
      <w:lvlJc w:val="left"/>
      <w:pPr>
        <w:tabs>
          <w:tab w:val="num" w:pos="785"/>
        </w:tabs>
        <w:ind w:left="0" w:firstLine="425"/>
      </w:pPr>
    </w:lvl>
  </w:abstractNum>
  <w:abstractNum w:abstractNumId="11" w15:restartNumberingAfterBreak="0">
    <w:nsid w:val="19371BD0"/>
    <w:multiLevelType w:val="singleLevel"/>
    <w:tmpl w:val="0A3CE99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</w:abstractNum>
  <w:abstractNum w:abstractNumId="12" w15:restartNumberingAfterBreak="0">
    <w:nsid w:val="26EA1ED2"/>
    <w:multiLevelType w:val="hybridMultilevel"/>
    <w:tmpl w:val="34C8587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7145D6C"/>
    <w:multiLevelType w:val="hybridMultilevel"/>
    <w:tmpl w:val="96F47BA0"/>
    <w:lvl w:ilvl="0" w:tplc="FA72A932">
      <w:start w:val="1"/>
      <w:numFmt w:val="lowerLetter"/>
      <w:lvlText w:val="%1)"/>
      <w:lvlJc w:val="left"/>
      <w:pPr>
        <w:tabs>
          <w:tab w:val="num" w:pos="735"/>
        </w:tabs>
        <w:ind w:left="735" w:hanging="375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1431250"/>
    <w:multiLevelType w:val="singleLevel"/>
    <w:tmpl w:val="0A2C9DDC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33CA04A7"/>
    <w:multiLevelType w:val="hybridMultilevel"/>
    <w:tmpl w:val="56C6685E"/>
    <w:lvl w:ilvl="0" w:tplc="7542E32E">
      <w:start w:val="1"/>
      <w:numFmt w:val="decimal"/>
      <w:lvlText w:val="(%1)"/>
      <w:lvlJc w:val="left"/>
      <w:pPr>
        <w:tabs>
          <w:tab w:val="num" w:pos="1145"/>
        </w:tabs>
        <w:ind w:left="114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4334D41"/>
    <w:multiLevelType w:val="singleLevel"/>
    <w:tmpl w:val="35009FF4"/>
    <w:lvl w:ilvl="0">
      <w:start w:val="1"/>
      <w:numFmt w:val="lowerLetter"/>
      <w:lvlText w:val="%1)"/>
      <w:lvlJc w:val="left"/>
      <w:pPr>
        <w:tabs>
          <w:tab w:val="num" w:pos="425"/>
        </w:tabs>
        <w:ind w:left="425" w:hanging="425"/>
      </w:pPr>
    </w:lvl>
  </w:abstractNum>
  <w:abstractNum w:abstractNumId="17" w15:restartNumberingAfterBreak="0">
    <w:nsid w:val="358F7D0B"/>
    <w:multiLevelType w:val="singleLevel"/>
    <w:tmpl w:val="15A0EFFC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</w:lvl>
  </w:abstractNum>
  <w:abstractNum w:abstractNumId="18" w15:restartNumberingAfterBreak="0">
    <w:nsid w:val="3A3D7983"/>
    <w:multiLevelType w:val="hybridMultilevel"/>
    <w:tmpl w:val="C4A46D3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C8502C8"/>
    <w:multiLevelType w:val="singleLevel"/>
    <w:tmpl w:val="F2927B52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20" w15:restartNumberingAfterBreak="0">
    <w:nsid w:val="40570730"/>
    <w:multiLevelType w:val="singleLevel"/>
    <w:tmpl w:val="ECEE13EC"/>
    <w:lvl w:ilvl="0">
      <w:start w:val="1"/>
      <w:numFmt w:val="decimal"/>
      <w:lvlText w:val="(%1)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21" w15:restartNumberingAfterBreak="0">
    <w:nsid w:val="41663543"/>
    <w:multiLevelType w:val="singleLevel"/>
    <w:tmpl w:val="C4DE04D6"/>
    <w:lvl w:ilvl="0">
      <w:start w:val="1"/>
      <w:numFmt w:val="decimal"/>
      <w:pStyle w:val="Podpis"/>
      <w:lvlText w:val="%1."/>
      <w:lvlJc w:val="left"/>
      <w:pPr>
        <w:tabs>
          <w:tab w:val="num" w:pos="850"/>
        </w:tabs>
        <w:ind w:left="850" w:hanging="425"/>
      </w:pPr>
    </w:lvl>
  </w:abstractNum>
  <w:abstractNum w:abstractNumId="22" w15:restartNumberingAfterBreak="0">
    <w:nsid w:val="4F472A11"/>
    <w:multiLevelType w:val="singleLevel"/>
    <w:tmpl w:val="6E8C69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4FAD698B"/>
    <w:multiLevelType w:val="singleLevel"/>
    <w:tmpl w:val="CDD04226"/>
    <w:lvl w:ilvl="0">
      <w:start w:val="1"/>
      <w:numFmt w:val="decimal"/>
      <w:lvlText w:val="%1."/>
      <w:lvlJc w:val="right"/>
      <w:pPr>
        <w:tabs>
          <w:tab w:val="num" w:pos="425"/>
        </w:tabs>
        <w:ind w:left="425" w:hanging="425"/>
      </w:pPr>
    </w:lvl>
  </w:abstractNum>
  <w:abstractNum w:abstractNumId="24" w15:restartNumberingAfterBreak="0">
    <w:nsid w:val="5DC75A91"/>
    <w:multiLevelType w:val="singleLevel"/>
    <w:tmpl w:val="571ADAB6"/>
    <w:lvl w:ilvl="0">
      <w:start w:val="417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5" w15:restartNumberingAfterBreak="0">
    <w:nsid w:val="664F3FDE"/>
    <w:multiLevelType w:val="singleLevel"/>
    <w:tmpl w:val="B5A4CA0E"/>
    <w:lvl w:ilvl="0">
      <w:start w:val="1"/>
      <w:numFmt w:val="decimal"/>
      <w:lvlText w:val="(%1)"/>
      <w:lvlJc w:val="left"/>
      <w:pPr>
        <w:tabs>
          <w:tab w:val="num" w:pos="425"/>
        </w:tabs>
        <w:ind w:left="425" w:hanging="425"/>
      </w:pPr>
    </w:lvl>
  </w:abstractNum>
  <w:abstractNum w:abstractNumId="26" w15:restartNumberingAfterBreak="0">
    <w:nsid w:val="66DD6F0D"/>
    <w:multiLevelType w:val="hybridMultilevel"/>
    <w:tmpl w:val="C040135E"/>
    <w:lvl w:ilvl="0" w:tplc="0405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694018DB"/>
    <w:multiLevelType w:val="singleLevel"/>
    <w:tmpl w:val="ACAE1942"/>
    <w:lvl w:ilvl="0">
      <w:start w:val="1"/>
      <w:numFmt w:val="lowerLetter"/>
      <w:lvlText w:val="%1)"/>
      <w:lvlJc w:val="left"/>
      <w:pPr>
        <w:tabs>
          <w:tab w:val="num" w:pos="425"/>
        </w:tabs>
        <w:ind w:left="425" w:hanging="425"/>
      </w:pPr>
    </w:lvl>
  </w:abstractNum>
  <w:abstractNum w:abstractNumId="28" w15:restartNumberingAfterBreak="0">
    <w:nsid w:val="6AAF1A1F"/>
    <w:multiLevelType w:val="multilevel"/>
    <w:tmpl w:val="23528C00"/>
    <w:lvl w:ilvl="0">
      <w:start w:val="1"/>
      <w:numFmt w:val="decimal"/>
      <w:pStyle w:val="Textodstavce"/>
      <w:isLgl/>
      <w:lvlText w:val="(%1)"/>
      <w:lvlJc w:val="left"/>
      <w:pPr>
        <w:tabs>
          <w:tab w:val="num" w:pos="785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785"/>
        </w:tabs>
        <w:ind w:left="785" w:hanging="360"/>
      </w:pPr>
    </w:lvl>
    <w:lvl w:ilvl="2">
      <w:start w:val="1"/>
      <w:numFmt w:val="decimal"/>
      <w:pStyle w:val="Textbodu"/>
      <w:isLgl/>
      <w:lvlText w:val="%3."/>
      <w:lvlJc w:val="left"/>
      <w:pPr>
        <w:tabs>
          <w:tab w:val="num" w:pos="851"/>
        </w:tabs>
        <w:ind w:left="851" w:hanging="426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</w:lvl>
  </w:abstractNum>
  <w:abstractNum w:abstractNumId="29" w15:restartNumberingAfterBreak="0">
    <w:nsid w:val="6F735246"/>
    <w:multiLevelType w:val="singleLevel"/>
    <w:tmpl w:val="113681D2"/>
    <w:lvl w:ilvl="0">
      <w:start w:val="1"/>
      <w:numFmt w:val="lowerLetter"/>
      <w:pStyle w:val="Nadpisparagrafu"/>
      <w:lvlText w:val="%1)"/>
      <w:lvlJc w:val="left"/>
      <w:pPr>
        <w:tabs>
          <w:tab w:val="num" w:pos="425"/>
        </w:tabs>
        <w:ind w:left="425" w:hanging="425"/>
      </w:pPr>
    </w:lvl>
  </w:abstractNum>
  <w:abstractNum w:abstractNumId="30" w15:restartNumberingAfterBreak="0">
    <w:nsid w:val="737517F1"/>
    <w:multiLevelType w:val="singleLevel"/>
    <w:tmpl w:val="0F5EE22A"/>
    <w:lvl w:ilvl="0">
      <w:start w:val="1"/>
      <w:numFmt w:val="decimal"/>
      <w:lvlText w:val="(%1)"/>
      <w:lvlJc w:val="left"/>
      <w:pPr>
        <w:tabs>
          <w:tab w:val="num" w:pos="785"/>
        </w:tabs>
        <w:ind w:left="0" w:firstLine="425"/>
      </w:pPr>
    </w:lvl>
  </w:abstractNum>
  <w:abstractNum w:abstractNumId="31" w15:restartNumberingAfterBreak="0">
    <w:nsid w:val="759533B9"/>
    <w:multiLevelType w:val="multilevel"/>
    <w:tmpl w:val="58F41B6E"/>
    <w:lvl w:ilvl="0">
      <w:start w:val="4023"/>
      <w:numFmt w:val="decimal"/>
      <w:lvlText w:val="%1"/>
      <w:lvlJc w:val="left"/>
      <w:pPr>
        <w:tabs>
          <w:tab w:val="num" w:pos="1320"/>
        </w:tabs>
        <w:ind w:left="1320" w:hanging="1320"/>
      </w:pPr>
      <w:rPr>
        <w:rFonts w:hint="default"/>
      </w:rPr>
    </w:lvl>
    <w:lvl w:ilvl="1">
      <w:start w:val="5207"/>
      <w:numFmt w:val="decimal"/>
      <w:lvlText w:val="%1-%2"/>
      <w:lvlJc w:val="left"/>
      <w:pPr>
        <w:tabs>
          <w:tab w:val="num" w:pos="1320"/>
        </w:tabs>
        <w:ind w:left="1320" w:hanging="13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320"/>
        </w:tabs>
        <w:ind w:left="1320" w:hanging="13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320"/>
        </w:tabs>
        <w:ind w:left="1320" w:hanging="13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320"/>
        </w:tabs>
        <w:ind w:left="1320" w:hanging="13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2" w15:restartNumberingAfterBreak="0">
    <w:nsid w:val="7FD556B9"/>
    <w:multiLevelType w:val="hybridMultilevel"/>
    <w:tmpl w:val="82D227B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9"/>
  </w:num>
  <w:num w:numId="2">
    <w:abstractNumId w:val="21"/>
  </w:num>
  <w:num w:numId="3">
    <w:abstractNumId w:val="28"/>
  </w:num>
  <w:num w:numId="4">
    <w:abstractNumId w:val="0"/>
  </w:num>
  <w:num w:numId="5">
    <w:abstractNumId w:val="14"/>
  </w:num>
  <w:num w:numId="6">
    <w:abstractNumId w:val="6"/>
  </w:num>
  <w:num w:numId="7">
    <w:abstractNumId w:val="5"/>
  </w:num>
  <w:num w:numId="8">
    <w:abstractNumId w:val="11"/>
  </w:num>
  <w:num w:numId="9">
    <w:abstractNumId w:val="17"/>
  </w:num>
  <w:num w:numId="10">
    <w:abstractNumId w:val="8"/>
  </w:num>
  <w:num w:numId="11">
    <w:abstractNumId w:val="7"/>
  </w:num>
  <w:num w:numId="12">
    <w:abstractNumId w:val="16"/>
  </w:num>
  <w:num w:numId="13">
    <w:abstractNumId w:val="30"/>
  </w:num>
  <w:num w:numId="14">
    <w:abstractNumId w:val="20"/>
  </w:num>
  <w:num w:numId="15">
    <w:abstractNumId w:val="27"/>
  </w:num>
  <w:num w:numId="16">
    <w:abstractNumId w:val="19"/>
  </w:num>
  <w:num w:numId="17">
    <w:abstractNumId w:val="25"/>
  </w:num>
  <w:num w:numId="18">
    <w:abstractNumId w:val="10"/>
  </w:num>
  <w:num w:numId="19">
    <w:abstractNumId w:val="22"/>
  </w:num>
  <w:num w:numId="20">
    <w:abstractNumId w:val="23"/>
  </w:num>
  <w:num w:numId="21">
    <w:abstractNumId w:val="23"/>
    <w:lvlOverride w:ilvl="0">
      <w:startOverride w:val="1"/>
    </w:lvlOverride>
  </w:num>
  <w:num w:numId="22">
    <w:abstractNumId w:val="31"/>
  </w:num>
  <w:num w:numId="23">
    <w:abstractNumId w:val="4"/>
  </w:num>
  <w:num w:numId="24">
    <w:abstractNumId w:val="24"/>
  </w:num>
  <w:num w:numId="2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9"/>
    <w:lvlOverride w:ilvl="0">
      <w:startOverride w:val="1"/>
    </w:lvlOverride>
  </w:num>
  <w:num w:numId="27">
    <w:abstractNumId w:val="1"/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15"/>
  </w:num>
  <w:num w:numId="31">
    <w:abstractNumId w:val="2"/>
  </w:num>
  <w:num w:numId="32">
    <w:abstractNumId w:val="9"/>
  </w:num>
  <w:num w:numId="33">
    <w:abstractNumId w:val="32"/>
  </w:num>
  <w:num w:numId="34">
    <w:abstractNumId w:val="12"/>
  </w:num>
  <w:num w:numId="35">
    <w:abstractNumId w:val="18"/>
  </w:num>
  <w:num w:numId="36">
    <w:abstractNumId w:val="26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attachedTemplate r:id="rId1"/>
  <w:linkStyles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Verze_sablony" w:val="1.0"/>
  </w:docVars>
  <w:rsids>
    <w:rsidRoot w:val="008C46B3"/>
    <w:rsid w:val="00001464"/>
    <w:rsid w:val="00003764"/>
    <w:rsid w:val="000509E3"/>
    <w:rsid w:val="000665E6"/>
    <w:rsid w:val="00087449"/>
    <w:rsid w:val="000903F1"/>
    <w:rsid w:val="000B3B64"/>
    <w:rsid w:val="000B4DC6"/>
    <w:rsid w:val="001266EE"/>
    <w:rsid w:val="001500D2"/>
    <w:rsid w:val="001F5F05"/>
    <w:rsid w:val="002445FD"/>
    <w:rsid w:val="00271279"/>
    <w:rsid w:val="00284B15"/>
    <w:rsid w:val="0029405B"/>
    <w:rsid w:val="002B31EC"/>
    <w:rsid w:val="00340687"/>
    <w:rsid w:val="00367598"/>
    <w:rsid w:val="003D72BB"/>
    <w:rsid w:val="0040515C"/>
    <w:rsid w:val="004262EE"/>
    <w:rsid w:val="00441CE6"/>
    <w:rsid w:val="004D338E"/>
    <w:rsid w:val="004E561D"/>
    <w:rsid w:val="005B146F"/>
    <w:rsid w:val="00600A60"/>
    <w:rsid w:val="00633902"/>
    <w:rsid w:val="006366AE"/>
    <w:rsid w:val="00661451"/>
    <w:rsid w:val="007229A5"/>
    <w:rsid w:val="007439FF"/>
    <w:rsid w:val="007500DE"/>
    <w:rsid w:val="00761E64"/>
    <w:rsid w:val="00774F9F"/>
    <w:rsid w:val="00794DF2"/>
    <w:rsid w:val="007A6635"/>
    <w:rsid w:val="007C420E"/>
    <w:rsid w:val="00863EDD"/>
    <w:rsid w:val="008A6BBA"/>
    <w:rsid w:val="008B2AAE"/>
    <w:rsid w:val="008C46B3"/>
    <w:rsid w:val="008D62E6"/>
    <w:rsid w:val="008E2061"/>
    <w:rsid w:val="009354EB"/>
    <w:rsid w:val="00945695"/>
    <w:rsid w:val="0098686A"/>
    <w:rsid w:val="00996A22"/>
    <w:rsid w:val="009D23D0"/>
    <w:rsid w:val="009E027F"/>
    <w:rsid w:val="00A13F91"/>
    <w:rsid w:val="00A15F36"/>
    <w:rsid w:val="00A3775D"/>
    <w:rsid w:val="00A55622"/>
    <w:rsid w:val="00AF1F3E"/>
    <w:rsid w:val="00B06D86"/>
    <w:rsid w:val="00B0725E"/>
    <w:rsid w:val="00B07912"/>
    <w:rsid w:val="00B36B00"/>
    <w:rsid w:val="00B51B27"/>
    <w:rsid w:val="00B74D55"/>
    <w:rsid w:val="00B90BA4"/>
    <w:rsid w:val="00BA22E5"/>
    <w:rsid w:val="00BB21B7"/>
    <w:rsid w:val="00BC559E"/>
    <w:rsid w:val="00BD012B"/>
    <w:rsid w:val="00BE6D82"/>
    <w:rsid w:val="00BF18DE"/>
    <w:rsid w:val="00C228A0"/>
    <w:rsid w:val="00C23E69"/>
    <w:rsid w:val="00C550E6"/>
    <w:rsid w:val="00C62911"/>
    <w:rsid w:val="00C633BC"/>
    <w:rsid w:val="00C74D20"/>
    <w:rsid w:val="00CB7448"/>
    <w:rsid w:val="00CF7392"/>
    <w:rsid w:val="00D06415"/>
    <w:rsid w:val="00D26436"/>
    <w:rsid w:val="00DD159F"/>
    <w:rsid w:val="00DF031C"/>
    <w:rsid w:val="00ED21A2"/>
    <w:rsid w:val="00ED32D9"/>
    <w:rsid w:val="00ED686B"/>
    <w:rsid w:val="00F44C79"/>
    <w:rsid w:val="00F87B3D"/>
    <w:rsid w:val="00FA082E"/>
    <w:rsid w:val="00FB0F1E"/>
    <w:rsid w:val="00FC7735"/>
    <w:rsid w:val="00FD1277"/>
    <w:rsid w:val="00FF7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  <w14:docId w14:val="588552E7"/>
  <w15:chartTrackingRefBased/>
  <w15:docId w15:val="{466AED4A-4D3C-4EE9-A8E4-AACEB8B80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jc w:val="both"/>
    </w:pPr>
    <w:rPr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link w:val="Nadpis2Char"/>
    <w:qFormat/>
    <w:pPr>
      <w:keepNext/>
      <w:jc w:val="center"/>
      <w:outlineLvl w:val="1"/>
    </w:pPr>
    <w:rPr>
      <w:sz w:val="18"/>
      <w:u w:val="single"/>
    </w:rPr>
  </w:style>
  <w:style w:type="paragraph" w:styleId="Nadpis4">
    <w:name w:val="heading 4"/>
    <w:basedOn w:val="Normln"/>
    <w:next w:val="Normln"/>
    <w:qFormat/>
    <w:pPr>
      <w:keepNext/>
      <w:jc w:val="center"/>
      <w:outlineLvl w:val="3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paragraph" w:customStyle="1" w:styleId="Textparagrafu">
    <w:name w:val="Text paragrafu"/>
    <w:basedOn w:val="Normln"/>
    <w:pPr>
      <w:spacing w:before="240"/>
      <w:ind w:firstLine="425"/>
      <w:outlineLvl w:val="5"/>
    </w:pPr>
  </w:style>
  <w:style w:type="paragraph" w:customStyle="1" w:styleId="Paragraf">
    <w:name w:val="Paragraf"/>
    <w:basedOn w:val="Normln"/>
    <w:next w:val="Textparagrafu"/>
    <w:pPr>
      <w:keepNext/>
      <w:keepLines/>
      <w:spacing w:before="240"/>
      <w:jc w:val="center"/>
      <w:outlineLvl w:val="5"/>
    </w:pPr>
  </w:style>
  <w:style w:type="paragraph" w:customStyle="1" w:styleId="Oddl">
    <w:name w:val="Oddíl"/>
    <w:basedOn w:val="Normln"/>
    <w:next w:val="Nadpisoddlu"/>
    <w:pPr>
      <w:keepNext/>
      <w:keepLines/>
      <w:spacing w:before="240"/>
      <w:jc w:val="center"/>
      <w:outlineLvl w:val="4"/>
    </w:pPr>
  </w:style>
  <w:style w:type="paragraph" w:customStyle="1" w:styleId="Nadpisoddlu">
    <w:name w:val="Nadpis oddílu"/>
    <w:basedOn w:val="Normln"/>
    <w:next w:val="Paragraf"/>
    <w:pPr>
      <w:keepNext/>
      <w:keepLines/>
      <w:jc w:val="center"/>
      <w:outlineLvl w:val="4"/>
    </w:pPr>
    <w:rPr>
      <w:b/>
    </w:rPr>
  </w:style>
  <w:style w:type="paragraph" w:customStyle="1" w:styleId="Dl">
    <w:name w:val="Díl"/>
    <w:basedOn w:val="Normln"/>
    <w:next w:val="Nadpisdlu"/>
    <w:pPr>
      <w:keepNext/>
      <w:keepLines/>
      <w:spacing w:before="240"/>
      <w:jc w:val="center"/>
      <w:outlineLvl w:val="3"/>
    </w:pPr>
  </w:style>
  <w:style w:type="paragraph" w:customStyle="1" w:styleId="Nadpisdlu">
    <w:name w:val="Nadpis dílu"/>
    <w:basedOn w:val="Normln"/>
    <w:next w:val="Oddl"/>
    <w:pPr>
      <w:keepNext/>
      <w:keepLines/>
      <w:jc w:val="center"/>
      <w:outlineLvl w:val="3"/>
    </w:pPr>
    <w:rPr>
      <w:b/>
    </w:rPr>
  </w:style>
  <w:style w:type="paragraph" w:customStyle="1" w:styleId="Hlava">
    <w:name w:val="Hlava"/>
    <w:basedOn w:val="Normln"/>
    <w:next w:val="Nadpishlavy"/>
    <w:pPr>
      <w:keepNext/>
      <w:keepLines/>
      <w:spacing w:before="240"/>
      <w:jc w:val="center"/>
      <w:outlineLvl w:val="2"/>
    </w:pPr>
  </w:style>
  <w:style w:type="paragraph" w:customStyle="1" w:styleId="Nadpishlavy">
    <w:name w:val="Nadpis hlavy"/>
    <w:basedOn w:val="Normln"/>
    <w:next w:val="Dl"/>
    <w:pPr>
      <w:keepNext/>
      <w:keepLines/>
      <w:jc w:val="center"/>
      <w:outlineLvl w:val="2"/>
    </w:pPr>
    <w:rPr>
      <w:b/>
    </w:rPr>
  </w:style>
  <w:style w:type="paragraph" w:customStyle="1" w:styleId="ST">
    <w:name w:val="ČÁST"/>
    <w:basedOn w:val="Normln"/>
    <w:next w:val="NADPISSTI"/>
    <w:pPr>
      <w:keepNext/>
      <w:keepLines/>
      <w:spacing w:before="240" w:after="120"/>
      <w:jc w:val="center"/>
      <w:outlineLvl w:val="1"/>
    </w:pPr>
    <w:rPr>
      <w:caps/>
    </w:rPr>
  </w:style>
  <w:style w:type="paragraph" w:customStyle="1" w:styleId="NADPISSTI">
    <w:name w:val="NADPIS ČÁSTI"/>
    <w:basedOn w:val="Normln"/>
    <w:next w:val="Hlava"/>
    <w:pPr>
      <w:keepNext/>
      <w:keepLines/>
      <w:jc w:val="center"/>
      <w:outlineLvl w:val="1"/>
    </w:pPr>
    <w:rPr>
      <w:b/>
      <w:caps/>
    </w:rPr>
  </w:style>
  <w:style w:type="paragraph" w:customStyle="1" w:styleId="Vyhlka">
    <w:name w:val="Vyhláška"/>
    <w:basedOn w:val="Normln"/>
    <w:next w:val="nadpisvyhlky"/>
    <w:pPr>
      <w:jc w:val="center"/>
      <w:outlineLvl w:val="0"/>
    </w:pPr>
    <w:rPr>
      <w:b/>
    </w:rPr>
  </w:style>
  <w:style w:type="paragraph" w:customStyle="1" w:styleId="nadpisvyhlky">
    <w:name w:val="nadpis vyhlášky"/>
    <w:basedOn w:val="Normln"/>
    <w:next w:val="Ministerstvo"/>
    <w:pPr>
      <w:keepNext/>
      <w:keepLines/>
      <w:spacing w:before="120"/>
      <w:jc w:val="center"/>
      <w:outlineLvl w:val="0"/>
    </w:pPr>
    <w:rPr>
      <w:b/>
    </w:rPr>
  </w:style>
  <w:style w:type="paragraph" w:customStyle="1" w:styleId="Ministerstvo">
    <w:name w:val="Ministerstvo"/>
    <w:basedOn w:val="Normln"/>
    <w:next w:val="ST"/>
    <w:pPr>
      <w:keepNext/>
      <w:keepLines/>
      <w:spacing w:before="360" w:after="240"/>
    </w:pPr>
  </w:style>
  <w:style w:type="paragraph" w:customStyle="1" w:styleId="funkce">
    <w:name w:val="funkce"/>
    <w:basedOn w:val="Normln"/>
    <w:pPr>
      <w:keepLines/>
      <w:jc w:val="center"/>
    </w:pPr>
  </w:style>
  <w:style w:type="paragraph" w:customStyle="1" w:styleId="Textbodu">
    <w:name w:val="Text bodu"/>
    <w:basedOn w:val="Normln"/>
    <w:pPr>
      <w:numPr>
        <w:ilvl w:val="2"/>
        <w:numId w:val="3"/>
      </w:numPr>
      <w:outlineLvl w:val="8"/>
    </w:pPr>
  </w:style>
  <w:style w:type="paragraph" w:customStyle="1" w:styleId="Textpsmene">
    <w:name w:val="Text písmene"/>
    <w:basedOn w:val="Normln"/>
    <w:pPr>
      <w:outlineLvl w:val="7"/>
    </w:pPr>
  </w:style>
  <w:style w:type="paragraph" w:customStyle="1" w:styleId="Textodstavce">
    <w:name w:val="Text odstavce"/>
    <w:basedOn w:val="Normln"/>
    <w:pPr>
      <w:numPr>
        <w:numId w:val="3"/>
      </w:numPr>
      <w:tabs>
        <w:tab w:val="left" w:pos="851"/>
      </w:tabs>
      <w:spacing w:before="120" w:after="120"/>
      <w:outlineLvl w:val="6"/>
    </w:pPr>
  </w:style>
  <w:style w:type="character" w:styleId="slostrnky">
    <w:name w:val="page number"/>
    <w:basedOn w:val="Standardnpsmoodstavce"/>
    <w:semiHidden/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paragraph" w:styleId="Textpoznpodarou">
    <w:name w:val="footnote text"/>
    <w:basedOn w:val="Normln"/>
    <w:link w:val="TextpoznpodarouChar"/>
    <w:pPr>
      <w:tabs>
        <w:tab w:val="left" w:pos="425"/>
      </w:tabs>
      <w:ind w:left="425" w:hanging="425"/>
    </w:pPr>
    <w:rPr>
      <w:sz w:val="20"/>
    </w:rPr>
  </w:style>
  <w:style w:type="character" w:styleId="Znakapoznpodarou">
    <w:name w:val="footnote reference"/>
    <w:rPr>
      <w:vertAlign w:val="superscript"/>
    </w:rPr>
  </w:style>
  <w:style w:type="paragraph" w:styleId="Titulek">
    <w:name w:val="caption"/>
    <w:basedOn w:val="Normln"/>
    <w:next w:val="Normln"/>
    <w:qFormat/>
    <w:pPr>
      <w:spacing w:before="120" w:after="120"/>
    </w:pPr>
    <w:rPr>
      <w:b/>
    </w:rPr>
  </w:style>
  <w:style w:type="paragraph" w:customStyle="1" w:styleId="Nvrh">
    <w:name w:val="Návrh"/>
    <w:basedOn w:val="Normln"/>
    <w:next w:val="Vyhlka"/>
    <w:pPr>
      <w:keepNext/>
      <w:keepLines/>
      <w:spacing w:after="240"/>
      <w:jc w:val="center"/>
      <w:outlineLvl w:val="0"/>
    </w:pPr>
    <w:rPr>
      <w:spacing w:val="40"/>
    </w:rPr>
  </w:style>
  <w:style w:type="paragraph" w:customStyle="1" w:styleId="Podpis">
    <w:name w:val="Podpis_"/>
    <w:basedOn w:val="Normln"/>
    <w:next w:val="funkce"/>
    <w:pPr>
      <w:keepNext/>
      <w:keepLines/>
      <w:numPr>
        <w:numId w:val="2"/>
      </w:numPr>
      <w:tabs>
        <w:tab w:val="clear" w:pos="850"/>
      </w:tabs>
      <w:spacing w:before="720"/>
      <w:ind w:left="0" w:firstLine="0"/>
      <w:jc w:val="center"/>
    </w:pPr>
  </w:style>
  <w:style w:type="paragraph" w:customStyle="1" w:styleId="Nadpisparagrafu">
    <w:name w:val="Nadpis paragrafu"/>
    <w:basedOn w:val="Paragraf"/>
    <w:next w:val="Normln"/>
    <w:pPr>
      <w:numPr>
        <w:numId w:val="1"/>
      </w:numPr>
      <w:tabs>
        <w:tab w:val="clear" w:pos="425"/>
      </w:tabs>
      <w:ind w:left="0" w:firstLine="0"/>
    </w:pPr>
    <w:rPr>
      <w:b/>
    </w:rPr>
  </w:style>
  <w:style w:type="paragraph" w:customStyle="1" w:styleId="VYHLKA0">
    <w:name w:val="VYHLÁŠKA"/>
    <w:basedOn w:val="Normln"/>
    <w:next w:val="nadpisvyhlky"/>
    <w:pPr>
      <w:keepNext/>
      <w:keepLines/>
      <w:jc w:val="center"/>
      <w:outlineLvl w:val="0"/>
    </w:pPr>
    <w:rPr>
      <w:b/>
      <w:caps/>
    </w:rPr>
  </w:style>
  <w:style w:type="paragraph" w:customStyle="1" w:styleId="VARIANTA">
    <w:name w:val="VARIANTA"/>
    <w:basedOn w:val="Normln"/>
    <w:next w:val="Normln"/>
    <w:pPr>
      <w:keepNext/>
      <w:spacing w:before="120" w:after="120"/>
    </w:pPr>
    <w:rPr>
      <w:caps/>
      <w:spacing w:val="60"/>
    </w:rPr>
  </w:style>
  <w:style w:type="paragraph" w:customStyle="1" w:styleId="VARIANTA-konec">
    <w:name w:val="VARIANTA - konec"/>
    <w:basedOn w:val="Normln"/>
    <w:next w:val="Normln"/>
    <w:rPr>
      <w:caps/>
      <w:spacing w:val="60"/>
    </w:rPr>
  </w:style>
  <w:style w:type="character" w:customStyle="1" w:styleId="Znakypropoznmkupodarou">
    <w:name w:val="Znaky pro poznámku pod čarou"/>
    <w:rPr>
      <w:vertAlign w:val="superscript"/>
    </w:rPr>
  </w:style>
  <w:style w:type="paragraph" w:styleId="Zkladntext">
    <w:name w:val="Body Text"/>
    <w:basedOn w:val="Normln"/>
    <w:semiHidden/>
    <w:pPr>
      <w:tabs>
        <w:tab w:val="left" w:pos="743"/>
        <w:tab w:val="left" w:pos="1463"/>
        <w:tab w:val="left" w:pos="2183"/>
        <w:tab w:val="left" w:pos="2903"/>
        <w:tab w:val="left" w:pos="3623"/>
        <w:tab w:val="left" w:pos="4343"/>
        <w:tab w:val="left" w:pos="5063"/>
        <w:tab w:val="left" w:pos="5783"/>
        <w:tab w:val="left" w:pos="6503"/>
        <w:tab w:val="left" w:pos="7223"/>
        <w:tab w:val="left" w:pos="7943"/>
        <w:tab w:val="left" w:pos="8663"/>
      </w:tabs>
      <w:ind w:right="23"/>
    </w:pPr>
  </w:style>
  <w:style w:type="paragraph" w:styleId="Prosttext">
    <w:name w:val="Plain Text"/>
    <w:basedOn w:val="Normln"/>
    <w:semiHidden/>
    <w:pPr>
      <w:jc w:val="left"/>
    </w:pPr>
    <w:rPr>
      <w:rFonts w:ascii="Courier New" w:hAnsi="Courier New"/>
      <w:sz w:val="20"/>
    </w:rPr>
  </w:style>
  <w:style w:type="paragraph" w:customStyle="1" w:styleId="xl24">
    <w:name w:val="xl24"/>
    <w:basedOn w:val="Normln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ourier New" w:eastAsia="Arial Unicode MS" w:hAnsi="Courier New" w:cs="Courier New"/>
      <w:szCs w:val="24"/>
    </w:rPr>
  </w:style>
  <w:style w:type="paragraph" w:customStyle="1" w:styleId="xl25">
    <w:name w:val="xl25"/>
    <w:basedOn w:val="Normln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ourier New" w:eastAsia="Arial Unicode MS" w:hAnsi="Courier New" w:cs="Courier New"/>
      <w:szCs w:val="24"/>
    </w:rPr>
  </w:style>
  <w:style w:type="paragraph" w:customStyle="1" w:styleId="xl26">
    <w:name w:val="xl26"/>
    <w:basedOn w:val="Normln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ourier New" w:eastAsia="Arial Unicode MS" w:hAnsi="Courier New" w:cs="Courier New"/>
      <w:szCs w:val="24"/>
    </w:rPr>
  </w:style>
  <w:style w:type="character" w:styleId="Siln">
    <w:name w:val="Strong"/>
    <w:qFormat/>
    <w:rPr>
      <w:b/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Zkladntextodsazen">
    <w:name w:val="Body Text Indent"/>
    <w:basedOn w:val="Normln"/>
    <w:semiHidden/>
    <w:pPr>
      <w:spacing w:before="120" w:after="120"/>
      <w:ind w:firstLine="426"/>
    </w:pPr>
    <w:rPr>
      <w:szCs w:val="24"/>
    </w:rPr>
  </w:style>
  <w:style w:type="paragraph" w:styleId="Seznam">
    <w:name w:val="List"/>
    <w:basedOn w:val="Normln"/>
    <w:link w:val="SeznamChar"/>
    <w:rsid w:val="009354EB"/>
    <w:pPr>
      <w:autoSpaceDE w:val="0"/>
      <w:autoSpaceDN w:val="0"/>
    </w:pPr>
    <w:rPr>
      <w:rFonts w:ascii="Arial" w:hAnsi="Arial"/>
      <w:szCs w:val="24"/>
      <w:u w:val="single"/>
      <w:lang w:val="x-none" w:eastAsia="x-none"/>
    </w:rPr>
  </w:style>
  <w:style w:type="character" w:customStyle="1" w:styleId="SeznamChar">
    <w:name w:val="Seznam Char"/>
    <w:link w:val="Seznam"/>
    <w:rsid w:val="009354EB"/>
    <w:rPr>
      <w:rFonts w:ascii="Arial" w:hAnsi="Arial"/>
      <w:sz w:val="24"/>
      <w:szCs w:val="24"/>
      <w:u w:val="single"/>
      <w:lang w:val="x-none" w:eastAsia="x-none"/>
    </w:rPr>
  </w:style>
  <w:style w:type="character" w:customStyle="1" w:styleId="TextpoznpodarouChar">
    <w:name w:val="Text pozn. pod čarou Char"/>
    <w:link w:val="Textpoznpodarou"/>
    <w:rsid w:val="009D23D0"/>
  </w:style>
  <w:style w:type="paragraph" w:styleId="Podtitul">
    <w:name w:val="Subtitle"/>
    <w:basedOn w:val="Normln"/>
    <w:link w:val="PodtitulChar"/>
    <w:qFormat/>
    <w:rsid w:val="00001464"/>
    <w:pPr>
      <w:jc w:val="center"/>
    </w:pPr>
    <w:rPr>
      <w:b/>
      <w:sz w:val="32"/>
    </w:rPr>
  </w:style>
  <w:style w:type="character" w:customStyle="1" w:styleId="PodtitulChar">
    <w:name w:val="Podtitul Char"/>
    <w:link w:val="Podtitul"/>
    <w:rsid w:val="00001464"/>
    <w:rPr>
      <w:b/>
      <w:sz w:val="32"/>
    </w:rPr>
  </w:style>
  <w:style w:type="character" w:styleId="Odkaznakoment">
    <w:name w:val="annotation reference"/>
    <w:uiPriority w:val="99"/>
    <w:semiHidden/>
    <w:unhideWhenUsed/>
    <w:rsid w:val="00A13F9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13F91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13F9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13F9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13F91"/>
    <w:rPr>
      <w:b/>
      <w:bCs/>
    </w:rPr>
  </w:style>
  <w:style w:type="paragraph" w:styleId="Revize">
    <w:name w:val="Revision"/>
    <w:hidden/>
    <w:uiPriority w:val="99"/>
    <w:semiHidden/>
    <w:rsid w:val="00F87B3D"/>
    <w:rPr>
      <w:sz w:val="24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1266EE"/>
    <w:rPr>
      <w:sz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1266EE"/>
  </w:style>
  <w:style w:type="character" w:styleId="Odkaznavysvtlivky">
    <w:name w:val="endnote reference"/>
    <w:uiPriority w:val="99"/>
    <w:semiHidden/>
    <w:unhideWhenUsed/>
    <w:rsid w:val="001266EE"/>
    <w:rPr>
      <w:vertAlign w:val="superscript"/>
    </w:rPr>
  </w:style>
  <w:style w:type="character" w:customStyle="1" w:styleId="Nadpis2Char">
    <w:name w:val="Nadpis 2 Char"/>
    <w:link w:val="Nadpis2"/>
    <w:rsid w:val="00284B15"/>
    <w:rPr>
      <w:sz w:val="1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494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Data%20aplikac&#237;\Microsoft\&#352;ablony\LN_Vyhlaska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0CFBA0-26A2-4F63-A245-DA3D31F30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LN_Vyhlaska</Template>
  <TotalTime>1</TotalTime>
  <Pages>8</Pages>
  <Words>2002</Words>
  <Characters>11816</Characters>
  <Application>Microsoft Office Word</Application>
  <DocSecurity>0</DocSecurity>
  <Lines>98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Návrh</vt:lpstr>
    </vt:vector>
  </TitlesOfParts>
  <Manager/>
  <Company/>
  <LinksUpToDate>false</LinksUpToDate>
  <CharactersWithSpaces>13791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Návrh</dc:title>
  <dc:subject/>
  <dc:creator>MZP2003</dc:creator>
  <cp:keywords/>
  <dc:description>Dokument původně založený na šabloně LN_Vyhlaska verze 1.0</dc:description>
  <cp:lastModifiedBy>Zuzana Hubená</cp:lastModifiedBy>
  <cp:revision>5</cp:revision>
  <cp:lastPrinted>2010-02-02T14:32:00Z</cp:lastPrinted>
  <dcterms:created xsi:type="dcterms:W3CDTF">2023-10-16T12:09:00Z</dcterms:created>
  <dcterms:modified xsi:type="dcterms:W3CDTF">2023-10-31T08:12:00Z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lefonní číslo">
    <vt:lpwstr>02/5707 2443</vt:lpwstr>
  </property>
  <property fmtid="{D5CDD505-2E9C-101B-9397-08002B2CF9AE}" pid="3" name="Zaznamenal">
    <vt:lpwstr>Petr Pilař</vt:lpwstr>
  </property>
  <property fmtid="{D5CDD505-2E9C-101B-9397-08002B2CF9AE}" pid="4" name="Zaznamenáno dne">
    <vt:filetime>2002-03-16T23:00:00Z</vt:filetime>
  </property>
</Properties>
</file>