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CB414" w14:textId="77777777" w:rsidR="00A30B50" w:rsidRDefault="00000000">
      <w:pPr>
        <w:pStyle w:val="Nzev"/>
      </w:pPr>
      <w:r>
        <w:t>Obec Soběšín</w:t>
      </w:r>
      <w:r>
        <w:br/>
        <w:t>Zastupitelstvo obce Soběšín</w:t>
      </w:r>
    </w:p>
    <w:p w14:paraId="04A54367" w14:textId="77777777" w:rsidR="00A30B50" w:rsidRDefault="00000000">
      <w:pPr>
        <w:pStyle w:val="Nadpis1"/>
      </w:pPr>
      <w:r>
        <w:t>Obecně závazná vyhláška obce Soběšín</w:t>
      </w:r>
      <w:r>
        <w:br/>
        <w:t>o místním poplatku za obecní systém odpadového hospodářství</w:t>
      </w:r>
    </w:p>
    <w:p w14:paraId="53177B9E" w14:textId="77777777" w:rsidR="00A30B50" w:rsidRDefault="00A30B50">
      <w:pPr>
        <w:pStyle w:val="Textbody"/>
        <w:jc w:val="center"/>
        <w:rPr>
          <w:b/>
          <w:bCs/>
        </w:rPr>
      </w:pPr>
    </w:p>
    <w:p w14:paraId="46EE34E3" w14:textId="77777777" w:rsidR="00A30B50" w:rsidRDefault="00000000">
      <w:pPr>
        <w:pStyle w:val="UvodniVeta"/>
      </w:pPr>
      <w:r>
        <w:t>Zastupitelstvo obce Soběšín se na svém zasedání dne 27.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B6FD629" w14:textId="77777777" w:rsidR="00A30B50" w:rsidRDefault="00000000">
      <w:pPr>
        <w:pStyle w:val="Nadpis2"/>
      </w:pPr>
      <w:r>
        <w:t>Čl. 1</w:t>
      </w:r>
      <w:r>
        <w:br/>
        <w:t>Úvodní ustanovení</w:t>
      </w:r>
    </w:p>
    <w:p w14:paraId="4C77B9BC" w14:textId="77777777" w:rsidR="00A30B50" w:rsidRDefault="00000000">
      <w:pPr>
        <w:pStyle w:val="Odstavec"/>
        <w:numPr>
          <w:ilvl w:val="0"/>
          <w:numId w:val="1"/>
        </w:numPr>
      </w:pPr>
      <w:r>
        <w:t>Obec Soběšín touto vyhláškou zavádí místní poplatek za obecní systém odpadového hospodářství (dále jen „poplatek“).</w:t>
      </w:r>
    </w:p>
    <w:p w14:paraId="281D4F25" w14:textId="77777777" w:rsidR="00A30B5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71FCDC" w14:textId="77777777" w:rsidR="00A30B5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AFE4329" w14:textId="77777777" w:rsidR="00A30B50" w:rsidRDefault="00000000">
      <w:pPr>
        <w:pStyle w:val="Nadpis2"/>
      </w:pPr>
      <w:r>
        <w:t>Čl. 2</w:t>
      </w:r>
      <w:r>
        <w:br/>
        <w:t>Poplatník</w:t>
      </w:r>
    </w:p>
    <w:p w14:paraId="4763616C" w14:textId="77777777" w:rsidR="00A30B5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A9D4ACB" w14:textId="77777777" w:rsidR="00A30B50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F4B306E" w14:textId="77777777" w:rsidR="00A30B5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28DA7E7" w14:textId="77777777" w:rsidR="00A30B5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F6F2EBF" w14:textId="77777777" w:rsidR="00A30B50" w:rsidRDefault="00000000">
      <w:pPr>
        <w:pStyle w:val="Nadpis2"/>
      </w:pPr>
      <w:r>
        <w:t>Čl. 3</w:t>
      </w:r>
      <w:r>
        <w:br/>
        <w:t>Ohlašovací povinnost</w:t>
      </w:r>
    </w:p>
    <w:p w14:paraId="07612976" w14:textId="77777777" w:rsidR="00A30B5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5803FB4" w14:textId="77777777" w:rsidR="00A30B50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41899D6" w14:textId="77777777" w:rsidR="00A30B50" w:rsidRDefault="00000000">
      <w:pPr>
        <w:pStyle w:val="Nadpis2"/>
      </w:pPr>
      <w:r>
        <w:t>Čl. 4</w:t>
      </w:r>
      <w:r>
        <w:br/>
        <w:t>Sazba poplatku</w:t>
      </w:r>
    </w:p>
    <w:p w14:paraId="0ED25820" w14:textId="77777777" w:rsidR="00A30B50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368B6BA3" w14:textId="77777777" w:rsidR="00A30B5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DAD25E8" w14:textId="77777777" w:rsidR="00A30B50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693F905" w14:textId="77777777" w:rsidR="00A30B5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5C4F016" w14:textId="77777777" w:rsidR="00A30B5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F3B4978" w14:textId="77777777" w:rsidR="00A30B5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07E5365" w14:textId="77777777" w:rsidR="00A30B5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951F227" w14:textId="77777777" w:rsidR="00A30B5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7C39F4E" w14:textId="77777777" w:rsidR="00A30B50" w:rsidRDefault="00000000">
      <w:pPr>
        <w:pStyle w:val="Nadpis2"/>
      </w:pPr>
      <w:r>
        <w:t>Čl. 5</w:t>
      </w:r>
      <w:r>
        <w:br/>
        <w:t>Splatnost poplatku</w:t>
      </w:r>
    </w:p>
    <w:p w14:paraId="66C344B5" w14:textId="77777777" w:rsidR="00A30B50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C2FB7A2" w14:textId="77777777" w:rsidR="00A30B50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DA4A08F" w14:textId="77777777" w:rsidR="00A30B50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FB07E91" w14:textId="77777777" w:rsidR="00A30B50" w:rsidRDefault="00000000">
      <w:pPr>
        <w:pStyle w:val="Nadpis2"/>
      </w:pPr>
      <w:r>
        <w:t>Čl. 6</w:t>
      </w:r>
      <w:r>
        <w:br/>
        <w:t xml:space="preserve"> Osvobození</w:t>
      </w:r>
    </w:p>
    <w:p w14:paraId="20F45AD1" w14:textId="77777777" w:rsidR="00A30B5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94CCB1B" w14:textId="77777777" w:rsidR="00A30B5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218BA13" w14:textId="77777777" w:rsidR="00A30B50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9A760FD" w14:textId="77777777" w:rsidR="00A30B5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540ADF0" w14:textId="77777777" w:rsidR="00A30B50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D5DBCD5" w14:textId="77777777" w:rsidR="00A30B50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0221FC2" w14:textId="77777777" w:rsidR="00A30B5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8290A01" w14:textId="77777777" w:rsidR="00A30B50" w:rsidRDefault="00000000">
      <w:pPr>
        <w:pStyle w:val="Nadpis2"/>
      </w:pPr>
      <w:r>
        <w:t>Čl. 7</w:t>
      </w:r>
      <w:r>
        <w:br/>
        <w:t>Přechodné a zrušovací ustanovení</w:t>
      </w:r>
    </w:p>
    <w:p w14:paraId="29718881" w14:textId="77777777" w:rsidR="00A30B50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38E82ED" w14:textId="77777777" w:rsidR="00A30B50" w:rsidRDefault="00000000">
      <w:pPr>
        <w:pStyle w:val="Odstavec"/>
        <w:numPr>
          <w:ilvl w:val="0"/>
          <w:numId w:val="1"/>
        </w:numPr>
      </w:pPr>
      <w:r>
        <w:t>Zrušuje se obecně závazná vyhláška č. 1/2021, OZV o místním poplatku za obecní systém odpadového hospodářství, ze dne 14. prosince 2021.</w:t>
      </w:r>
    </w:p>
    <w:p w14:paraId="0D416B35" w14:textId="77777777" w:rsidR="00A30B50" w:rsidRDefault="00000000">
      <w:pPr>
        <w:pStyle w:val="Nadpis2"/>
      </w:pPr>
      <w:r>
        <w:t>Čl. 8</w:t>
      </w:r>
      <w:r>
        <w:br/>
        <w:t>Účinnost</w:t>
      </w:r>
    </w:p>
    <w:p w14:paraId="21BA9112" w14:textId="77777777" w:rsidR="00A30B50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30B50" w14:paraId="57ECAA5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C1797" w14:textId="77777777" w:rsidR="00A30B50" w:rsidRDefault="00000000">
            <w:pPr>
              <w:pStyle w:val="PodpisovePole"/>
            </w:pPr>
            <w:r>
              <w:t>Jana Daňovičová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1AA3D" w14:textId="77777777" w:rsidR="00A30B50" w:rsidRDefault="00000000">
            <w:pPr>
              <w:pStyle w:val="PodpisovePole"/>
            </w:pPr>
            <w:r>
              <w:t xml:space="preserve">Kateřina </w:t>
            </w:r>
            <w:proofErr w:type="spellStart"/>
            <w:r>
              <w:t>Vodvárková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A30B50" w14:paraId="0AA6710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4FD70C" w14:textId="77777777" w:rsidR="00A30B50" w:rsidRDefault="00A30B5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F9C278" w14:textId="77777777" w:rsidR="00A30B50" w:rsidRDefault="00A30B50">
            <w:pPr>
              <w:pStyle w:val="PodpisovePole"/>
            </w:pPr>
          </w:p>
        </w:tc>
      </w:tr>
    </w:tbl>
    <w:p w14:paraId="2E49ED22" w14:textId="77777777" w:rsidR="00A30B50" w:rsidRDefault="00A30B50"/>
    <w:sectPr w:rsidR="00A30B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84812" w14:textId="77777777" w:rsidR="005C572C" w:rsidRDefault="005C572C">
      <w:r>
        <w:separator/>
      </w:r>
    </w:p>
  </w:endnote>
  <w:endnote w:type="continuationSeparator" w:id="0">
    <w:p w14:paraId="703B46E0" w14:textId="77777777" w:rsidR="005C572C" w:rsidRDefault="005C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3332C" w14:textId="77777777" w:rsidR="005C572C" w:rsidRDefault="005C572C">
      <w:r>
        <w:rPr>
          <w:color w:val="000000"/>
        </w:rPr>
        <w:separator/>
      </w:r>
    </w:p>
  </w:footnote>
  <w:footnote w:type="continuationSeparator" w:id="0">
    <w:p w14:paraId="1A088E97" w14:textId="77777777" w:rsidR="005C572C" w:rsidRDefault="005C572C">
      <w:r>
        <w:continuationSeparator/>
      </w:r>
    </w:p>
  </w:footnote>
  <w:footnote w:id="1">
    <w:p w14:paraId="2055CDF8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6CB62EF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39F3B60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EB58F77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64DADE8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D1589C8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E5371BB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23EF5FD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46FC9B3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87527"/>
    <w:multiLevelType w:val="multilevel"/>
    <w:tmpl w:val="7AC450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23599341">
    <w:abstractNumId w:val="0"/>
  </w:num>
  <w:num w:numId="2" w16cid:durableId="208535609">
    <w:abstractNumId w:val="0"/>
    <w:lvlOverride w:ilvl="0">
      <w:startOverride w:val="1"/>
    </w:lvlOverride>
  </w:num>
  <w:num w:numId="3" w16cid:durableId="1875078793">
    <w:abstractNumId w:val="0"/>
    <w:lvlOverride w:ilvl="0">
      <w:startOverride w:val="1"/>
    </w:lvlOverride>
  </w:num>
  <w:num w:numId="4" w16cid:durableId="1655447055">
    <w:abstractNumId w:val="0"/>
    <w:lvlOverride w:ilvl="0">
      <w:startOverride w:val="1"/>
    </w:lvlOverride>
  </w:num>
  <w:num w:numId="5" w16cid:durableId="1858343648">
    <w:abstractNumId w:val="0"/>
    <w:lvlOverride w:ilvl="0">
      <w:startOverride w:val="1"/>
    </w:lvlOverride>
  </w:num>
  <w:num w:numId="6" w16cid:durableId="1686637120">
    <w:abstractNumId w:val="0"/>
    <w:lvlOverride w:ilvl="0">
      <w:startOverride w:val="1"/>
    </w:lvlOverride>
  </w:num>
  <w:num w:numId="7" w16cid:durableId="20423136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0B50"/>
    <w:rsid w:val="005C572C"/>
    <w:rsid w:val="00A30B50"/>
    <w:rsid w:val="00A3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C0BC"/>
  <w15:docId w15:val="{43A42084-F7B2-48C6-84B1-1055B0BC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Starosta-PC</dc:creator>
  <cp:lastModifiedBy>Jana Kaisnerová</cp:lastModifiedBy>
  <cp:revision>2</cp:revision>
  <cp:lastPrinted>2023-11-08T11:24:00Z</cp:lastPrinted>
  <dcterms:created xsi:type="dcterms:W3CDTF">2024-02-14T08:25:00Z</dcterms:created>
  <dcterms:modified xsi:type="dcterms:W3CDTF">2024-02-14T08:25:00Z</dcterms:modified>
</cp:coreProperties>
</file>