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2D32" w14:textId="77777777" w:rsidR="00DE43A6" w:rsidRDefault="00A43DF4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Příloha č. 1</w:t>
      </w:r>
    </w:p>
    <w:p w14:paraId="70AD9427" w14:textId="77777777" w:rsidR="00DE43A6" w:rsidRDefault="00A43DF4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k obecně závazné vyhlášce o stanovení </w:t>
      </w:r>
    </w:p>
    <w:p w14:paraId="4E1996D3" w14:textId="77777777" w:rsidR="00DE43A6" w:rsidRDefault="00A43DF4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obecního systému odpadového hospodářství </w:t>
      </w:r>
    </w:p>
    <w:p w14:paraId="46BC03D4" w14:textId="77777777" w:rsidR="00DE43A6" w:rsidRDefault="00DE43A6">
      <w:pPr>
        <w:spacing w:after="0"/>
        <w:jc w:val="center"/>
        <w:rPr>
          <w:b/>
          <w:bCs/>
          <w:color w:val="000000"/>
          <w:sz w:val="36"/>
          <w:szCs w:val="36"/>
        </w:rPr>
      </w:pPr>
    </w:p>
    <w:p w14:paraId="35EBBA6D" w14:textId="77777777" w:rsidR="00DE43A6" w:rsidRDefault="00DE43A6">
      <w:pPr>
        <w:spacing w:after="0"/>
        <w:jc w:val="center"/>
        <w:rPr>
          <w:b/>
          <w:bCs/>
          <w:color w:val="000000"/>
          <w:sz w:val="36"/>
          <w:szCs w:val="36"/>
        </w:rPr>
      </w:pPr>
    </w:p>
    <w:p w14:paraId="2F5BBC58" w14:textId="77777777" w:rsidR="00DE43A6" w:rsidRDefault="00A43DF4">
      <w:pP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Stanoviště a počet zvláštních sběrných nádob </w:t>
      </w:r>
    </w:p>
    <w:p w14:paraId="6D554027" w14:textId="77777777" w:rsidR="00DE43A6" w:rsidRDefault="00A43DF4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na oddělené soustřeďování složek komunálního odpadu</w:t>
      </w:r>
    </w:p>
    <w:p w14:paraId="7A8AFD3E" w14:textId="77777777" w:rsidR="00DE43A6" w:rsidRDefault="00DE43A6">
      <w:pPr>
        <w:ind w:left="-426"/>
        <w:jc w:val="center"/>
        <w:rPr>
          <w:b/>
          <w:bCs/>
          <w:color w:val="000000"/>
          <w:sz w:val="24"/>
          <w:szCs w:val="24"/>
        </w:rPr>
      </w:pPr>
    </w:p>
    <w:tbl>
      <w:tblPr>
        <w:tblW w:w="5033" w:type="pct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2"/>
        <w:gridCol w:w="849"/>
        <w:gridCol w:w="846"/>
        <w:gridCol w:w="885"/>
        <w:gridCol w:w="850"/>
        <w:gridCol w:w="851"/>
        <w:gridCol w:w="853"/>
        <w:gridCol w:w="1336"/>
      </w:tblGrid>
      <w:tr w:rsidR="0015431E" w14:paraId="49B50C3D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3513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585AF5FD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>STANOVIŠTĚ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CDD1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0000FF"/>
              </w:rPr>
            </w:pPr>
          </w:p>
          <w:p w14:paraId="58339BC6" w14:textId="77777777" w:rsidR="0015431E" w:rsidRDefault="0015431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PAPÍR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D465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483FFBE2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SKLO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FB18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28E3BA70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PLASTY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11AF" w14:textId="77777777" w:rsidR="0015431E" w:rsidRDefault="0015431E">
            <w:pPr>
              <w:tabs>
                <w:tab w:val="center" w:pos="323"/>
              </w:tabs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ab/>
            </w:r>
          </w:p>
          <w:p w14:paraId="56D74CDA" w14:textId="77777777" w:rsidR="0015431E" w:rsidRDefault="0015431E">
            <w:pPr>
              <w:tabs>
                <w:tab w:val="center" w:pos="323"/>
              </w:tabs>
              <w:spacing w:after="0" w:line="240" w:lineRule="auto"/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FFFFFF"/>
              </w:rPr>
              <w:t>KOVY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1EB7" w14:textId="77777777" w:rsidR="0015431E" w:rsidRDefault="0015431E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</w:rPr>
              <w:t>JEDLÉ OLEJE A TUKY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0BF4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658E4F54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TEXTIL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327E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7A4BD19A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BIOLOGICKÝ ODPAD</w:t>
            </w:r>
          </w:p>
        </w:tc>
      </w:tr>
      <w:tr w:rsidR="0015431E" w14:paraId="67D908E9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34D69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14:paraId="30DD9966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u autobusové zastávky </w:t>
            </w:r>
          </w:p>
          <w:p w14:paraId="4052B93E" w14:textId="2B86D6D5" w:rsidR="0015431E" w:rsidRDefault="0015431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>(Farmy Frýdlant)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5B89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65972B5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25EB9" w14:textId="77777777" w:rsidR="0015431E" w:rsidRDefault="0015431E">
            <w:pPr>
              <w:tabs>
                <w:tab w:val="left" w:pos="213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4A48B84C" w14:textId="77777777" w:rsidR="0015431E" w:rsidRDefault="0015431E">
            <w:pPr>
              <w:tabs>
                <w:tab w:val="left" w:pos="213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31453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6BF9063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16C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D5ECBC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780E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67B358D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4E28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7744AFE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D2C8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73C1AB2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5431E" w14:paraId="4E454C10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C237" w14:textId="77777777" w:rsidR="0015431E" w:rsidRDefault="0015431E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</w:rPr>
            </w:pPr>
            <w:bookmarkStart w:id="0" w:name="_Hlk142385768"/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         </w:t>
            </w:r>
          </w:p>
          <w:p w14:paraId="52227D37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>u č.p. 248</w:t>
            </w:r>
          </w:p>
          <w:p w14:paraId="102A7A87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>Azyl pes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54D3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6FE1FCF0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7EAB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73554D25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7B48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2AEF2FEE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8ED6" w14:textId="77777777" w:rsidR="0015431E" w:rsidRDefault="0015431E">
            <w:pPr>
              <w:tabs>
                <w:tab w:val="left" w:pos="225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0A8A6543" w14:textId="77777777" w:rsidR="0015431E" w:rsidRDefault="0015431E">
            <w:pPr>
              <w:tabs>
                <w:tab w:val="left" w:pos="225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73A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2171F132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BEF1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</w:p>
          <w:p w14:paraId="212FEABC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F734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11B4559E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bookmarkEnd w:id="0"/>
      <w:tr w:rsidR="0015431E" w14:paraId="2D2DC496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EE75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14:paraId="075FE6E2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u vlakové zastávky </w:t>
            </w:r>
          </w:p>
          <w:p w14:paraId="0529208E" w14:textId="77777777" w:rsidR="0015431E" w:rsidRDefault="0015431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>(nad bytovkami)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A0C2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C6DFCA8" w14:textId="3B157F7C" w:rsidR="0015431E" w:rsidRDefault="00320D0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8C21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5469252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46C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2E711FB5" w14:textId="42C87E2E" w:rsidR="0015431E" w:rsidRDefault="00320D0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388C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2B82BE1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021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CF63FA0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97F1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6518E8F1" w14:textId="77777777" w:rsidR="0015431E" w:rsidRDefault="001543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5114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1F0C127B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5431E" w14:paraId="69077908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8868" w14:textId="77777777" w:rsidR="0015431E" w:rsidRDefault="0015431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340CD66C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u č.p. 78 </w:t>
            </w:r>
          </w:p>
          <w:p w14:paraId="6B8AC280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49D77" w14:textId="77777777" w:rsidR="0015431E" w:rsidRDefault="0015431E">
            <w:pPr>
              <w:tabs>
                <w:tab w:val="left" w:pos="213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5A29A689" w14:textId="77777777" w:rsidR="0015431E" w:rsidRDefault="0015431E">
            <w:pPr>
              <w:tabs>
                <w:tab w:val="left" w:pos="213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BA7A" w14:textId="77777777" w:rsidR="0015431E" w:rsidRDefault="0015431E">
            <w:pPr>
              <w:tabs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508C9297" w14:textId="77777777" w:rsidR="0015431E" w:rsidRDefault="0015431E">
            <w:pPr>
              <w:tabs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9481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31ADF70D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6D8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57D6FDDC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C4F3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</w:p>
          <w:p w14:paraId="3CF18AED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6843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488B94BA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7ADD" w14:textId="77777777" w:rsidR="0015431E" w:rsidRDefault="0015431E">
            <w:pPr>
              <w:tabs>
                <w:tab w:val="left" w:pos="313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71D73B36" w14:textId="77777777" w:rsidR="0015431E" w:rsidRDefault="0015431E">
            <w:pPr>
              <w:tabs>
                <w:tab w:val="left" w:pos="313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ab/>
              <w:t>0</w:t>
            </w:r>
          </w:p>
        </w:tc>
      </w:tr>
      <w:tr w:rsidR="0015431E" w14:paraId="508F8E0E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0FD5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14:paraId="495B35BF" w14:textId="2A11F0A5" w:rsidR="0015431E" w:rsidRDefault="0015431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u autobusové </w:t>
            </w:r>
            <w:proofErr w:type="gramStart"/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zastávky  </w:t>
            </w:r>
            <w:r w:rsidR="00D8125C">
              <w:rPr>
                <w:rFonts w:ascii="Arial" w:hAnsi="Arial" w:cs="Arial"/>
                <w:b/>
                <w:bCs/>
                <w:i/>
                <w:color w:val="00000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color w:val="000000"/>
              </w:rPr>
              <w:t>u mostu)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B248" w14:textId="77777777" w:rsidR="0015431E" w:rsidRDefault="0015431E">
            <w:pPr>
              <w:tabs>
                <w:tab w:val="center" w:pos="318"/>
              </w:tabs>
              <w:spacing w:after="0" w:line="240" w:lineRule="auto"/>
              <w:rPr>
                <w:color w:val="000000"/>
              </w:rPr>
            </w:pPr>
          </w:p>
          <w:p w14:paraId="19A96274" w14:textId="77777777" w:rsidR="0015431E" w:rsidRDefault="0015431E">
            <w:pPr>
              <w:tabs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BE01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3FAFF93D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80EF" w14:textId="77777777" w:rsidR="0015431E" w:rsidRDefault="0015431E">
            <w:pPr>
              <w:tabs>
                <w:tab w:val="left" w:pos="23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6AD4409D" w14:textId="77777777" w:rsidR="0015431E" w:rsidRDefault="0015431E">
            <w:pPr>
              <w:tabs>
                <w:tab w:val="left" w:pos="23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C789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3756C064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8C48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5355525D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9A12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83467AE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2818" w14:textId="77777777" w:rsidR="0015431E" w:rsidRDefault="0015431E">
            <w:pPr>
              <w:tabs>
                <w:tab w:val="left" w:pos="263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32610F2A" w14:textId="77777777" w:rsidR="0015431E" w:rsidRDefault="0015431E">
            <w:pPr>
              <w:tabs>
                <w:tab w:val="left" w:pos="263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ab/>
              <w:t>0</w:t>
            </w:r>
          </w:p>
        </w:tc>
      </w:tr>
      <w:tr w:rsidR="0015431E" w14:paraId="7BB940F9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9A16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14:paraId="58A90027" w14:textId="77777777" w:rsidR="0015431E" w:rsidRDefault="0015431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 xml:space="preserve">u č.p. 160 u pohostinství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C0EA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1B30CEAA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1AB0" w14:textId="77777777" w:rsidR="0015431E" w:rsidRDefault="0015431E">
            <w:pPr>
              <w:tabs>
                <w:tab w:val="left" w:pos="250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398D9DFE" w14:textId="77777777" w:rsidR="0015431E" w:rsidRDefault="0015431E">
            <w:pPr>
              <w:tabs>
                <w:tab w:val="left" w:pos="250"/>
                <w:tab w:val="center" w:pos="318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DAC4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67BF3B3C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692E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5DDFD144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0973" w14:textId="77777777" w:rsidR="0015431E" w:rsidRDefault="0015431E">
            <w:pPr>
              <w:tabs>
                <w:tab w:val="left" w:pos="18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41B36242" w14:textId="77777777" w:rsidR="0015431E" w:rsidRDefault="0015431E">
            <w:pPr>
              <w:tabs>
                <w:tab w:val="left" w:pos="18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63F5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778069A5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CF43" w14:textId="77777777" w:rsidR="0015431E" w:rsidRDefault="001543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758FB9C" w14:textId="77777777" w:rsidR="0015431E" w:rsidRDefault="001543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0</w:t>
            </w:r>
          </w:p>
        </w:tc>
      </w:tr>
      <w:tr w:rsidR="0015431E" w14:paraId="07125FBB" w14:textId="77777777" w:rsidTr="0015431E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E7E3B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A3D54F5" w14:textId="77777777" w:rsidR="0015431E" w:rsidRDefault="001543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 mostu ve směru</w:t>
            </w:r>
          </w:p>
          <w:p w14:paraId="3DF10555" w14:textId="77777777" w:rsidR="0015431E" w:rsidRDefault="0015431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 na Bulovku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6EE9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EB9C31B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89DA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1C7B15A9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C757" w14:textId="77777777" w:rsidR="0015431E" w:rsidRDefault="0015431E">
            <w:pPr>
              <w:tabs>
                <w:tab w:val="left" w:pos="18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07BE315F" w14:textId="77777777" w:rsidR="0015431E" w:rsidRDefault="0015431E">
            <w:pPr>
              <w:tabs>
                <w:tab w:val="left" w:pos="188"/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B80B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0039501F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6BBC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3108E729" w14:textId="77777777" w:rsidR="0015431E" w:rsidRDefault="001543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EC48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2EAD5E93" w14:textId="77777777" w:rsidR="0015431E" w:rsidRDefault="0015431E">
            <w:pPr>
              <w:tabs>
                <w:tab w:val="center" w:pos="319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EDC4" w14:textId="77777777" w:rsidR="0015431E" w:rsidRDefault="0015431E">
            <w:pPr>
              <w:tabs>
                <w:tab w:val="left" w:pos="401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14:paraId="66DB532A" w14:textId="77777777" w:rsidR="0015431E" w:rsidRDefault="0015431E">
            <w:pPr>
              <w:tabs>
                <w:tab w:val="left" w:pos="351"/>
                <w:tab w:val="left" w:pos="401"/>
                <w:tab w:val="center" w:pos="560"/>
              </w:tabs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  </w:t>
            </w:r>
            <w:r>
              <w:rPr>
                <w:color w:val="000000"/>
              </w:rPr>
              <w:tab/>
              <w:t>1</w:t>
            </w:r>
          </w:p>
        </w:tc>
      </w:tr>
    </w:tbl>
    <w:p w14:paraId="66EF4ADE" w14:textId="77777777" w:rsidR="00DE43A6" w:rsidRDefault="00A43DF4">
      <w:pPr>
        <w:tabs>
          <w:tab w:val="left" w:pos="5685"/>
        </w:tabs>
      </w:pPr>
      <w:r>
        <w:rPr>
          <w:b/>
          <w:bCs/>
          <w:color w:val="000000"/>
        </w:rPr>
        <w:tab/>
      </w:r>
    </w:p>
    <w:sectPr w:rsidR="00DE43A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FCD9C" w14:textId="77777777" w:rsidR="009D353E" w:rsidRDefault="009D353E">
      <w:pPr>
        <w:spacing w:after="0" w:line="240" w:lineRule="auto"/>
      </w:pPr>
      <w:r>
        <w:separator/>
      </w:r>
    </w:p>
  </w:endnote>
  <w:endnote w:type="continuationSeparator" w:id="0">
    <w:p w14:paraId="00887C56" w14:textId="77777777" w:rsidR="009D353E" w:rsidRDefault="009D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1A3D" w14:textId="77777777" w:rsidR="009D353E" w:rsidRDefault="009D35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812A98" w14:textId="77777777" w:rsidR="009D353E" w:rsidRDefault="009D3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BC7"/>
    <w:rsid w:val="000F3735"/>
    <w:rsid w:val="00117242"/>
    <w:rsid w:val="001468D3"/>
    <w:rsid w:val="0015431E"/>
    <w:rsid w:val="001D5EB9"/>
    <w:rsid w:val="00320D0F"/>
    <w:rsid w:val="0038209D"/>
    <w:rsid w:val="00737BC7"/>
    <w:rsid w:val="009864FB"/>
    <w:rsid w:val="009D353E"/>
    <w:rsid w:val="00A43DF4"/>
    <w:rsid w:val="00C44FF6"/>
    <w:rsid w:val="00D8125C"/>
    <w:rsid w:val="00DE43A6"/>
    <w:rsid w:val="00E2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6CD8"/>
  <w15:docId w15:val="{95463D46-3EDB-4209-87BD-88C0CB5E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\OneDrive\Plocha\priloha-c.-1-k-ozv-odpady%20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priloha-c.-1-k-ozv-odpady </Template>
  <TotalTime>0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Piněvská</dc:creator>
  <dc:description/>
  <cp:lastModifiedBy>Stanislava Piněvská</cp:lastModifiedBy>
  <cp:revision>2</cp:revision>
  <cp:lastPrinted>2026-06-10T12:41:00Z</cp:lastPrinted>
  <dcterms:created xsi:type="dcterms:W3CDTF">2026-06-24T14:32:00Z</dcterms:created>
  <dcterms:modified xsi:type="dcterms:W3CDTF">2026-06-24T14:32:00Z</dcterms:modified>
</cp:coreProperties>
</file>