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406DC0" w14:textId="77777777" w:rsidR="00353081" w:rsidRDefault="00000000">
      <w:pPr>
        <w:pStyle w:val="Nzev"/>
      </w:pPr>
      <w:r>
        <w:t>Obec Bohuslavice</w:t>
      </w:r>
      <w:r>
        <w:br/>
        <w:t>Zastupitelstvo obce Bohuslavice</w:t>
      </w:r>
    </w:p>
    <w:p w14:paraId="29BF1287" w14:textId="77777777" w:rsidR="00353081" w:rsidRDefault="00000000">
      <w:pPr>
        <w:pStyle w:val="Nadpis1"/>
      </w:pPr>
      <w:r>
        <w:t>Obecně závazná vyhláška obce Bohuslavice</w:t>
      </w:r>
      <w:r>
        <w:br/>
        <w:t>o místním poplatku za obecní systém odpadového hospodářství</w:t>
      </w:r>
    </w:p>
    <w:p w14:paraId="22368C3A" w14:textId="77777777" w:rsidR="00353081" w:rsidRDefault="00000000">
      <w:pPr>
        <w:pStyle w:val="UvodniVeta"/>
      </w:pPr>
      <w:r>
        <w:t>Zastupitelstvo obce Bohuslavice se na svém zasedání dne 14. prosince 2024 usnesením č. 2024/15/14/1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1AE55FA" w14:textId="77777777" w:rsidR="00353081" w:rsidRDefault="00000000">
      <w:pPr>
        <w:pStyle w:val="Nadpis2"/>
      </w:pPr>
      <w:r>
        <w:t>Čl. 1</w:t>
      </w:r>
      <w:r>
        <w:br/>
        <w:t>Úvodní ustanovení</w:t>
      </w:r>
    </w:p>
    <w:p w14:paraId="3825278B" w14:textId="77777777" w:rsidR="00353081" w:rsidRDefault="00000000">
      <w:pPr>
        <w:pStyle w:val="Odstavec"/>
        <w:numPr>
          <w:ilvl w:val="0"/>
          <w:numId w:val="1"/>
        </w:numPr>
      </w:pPr>
      <w:r>
        <w:t>Obec Bohuslavice touto vyhláškou zavádí místní poplatek za obecní systém odpadového hospodářství (dále jen „poplatek“).</w:t>
      </w:r>
    </w:p>
    <w:p w14:paraId="046AE388" w14:textId="77777777" w:rsidR="00353081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3A77854" w14:textId="77777777" w:rsidR="00353081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ABFF088" w14:textId="77777777" w:rsidR="00353081" w:rsidRDefault="00000000">
      <w:pPr>
        <w:pStyle w:val="Nadpis2"/>
      </w:pPr>
      <w:r>
        <w:t>Čl. 2</w:t>
      </w:r>
      <w:r>
        <w:br/>
        <w:t>Poplatník</w:t>
      </w:r>
    </w:p>
    <w:p w14:paraId="507B45DB" w14:textId="77777777" w:rsidR="00353081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433C218" w14:textId="77777777" w:rsidR="00353081" w:rsidRDefault="00000000">
      <w:pPr>
        <w:pStyle w:val="Odstavec"/>
        <w:ind w:left="567"/>
      </w:pPr>
      <w:r>
        <w:t>a)  fyzická osoba přihlášená v obci</w:t>
      </w:r>
      <w:r>
        <w:rPr>
          <w:rStyle w:val="Znakapoznpodarou"/>
        </w:rPr>
        <w:footnoteReference w:id="4"/>
      </w:r>
    </w:p>
    <w:p w14:paraId="70A9DCE5" w14:textId="77777777" w:rsidR="00353081" w:rsidRDefault="00000000">
      <w:pPr>
        <w:pStyle w:val="Odstavec"/>
        <w:numPr>
          <w:ilvl w:val="0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3F8C36A7" w14:textId="77777777" w:rsidR="00353081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1196915" w14:textId="77777777" w:rsidR="00353081" w:rsidRDefault="00000000">
      <w:pPr>
        <w:pStyle w:val="Nadpis2"/>
      </w:pPr>
      <w:r>
        <w:t>Čl. 3</w:t>
      </w:r>
      <w:r>
        <w:br/>
        <w:t>Ohlašovací povinnost</w:t>
      </w:r>
    </w:p>
    <w:p w14:paraId="46E0F7E3" w14:textId="77777777" w:rsidR="00353081" w:rsidRDefault="00000000">
      <w:pPr>
        <w:pStyle w:val="Odstavec"/>
        <w:numPr>
          <w:ilvl w:val="0"/>
          <w:numId w:val="4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F928E37" w14:textId="77777777" w:rsidR="00353081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7466B59C" w14:textId="77777777" w:rsidR="00353081" w:rsidRDefault="00000000">
      <w:pPr>
        <w:pStyle w:val="Nadpis2"/>
      </w:pPr>
      <w:r>
        <w:t>Čl. 4</w:t>
      </w:r>
      <w:r>
        <w:br/>
        <w:t>Sazba poplatku</w:t>
      </w:r>
    </w:p>
    <w:p w14:paraId="23521583" w14:textId="77777777" w:rsidR="00353081" w:rsidRDefault="00000000">
      <w:pPr>
        <w:pStyle w:val="Odstavec"/>
        <w:numPr>
          <w:ilvl w:val="0"/>
          <w:numId w:val="5"/>
        </w:numPr>
      </w:pPr>
      <w:r>
        <w:t>Sazba poplatku za kalendářní rok činí 900 Kč.</w:t>
      </w:r>
    </w:p>
    <w:p w14:paraId="1F10158A" w14:textId="77777777" w:rsidR="00353081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47170588" w14:textId="36601D4A" w:rsidR="00353081" w:rsidRDefault="00000000" w:rsidP="009A0DFD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593C074C" w14:textId="77777777" w:rsidR="00353081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6EF0E717" w14:textId="77777777" w:rsidR="00353081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2ADE608E" w14:textId="77777777" w:rsidR="00353081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302B0386" w14:textId="77777777" w:rsidR="00353081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7D3300A5" w14:textId="77777777" w:rsidR="00353081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28ACB965" w14:textId="77777777" w:rsidR="00353081" w:rsidRDefault="00000000">
      <w:pPr>
        <w:pStyle w:val="Nadpis2"/>
      </w:pPr>
      <w:r>
        <w:t>Čl. 5</w:t>
      </w:r>
      <w:r>
        <w:br/>
        <w:t>Splatnost poplatku</w:t>
      </w:r>
    </w:p>
    <w:p w14:paraId="0551307C" w14:textId="77777777" w:rsidR="00353081" w:rsidRDefault="00000000">
      <w:pPr>
        <w:pStyle w:val="Odstavec"/>
        <w:numPr>
          <w:ilvl w:val="0"/>
          <w:numId w:val="6"/>
        </w:numPr>
      </w:pPr>
      <w:r>
        <w:t>Poplatek je splatný nejpozději do 30. června příslušného kalendářního roku.</w:t>
      </w:r>
    </w:p>
    <w:p w14:paraId="16BDC1E4" w14:textId="77777777" w:rsidR="00353081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8C40E31" w14:textId="77777777" w:rsidR="00353081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6461106A" w14:textId="77777777" w:rsidR="00353081" w:rsidRDefault="00000000">
      <w:pPr>
        <w:pStyle w:val="Nadpis2"/>
      </w:pPr>
      <w:r>
        <w:t>Čl. 6</w:t>
      </w:r>
      <w:r>
        <w:br/>
        <w:t xml:space="preserve"> Osvobození</w:t>
      </w:r>
    </w:p>
    <w:p w14:paraId="7ABFAF8F" w14:textId="77777777" w:rsidR="00353081" w:rsidRDefault="00000000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26BF0739" w14:textId="77777777" w:rsidR="00353081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0984DC5E" w14:textId="77777777" w:rsidR="00353081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4906C0A3" w14:textId="77777777" w:rsidR="00353081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31919CA" w14:textId="77777777" w:rsidR="00353081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14FF156E" w14:textId="77777777" w:rsidR="00353081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18E5D589" w14:textId="77777777" w:rsidR="00353081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443DA191" w14:textId="77777777" w:rsidR="00353081" w:rsidRDefault="00000000">
      <w:pPr>
        <w:pStyle w:val="Odstavec"/>
        <w:numPr>
          <w:ilvl w:val="1"/>
          <w:numId w:val="1"/>
        </w:numPr>
      </w:pPr>
      <w:r>
        <w:t>má trvalý pobyt v obci na adrese ohlašovny Obecního úřadu Bohuslavice, Bohuslavice 50 a v obci se nezdržuje,</w:t>
      </w:r>
    </w:p>
    <w:p w14:paraId="0B6C0561" w14:textId="77777777" w:rsidR="00353081" w:rsidRDefault="00000000">
      <w:pPr>
        <w:pStyle w:val="Odstavec"/>
        <w:numPr>
          <w:ilvl w:val="1"/>
          <w:numId w:val="1"/>
        </w:numPr>
      </w:pPr>
      <w:r>
        <w:t>pobývá více než 10 měsíců v příslušném roce v zahraničí.</w:t>
      </w:r>
    </w:p>
    <w:p w14:paraId="4A171B93" w14:textId="77777777" w:rsidR="00353081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7389BF39" w14:textId="77777777" w:rsidR="00353081" w:rsidRDefault="00000000">
      <w:pPr>
        <w:pStyle w:val="Nadpis2"/>
      </w:pPr>
      <w:r>
        <w:t>Čl. 7</w:t>
      </w:r>
      <w:r>
        <w:br/>
        <w:t>Přechodné a zrušovací ustanovení</w:t>
      </w:r>
    </w:p>
    <w:p w14:paraId="0679F255" w14:textId="77777777" w:rsidR="00353081" w:rsidRDefault="00000000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14:paraId="0F526DD7" w14:textId="77777777" w:rsidR="00353081" w:rsidRDefault="00000000">
      <w:pPr>
        <w:pStyle w:val="Odstavec"/>
        <w:numPr>
          <w:ilvl w:val="0"/>
          <w:numId w:val="1"/>
        </w:numPr>
      </w:pPr>
      <w:r>
        <w:t>Zrušuje se obecně závazná vyhláška č. 2/2023, o místním poplatku za obecní systém odpadového hospodářství, ze dne 13. prosince 2023.</w:t>
      </w:r>
    </w:p>
    <w:p w14:paraId="684C851B" w14:textId="77777777" w:rsidR="00353081" w:rsidRDefault="00000000">
      <w:pPr>
        <w:pStyle w:val="Nadpis2"/>
      </w:pPr>
      <w:r>
        <w:t>Čl. 8</w:t>
      </w:r>
      <w:r>
        <w:br/>
        <w:t>Účinnost</w:t>
      </w:r>
    </w:p>
    <w:p w14:paraId="5A9B38E5" w14:textId="77777777" w:rsidR="00353081" w:rsidRDefault="00000000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53081" w14:paraId="13AA62EE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E28C1A" w14:textId="77777777" w:rsidR="00353081" w:rsidRDefault="00000000">
            <w:pPr>
              <w:pStyle w:val="PodpisovePole"/>
            </w:pPr>
            <w:r>
              <w:t>Mgr. Ing. Roman Jedlička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256BEF" w14:textId="77777777" w:rsidR="00353081" w:rsidRDefault="00000000">
            <w:pPr>
              <w:pStyle w:val="PodpisovePole"/>
            </w:pPr>
            <w:r>
              <w:t>Michal Kment v. r.</w:t>
            </w:r>
            <w:r>
              <w:br/>
              <w:t xml:space="preserve"> místostarosta</w:t>
            </w:r>
          </w:p>
        </w:tc>
      </w:tr>
      <w:tr w:rsidR="00353081" w14:paraId="3BC7FF3D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A1F34C" w14:textId="77777777" w:rsidR="00353081" w:rsidRDefault="00353081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FF5762" w14:textId="77777777" w:rsidR="00353081" w:rsidRDefault="00353081">
            <w:pPr>
              <w:pStyle w:val="PodpisovePole"/>
            </w:pPr>
          </w:p>
        </w:tc>
      </w:tr>
    </w:tbl>
    <w:p w14:paraId="0297A4F0" w14:textId="77777777" w:rsidR="00353081" w:rsidRDefault="00353081"/>
    <w:sectPr w:rsidR="0035308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18EA64" w14:textId="77777777" w:rsidR="00990EE3" w:rsidRDefault="00990EE3">
      <w:r>
        <w:separator/>
      </w:r>
    </w:p>
  </w:endnote>
  <w:endnote w:type="continuationSeparator" w:id="0">
    <w:p w14:paraId="1A4DD861" w14:textId="77777777" w:rsidR="00990EE3" w:rsidRDefault="00990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5E4088" w14:textId="77777777" w:rsidR="00990EE3" w:rsidRDefault="00990EE3">
      <w:r>
        <w:rPr>
          <w:color w:val="000000"/>
        </w:rPr>
        <w:separator/>
      </w:r>
    </w:p>
  </w:footnote>
  <w:footnote w:type="continuationSeparator" w:id="0">
    <w:p w14:paraId="1C33BCAF" w14:textId="77777777" w:rsidR="00990EE3" w:rsidRDefault="00990EE3">
      <w:r>
        <w:continuationSeparator/>
      </w:r>
    </w:p>
  </w:footnote>
  <w:footnote w:id="1">
    <w:p w14:paraId="56CC37EF" w14:textId="77777777" w:rsidR="00353081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38AAFED" w14:textId="77777777" w:rsidR="00353081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A8C0AB7" w14:textId="77777777" w:rsidR="00353081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5983CC72" w14:textId="77777777" w:rsidR="00353081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0471392" w14:textId="77777777" w:rsidR="00353081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31C69FEE" w14:textId="77777777" w:rsidR="00353081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BF249C6" w14:textId="77777777" w:rsidR="00353081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09050261" w14:textId="77777777" w:rsidR="00353081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203907BA" w14:textId="77777777" w:rsidR="00353081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CF44F9"/>
    <w:multiLevelType w:val="multilevel"/>
    <w:tmpl w:val="957645D4"/>
    <w:lvl w:ilvl="0">
      <w:start w:val="2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."/>
      <w:lvlJc w:val="left"/>
      <w:pPr>
        <w:ind w:left="1647" w:hanging="360"/>
      </w:pPr>
    </w:lvl>
    <w:lvl w:ilvl="2">
      <w:start w:val="1"/>
      <w:numFmt w:val="lowerRoman"/>
      <w:lvlText w:val="."/>
      <w:lvlJc w:val="right"/>
      <w:pPr>
        <w:ind w:left="2367" w:hanging="180"/>
      </w:pPr>
    </w:lvl>
    <w:lvl w:ilvl="3">
      <w:start w:val="1"/>
      <w:numFmt w:val="decimal"/>
      <w:lvlText w:val="."/>
      <w:lvlJc w:val="left"/>
      <w:pPr>
        <w:ind w:left="3087" w:hanging="360"/>
      </w:pPr>
    </w:lvl>
    <w:lvl w:ilvl="4">
      <w:start w:val="1"/>
      <w:numFmt w:val="lowerLetter"/>
      <w:lvlText w:val="."/>
      <w:lvlJc w:val="left"/>
      <w:pPr>
        <w:ind w:left="3807" w:hanging="360"/>
      </w:pPr>
    </w:lvl>
    <w:lvl w:ilvl="5">
      <w:start w:val="1"/>
      <w:numFmt w:val="lowerRoman"/>
      <w:lvlText w:val="."/>
      <w:lvlJc w:val="right"/>
      <w:pPr>
        <w:ind w:left="4527" w:hanging="180"/>
      </w:pPr>
    </w:lvl>
    <w:lvl w:ilvl="6">
      <w:start w:val="1"/>
      <w:numFmt w:val="decimal"/>
      <w:lvlText w:val="."/>
      <w:lvlJc w:val="left"/>
      <w:pPr>
        <w:ind w:left="5247" w:hanging="360"/>
      </w:pPr>
    </w:lvl>
    <w:lvl w:ilvl="7">
      <w:start w:val="1"/>
      <w:numFmt w:val="lowerLetter"/>
      <w:lvlText w:val="."/>
      <w:lvlJc w:val="left"/>
      <w:pPr>
        <w:ind w:left="5967" w:hanging="360"/>
      </w:pPr>
    </w:lvl>
    <w:lvl w:ilvl="8">
      <w:start w:val="1"/>
      <w:numFmt w:val="lowerRoman"/>
      <w:lvlText w:val="."/>
      <w:lvlJc w:val="right"/>
      <w:pPr>
        <w:ind w:left="6687" w:hanging="180"/>
      </w:pPr>
    </w:lvl>
  </w:abstractNum>
  <w:abstractNum w:abstractNumId="1" w15:restartNumberingAfterBreak="0">
    <w:nsid w:val="5D320B1C"/>
    <w:multiLevelType w:val="multilevel"/>
    <w:tmpl w:val="4B44CD1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rFonts w:ascii="Arial" w:eastAsia="Arial" w:hAnsi="Arial" w:cs="Arial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944000706">
    <w:abstractNumId w:val="1"/>
  </w:num>
  <w:num w:numId="2" w16cid:durableId="1582523474">
    <w:abstractNumId w:val="1"/>
    <w:lvlOverride w:ilvl="0">
      <w:startOverride w:val="1"/>
    </w:lvlOverride>
  </w:num>
  <w:num w:numId="3" w16cid:durableId="447968295">
    <w:abstractNumId w:val="0"/>
  </w:num>
  <w:num w:numId="4" w16cid:durableId="757141881">
    <w:abstractNumId w:val="1"/>
    <w:lvlOverride w:ilvl="0">
      <w:startOverride w:val="1"/>
    </w:lvlOverride>
  </w:num>
  <w:num w:numId="5" w16cid:durableId="682634864">
    <w:abstractNumId w:val="1"/>
    <w:lvlOverride w:ilvl="0">
      <w:startOverride w:val="1"/>
    </w:lvlOverride>
  </w:num>
  <w:num w:numId="6" w16cid:durableId="781002169">
    <w:abstractNumId w:val="1"/>
    <w:lvlOverride w:ilvl="0">
      <w:startOverride w:val="1"/>
    </w:lvlOverride>
  </w:num>
  <w:num w:numId="7" w16cid:durableId="645739101">
    <w:abstractNumId w:val="1"/>
    <w:lvlOverride w:ilvl="0">
      <w:startOverride w:val="1"/>
    </w:lvlOverride>
  </w:num>
  <w:num w:numId="8" w16cid:durableId="621764140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53081"/>
    <w:rsid w:val="00073AA3"/>
    <w:rsid w:val="00353081"/>
    <w:rsid w:val="00990EE3"/>
    <w:rsid w:val="009A0DFD"/>
    <w:rsid w:val="00C31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92334"/>
  <w15:docId w15:val="{04783FE4-1AFB-42BF-9CC6-2C7E777DD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634</Words>
  <Characters>3747</Characters>
  <Application>Microsoft Office Word</Application>
  <DocSecurity>0</DocSecurity>
  <Lines>31</Lines>
  <Paragraphs>8</Paragraphs>
  <ScaleCrop>false</ScaleCrop>
  <Company/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Roman Jedlička</dc:creator>
  <cp:lastModifiedBy>Roman Jedlička</cp:lastModifiedBy>
  <cp:revision>2</cp:revision>
  <dcterms:created xsi:type="dcterms:W3CDTF">2024-12-14T19:14:00Z</dcterms:created>
  <dcterms:modified xsi:type="dcterms:W3CDTF">2024-12-14T19:14:00Z</dcterms:modified>
</cp:coreProperties>
</file>