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EC7E" w14:textId="77777777" w:rsidR="00BD2B79" w:rsidRDefault="00000000">
      <w:pPr>
        <w:pStyle w:val="Nzev"/>
      </w:pPr>
      <w:r>
        <w:t>Obec Neratov</w:t>
      </w:r>
      <w:r>
        <w:br/>
        <w:t>Zastupitelstvo obce Neratov</w:t>
      </w:r>
    </w:p>
    <w:p w14:paraId="39945A51" w14:textId="77777777" w:rsidR="00BD2B79" w:rsidRDefault="00000000">
      <w:pPr>
        <w:pStyle w:val="Nadpis1"/>
      </w:pPr>
      <w:r>
        <w:t>Obecně závazná vyhláška obce Neratov č. 4/2024</w:t>
      </w:r>
      <w:r>
        <w:br/>
        <w:t>o místním poplatku ze vstupného</w:t>
      </w:r>
    </w:p>
    <w:p w14:paraId="0B59B1C7" w14:textId="21EA9CCB" w:rsidR="00BD2B79" w:rsidRDefault="00000000">
      <w:pPr>
        <w:pStyle w:val="UvodniVeta"/>
      </w:pPr>
      <w:r>
        <w:t>Zastupitelstvo obce Neratov se na svém zasedání dne 20. prosince 2023 usnesením č</w:t>
      </w:r>
      <w:r w:rsidR="00CD547A">
        <w:t xml:space="preserve">. 8/8/2023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05E115" w14:textId="77777777" w:rsidR="00BD2B79" w:rsidRDefault="00000000">
      <w:pPr>
        <w:pStyle w:val="Nadpis2"/>
      </w:pPr>
      <w:r>
        <w:t>Čl. 1</w:t>
      </w:r>
      <w:r>
        <w:br/>
        <w:t>Úvodní ustanovení</w:t>
      </w:r>
    </w:p>
    <w:p w14:paraId="7B98A889" w14:textId="77777777" w:rsidR="00BD2B79" w:rsidRDefault="00000000">
      <w:pPr>
        <w:pStyle w:val="Odstavec"/>
        <w:numPr>
          <w:ilvl w:val="0"/>
          <w:numId w:val="1"/>
        </w:numPr>
      </w:pPr>
      <w:r>
        <w:t>Obec Neratov touto vyhláškou zavádí místní poplatek ze vstupného (dále jen „poplatek“).</w:t>
      </w:r>
    </w:p>
    <w:p w14:paraId="2A867BAB" w14:textId="77777777" w:rsidR="00BD2B7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443182E" w14:textId="77777777" w:rsidR="00BD2B79" w:rsidRDefault="00000000">
      <w:pPr>
        <w:pStyle w:val="Nadpis2"/>
      </w:pPr>
      <w:r>
        <w:t>Čl. 2</w:t>
      </w:r>
      <w:r>
        <w:br/>
        <w:t>Předmět poplatku a poplatník</w:t>
      </w:r>
    </w:p>
    <w:p w14:paraId="1D035403" w14:textId="77777777" w:rsidR="00BD2B79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23BAAC84" w14:textId="77777777" w:rsidR="00BD2B79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4B790AFC" w14:textId="77777777" w:rsidR="00BD2B79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7DA746E0" w14:textId="77777777" w:rsidR="00BD2B79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1556FDB5" w14:textId="77777777" w:rsidR="00BD2B79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454FC5D2" w14:textId="77777777" w:rsidR="00BD2B79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2064E48E" w14:textId="77777777" w:rsidR="00BD2B79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59A0D834" w14:textId="77777777" w:rsidR="00BD2B79" w:rsidRDefault="00000000">
      <w:pPr>
        <w:pStyle w:val="Nadpis2"/>
      </w:pPr>
      <w:r>
        <w:t>Čl. 3</w:t>
      </w:r>
      <w:r>
        <w:br/>
        <w:t>Ohlašovací povinnost</w:t>
      </w:r>
    </w:p>
    <w:p w14:paraId="0A931AB6" w14:textId="77777777" w:rsidR="00BD2B7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8746719" w14:textId="77777777" w:rsidR="00BD2B79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 dnů ode dne, kdy nastala</w:t>
      </w:r>
      <w:r>
        <w:rPr>
          <w:rStyle w:val="Znakapoznpodarou"/>
        </w:rPr>
        <w:footnoteReference w:id="5"/>
      </w:r>
      <w:r>
        <w:t>.</w:t>
      </w:r>
    </w:p>
    <w:p w14:paraId="34A3FFA7" w14:textId="77777777" w:rsidR="00BD2B79" w:rsidRDefault="00000000">
      <w:pPr>
        <w:pStyle w:val="Nadpis2"/>
      </w:pPr>
      <w:r>
        <w:t>Čl. 4</w:t>
      </w:r>
      <w:r>
        <w:br/>
        <w:t>Sazba poplatku</w:t>
      </w:r>
    </w:p>
    <w:p w14:paraId="12936DC8" w14:textId="77777777" w:rsidR="00BD2B79" w:rsidRDefault="00000000">
      <w:pPr>
        <w:pStyle w:val="Odstavec"/>
      </w:pPr>
      <w:r>
        <w:t>Sazba poplatku činí z vybraného vstupného na</w:t>
      </w:r>
    </w:p>
    <w:p w14:paraId="3CE74967" w14:textId="77777777" w:rsidR="00BD2B79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0FF7D3A8" w14:textId="77777777" w:rsidR="00BD2B79" w:rsidRDefault="00000000">
      <w:pPr>
        <w:pStyle w:val="Odstavec"/>
        <w:numPr>
          <w:ilvl w:val="1"/>
          <w:numId w:val="1"/>
        </w:numPr>
      </w:pPr>
      <w:r>
        <w:t>sportovní akce 5 %,</w:t>
      </w:r>
    </w:p>
    <w:p w14:paraId="317F8257" w14:textId="77777777" w:rsidR="00BD2B79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03B800D3" w14:textId="77777777" w:rsidR="00BD2B79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4504617D" w14:textId="77777777" w:rsidR="00BD2B79" w:rsidRDefault="00000000">
      <w:pPr>
        <w:pStyle w:val="Nadpis2"/>
      </w:pPr>
      <w:r>
        <w:t>Čl. 5</w:t>
      </w:r>
      <w:r>
        <w:br/>
        <w:t>Splatnost poplatku</w:t>
      </w:r>
    </w:p>
    <w:p w14:paraId="541CD326" w14:textId="77777777" w:rsidR="00BD2B79" w:rsidRDefault="00000000">
      <w:pPr>
        <w:pStyle w:val="Odstavec"/>
      </w:pPr>
      <w:r>
        <w:t>Poplatek je splatný ve lhůtě 10 dnů ode dne skončení akce.</w:t>
      </w:r>
    </w:p>
    <w:p w14:paraId="70DD315E" w14:textId="77777777" w:rsidR="00BD2B79" w:rsidRDefault="00000000">
      <w:pPr>
        <w:pStyle w:val="Nadpis2"/>
      </w:pPr>
      <w:r>
        <w:t>Čl. 6</w:t>
      </w:r>
      <w:r>
        <w:br/>
        <w:t xml:space="preserve"> Osvobození</w:t>
      </w:r>
    </w:p>
    <w:p w14:paraId="70BBD7CF" w14:textId="77777777" w:rsidR="00BD2B79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153195B" w14:textId="77777777" w:rsidR="00BD2B79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C00AD53" w14:textId="77777777" w:rsidR="00BD2B79" w:rsidRDefault="00000000">
      <w:pPr>
        <w:pStyle w:val="Nadpis2"/>
      </w:pPr>
      <w:r>
        <w:t>Čl. 7</w:t>
      </w:r>
      <w:r>
        <w:br/>
        <w:t>Přechodné a zrušovací ustanovení</w:t>
      </w:r>
    </w:p>
    <w:p w14:paraId="610606F7" w14:textId="77777777" w:rsidR="00BD2B79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3F462C50" w14:textId="77777777" w:rsidR="00BD2B79" w:rsidRDefault="00000000">
      <w:pPr>
        <w:pStyle w:val="Odstavec"/>
        <w:numPr>
          <w:ilvl w:val="0"/>
          <w:numId w:val="1"/>
        </w:numPr>
      </w:pPr>
      <w:r>
        <w:t>Zrušuje se obecně závazná vyhláška č. 4/2019, o místním poplatku ze vstupného, ze dne 11. prosince 2019.</w:t>
      </w:r>
    </w:p>
    <w:p w14:paraId="021ED933" w14:textId="77777777" w:rsidR="00BD2B79" w:rsidRDefault="00000000">
      <w:pPr>
        <w:pStyle w:val="Nadpis2"/>
      </w:pPr>
      <w:r>
        <w:t>Čl. 8</w:t>
      </w:r>
      <w:r>
        <w:br/>
        <w:t>Účinnost</w:t>
      </w:r>
    </w:p>
    <w:p w14:paraId="747F2EB9" w14:textId="77777777" w:rsidR="00BD2B79" w:rsidRDefault="00000000">
      <w:pPr>
        <w:pStyle w:val="Odstavec"/>
      </w:pPr>
      <w:r>
        <w:t>Tato vyhláška nabývá účinnosti dnem 1. ledna 2024.</w:t>
      </w:r>
    </w:p>
    <w:p w14:paraId="4E306E10" w14:textId="77777777" w:rsidR="00BD2B79" w:rsidRDefault="00BD2B7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D2B79" w14:paraId="76C7C96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FB3A26" w14:textId="77777777" w:rsidR="00BD2B79" w:rsidRDefault="00000000">
            <w:pPr>
              <w:pStyle w:val="PodpisovePole"/>
            </w:pPr>
            <w:r>
              <w:t>Jaroslav Pulkrábek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29194" w14:textId="77777777" w:rsidR="00BD2B79" w:rsidRDefault="00000000">
            <w:pPr>
              <w:pStyle w:val="PodpisovePole"/>
            </w:pPr>
            <w:r>
              <w:t>Kristina Chaloupková v. r.</w:t>
            </w:r>
            <w:r>
              <w:br/>
              <w:t xml:space="preserve"> místostarostka</w:t>
            </w:r>
          </w:p>
        </w:tc>
      </w:tr>
      <w:tr w:rsidR="00BD2B79" w14:paraId="50163CC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78C1A" w14:textId="77777777" w:rsidR="00BD2B79" w:rsidRDefault="00000000">
            <w:pPr>
              <w:pStyle w:val="PodpisovePole"/>
            </w:pPr>
            <w:r>
              <w:t>Martin Dušek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6A720" w14:textId="77777777" w:rsidR="00BD2B79" w:rsidRDefault="00BD2B79">
            <w:pPr>
              <w:pStyle w:val="PodpisovePole"/>
            </w:pPr>
          </w:p>
        </w:tc>
      </w:tr>
    </w:tbl>
    <w:p w14:paraId="0025B8EB" w14:textId="77777777" w:rsidR="00BD2B79" w:rsidRDefault="00BD2B79"/>
    <w:sectPr w:rsidR="00BD2B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6D979" w14:textId="77777777" w:rsidR="00DC5A57" w:rsidRDefault="00DC5A57">
      <w:r>
        <w:separator/>
      </w:r>
    </w:p>
  </w:endnote>
  <w:endnote w:type="continuationSeparator" w:id="0">
    <w:p w14:paraId="6ACB0DB3" w14:textId="77777777" w:rsidR="00DC5A57" w:rsidRDefault="00DC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CB6B1" w14:textId="77777777" w:rsidR="00DC5A57" w:rsidRDefault="00DC5A57">
      <w:r>
        <w:rPr>
          <w:color w:val="000000"/>
        </w:rPr>
        <w:separator/>
      </w:r>
    </w:p>
  </w:footnote>
  <w:footnote w:type="continuationSeparator" w:id="0">
    <w:p w14:paraId="567ADF9C" w14:textId="77777777" w:rsidR="00DC5A57" w:rsidRDefault="00DC5A57">
      <w:r>
        <w:continuationSeparator/>
      </w:r>
    </w:p>
  </w:footnote>
  <w:footnote w:id="1">
    <w:p w14:paraId="16ADDDE4" w14:textId="77777777" w:rsidR="00BD2B7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7263445" w14:textId="77777777" w:rsidR="00BD2B79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7FB00500" w14:textId="77777777" w:rsidR="00BD2B79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EBCBD6C" w14:textId="77777777" w:rsidR="00BD2B7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9BBABC7" w14:textId="77777777" w:rsidR="00BD2B7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FB9DF70" w14:textId="77777777" w:rsidR="00BD2B79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58BDA5FA" w14:textId="77777777" w:rsidR="00BD2B7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10E06"/>
    <w:multiLevelType w:val="multilevel"/>
    <w:tmpl w:val="4CE43A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10867859">
    <w:abstractNumId w:val="0"/>
  </w:num>
  <w:num w:numId="2" w16cid:durableId="777678063">
    <w:abstractNumId w:val="0"/>
    <w:lvlOverride w:ilvl="0">
      <w:startOverride w:val="1"/>
    </w:lvlOverride>
  </w:num>
  <w:num w:numId="3" w16cid:durableId="55517284">
    <w:abstractNumId w:val="0"/>
    <w:lvlOverride w:ilvl="0">
      <w:startOverride w:val="1"/>
    </w:lvlOverride>
  </w:num>
  <w:num w:numId="4" w16cid:durableId="1442726604">
    <w:abstractNumId w:val="0"/>
    <w:lvlOverride w:ilvl="0">
      <w:startOverride w:val="1"/>
    </w:lvlOverride>
  </w:num>
  <w:num w:numId="5" w16cid:durableId="16420752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D2B79"/>
    <w:rsid w:val="00BD2B79"/>
    <w:rsid w:val="00CD547A"/>
    <w:rsid w:val="00D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D088"/>
  <w15:docId w15:val="{86B52EC0-E3C3-4524-BE88-AA1D54CB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Jaroslav Pulkrábek</cp:lastModifiedBy>
  <cp:revision>2</cp:revision>
  <dcterms:created xsi:type="dcterms:W3CDTF">2023-12-21T07:26:00Z</dcterms:created>
  <dcterms:modified xsi:type="dcterms:W3CDTF">2023-12-21T07:26:00Z</dcterms:modified>
</cp:coreProperties>
</file>