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6AC1B" w14:textId="77777777" w:rsidR="00562793" w:rsidRDefault="00562793" w:rsidP="00562793">
      <w:pPr>
        <w:spacing w:line="276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Obecně závazná vyhláška obce Studená,</w:t>
      </w:r>
    </w:p>
    <w:p w14:paraId="2615635F" w14:textId="77777777" w:rsidR="00562793" w:rsidRPr="00893ACF" w:rsidRDefault="00562793" w:rsidP="00562793">
      <w:pPr>
        <w:pStyle w:val="Zkladntextodsazen"/>
        <w:spacing w:after="60"/>
        <w:ind w:left="0" w:firstLine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93ACF">
        <w:rPr>
          <w:rFonts w:asciiTheme="minorHAnsi" w:hAnsiTheme="minorHAnsi" w:cstheme="minorHAnsi"/>
          <w:b/>
          <w:sz w:val="32"/>
          <w:szCs w:val="32"/>
        </w:rPr>
        <w:t>kterou se vydává požární řád obce</w:t>
      </w:r>
    </w:p>
    <w:p w14:paraId="1D920C01" w14:textId="77777777" w:rsidR="00562793" w:rsidRDefault="00562793" w:rsidP="00562793">
      <w:pPr>
        <w:pStyle w:val="Zkladntextodsazen"/>
        <w:ind w:firstLine="0"/>
        <w:jc w:val="center"/>
        <w:rPr>
          <w:rFonts w:asciiTheme="minorHAnsi" w:hAnsiTheme="minorHAnsi" w:cstheme="minorHAnsi"/>
          <w:sz w:val="22"/>
          <w:szCs w:val="22"/>
        </w:rPr>
      </w:pPr>
    </w:p>
    <w:p w14:paraId="06E349B3" w14:textId="3F2D7E7F" w:rsidR="00562793" w:rsidRDefault="00562793" w:rsidP="00893ACF">
      <w:pPr>
        <w:pStyle w:val="Normlnweb"/>
        <w:spacing w:before="0" w:beforeAutospacing="0" w:after="0" w:afterAutospacing="0" w:line="276" w:lineRule="auto"/>
        <w:ind w:firstLine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Zastupitelstvo obce Studená se na svém zasedání konaném dne </w:t>
      </w:r>
      <w:r w:rsidR="00626565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E66E28">
        <w:rPr>
          <w:rFonts w:asciiTheme="minorHAnsi" w:hAnsiTheme="minorHAnsi" w:cstheme="minorHAnsi"/>
          <w:color w:val="auto"/>
          <w:sz w:val="22"/>
          <w:szCs w:val="22"/>
        </w:rPr>
        <w:t>7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626565">
        <w:rPr>
          <w:rFonts w:asciiTheme="minorHAnsi" w:hAnsiTheme="minorHAnsi" w:cstheme="minorHAnsi"/>
          <w:color w:val="auto"/>
          <w:sz w:val="22"/>
          <w:szCs w:val="22"/>
        </w:rPr>
        <w:t>5</w:t>
      </w:r>
      <w:r>
        <w:rPr>
          <w:rFonts w:asciiTheme="minorHAnsi" w:hAnsiTheme="minorHAnsi" w:cstheme="minorHAnsi"/>
          <w:color w:val="auto"/>
          <w:sz w:val="22"/>
          <w:szCs w:val="22"/>
        </w:rPr>
        <w:t>.202</w:t>
      </w:r>
      <w:r w:rsidR="00626565">
        <w:rPr>
          <w:rFonts w:asciiTheme="minorHAnsi" w:hAnsiTheme="minorHAnsi" w:cstheme="minorHAnsi"/>
          <w:color w:val="auto"/>
          <w:sz w:val="22"/>
          <w:szCs w:val="22"/>
        </w:rPr>
        <w:t>4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C7231">
        <w:rPr>
          <w:rFonts w:asciiTheme="minorHAnsi" w:hAnsiTheme="minorHAnsi" w:cstheme="minorHAnsi"/>
          <w:color w:val="auto"/>
          <w:sz w:val="22"/>
          <w:szCs w:val="22"/>
        </w:rPr>
        <w:t xml:space="preserve">usnesením č. </w:t>
      </w:r>
      <w:r w:rsidR="00E66E28">
        <w:rPr>
          <w:rFonts w:asciiTheme="minorHAnsi" w:hAnsiTheme="minorHAnsi" w:cstheme="minorHAnsi"/>
          <w:color w:val="auto"/>
          <w:sz w:val="22"/>
          <w:szCs w:val="22"/>
        </w:rPr>
        <w:t>15/3</w:t>
      </w:r>
      <w:r w:rsidR="004C723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14:paraId="02462AB6" w14:textId="23B2AED6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1</w:t>
      </w:r>
      <w:r w:rsidR="0035774E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Úvodní ustanovení</w:t>
      </w:r>
    </w:p>
    <w:p w14:paraId="58E14688" w14:textId="77777777" w:rsidR="00562793" w:rsidRDefault="00562793" w:rsidP="00562793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</w:p>
    <w:p w14:paraId="555BB503" w14:textId="10843B8F" w:rsidR="00562793" w:rsidRDefault="00562793" w:rsidP="0035774E">
      <w:pPr>
        <w:pStyle w:val="Normlnweb"/>
        <w:numPr>
          <w:ilvl w:val="0"/>
          <w:numId w:val="19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Tato vyhláška upravuje organizaci a zásady zabezpečení požární ochrany v obci. </w:t>
      </w:r>
    </w:p>
    <w:p w14:paraId="2C625B79" w14:textId="5D317478" w:rsidR="00562793" w:rsidRDefault="00562793" w:rsidP="0035774E">
      <w:pPr>
        <w:pStyle w:val="Normlnweb"/>
        <w:numPr>
          <w:ilvl w:val="0"/>
          <w:numId w:val="19"/>
        </w:numPr>
        <w:spacing w:before="0" w:beforeAutospacing="0" w:after="0" w:afterAutospacing="0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5CA1750" w14:textId="74E2E43D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2</w:t>
      </w:r>
      <w:r w:rsidR="0035774E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Vymezení činnosti osob pověřených zabezpečováním požární ochrany v obci</w:t>
      </w:r>
    </w:p>
    <w:p w14:paraId="14ED36ED" w14:textId="77777777" w:rsidR="00562793" w:rsidRDefault="00562793" w:rsidP="00562793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</w:p>
    <w:p w14:paraId="6B60D3EC" w14:textId="345E5D9E" w:rsidR="00562793" w:rsidRDefault="00562793" w:rsidP="0035774E">
      <w:pPr>
        <w:pStyle w:val="Normlnweb"/>
        <w:numPr>
          <w:ilvl w:val="0"/>
          <w:numId w:val="20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Studená (dále jen „obec“) je zajištěna jednotkou sboru dobrovolných hasičů obce (dále jen „JSDH obce“) podle čl. 5 této vyhlášky a dále jednotkami požární ochrany uvedenými v příloze č. 1 této vyhlášky. </w:t>
      </w:r>
    </w:p>
    <w:p w14:paraId="6029AAB2" w14:textId="6D057B27" w:rsidR="00562793" w:rsidRDefault="00562793" w:rsidP="00EB119F">
      <w:pPr>
        <w:pStyle w:val="Normlnweb"/>
        <w:numPr>
          <w:ilvl w:val="0"/>
          <w:numId w:val="20"/>
        </w:numPr>
        <w:spacing w:before="0" w:beforeAutospacing="0" w:after="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>
        <w:rPr>
          <w:rFonts w:asciiTheme="minorHAnsi" w:hAnsiTheme="minorHAnsi" w:cstheme="minorHAnsi"/>
          <w:sz w:val="22"/>
          <w:szCs w:val="22"/>
        </w:rPr>
        <w:t>pověřeny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tyto orgány obce:</w:t>
      </w:r>
    </w:p>
    <w:p w14:paraId="39865B16" w14:textId="1701485B" w:rsidR="00562793" w:rsidRDefault="00562793" w:rsidP="00EB119F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/>
        <w:ind w:left="567" w:hanging="283"/>
        <w:contextualSpacing w:val="0"/>
        <w:jc w:val="both"/>
        <w:rPr>
          <w:rFonts w:asciiTheme="minorHAnsi" w:hAnsiTheme="minorHAnsi" w:cstheme="minorHAnsi"/>
          <w:color w:val="FF0000"/>
          <w:lang w:val="cs-CZ"/>
        </w:rPr>
      </w:pPr>
      <w:r>
        <w:rPr>
          <w:rFonts w:asciiTheme="minorHAnsi" w:hAnsiTheme="minorHAnsi" w:cstheme="minorHAnsi"/>
          <w:lang w:val="cs-CZ"/>
        </w:rPr>
        <w:t xml:space="preserve">zastupitelstvo </w:t>
      </w:r>
      <w:proofErr w:type="gramStart"/>
      <w:r>
        <w:rPr>
          <w:rFonts w:asciiTheme="minorHAnsi" w:hAnsiTheme="minorHAnsi" w:cstheme="minorHAnsi"/>
          <w:lang w:val="cs-CZ"/>
        </w:rPr>
        <w:t>obce -</w:t>
      </w:r>
      <w:r>
        <w:rPr>
          <w:rFonts w:asciiTheme="minorHAnsi" w:hAnsiTheme="minorHAnsi" w:cstheme="minorHAnsi"/>
          <w:color w:val="FF0000"/>
          <w:lang w:val="cs-CZ"/>
        </w:rPr>
        <w:t xml:space="preserve"> </w:t>
      </w:r>
      <w:r>
        <w:rPr>
          <w:rFonts w:asciiTheme="minorHAnsi" w:eastAsia="Times New Roman" w:hAnsiTheme="minorHAnsi" w:cstheme="minorHAnsi"/>
          <w:color w:val="000000"/>
          <w:lang w:val="cs-CZ" w:eastAsia="cs-CZ"/>
        </w:rPr>
        <w:t>projednáním</w:t>
      </w:r>
      <w:proofErr w:type="gramEnd"/>
      <w:r>
        <w:rPr>
          <w:rFonts w:asciiTheme="minorHAnsi" w:eastAsia="Times New Roman" w:hAnsiTheme="minorHAnsi" w:cstheme="minorHAnsi"/>
          <w:color w:val="000000"/>
          <w:lang w:val="cs-CZ" w:eastAsia="cs-CZ"/>
        </w:rPr>
        <w:t xml:space="preserve"> stavu požární ochrany v obci minimálně 1 x za 12 měsíců nebo vždy po závažné mimořádné události mající vztah k zajištění požární ochrany v obci,</w:t>
      </w:r>
    </w:p>
    <w:p w14:paraId="72612E76" w14:textId="76D20D8D" w:rsidR="00562793" w:rsidRDefault="00562793" w:rsidP="00EB119F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120"/>
        <w:ind w:left="567" w:hanging="283"/>
        <w:contextualSpacing w:val="0"/>
        <w:jc w:val="both"/>
        <w:rPr>
          <w:rFonts w:asciiTheme="minorHAnsi" w:hAnsiTheme="minorHAnsi" w:cstheme="minorHAnsi"/>
          <w:color w:val="FF0000"/>
          <w:lang w:val="cs-CZ"/>
        </w:rPr>
      </w:pPr>
      <w:proofErr w:type="gramStart"/>
      <w:r>
        <w:rPr>
          <w:rFonts w:asciiTheme="minorHAnsi" w:hAnsiTheme="minorHAnsi" w:cstheme="minorHAnsi"/>
          <w:lang w:val="cs-CZ"/>
        </w:rPr>
        <w:t>starosta -</w:t>
      </w:r>
      <w:r>
        <w:rPr>
          <w:rFonts w:asciiTheme="minorHAnsi" w:hAnsiTheme="minorHAnsi" w:cstheme="minorHAnsi"/>
          <w:color w:val="FF0000"/>
          <w:lang w:val="cs-CZ"/>
        </w:rPr>
        <w:t xml:space="preserve"> </w:t>
      </w:r>
      <w:r>
        <w:rPr>
          <w:rFonts w:asciiTheme="minorHAnsi" w:eastAsia="Times New Roman" w:hAnsiTheme="minorHAnsi" w:cstheme="minorHAnsi"/>
          <w:color w:val="000000"/>
          <w:lang w:val="cs-CZ" w:eastAsia="cs-CZ"/>
        </w:rPr>
        <w:t>zabezpeč</w:t>
      </w:r>
      <w:r w:rsidR="00634101">
        <w:rPr>
          <w:rFonts w:asciiTheme="minorHAnsi" w:eastAsia="Times New Roman" w:hAnsiTheme="minorHAnsi" w:cstheme="minorHAnsi"/>
          <w:color w:val="000000"/>
          <w:lang w:val="cs-CZ" w:eastAsia="cs-CZ"/>
        </w:rPr>
        <w:t>ením</w:t>
      </w:r>
      <w:proofErr w:type="gramEnd"/>
      <w:r>
        <w:rPr>
          <w:rFonts w:asciiTheme="minorHAnsi" w:eastAsia="Times New Roman" w:hAnsiTheme="minorHAnsi" w:cstheme="minorHAnsi"/>
          <w:color w:val="000000"/>
          <w:lang w:val="cs-CZ" w:eastAsia="cs-CZ"/>
        </w:rPr>
        <w:t xml:space="preserve"> pravidelných kontrol dodržování předpisů a plnění povinností obce na úseku požární ochrany vyplývajících z její samostatné působnosti, a to minimálně 1 x za 12 měsíců.</w:t>
      </w:r>
    </w:p>
    <w:p w14:paraId="5EB2207B" w14:textId="5DCC4A47" w:rsidR="00562793" w:rsidRPr="009A439B" w:rsidRDefault="00562793" w:rsidP="009A439B">
      <w:pPr>
        <w:pStyle w:val="Nadpis1"/>
        <w:spacing w:line="276" w:lineRule="auto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3</w:t>
      </w:r>
      <w:r w:rsidR="00EB119F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Podmínky požární bezpečnosti při činnostech a v objektech se zvýšeným nebezpečím vzniku požáru se zřetelem na místní situaci</w:t>
      </w:r>
    </w:p>
    <w:p w14:paraId="7294EA65" w14:textId="77777777" w:rsidR="00562793" w:rsidRDefault="00562793" w:rsidP="0056279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B44636E" w14:textId="77777777" w:rsidR="00562793" w:rsidRPr="003C0BCA" w:rsidRDefault="00562793" w:rsidP="003C0BCA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0BCA">
        <w:rPr>
          <w:rFonts w:asciiTheme="minorHAnsi" w:hAnsiTheme="minorHAnsi" w:cstheme="minorHAnsi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48C1B8D1" w14:textId="041101F0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4</w:t>
      </w:r>
      <w:r w:rsidR="00EB119F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Způsob nepřetržitého zabezpečení požární ochrany v obci</w:t>
      </w:r>
    </w:p>
    <w:p w14:paraId="4ADC1599" w14:textId="77777777" w:rsidR="00562793" w:rsidRPr="009A439B" w:rsidRDefault="00562793" w:rsidP="009A439B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78356918" w14:textId="6146364C" w:rsidR="00562793" w:rsidRDefault="00562793" w:rsidP="00EB119F">
      <w:pPr>
        <w:pStyle w:val="Normlnweb"/>
        <w:numPr>
          <w:ilvl w:val="0"/>
          <w:numId w:val="22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Přijetí ohlášení požáru, </w:t>
      </w:r>
      <w:proofErr w:type="gramStart"/>
      <w:r>
        <w:rPr>
          <w:rFonts w:asciiTheme="minorHAnsi" w:hAnsiTheme="minorHAnsi" w:cstheme="minorHAnsi"/>
          <w:sz w:val="22"/>
          <w:szCs w:val="22"/>
        </w:rPr>
        <w:t>živelní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pohromy či jiné mimořádné události na území obce je zabezpečeno systémem ohlašoven požárů uvedených v čl. 7.</w:t>
      </w:r>
    </w:p>
    <w:p w14:paraId="0AE8FEC4" w14:textId="6F744F5A" w:rsidR="00562793" w:rsidRDefault="00562793" w:rsidP="00EB119F">
      <w:pPr>
        <w:pStyle w:val="Normlnweb"/>
        <w:numPr>
          <w:ilvl w:val="0"/>
          <w:numId w:val="22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Ochrana životů, zdraví a majetku občanů před požáry, živelními pohromami a jinými mimořádnými událostmi na území obce je zabezpečena jednotkami požární ochrany </w:t>
      </w:r>
      <w:r w:rsidRPr="00EB119F">
        <w:rPr>
          <w:rFonts w:asciiTheme="minorHAnsi" w:hAnsiTheme="minorHAnsi" w:cstheme="minorHAnsi"/>
          <w:sz w:val="22"/>
          <w:szCs w:val="22"/>
        </w:rPr>
        <w:t>uvedenými v čl. 5 a v příloze č. 1 vyhlášky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3C99B59" w14:textId="2D93A028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Čl. 5</w:t>
      </w:r>
      <w:r w:rsidR="00EB119F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Kategorie jednotky sboru dobrovolných hasičů obce, její početní stav a vybavení</w:t>
      </w:r>
    </w:p>
    <w:p w14:paraId="7859938C" w14:textId="77777777" w:rsidR="00562793" w:rsidRDefault="00562793" w:rsidP="009A439B">
      <w:pPr>
        <w:pStyle w:val="Normln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1F7E697B" w14:textId="668AB987" w:rsidR="00562793" w:rsidRDefault="00562793" w:rsidP="00EB119F">
      <w:pPr>
        <w:pStyle w:val="Normlnweb"/>
        <w:numPr>
          <w:ilvl w:val="0"/>
          <w:numId w:val="23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Obec zřídila JSDH obce, jejíž kategorie, početní stav a vybavení jsou uvedeny </w:t>
      </w:r>
      <w:r w:rsidRPr="00EB119F">
        <w:rPr>
          <w:rFonts w:asciiTheme="minorHAnsi" w:hAnsiTheme="minorHAnsi" w:cstheme="minorHAnsi"/>
          <w:sz w:val="22"/>
          <w:szCs w:val="22"/>
        </w:rPr>
        <w:t>v příloze č. 2 vyhlášky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DA60E5A" w14:textId="0EA93488" w:rsidR="00562793" w:rsidRDefault="00562793" w:rsidP="00EB119F">
      <w:pPr>
        <w:pStyle w:val="Normlnweb"/>
        <w:numPr>
          <w:ilvl w:val="0"/>
          <w:numId w:val="23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Členové JSDH obce se při vyhlášení požárního poplachu dostaví ve stanoveném čase do hasičské stanice JSDH obce na adrese </w:t>
      </w:r>
      <w:r w:rsidRPr="00EB119F">
        <w:rPr>
          <w:rFonts w:asciiTheme="minorHAnsi" w:hAnsiTheme="minorHAnsi" w:cstheme="minorHAnsi"/>
          <w:color w:val="auto"/>
          <w:sz w:val="22"/>
          <w:szCs w:val="22"/>
        </w:rPr>
        <w:t xml:space="preserve">1. máje 458, </w:t>
      </w:r>
      <w:r>
        <w:rPr>
          <w:rFonts w:asciiTheme="minorHAnsi" w:hAnsiTheme="minorHAnsi" w:cstheme="minorHAnsi"/>
          <w:sz w:val="22"/>
          <w:szCs w:val="22"/>
        </w:rPr>
        <w:t>anebo na jiné místo, stanovené velitelem JSDH.</w:t>
      </w:r>
    </w:p>
    <w:p w14:paraId="10C2B7C6" w14:textId="6B9E144E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strike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6</w:t>
      </w:r>
      <w:r w:rsidR="00EB119F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Přehled o zdrojích vody pro hašení požárů a podmínky jejich trvalé použitelnosti</w:t>
      </w:r>
    </w:p>
    <w:p w14:paraId="1910EC2B" w14:textId="77777777" w:rsidR="00562793" w:rsidRDefault="00562793" w:rsidP="009A439B">
      <w:pPr>
        <w:pStyle w:val="Normln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940DACE" w14:textId="1FE1088C" w:rsidR="00562793" w:rsidRDefault="00562793" w:rsidP="00EB119F">
      <w:pPr>
        <w:pStyle w:val="Normlnweb"/>
        <w:numPr>
          <w:ilvl w:val="0"/>
          <w:numId w:val="24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>
        <w:rPr>
          <w:rStyle w:val="Znakapoznpodarou"/>
          <w:rFonts w:asciiTheme="minorHAnsi" w:hAnsiTheme="minorHAnsi" w:cstheme="minorHAnsi"/>
          <w:sz w:val="22"/>
          <w:szCs w:val="22"/>
        </w:rPr>
        <w:footnoteReference w:id="1"/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F80FFAF" w14:textId="1579A2BB" w:rsidR="00562793" w:rsidRDefault="00562793" w:rsidP="00EB119F">
      <w:pPr>
        <w:pStyle w:val="Normlnweb"/>
        <w:numPr>
          <w:ilvl w:val="0"/>
          <w:numId w:val="24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Zdroje vody pro hašení požárů jsou stanoveny v nařízení kraje</w:t>
      </w:r>
      <w:r>
        <w:rPr>
          <w:rStyle w:val="Znakapoznpodarou"/>
          <w:rFonts w:asciiTheme="minorHAnsi" w:hAnsiTheme="minorHAnsi" w:cstheme="minorHAnsi"/>
          <w:sz w:val="22"/>
          <w:szCs w:val="22"/>
        </w:rPr>
        <w:footnoteReference w:id="2"/>
      </w:r>
      <w:r>
        <w:rPr>
          <w:rFonts w:asciiTheme="minorHAnsi" w:hAnsiTheme="minorHAnsi" w:cstheme="minorHAnsi"/>
          <w:sz w:val="22"/>
          <w:szCs w:val="22"/>
        </w:rPr>
        <w:t xml:space="preserve">. Zdroje vody pro hašení požárů na území obce jsou uvedeny </w:t>
      </w:r>
      <w:r w:rsidRPr="004128CB">
        <w:rPr>
          <w:rFonts w:asciiTheme="minorHAnsi" w:hAnsiTheme="minorHAnsi" w:cstheme="minorHAnsi"/>
          <w:sz w:val="22"/>
          <w:szCs w:val="22"/>
        </w:rPr>
        <w:t>v příloze č. 3 vyhlášky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7FB0620" w14:textId="4DDC5CFF" w:rsidR="00562793" w:rsidRPr="00E16F86" w:rsidRDefault="00562793" w:rsidP="004128CB">
      <w:pPr>
        <w:pStyle w:val="Normlnweb"/>
        <w:numPr>
          <w:ilvl w:val="0"/>
          <w:numId w:val="24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 xml:space="preserve">Nad rámec nařízení kraje obec stanovila zdroje vody pro hašení požárů. Přehled zdrojů vody je uveden v příloze č. 3 vyhlášky. Zdroje vody pro hašení požárů, jakož i čerpací stanoviště pro požární techniku a vhodné směry příjezdu ke zdrojům vody jsou vyznačeny v plánku v příloze č. 3 vyhlášky, který se v jednom vyhotovení předává jednotce požární ochrany uvedené v čl. 5 a jednotce Hasičského záchranného sboru Jihočeského kraje. </w:t>
      </w:r>
    </w:p>
    <w:p w14:paraId="16EC0486" w14:textId="77777777" w:rsidR="00562793" w:rsidRPr="00E16F86" w:rsidRDefault="00562793" w:rsidP="004128CB">
      <w:pPr>
        <w:pStyle w:val="Normlnweb"/>
        <w:numPr>
          <w:ilvl w:val="0"/>
          <w:numId w:val="24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77764226" w14:textId="77777777" w:rsidR="00562793" w:rsidRPr="00E16F86" w:rsidRDefault="00562793" w:rsidP="004128CB">
      <w:pPr>
        <w:pStyle w:val="Normlnweb"/>
        <w:numPr>
          <w:ilvl w:val="0"/>
          <w:numId w:val="11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0ED491DC" w14:textId="77777777" w:rsidR="00562793" w:rsidRPr="00E16F86" w:rsidRDefault="00562793" w:rsidP="004128CB">
      <w:pPr>
        <w:pStyle w:val="Normlnweb"/>
        <w:numPr>
          <w:ilvl w:val="0"/>
          <w:numId w:val="11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07527859" w14:textId="64CFE328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7</w:t>
      </w:r>
      <w:r w:rsidR="004128CB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Seznam ohlašoven požárů a dalších míst, odkud lze hlásit požár, a způsob jejich označení</w:t>
      </w:r>
    </w:p>
    <w:p w14:paraId="01DFA4A9" w14:textId="77777777" w:rsidR="00562793" w:rsidRDefault="00562793" w:rsidP="00732288">
      <w:pPr>
        <w:pStyle w:val="Normln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7BBC8EF4" w14:textId="0F826E4D" w:rsidR="00562793" w:rsidRDefault="00562793" w:rsidP="004128CB">
      <w:pPr>
        <w:pStyle w:val="Normlnweb"/>
        <w:numPr>
          <w:ilvl w:val="0"/>
          <w:numId w:val="25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Obec zřídila následující ohlašovnu požárů, která je trvale označena tabulkou „Ohlašovna požárů”:</w:t>
      </w:r>
    </w:p>
    <w:p w14:paraId="5817F6F2" w14:textId="77777777" w:rsidR="004128CB" w:rsidRPr="00E16F86" w:rsidRDefault="00562793" w:rsidP="00E16F86">
      <w:pPr>
        <w:pStyle w:val="Odstavecseseznamem"/>
        <w:numPr>
          <w:ilvl w:val="0"/>
          <w:numId w:val="29"/>
        </w:numPr>
        <w:spacing w:after="120"/>
        <w:ind w:left="426" w:hanging="142"/>
        <w:rPr>
          <w:rFonts w:asciiTheme="minorHAnsi" w:hAnsiTheme="minorHAnsi" w:cstheme="minorHAnsi"/>
        </w:rPr>
      </w:pPr>
      <w:r w:rsidRPr="00E16F86">
        <w:rPr>
          <w:rFonts w:asciiTheme="minorHAnsi" w:hAnsiTheme="minorHAnsi" w:cstheme="minorHAnsi"/>
        </w:rPr>
        <w:t>Budova obecního úřadu Studená na adrese Nám. sv. J. Nepomuckého 18, tel. 384 401 911</w:t>
      </w:r>
      <w:r w:rsidRPr="00E16F86">
        <w:rPr>
          <w:rFonts w:asciiTheme="minorHAnsi" w:hAnsiTheme="minorHAnsi" w:cstheme="minorHAnsi"/>
        </w:rPr>
        <w:tab/>
      </w:r>
      <w:r w:rsidRPr="00E16F86">
        <w:rPr>
          <w:rFonts w:asciiTheme="minorHAnsi" w:hAnsiTheme="minorHAnsi" w:cstheme="minorHAnsi"/>
        </w:rPr>
        <w:tab/>
      </w:r>
    </w:p>
    <w:p w14:paraId="5FEBC942" w14:textId="494400A6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8</w:t>
      </w:r>
      <w:r w:rsidR="004128CB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Způsob vyhlášení požárního poplachu v obci</w:t>
      </w:r>
    </w:p>
    <w:p w14:paraId="7394C715" w14:textId="77777777" w:rsidR="00562793" w:rsidRDefault="00562793" w:rsidP="00732288">
      <w:pPr>
        <w:pStyle w:val="Normln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2DA6763A" w14:textId="77777777" w:rsidR="00562793" w:rsidRDefault="00562793" w:rsidP="00EB119F">
      <w:pPr>
        <w:pStyle w:val="Normlnweb"/>
        <w:spacing w:before="0" w:beforeAutospacing="0" w:after="120" w:afterAutospacing="0" w:line="276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Vyhlášení požárního poplachu v obci se provádí: </w:t>
      </w:r>
    </w:p>
    <w:p w14:paraId="7DF45918" w14:textId="0A956C05" w:rsidR="004128CB" w:rsidRDefault="004128CB" w:rsidP="004128CB">
      <w:pPr>
        <w:pStyle w:val="Normlnweb"/>
        <w:numPr>
          <w:ilvl w:val="0"/>
          <w:numId w:val="14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zasláním SMS a voláním z KOPIS členům JSDH obce</w:t>
      </w:r>
      <w:r w:rsidR="009A439B">
        <w:rPr>
          <w:rFonts w:asciiTheme="minorHAnsi" w:hAnsiTheme="minorHAnsi" w:cstheme="minorHAnsi"/>
          <w:sz w:val="22"/>
          <w:szCs w:val="22"/>
        </w:rPr>
        <w:t>, nebo</w:t>
      </w:r>
    </w:p>
    <w:p w14:paraId="661263D0" w14:textId="179C827D" w:rsidR="00562793" w:rsidRDefault="00562793" w:rsidP="004128CB">
      <w:pPr>
        <w:pStyle w:val="Normlnweb"/>
        <w:numPr>
          <w:ilvl w:val="0"/>
          <w:numId w:val="14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</w:p>
    <w:p w14:paraId="19DFD041" w14:textId="77777777" w:rsidR="00562793" w:rsidRDefault="00562793" w:rsidP="004128CB">
      <w:pPr>
        <w:pStyle w:val="Normlnweb"/>
        <w:numPr>
          <w:ilvl w:val="0"/>
          <w:numId w:val="14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případě poruchy technických zařízení pro vyhlášení požárního poplachu se požární poplach v obci vyhlašuje </w:t>
      </w:r>
      <w:r w:rsidRPr="00E16F86">
        <w:rPr>
          <w:rFonts w:asciiTheme="minorHAnsi" w:hAnsiTheme="minorHAnsi" w:cstheme="minorHAnsi"/>
          <w:color w:val="auto"/>
          <w:sz w:val="22"/>
          <w:szCs w:val="22"/>
        </w:rPr>
        <w:t>obecním rozhlasem, dopravním prostředkem vybaveným audiotechnikou apod.</w:t>
      </w:r>
    </w:p>
    <w:p w14:paraId="1DA66B13" w14:textId="36498BBA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Čl. 9</w:t>
      </w:r>
      <w:r w:rsidR="009A439B" w:rsidRPr="009A439B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Seznam sil a prostředků jednotek požární ochrany</w:t>
      </w:r>
    </w:p>
    <w:p w14:paraId="14668C80" w14:textId="77777777" w:rsidR="00562793" w:rsidRDefault="00562793" w:rsidP="00AC58B0">
      <w:pPr>
        <w:pStyle w:val="Normln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D28C0C0" w14:textId="77777777" w:rsidR="00562793" w:rsidRDefault="00562793" w:rsidP="00EB119F">
      <w:pPr>
        <w:pStyle w:val="Normlnweb"/>
        <w:spacing w:before="0" w:beforeAutospacing="0" w:after="120" w:afterAutospacing="0" w:line="276" w:lineRule="auto"/>
        <w:ind w:firstLine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Seznam sil a prostředků jednotek požární ochrany podle výpisu z požárního poplachového plánu </w:t>
      </w:r>
      <w:r w:rsidRPr="009A439B">
        <w:rPr>
          <w:rFonts w:asciiTheme="minorHAnsi" w:hAnsiTheme="minorHAnsi" w:cstheme="minorHAnsi"/>
          <w:color w:val="auto"/>
          <w:sz w:val="22"/>
          <w:szCs w:val="22"/>
        </w:rPr>
        <w:t xml:space="preserve">Jihočeského </w:t>
      </w:r>
      <w:r>
        <w:rPr>
          <w:rFonts w:asciiTheme="minorHAnsi" w:hAnsiTheme="minorHAnsi" w:cstheme="minorHAnsi"/>
          <w:sz w:val="22"/>
          <w:szCs w:val="22"/>
        </w:rPr>
        <w:t xml:space="preserve">kraje je uveden v příloze </w:t>
      </w:r>
      <w:r>
        <w:rPr>
          <w:rFonts w:asciiTheme="minorHAnsi" w:hAnsiTheme="minorHAnsi" w:cstheme="minorHAnsi"/>
          <w:color w:val="auto"/>
          <w:sz w:val="22"/>
          <w:szCs w:val="22"/>
        </w:rPr>
        <w:t>č. 1 vyhlášky.</w:t>
      </w:r>
    </w:p>
    <w:p w14:paraId="0986DC18" w14:textId="301EE58A" w:rsidR="00AC58B0" w:rsidRDefault="00AC58B0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10 Zrušovací ustanovení</w:t>
      </w:r>
    </w:p>
    <w:p w14:paraId="5888CB12" w14:textId="77777777" w:rsidR="00AC58B0" w:rsidRDefault="00AC58B0" w:rsidP="00AC58B0">
      <w:pPr>
        <w:pStyle w:val="Odstavec"/>
        <w:spacing w:after="0"/>
        <w:rPr>
          <w:rFonts w:asciiTheme="minorHAnsi" w:hAnsiTheme="minorHAnsi" w:cstheme="minorHAnsi"/>
        </w:rPr>
      </w:pPr>
    </w:p>
    <w:p w14:paraId="5082EF56" w14:textId="5D9FDA5B" w:rsidR="00AC58B0" w:rsidRDefault="00AC58B0" w:rsidP="00AC58B0">
      <w:pPr>
        <w:pStyle w:val="Odstavec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Zrušuje se obecně závazná vyhláška č. 2/2022 Požární řád obce ze dne 29. 8. 2022.</w:t>
      </w:r>
    </w:p>
    <w:p w14:paraId="5E5ECC6F" w14:textId="77777777" w:rsidR="00AC58B0" w:rsidRPr="00AC58B0" w:rsidRDefault="00AC58B0" w:rsidP="00AC58B0"/>
    <w:p w14:paraId="2379D8FD" w14:textId="22B08197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DE08DA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1</w:t>
      </w:r>
      <w:r w:rsidR="00AC58B0">
        <w:rPr>
          <w:rFonts w:asciiTheme="minorHAnsi" w:hAnsiTheme="minorHAnsi" w:cstheme="minorHAnsi"/>
          <w:b/>
          <w:bCs/>
          <w:color w:val="auto"/>
          <w:sz w:val="28"/>
          <w:szCs w:val="28"/>
        </w:rPr>
        <w:t>1</w:t>
      </w:r>
      <w:r w:rsidR="009A439B" w:rsidRPr="009A439B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Účinnost</w:t>
      </w:r>
    </w:p>
    <w:p w14:paraId="610E805B" w14:textId="77777777" w:rsidR="00AC58B0" w:rsidRDefault="00AC58B0" w:rsidP="00AC58B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84DF8DB" w14:textId="6A913E43" w:rsidR="00562793" w:rsidRDefault="00562793" w:rsidP="00EB119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Tato vyhláška nabývá účinnosti počátkem patnáctého dne následujícího po dni jejího vyhlášení.</w:t>
      </w:r>
    </w:p>
    <w:p w14:paraId="6250E543" w14:textId="77777777" w:rsidR="00562793" w:rsidRDefault="00562793" w:rsidP="00EB119F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4783758" w14:textId="77777777" w:rsidR="00562793" w:rsidRDefault="00562793" w:rsidP="00EB119F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</w:p>
    <w:p w14:paraId="22F01C6A" w14:textId="1C52D87B" w:rsidR="00562793" w:rsidRDefault="00DC74DB" w:rsidP="00DC74DB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__________________</w:t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__________________</w:t>
      </w:r>
    </w:p>
    <w:p w14:paraId="707EC221" w14:textId="26A1D63C" w:rsidR="00562793" w:rsidRDefault="00562793" w:rsidP="00DC74DB">
      <w:p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AC58B0">
        <w:rPr>
          <w:rFonts w:asciiTheme="minorHAnsi" w:hAnsiTheme="minorHAnsi" w:cstheme="minorHAnsi"/>
          <w:sz w:val="22"/>
          <w:szCs w:val="22"/>
        </w:rPr>
        <w:t>Pavel Tichý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9A439B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Pavel Škoda</w:t>
      </w:r>
    </w:p>
    <w:p w14:paraId="49EA71F6" w14:textId="06781CF3" w:rsidR="00562793" w:rsidRDefault="00562793" w:rsidP="00EB119F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DC74DB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místostarosta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9A439B">
        <w:rPr>
          <w:rFonts w:asciiTheme="minorHAnsi" w:hAnsiTheme="minorHAnsi" w:cstheme="minorHAnsi"/>
          <w:sz w:val="22"/>
          <w:szCs w:val="22"/>
        </w:rPr>
        <w:t xml:space="preserve">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9A439B">
        <w:rPr>
          <w:rFonts w:asciiTheme="minorHAnsi" w:hAnsiTheme="minorHAnsi" w:cstheme="minorHAnsi"/>
          <w:sz w:val="22"/>
          <w:szCs w:val="22"/>
        </w:rPr>
        <w:t xml:space="preserve">          </w:t>
      </w:r>
      <w:r>
        <w:rPr>
          <w:rFonts w:asciiTheme="minorHAnsi" w:hAnsiTheme="minorHAnsi" w:cstheme="minorHAnsi"/>
          <w:sz w:val="22"/>
          <w:szCs w:val="22"/>
        </w:rPr>
        <w:t>starosta</w:t>
      </w:r>
    </w:p>
    <w:p w14:paraId="4222BB84" w14:textId="77777777" w:rsidR="00562793" w:rsidRDefault="00562793" w:rsidP="00EB119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3E63A2A" w14:textId="68E2B644" w:rsidR="00562793" w:rsidRDefault="00562793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5C7735E1" w14:textId="645AD725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0BFCA18D" w14:textId="75CE6268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09A214DD" w14:textId="2A07171C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6D0E692E" w14:textId="5CE60C03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0067A423" w14:textId="77777777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22523500" w14:textId="77777777" w:rsidR="00562793" w:rsidRDefault="00562793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0402AF91" w14:textId="5130A831" w:rsidR="00562793" w:rsidRDefault="00562793" w:rsidP="00DE08DA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Příloha č. 1 </w:t>
      </w:r>
      <w:r w:rsidR="00DE08DA">
        <w:rPr>
          <w:rFonts w:asciiTheme="minorHAnsi" w:hAnsiTheme="minorHAnsi" w:cstheme="minorHAnsi"/>
          <w:b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>Seznam sil a prostředků jednotek požární ochrany z požárního poplachového plánu Jihočeského kraje</w:t>
      </w:r>
    </w:p>
    <w:p w14:paraId="64BE01D8" w14:textId="52B12EB3" w:rsidR="00562793" w:rsidRDefault="00562793" w:rsidP="00DE08DA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Příloha č. 2 </w:t>
      </w:r>
      <w:r w:rsidR="00DE08DA">
        <w:rPr>
          <w:rFonts w:asciiTheme="minorHAnsi" w:hAnsiTheme="minorHAnsi" w:cstheme="minorHAnsi"/>
          <w:b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>Požární technika a věcné prostředky požární ochrany JSDH obce</w:t>
      </w:r>
    </w:p>
    <w:p w14:paraId="0EF3BE31" w14:textId="77777777" w:rsidR="00DE08DA" w:rsidRDefault="00562793" w:rsidP="00DE08DA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Příloha č. 3 </w:t>
      </w:r>
    </w:p>
    <w:p w14:paraId="6A10B102" w14:textId="4ECBA8EF" w:rsidR="00562793" w:rsidRPr="00DE08DA" w:rsidRDefault="00562793" w:rsidP="00DE08DA">
      <w:pPr>
        <w:pStyle w:val="Odstavecseseznamem"/>
        <w:numPr>
          <w:ilvl w:val="0"/>
          <w:numId w:val="26"/>
        </w:numPr>
        <w:spacing w:after="120"/>
        <w:rPr>
          <w:rFonts w:asciiTheme="minorHAnsi" w:hAnsiTheme="minorHAnsi" w:cstheme="minorHAnsi"/>
        </w:rPr>
      </w:pPr>
      <w:proofErr w:type="spellStart"/>
      <w:r w:rsidRPr="00DE08DA">
        <w:rPr>
          <w:rFonts w:asciiTheme="minorHAnsi" w:hAnsiTheme="minorHAnsi" w:cstheme="minorHAnsi"/>
        </w:rPr>
        <w:t>Přehled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zdrojů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vody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</w:p>
    <w:p w14:paraId="1D638DF1" w14:textId="76AFBBFC" w:rsidR="00562793" w:rsidRPr="00DE08DA" w:rsidRDefault="00562793" w:rsidP="00DE08DA">
      <w:pPr>
        <w:pStyle w:val="Odstavecseseznamem"/>
        <w:numPr>
          <w:ilvl w:val="0"/>
          <w:numId w:val="26"/>
        </w:numPr>
        <w:spacing w:after="120"/>
        <w:jc w:val="both"/>
        <w:rPr>
          <w:rFonts w:asciiTheme="minorHAnsi" w:hAnsiTheme="minorHAnsi" w:cstheme="minorHAnsi"/>
        </w:rPr>
      </w:pPr>
      <w:proofErr w:type="spellStart"/>
      <w:r w:rsidRPr="00DE08DA">
        <w:rPr>
          <w:rFonts w:asciiTheme="minorHAnsi" w:hAnsiTheme="minorHAnsi" w:cstheme="minorHAnsi"/>
        </w:rPr>
        <w:t>Plánek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obce</w:t>
      </w:r>
      <w:proofErr w:type="spellEnd"/>
      <w:r w:rsidRPr="00DE08DA">
        <w:rPr>
          <w:rFonts w:asciiTheme="minorHAnsi" w:hAnsiTheme="minorHAnsi" w:cstheme="minorHAnsi"/>
        </w:rPr>
        <w:t xml:space="preserve"> s </w:t>
      </w:r>
      <w:proofErr w:type="spellStart"/>
      <w:r w:rsidRPr="00DE08DA">
        <w:rPr>
          <w:rFonts w:asciiTheme="minorHAnsi" w:hAnsiTheme="minorHAnsi" w:cstheme="minorHAnsi"/>
        </w:rPr>
        <w:t>vyznačením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zdrojů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vody</w:t>
      </w:r>
      <w:proofErr w:type="spellEnd"/>
      <w:r w:rsidRPr="00DE08DA">
        <w:rPr>
          <w:rFonts w:asciiTheme="minorHAnsi" w:hAnsiTheme="minorHAnsi" w:cstheme="minorHAnsi"/>
        </w:rPr>
        <w:t xml:space="preserve"> pro </w:t>
      </w:r>
      <w:proofErr w:type="spellStart"/>
      <w:r w:rsidRPr="00DE08DA">
        <w:rPr>
          <w:rFonts w:asciiTheme="minorHAnsi" w:hAnsiTheme="minorHAnsi" w:cstheme="minorHAnsi"/>
        </w:rPr>
        <w:t>hašení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požárů</w:t>
      </w:r>
      <w:proofErr w:type="spellEnd"/>
      <w:r w:rsidRPr="00DE08DA">
        <w:rPr>
          <w:rFonts w:asciiTheme="minorHAnsi" w:hAnsiTheme="minorHAnsi" w:cstheme="minorHAnsi"/>
        </w:rPr>
        <w:t xml:space="preserve">, </w:t>
      </w:r>
      <w:proofErr w:type="spellStart"/>
      <w:r w:rsidRPr="00DE08DA">
        <w:rPr>
          <w:rFonts w:asciiTheme="minorHAnsi" w:hAnsiTheme="minorHAnsi" w:cstheme="minorHAnsi"/>
        </w:rPr>
        <w:t>čerpacích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stanovišť</w:t>
      </w:r>
      <w:proofErr w:type="spellEnd"/>
      <w:r w:rsidRPr="00DE08DA">
        <w:rPr>
          <w:rFonts w:asciiTheme="minorHAnsi" w:hAnsiTheme="minorHAnsi" w:cstheme="minorHAnsi"/>
        </w:rPr>
        <w:t xml:space="preserve"> a </w:t>
      </w:r>
      <w:proofErr w:type="spellStart"/>
      <w:r w:rsidRPr="00DE08DA">
        <w:rPr>
          <w:rFonts w:asciiTheme="minorHAnsi" w:hAnsiTheme="minorHAnsi" w:cstheme="minorHAnsi"/>
        </w:rPr>
        <w:t>směru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příjezdu</w:t>
      </w:r>
      <w:proofErr w:type="spellEnd"/>
      <w:r w:rsidRPr="00DE08DA">
        <w:rPr>
          <w:rFonts w:asciiTheme="minorHAnsi" w:hAnsiTheme="minorHAnsi" w:cstheme="minorHAnsi"/>
        </w:rPr>
        <w:t xml:space="preserve"> k nim</w:t>
      </w:r>
    </w:p>
    <w:p w14:paraId="2B4E761F" w14:textId="77777777" w:rsidR="00562793" w:rsidRDefault="00562793" w:rsidP="00EB119F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</w:p>
    <w:p w14:paraId="7C1658C0" w14:textId="77777777" w:rsidR="00562793" w:rsidRDefault="00562793" w:rsidP="00EB119F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</w:p>
    <w:p w14:paraId="0057C79F" w14:textId="77777777" w:rsidR="00562793" w:rsidRPr="00DE08DA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  <w:r w:rsidRPr="00DE08DA">
        <w:rPr>
          <w:rFonts w:asciiTheme="minorHAnsi" w:hAnsiTheme="minorHAnsi" w:cstheme="minorHAnsi"/>
          <w:b/>
          <w:bCs/>
          <w:iCs/>
        </w:rPr>
        <w:lastRenderedPageBreak/>
        <w:t xml:space="preserve">Příloha č. 1 k obecně závazné vyhlášce, kterou se vydává požární řád </w:t>
      </w:r>
    </w:p>
    <w:p w14:paraId="4291DAA1" w14:textId="77777777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07D3159" w14:textId="77777777" w:rsidR="00562793" w:rsidRPr="00DE08DA" w:rsidRDefault="00562793" w:rsidP="00562793">
      <w:pPr>
        <w:pStyle w:val="Nadpis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E08DA">
        <w:rPr>
          <w:rFonts w:asciiTheme="minorHAnsi" w:hAnsiTheme="minorHAnsi" w:cstheme="minorHAnsi"/>
          <w:b/>
          <w:sz w:val="28"/>
          <w:szCs w:val="28"/>
        </w:rPr>
        <w:t>Seznam sil a prostředků jednotek požární ochrany z požárního poplachového plánu Jihočeského kraje</w:t>
      </w:r>
    </w:p>
    <w:p w14:paraId="0DDB09EA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p w14:paraId="2717FCBF" w14:textId="3D4407DA" w:rsidR="00562793" w:rsidRDefault="00562793" w:rsidP="00DE08DA">
      <w:pPr>
        <w:pStyle w:val="Normlnweb"/>
        <w:numPr>
          <w:ilvl w:val="0"/>
          <w:numId w:val="27"/>
        </w:numPr>
        <w:spacing w:before="0" w:beforeAutospacing="0" w:after="0" w:afterAutospacing="0"/>
        <w:ind w:left="426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Seznam sil a prostředků jednotek požární ochrany pro první stupeň poplachu </w:t>
      </w:r>
      <w:proofErr w:type="gramStart"/>
      <w:r>
        <w:rPr>
          <w:rFonts w:asciiTheme="minorHAnsi" w:hAnsiTheme="minorHAnsi" w:cstheme="minorHAnsi"/>
          <w:sz w:val="22"/>
          <w:szCs w:val="22"/>
        </w:rPr>
        <w:t>obdrží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ohlašovny požárů obce a právnické osoby a podnikající fyzické osoby, které zřizují jednotku požární ochrany.</w:t>
      </w:r>
    </w:p>
    <w:p w14:paraId="5E4801B4" w14:textId="77777777" w:rsidR="00562793" w:rsidRDefault="00562793" w:rsidP="00DE08DA">
      <w:pPr>
        <w:pStyle w:val="Normlnweb"/>
        <w:spacing w:before="0" w:beforeAutospacing="0" w:after="0" w:afterAutospacing="0"/>
        <w:ind w:left="426" w:hanging="284"/>
        <w:rPr>
          <w:rFonts w:asciiTheme="minorHAnsi" w:hAnsiTheme="minorHAnsi" w:cstheme="minorHAnsi"/>
          <w:sz w:val="22"/>
          <w:szCs w:val="22"/>
        </w:rPr>
      </w:pPr>
    </w:p>
    <w:p w14:paraId="0B7639D3" w14:textId="40A38539" w:rsidR="00562793" w:rsidRDefault="00562793" w:rsidP="00DE08DA">
      <w:pPr>
        <w:pStyle w:val="Normlnweb"/>
        <w:numPr>
          <w:ilvl w:val="0"/>
          <w:numId w:val="27"/>
        </w:numPr>
        <w:spacing w:before="0" w:beforeAutospacing="0" w:after="0" w:afterAutospacing="0"/>
        <w:ind w:left="426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tbl>
      <w:tblPr>
        <w:tblW w:w="949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3"/>
        <w:gridCol w:w="2128"/>
        <w:gridCol w:w="1666"/>
        <w:gridCol w:w="1843"/>
        <w:gridCol w:w="2160"/>
      </w:tblGrid>
      <w:tr w:rsidR="00562793" w14:paraId="06851B1A" w14:textId="77777777" w:rsidTr="00DE08DA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F35EB6" w14:textId="77777777" w:rsidR="00562793" w:rsidRDefault="00562793" w:rsidP="00DE08D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DE08DA" w14:paraId="299994F9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6D63A7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Část obce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94C1C6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DACD67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06C7A6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262656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DE08DA" w14:paraId="7171A18D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4E53C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Studená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0ADAED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7DB5C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B35A8D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A5A32C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Počátky</w:t>
            </w:r>
          </w:p>
        </w:tc>
      </w:tr>
      <w:tr w:rsidR="00DE08DA" w14:paraId="567AFD3D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FA4DF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Domašín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74C23A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BDBED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0D70F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872A9F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Počátky</w:t>
            </w:r>
          </w:p>
        </w:tc>
      </w:tr>
      <w:tr w:rsidR="00DE08DA" w14:paraId="34442A66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51E114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Horní Bolíkov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A6E4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F33E84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B1FE9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806F8D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kraje Vysočina – HS Telč</w:t>
            </w:r>
          </w:p>
        </w:tc>
      </w:tr>
      <w:tr w:rsidR="00DE08DA" w14:paraId="39A65E4A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1B4B0B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Horní Pole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1AC37B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CA216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0061E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A79259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Počátky</w:t>
            </w:r>
          </w:p>
        </w:tc>
      </w:tr>
      <w:tr w:rsidR="00DE08DA" w14:paraId="624040FD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BFD52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Maršov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B214B9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1C032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C7007B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A18A4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Kunžak</w:t>
            </w:r>
          </w:p>
        </w:tc>
      </w:tr>
      <w:tr w:rsidR="00DE08DA" w14:paraId="04EBB869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0A1BF3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Olšany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DF24A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DD94E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67FD9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F35AB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Kunžak</w:t>
            </w:r>
          </w:p>
        </w:tc>
      </w:tr>
      <w:tr w:rsidR="00DE08DA" w14:paraId="1F16A481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0E41C6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Skrýchov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FE3A85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17E83E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3569E3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C21BA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kraje Vysočina – HS Telč</w:t>
            </w:r>
          </w:p>
        </w:tc>
      </w:tr>
      <w:tr w:rsidR="00DE08DA" w14:paraId="316DC396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B1AABA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Sumrakov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F6E73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6CF330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BA683B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3D7992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kraje Vysočina – HS Telč</w:t>
            </w:r>
          </w:p>
        </w:tc>
      </w:tr>
      <w:tr w:rsidR="00DE08DA" w14:paraId="3CA66DEA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51A65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Světlá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028AC8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92D852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81AE6F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0DC0B3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Počátky</w:t>
            </w:r>
          </w:p>
        </w:tc>
      </w:tr>
      <w:tr w:rsidR="00DE08DA" w14:paraId="03008C17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D39082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Velký Jeníkov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5BB7A5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A12EC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8C491B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DD6F39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Kunžak</w:t>
            </w:r>
          </w:p>
        </w:tc>
      </w:tr>
    </w:tbl>
    <w:p w14:paraId="470B128A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0ED31D37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541492BB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Pozn.:</w:t>
      </w:r>
    </w:p>
    <w:p w14:paraId="344E0246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HZS – hasičský záchranný sbor,</w:t>
      </w:r>
    </w:p>
    <w:p w14:paraId="2FBA1850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JPO – jednotka požární ochrany (příloha k zákonu o požární ochraně),</w:t>
      </w:r>
    </w:p>
    <w:p w14:paraId="11438996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JSDH – jednotka sboru dobrovolných hasičů,</w:t>
      </w:r>
    </w:p>
    <w:p w14:paraId="6701EEC5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HS – hasičská stanice,</w:t>
      </w:r>
    </w:p>
    <w:p w14:paraId="5031ED02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265E3FB8" w14:textId="1D1B264F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35996297" w14:textId="2C228002" w:rsidR="0035774E" w:rsidRDefault="0035774E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295A8AA" w14:textId="77777777" w:rsidR="0035774E" w:rsidRDefault="0035774E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297E5681" w14:textId="77777777" w:rsidR="00562793" w:rsidRPr="00DE08DA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</w:rPr>
      </w:pPr>
      <w:r w:rsidRPr="00DE08DA">
        <w:rPr>
          <w:rFonts w:asciiTheme="minorHAnsi" w:hAnsiTheme="minorHAnsi" w:cstheme="minorHAnsi"/>
          <w:b/>
          <w:bCs/>
        </w:rPr>
        <w:t xml:space="preserve">Příloha č. 2 </w:t>
      </w:r>
      <w:r w:rsidRPr="00DE08DA">
        <w:rPr>
          <w:rFonts w:asciiTheme="minorHAnsi" w:hAnsiTheme="minorHAnsi" w:cstheme="minorHAnsi"/>
          <w:b/>
          <w:bCs/>
          <w:iCs/>
        </w:rPr>
        <w:t>k obecně závazné vyhlášce, kterou se vydává požární řád</w:t>
      </w:r>
    </w:p>
    <w:p w14:paraId="6EC961D6" w14:textId="77777777" w:rsidR="00562793" w:rsidRDefault="00562793" w:rsidP="00562793">
      <w:pPr>
        <w:pStyle w:val="Hlava"/>
        <w:spacing w:before="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FA5D022" w14:textId="77777777" w:rsidR="00562793" w:rsidRPr="00DE08DA" w:rsidRDefault="00562793" w:rsidP="00562793">
      <w:pPr>
        <w:pStyle w:val="Hlava"/>
        <w:spacing w:before="0"/>
        <w:rPr>
          <w:rFonts w:asciiTheme="minorHAnsi" w:hAnsiTheme="minorHAnsi" w:cstheme="minorHAnsi"/>
          <w:b/>
          <w:bCs/>
          <w:sz w:val="28"/>
          <w:szCs w:val="28"/>
        </w:rPr>
      </w:pPr>
      <w:r w:rsidRPr="00DE08DA">
        <w:rPr>
          <w:rFonts w:asciiTheme="minorHAnsi" w:hAnsiTheme="minorHAnsi" w:cstheme="minorHAnsi"/>
          <w:b/>
          <w:bCs/>
          <w:sz w:val="28"/>
          <w:szCs w:val="28"/>
        </w:rPr>
        <w:t>Požární technika a věcné prostředky požární ochrany JSDH obce</w:t>
      </w:r>
    </w:p>
    <w:p w14:paraId="072E6D97" w14:textId="77777777" w:rsidR="00562793" w:rsidRDefault="00562793" w:rsidP="00562793">
      <w:pPr>
        <w:pStyle w:val="Hlava"/>
        <w:spacing w:before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41"/>
        <w:gridCol w:w="1933"/>
        <w:gridCol w:w="4454"/>
        <w:gridCol w:w="745"/>
      </w:tblGrid>
      <w:tr w:rsidR="00562793" w14:paraId="537D78F7" w14:textId="77777777" w:rsidTr="00C21C55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2EE70A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Název jednotky požární ochrany</w:t>
            </w: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23269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Kategorie jednotky požární ochrany</w:t>
            </w:r>
          </w:p>
        </w:tc>
        <w:tc>
          <w:tcPr>
            <w:tcW w:w="2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4E6CB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6F54E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Počet členů</w:t>
            </w:r>
          </w:p>
        </w:tc>
      </w:tr>
      <w:tr w:rsidR="00562793" w14:paraId="5E76FCC9" w14:textId="77777777" w:rsidTr="00C21C55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968E73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E388C7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III/2</w:t>
            </w:r>
          </w:p>
        </w:tc>
        <w:tc>
          <w:tcPr>
            <w:tcW w:w="2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02FA35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1x CAS 20/4000/240 S2R SCANIA</w:t>
            </w:r>
          </w:p>
          <w:p w14:paraId="36459AC5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1x CAS 32 Tatra 815</w:t>
            </w:r>
          </w:p>
          <w:p w14:paraId="29D8CA1C" w14:textId="25A7C248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 xml:space="preserve">1x DA </w:t>
            </w:r>
            <w:r w:rsidR="00090FA0">
              <w:rPr>
                <w:rFonts w:asciiTheme="minorHAnsi" w:hAnsiTheme="minorHAnsi" w:cstheme="minorHAnsi"/>
                <w:sz w:val="22"/>
                <w:szCs w:val="22"/>
              </w:rPr>
              <w:t xml:space="preserve">L1Z </w:t>
            </w: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Ford Transit</w:t>
            </w:r>
          </w:p>
          <w:p w14:paraId="7CCE56C8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 xml:space="preserve">Dýchací technika </w:t>
            </w:r>
            <w:proofErr w:type="spellStart"/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Dräger</w:t>
            </w:r>
            <w:proofErr w:type="spellEnd"/>
          </w:p>
          <w:p w14:paraId="12E422DB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Hydraulické vyprošťovací zařízení LUCAS</w:t>
            </w:r>
          </w:p>
          <w:p w14:paraId="5519EA1F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Plovoucí čerpadlo NIAGARA 2</w:t>
            </w:r>
          </w:p>
          <w:p w14:paraId="7B094582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 xml:space="preserve">2x Kalové čerpadlo </w:t>
            </w:r>
          </w:p>
          <w:p w14:paraId="5E379ACD" w14:textId="1B0B17DD" w:rsidR="00061185" w:rsidRPr="00061185" w:rsidRDefault="000611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1x Elektrocentrála Honda 7 kW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3A87C3" w14:textId="0B267112" w:rsidR="00562793" w:rsidRPr="00061185" w:rsidRDefault="000611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</w:tr>
    </w:tbl>
    <w:p w14:paraId="15CC86A9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p w14:paraId="6256BA7D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p w14:paraId="343D36FC" w14:textId="77777777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Pozn.:</w:t>
      </w:r>
    </w:p>
    <w:p w14:paraId="2B7338C4" w14:textId="77777777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CAS – cisternová automobilová stříkačka,</w:t>
      </w:r>
    </w:p>
    <w:p w14:paraId="7E557B29" w14:textId="77777777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DA – dopravní automobil,</w:t>
      </w:r>
    </w:p>
    <w:p w14:paraId="3062CA6F" w14:textId="17FE74B3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23F2A4A2" w14:textId="77777777" w:rsidR="00562793" w:rsidRDefault="00562793" w:rsidP="0056279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0BC690C" w14:textId="77777777" w:rsidR="00562793" w:rsidRDefault="00562793" w:rsidP="0056279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7F2F6B" w14:textId="5F5062C7" w:rsidR="0035774E" w:rsidRDefault="0035774E" w:rsidP="0056279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058EF7E4" w14:textId="77777777" w:rsidR="00562793" w:rsidRPr="00C21C55" w:rsidRDefault="00562793" w:rsidP="00C21C55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</w:rPr>
      </w:pPr>
      <w:r w:rsidRPr="00C21C55">
        <w:rPr>
          <w:rFonts w:asciiTheme="minorHAnsi" w:hAnsiTheme="minorHAnsi" w:cstheme="minorHAnsi"/>
          <w:b/>
          <w:bCs/>
        </w:rPr>
        <w:lastRenderedPageBreak/>
        <w:t xml:space="preserve">Příloha č. 3 </w:t>
      </w:r>
      <w:r w:rsidRPr="00C21C55">
        <w:rPr>
          <w:rFonts w:asciiTheme="minorHAnsi" w:hAnsiTheme="minorHAnsi" w:cstheme="minorHAnsi"/>
          <w:b/>
          <w:bCs/>
          <w:iCs/>
        </w:rPr>
        <w:t>k obecně závazné vyhlášce, kterou se vydává požární řád</w:t>
      </w:r>
    </w:p>
    <w:p w14:paraId="58C8A571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p w14:paraId="6CB6828C" w14:textId="77777777" w:rsidR="00C21C55" w:rsidRDefault="00562793" w:rsidP="00B20C96">
      <w:pPr>
        <w:numPr>
          <w:ilvl w:val="0"/>
          <w:numId w:val="17"/>
        </w:numPr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21C55">
        <w:rPr>
          <w:rFonts w:asciiTheme="minorHAnsi" w:hAnsiTheme="minorHAnsi" w:cstheme="minorHAnsi"/>
          <w:b/>
          <w:sz w:val="28"/>
          <w:szCs w:val="28"/>
        </w:rPr>
        <w:t xml:space="preserve">Přehled zdrojů vody </w:t>
      </w:r>
    </w:p>
    <w:p w14:paraId="1563F157" w14:textId="77777777" w:rsidR="00C21C55" w:rsidRDefault="00C21C55" w:rsidP="00C21C55">
      <w:pPr>
        <w:rPr>
          <w:rFonts w:asciiTheme="minorHAnsi" w:hAnsiTheme="minorHAnsi" w:cstheme="minorHAnsi"/>
          <w:b/>
          <w:sz w:val="28"/>
          <w:szCs w:val="28"/>
        </w:rPr>
      </w:pPr>
    </w:p>
    <w:p w14:paraId="247FC20F" w14:textId="66CE5A1D" w:rsidR="00562793" w:rsidRPr="00C21C55" w:rsidRDefault="00C21C55" w:rsidP="00C21C55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21C55">
        <w:rPr>
          <w:rFonts w:asciiTheme="minorHAnsi" w:hAnsiTheme="minorHAnsi" w:cstheme="minorHAnsi"/>
          <w:b/>
          <w:sz w:val="22"/>
          <w:szCs w:val="22"/>
          <w:u w:val="single"/>
        </w:rPr>
        <w:t xml:space="preserve">Přehled zdrojů vody </w:t>
      </w:r>
      <w:r w:rsidR="00562793" w:rsidRPr="00C21C55">
        <w:rPr>
          <w:rFonts w:asciiTheme="minorHAnsi" w:hAnsiTheme="minorHAnsi" w:cstheme="minorHAnsi"/>
          <w:b/>
          <w:sz w:val="22"/>
          <w:szCs w:val="22"/>
          <w:u w:val="single"/>
        </w:rPr>
        <w:t>určených pro hašení požárů z nařízení kraje</w:t>
      </w:r>
    </w:p>
    <w:p w14:paraId="54448367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Mkatabulky"/>
        <w:tblW w:w="9716" w:type="dxa"/>
        <w:tblLook w:val="04A0" w:firstRow="1" w:lastRow="0" w:firstColumn="1" w:lastColumn="0" w:noHBand="0" w:noVBand="1"/>
      </w:tblPr>
      <w:tblGrid>
        <w:gridCol w:w="1400"/>
        <w:gridCol w:w="1731"/>
        <w:gridCol w:w="1559"/>
        <w:gridCol w:w="1804"/>
        <w:gridCol w:w="1456"/>
        <w:gridCol w:w="1766"/>
      </w:tblGrid>
      <w:tr w:rsidR="00562793" w14:paraId="473D88D3" w14:textId="77777777" w:rsidTr="0062656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02328" w14:textId="77777777" w:rsidR="00562793" w:rsidRPr="00C21C55" w:rsidRDefault="00562793" w:rsidP="00C21C55">
            <w:pPr>
              <w:ind w:left="-120" w:right="-128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Část obce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1810F" w14:textId="77777777" w:rsidR="00562793" w:rsidRPr="00C21C55" w:rsidRDefault="0056279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Typ zdroje, název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0F9E4" w14:textId="77777777" w:rsidR="00562793" w:rsidRPr="00C21C55" w:rsidRDefault="00562793">
            <w:pPr>
              <w:ind w:left="-59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Umístění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F4059" w14:textId="77777777" w:rsidR="00562793" w:rsidRPr="00C21C55" w:rsidRDefault="00562793" w:rsidP="00C21C55">
            <w:pPr>
              <w:ind w:left="-106" w:right="-8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Čerpací stanoviště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469BB" w14:textId="77777777" w:rsidR="00562793" w:rsidRPr="00C21C55" w:rsidRDefault="00562793">
            <w:pPr>
              <w:ind w:left="-15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Využitelnost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8E4C7" w14:textId="77777777" w:rsidR="00562793" w:rsidRPr="00C21C55" w:rsidRDefault="0056279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Vlastník</w:t>
            </w:r>
          </w:p>
        </w:tc>
      </w:tr>
      <w:tr w:rsidR="00090FA0" w14:paraId="570B918D" w14:textId="77777777" w:rsidTr="00626565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B6DB06" w14:textId="77777777" w:rsidR="00090FA0" w:rsidRPr="00C21C55" w:rsidRDefault="00090FA0" w:rsidP="00C21C55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Studená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7FD3CE2" w14:textId="35D6DFC1" w:rsidR="00090FA0" w:rsidRDefault="00090FA0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ydrantová síť</w:t>
            </w:r>
          </w:p>
          <w:p w14:paraId="0F52C5F5" w14:textId="77777777" w:rsidR="003C0BCA" w:rsidRDefault="003C0BCA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  <w:p w14:paraId="77B542CC" w14:textId="7240AA6C" w:rsidR="003C0BCA" w:rsidRPr="00C21C55" w:rsidRDefault="003C0BCA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(Provozovatelem preferované hydranty)</w:t>
            </w:r>
          </w:p>
          <w:p w14:paraId="7915A3C8" w14:textId="1C47FD72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392F42" w14:textId="519E7B9F" w:rsidR="00090FA0" w:rsidRPr="00C21C55" w:rsidRDefault="00090FA0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49.1856375</w:t>
            </w:r>
            <w:r w:rsidR="0062656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°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N, 15.2842250</w:t>
            </w:r>
            <w:r w:rsidR="0062656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°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6DDB5" w14:textId="77777777" w:rsidR="00090FA0" w:rsidRPr="00C21C55" w:rsidRDefault="00090FA0">
            <w:pPr>
              <w:ind w:right="-82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Hasičská zbrojnice 1. máje 458, Studená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41D5B" w14:textId="77777777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celoroční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64A6B" w14:textId="77777777" w:rsidR="00090FA0" w:rsidRDefault="00090FA0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  <w:p w14:paraId="20E6F32C" w14:textId="58B1AFCE" w:rsidR="00090FA0" w:rsidRPr="00C21C55" w:rsidRDefault="00090FA0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Provozovatel ČEVAK</w:t>
            </w:r>
          </w:p>
        </w:tc>
      </w:tr>
      <w:tr w:rsidR="00090FA0" w14:paraId="35769BFE" w14:textId="77777777" w:rsidTr="00626565">
        <w:trPr>
          <w:trHeight w:val="300"/>
        </w:trPr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68DB4D" w14:textId="77777777" w:rsidR="00090FA0" w:rsidRPr="00C21C55" w:rsidRDefault="00090FA0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20864" w14:textId="1EF2B9CA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8C210" w14:textId="398BE3A3" w:rsidR="00090FA0" w:rsidRPr="00C21C55" w:rsidRDefault="00090FA0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EC4793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49.1849831</w:t>
            </w:r>
            <w:r w:rsidR="0062656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°</w:t>
            </w:r>
            <w:r w:rsidRPr="00EC4793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N, 15.2872681</w:t>
            </w:r>
            <w:r w:rsidR="0062656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°</w:t>
            </w:r>
            <w:r w:rsidRPr="00EC4793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9C292" w14:textId="48905523" w:rsidR="00090FA0" w:rsidRPr="00C21C55" w:rsidRDefault="00090FA0" w:rsidP="00EC4793">
            <w:pPr>
              <w:ind w:right="-82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Nám. sv. J. Nepomuckého u čp. 98, Studená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A1DF4" w14:textId="7A1BE7A8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celoroční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BD4FB" w14:textId="15D3D1AE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Studená, Provozovatel ČEVAK</w:t>
            </w:r>
          </w:p>
        </w:tc>
      </w:tr>
      <w:tr w:rsidR="00EC4793" w14:paraId="14716408" w14:textId="77777777" w:rsidTr="00626565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BB01D" w14:textId="77777777" w:rsidR="00EC4793" w:rsidRPr="00C21C55" w:rsidRDefault="00EC4793" w:rsidP="00EC4793">
            <w:pPr>
              <w:ind w:left="-120" w:right="-128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0419F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68E2389E" w14:textId="4CC8C408" w:rsidR="00EC4793" w:rsidRPr="00A0606C" w:rsidRDefault="00EC4793" w:rsidP="00EC479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Podleský rybník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2E6A8" w14:textId="04C0C2F8" w:rsidR="00EC4793" w:rsidRPr="00C21C55" w:rsidRDefault="00843C90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843C90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49.1910961°N, 15.2846553°E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778C08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od stavebnin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3CFF2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D43DE" w14:textId="690334BD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ČRS </w:t>
            </w:r>
            <w:proofErr w:type="spell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z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</w:t>
            </w:r>
            <w:proofErr w:type="spell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. </w:t>
            </w:r>
            <w:proofErr w:type="spell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m.o</w:t>
            </w:r>
            <w:proofErr w:type="spell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 Studená</w:t>
            </w:r>
          </w:p>
        </w:tc>
      </w:tr>
      <w:tr w:rsidR="00626565" w14:paraId="7CBC0093" w14:textId="77777777" w:rsidTr="00626565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D174C37" w14:textId="77777777" w:rsidR="00626565" w:rsidRPr="00C21C55" w:rsidRDefault="00626565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Domašín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3B47E" w14:textId="77777777" w:rsidR="00626565" w:rsidRPr="00C21C55" w:rsidRDefault="00626565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C02FCD" w14:textId="01CEC603" w:rsidR="00626565" w:rsidRPr="00C21C55" w:rsidRDefault="00626565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62656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49.2046753°N, 15.2735656°E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F67FC7" w14:textId="291F4BC2" w:rsidR="00626565" w:rsidRPr="00C21C55" w:rsidRDefault="00626565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Návesní rybník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90A087" w14:textId="789627DE" w:rsidR="00626565" w:rsidRPr="00C21C55" w:rsidRDefault="00626565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6B2D76" w14:textId="41605EBD" w:rsidR="00626565" w:rsidRPr="00C21C55" w:rsidRDefault="00626565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626565" w14:paraId="34B8E28D" w14:textId="77777777" w:rsidTr="00626565">
        <w:trPr>
          <w:trHeight w:val="300"/>
        </w:trPr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F74781" w14:textId="77777777" w:rsidR="00626565" w:rsidRPr="00C21C55" w:rsidRDefault="00626565" w:rsidP="00626565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7EECF7" w14:textId="61E5DBC1" w:rsidR="00626565" w:rsidRPr="00C21C55" w:rsidRDefault="00626565" w:rsidP="00626565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55960C" w14:textId="63575A34" w:rsidR="00626565" w:rsidRPr="008E3FBE" w:rsidRDefault="008E3FBE" w:rsidP="008E3FB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E3FBE">
              <w:rPr>
                <w:rFonts w:asciiTheme="minorHAnsi" w:hAnsiTheme="minorHAnsi" w:cstheme="minorHAnsi"/>
                <w:sz w:val="22"/>
                <w:szCs w:val="22"/>
              </w:rPr>
              <w:t>49.2082356°N, 15.2722142°E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6A2DCA" w14:textId="0D7B6811" w:rsidR="00626565" w:rsidRPr="00C21C55" w:rsidRDefault="00626565" w:rsidP="00626565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Rybník za obcí u silnice č. 409, hráz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6B79A6" w14:textId="384A3865" w:rsidR="00626565" w:rsidRPr="00C21C55" w:rsidRDefault="00626565" w:rsidP="00626565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2691EB" w14:textId="12624E51" w:rsidR="00626565" w:rsidRPr="00C21C55" w:rsidRDefault="00626565" w:rsidP="00626565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Houdková Marie, Domašín</w:t>
            </w:r>
          </w:p>
        </w:tc>
      </w:tr>
      <w:tr w:rsidR="008E3FBE" w14:paraId="4537B10A" w14:textId="77777777" w:rsidTr="0009196D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36EF938" w14:textId="77777777" w:rsidR="008E3FBE" w:rsidRPr="00C21C55" w:rsidRDefault="008E3FBE" w:rsidP="00626565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Horní Bolíkov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76970" w14:textId="357935F9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4BC97" w14:textId="32AE9F26" w:rsidR="008E3FBE" w:rsidRPr="00C21C55" w:rsidRDefault="008E3FBE" w:rsidP="00626565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8E3FBE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49.1941633°N, 15.3193908°E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93AA99" w14:textId="77777777" w:rsidR="008E3FBE" w:rsidRPr="00C21C55" w:rsidRDefault="008E3FBE" w:rsidP="00626565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047CD5" w14:textId="77777777" w:rsidR="008E3FBE" w:rsidRPr="00C21C55" w:rsidRDefault="008E3FBE" w:rsidP="00626565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5DBA1" w14:textId="16270E90" w:rsidR="008E3FBE" w:rsidRPr="00C21C55" w:rsidRDefault="008E3FBE" w:rsidP="00626565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bec Studená</w:t>
            </w:r>
          </w:p>
        </w:tc>
      </w:tr>
      <w:tr w:rsidR="008E3FBE" w14:paraId="7AFAC8C6" w14:textId="77777777" w:rsidTr="0009196D">
        <w:trPr>
          <w:trHeight w:val="300"/>
        </w:trPr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A0AEA0" w14:textId="77777777" w:rsidR="008E3FBE" w:rsidRPr="00C21C55" w:rsidRDefault="008E3FBE" w:rsidP="008E3FBE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77EB89" w14:textId="554B6339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řírodní zdroj vody</w:t>
            </w:r>
          </w:p>
          <w:p w14:paraId="6D5807A4" w14:textId="3293A1F7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Horní rybník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(náves)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29FE69" w14:textId="1845E861" w:rsidR="008E3FBE" w:rsidRPr="00C21C55" w:rsidRDefault="008E3FBE" w:rsidP="008E3FBE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8E3FBE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49.1909428°N, 15.3135039°E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11E846" w14:textId="32EEC614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088F03" w14:textId="0D31BBB8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6327CD" w14:textId="79227FA5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bec Studená</w:t>
            </w:r>
          </w:p>
        </w:tc>
      </w:tr>
      <w:tr w:rsidR="008E3FBE" w14:paraId="6C4D7A78" w14:textId="77777777" w:rsidTr="0062656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FA8B9" w14:textId="77777777" w:rsidR="008E3FBE" w:rsidRPr="00C21C55" w:rsidRDefault="008E3FBE" w:rsidP="008E3FBE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Horní Pole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87DC1" w14:textId="644EE155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řírodní zdroj vody</w:t>
            </w:r>
          </w:p>
          <w:p w14:paraId="760CFF98" w14:textId="7498F06E" w:rsidR="008E3FBE" w:rsidRPr="00A0606C" w:rsidRDefault="008E3FBE" w:rsidP="008E3FBE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Pilný rybník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B66A0B" w14:textId="0FC3EA02" w:rsidR="008E3FBE" w:rsidRPr="00C21C55" w:rsidRDefault="008E3FBE" w:rsidP="008E3FBE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8E3FBE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49.2072392°N, 15.2997567°E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F23B4" w14:textId="77777777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D98608" w14:textId="77777777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7D25A" w14:textId="46CB8B49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Rybníková a.s., Praha</w:t>
            </w:r>
          </w:p>
        </w:tc>
      </w:tr>
      <w:tr w:rsidR="008E3FBE" w14:paraId="0BFAD8B6" w14:textId="77777777" w:rsidTr="005640CB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CFB7BF3" w14:textId="5E3964CC" w:rsidR="008E3FBE" w:rsidRPr="00C21C55" w:rsidRDefault="008E3FBE" w:rsidP="008E3FBE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Maršov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638DF2" w14:textId="77777777" w:rsidR="008E3FBE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36CEF6DD" w14:textId="6DD5DD7F" w:rsidR="008E3FBE" w:rsidRPr="00A0606C" w:rsidRDefault="008E3FBE" w:rsidP="008E3FBE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Obecní rybník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E15C92" w14:textId="436D391A" w:rsidR="008E3FBE" w:rsidRPr="008E3FBE" w:rsidRDefault="008E3FBE" w:rsidP="008E3FBE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8E3FBE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49.1442767°N, 15.2789683°E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A9102D" w14:textId="7EF1F1A8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DE5E98" w14:textId="09F5945E" w:rsidR="008E3FBE" w:rsidRPr="00C21C55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DFDBAA" w14:textId="155FD1C9" w:rsidR="008E3FBE" w:rsidRDefault="008E3FBE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Rybářství Lipnice a.s.</w:t>
            </w:r>
          </w:p>
        </w:tc>
      </w:tr>
      <w:tr w:rsidR="008E3FBE" w14:paraId="264AB93D" w14:textId="77777777" w:rsidTr="005640CB">
        <w:trPr>
          <w:trHeight w:val="300"/>
        </w:trPr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59E43B" w14:textId="77777777" w:rsidR="008E3FBE" w:rsidRDefault="008E3FBE" w:rsidP="008E3FBE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5C7FF1" w14:textId="77777777" w:rsidR="008E3FBE" w:rsidRDefault="00A0606C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2C95916A" w14:textId="55AEFDA3" w:rsidR="00A0606C" w:rsidRPr="00A0606C" w:rsidRDefault="00A0606C" w:rsidP="008E3FBE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Rybník Houser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F84B3B" w14:textId="4007ED63" w:rsidR="008E3FBE" w:rsidRPr="008E3FBE" w:rsidRDefault="00A0606C" w:rsidP="008E3FBE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49.1488411°N, 15.2830828°E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6AC0FE" w14:textId="0274BC0E" w:rsidR="008E3FBE" w:rsidRPr="00C21C55" w:rsidRDefault="00A0606C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7AB0B5" w14:textId="283AAF48" w:rsidR="008E3FBE" w:rsidRPr="00C21C55" w:rsidRDefault="00A0606C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D9EC4A" w14:textId="5DA294D2" w:rsidR="008E3FBE" w:rsidRDefault="00A0606C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Rybářství Lipnice a.s.</w:t>
            </w:r>
          </w:p>
        </w:tc>
      </w:tr>
      <w:tr w:rsidR="00A0606C" w14:paraId="57291480" w14:textId="77777777" w:rsidTr="00D14429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73603B23" w14:textId="77777777" w:rsidR="00A0606C" w:rsidRPr="00C21C55" w:rsidRDefault="00A0606C" w:rsidP="008E3FBE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Olšany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DFF16" w14:textId="7DF8F7E9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FD1C0" w14:textId="6AC5E7EF" w:rsidR="00A0606C" w:rsidRPr="00C21C55" w:rsidRDefault="00A0606C" w:rsidP="008E3FBE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49.1361086°N, 15.255105°E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2E75A9" w14:textId="77777777" w:rsidR="00A0606C" w:rsidRPr="00C21C55" w:rsidRDefault="00A0606C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4B61A" w14:textId="77777777" w:rsidR="00A0606C" w:rsidRPr="00C21C55" w:rsidRDefault="00A0606C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AD7E5" w14:textId="3E544E93" w:rsidR="00A0606C" w:rsidRPr="00C21C55" w:rsidRDefault="00A0606C" w:rsidP="008E3FBE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A0606C" w14:paraId="17E00A09" w14:textId="77777777" w:rsidTr="00D14429">
        <w:trPr>
          <w:trHeight w:val="300"/>
        </w:trPr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3CD4F1" w14:textId="77777777" w:rsidR="00A0606C" w:rsidRPr="00C21C55" w:rsidRDefault="00A0606C" w:rsidP="00A0606C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1AEAF4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11C1E703" w14:textId="44B454CD" w:rsidR="00A0606C" w:rsidRPr="00A0606C" w:rsidRDefault="00A0606C" w:rsidP="00A0606C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Nový rybník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C8202D" w14:textId="38C2BEBF" w:rsidR="00A0606C" w:rsidRPr="00C21C55" w:rsidRDefault="00A0606C" w:rsidP="00A0606C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49.1390786°N, 15.2597883°E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874021" w14:textId="336ED300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B40D67" w14:textId="3DA171EE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72F2F9" w14:textId="759C8383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Rybářství Lipnice a.s.</w:t>
            </w:r>
          </w:p>
        </w:tc>
      </w:tr>
      <w:tr w:rsidR="00A0606C" w14:paraId="3975E5E4" w14:textId="77777777" w:rsidTr="0062656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46810" w14:textId="77777777" w:rsidR="00A0606C" w:rsidRPr="00C21C55" w:rsidRDefault="00A0606C" w:rsidP="00A0606C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Skrýchov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A8EB2" w14:textId="77777777" w:rsidR="00A0606C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6A19076D" w14:textId="4B3FAC27" w:rsidR="00A0606C" w:rsidRPr="00A0606C" w:rsidRDefault="00A0606C" w:rsidP="00A0606C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proofErr w:type="spellStart"/>
            <w:r w:rsidRPr="00A0606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Skrýchovský</w:t>
            </w:r>
            <w:proofErr w:type="spellEnd"/>
            <w:r w:rsidRPr="00A0606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rybník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EC3BA" w14:textId="11AA14FE" w:rsidR="00A0606C" w:rsidRPr="00C21C55" w:rsidRDefault="00A0606C" w:rsidP="00A0606C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49.1681617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°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N, 15.3043156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°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E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ab/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79C53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 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4E942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538EF" w14:textId="6494777C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bec Studená</w:t>
            </w:r>
          </w:p>
        </w:tc>
      </w:tr>
      <w:tr w:rsidR="00A0606C" w14:paraId="7CDAA073" w14:textId="77777777" w:rsidTr="00A0606C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7B013716" w14:textId="77777777" w:rsidR="00A0606C" w:rsidRPr="00C21C55" w:rsidRDefault="00A0606C" w:rsidP="00A0606C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Sumrakov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C8378" w14:textId="77777777" w:rsidR="00A0606C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78AB5055" w14:textId="4FFB1675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návesní rybník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35CB22" w14:textId="21519648" w:rsidR="00A0606C" w:rsidRPr="00C21C55" w:rsidRDefault="00A0606C" w:rsidP="00A0606C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49.1739408°N, 15.3211547°E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EB3BD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23214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7E9A1" w14:textId="179CBD7F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A0606C" w14:paraId="705808B3" w14:textId="77777777" w:rsidTr="008816C9">
        <w:trPr>
          <w:trHeight w:val="300"/>
        </w:trPr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93F942" w14:textId="77777777" w:rsidR="00A0606C" w:rsidRPr="00C21C55" w:rsidRDefault="00A0606C" w:rsidP="00A0606C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CE22A2" w14:textId="784918EB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u části Lísky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136988" w14:textId="4777D6E7" w:rsidR="00A0606C" w:rsidRPr="00C21C55" w:rsidRDefault="00A0606C" w:rsidP="00A0606C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49.1747422°N, 15.3262564°E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C46797" w14:textId="6140930D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C6D5E3" w14:textId="055637E9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082AA0" w14:textId="57ABA57B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Jaroslav Hájek, Dolní Němčice 97</w:t>
            </w:r>
          </w:p>
        </w:tc>
      </w:tr>
      <w:tr w:rsidR="00A0606C" w14:paraId="5B5B900C" w14:textId="77777777" w:rsidTr="0062656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4A493F" w14:textId="77777777" w:rsidR="00A0606C" w:rsidRPr="00C21C55" w:rsidRDefault="00A0606C" w:rsidP="00A0606C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lastRenderedPageBreak/>
              <w:t>Světlá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8DE43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A38B28" w14:textId="0972A521" w:rsidR="00A0606C" w:rsidRPr="00C21C55" w:rsidRDefault="00A0606C" w:rsidP="00A0606C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0606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49.2096314°N, 15.33226°E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E36B4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56191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CF122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A0606C" w14:paraId="7EFB96FE" w14:textId="77777777" w:rsidTr="0062656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20F5F" w14:textId="77777777" w:rsidR="00A0606C" w:rsidRPr="00C21C55" w:rsidRDefault="00A0606C" w:rsidP="00A0606C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Velký Jeníkov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9A5DE" w14:textId="77777777" w:rsidR="00A0606C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6404A8BE" w14:textId="2CE4A9C4" w:rsidR="00843C90" w:rsidRPr="00843C90" w:rsidRDefault="00843C90" w:rsidP="00A0606C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843C9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Dolní Šafránkův rybník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A7D2F" w14:textId="66E905A6" w:rsidR="00A0606C" w:rsidRPr="00C21C55" w:rsidRDefault="00843C90" w:rsidP="00A0606C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843C90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49.1484758°N, 15.2604186°E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126B9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77F52" w14:textId="77777777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C26DC" w14:textId="67637F12" w:rsidR="00A0606C" w:rsidRPr="00C21C55" w:rsidRDefault="00A0606C" w:rsidP="00A0606C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Pavel Dočekal</w:t>
            </w:r>
            <w:r w:rsidR="00843C90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Strmilov 393</w:t>
            </w:r>
          </w:p>
        </w:tc>
      </w:tr>
    </w:tbl>
    <w:p w14:paraId="14DC7CA5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Cs/>
          <w:iCs/>
          <w:sz w:val="22"/>
          <w:szCs w:val="22"/>
        </w:rPr>
      </w:pPr>
    </w:p>
    <w:p w14:paraId="69A68ED8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35C2EA8F" w14:textId="77777777" w:rsidR="00562793" w:rsidRDefault="00562793" w:rsidP="00C21C55">
      <w:pPr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Přehled zdrojů vody určených pro hašení požárů stanovených nad rámec nařízení kraje</w:t>
      </w:r>
    </w:p>
    <w:p w14:paraId="11AD2D9E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1402"/>
        <w:gridCol w:w="1712"/>
        <w:gridCol w:w="1524"/>
        <w:gridCol w:w="1878"/>
        <w:gridCol w:w="1417"/>
        <w:gridCol w:w="1701"/>
      </w:tblGrid>
      <w:tr w:rsidR="00562793" w14:paraId="489FD20A" w14:textId="77777777" w:rsidTr="00C21C55">
        <w:trPr>
          <w:trHeight w:val="30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BCCAF" w14:textId="77777777" w:rsidR="00562793" w:rsidRDefault="00562793" w:rsidP="00C21C55">
            <w:pPr>
              <w:ind w:left="-120" w:right="-113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Část obce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81796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Typ zdroje, název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DB04F" w14:textId="77777777" w:rsidR="00562793" w:rsidRDefault="00562793">
            <w:pPr>
              <w:ind w:left="-59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Umístění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17FDF" w14:textId="77777777" w:rsidR="00562793" w:rsidRDefault="00562793">
            <w:pPr>
              <w:ind w:right="-8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Čerpací stanoviště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35832" w14:textId="77777777" w:rsidR="00562793" w:rsidRDefault="00562793">
            <w:pPr>
              <w:ind w:left="-15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Využitelnost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B2E66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Vlastník</w:t>
            </w:r>
          </w:p>
        </w:tc>
      </w:tr>
      <w:tr w:rsidR="00EC4793" w14:paraId="5BB60162" w14:textId="77777777" w:rsidTr="006C153E">
        <w:trPr>
          <w:trHeight w:val="300"/>
        </w:trPr>
        <w:tc>
          <w:tcPr>
            <w:tcW w:w="1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CB953" w14:textId="745FAFF1" w:rsidR="00EC4793" w:rsidRPr="00AC77DB" w:rsidRDefault="00EC4793" w:rsidP="00C21C55">
            <w:pPr>
              <w:ind w:left="-120" w:right="-113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Studená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37DF8" w14:textId="77777777" w:rsidR="00EC4793" w:rsidRPr="00C21C55" w:rsidRDefault="00EC4793" w:rsidP="00AC77DB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7B5E9F35" w14:textId="1EF459C1" w:rsidR="00EC4793" w:rsidRPr="00AC77DB" w:rsidRDefault="00EC4793" w:rsidP="00AC77DB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C77DB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Podleský rybník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EB068" w14:textId="7B0C6A09" w:rsidR="00EC4793" w:rsidRPr="00AC77DB" w:rsidRDefault="00843C90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843C90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49.1910961°N, 15.2846553°E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2853B" w14:textId="4D96A4A5" w:rsidR="00EC4793" w:rsidRPr="00AC77DB" w:rsidRDefault="00EC4793" w:rsidP="00090FA0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E2797" w14:textId="57E64E88" w:rsidR="00EC4793" w:rsidRPr="00AC77DB" w:rsidRDefault="00EC4793">
            <w:pPr>
              <w:ind w:left="-15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188B3" w14:textId="38E430E3" w:rsidR="00EC4793" w:rsidRPr="00AC77DB" w:rsidRDefault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ČRS </w:t>
            </w:r>
            <w:proofErr w:type="spell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z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</w:t>
            </w:r>
            <w:proofErr w:type="spell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m.o</w:t>
            </w:r>
            <w:proofErr w:type="spell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 Studená</w:t>
            </w:r>
          </w:p>
        </w:tc>
      </w:tr>
    </w:tbl>
    <w:p w14:paraId="4BFC590E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/>
          <w:iCs/>
          <w:sz w:val="22"/>
          <w:szCs w:val="22"/>
        </w:rPr>
      </w:pPr>
    </w:p>
    <w:p w14:paraId="04D1673D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p w14:paraId="7072506C" w14:textId="77777777" w:rsidR="00562793" w:rsidRPr="00C21C55" w:rsidRDefault="00562793" w:rsidP="00B20C96">
      <w:pPr>
        <w:numPr>
          <w:ilvl w:val="0"/>
          <w:numId w:val="17"/>
        </w:numPr>
        <w:ind w:left="0" w:firstLine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C21C55">
        <w:rPr>
          <w:rFonts w:asciiTheme="minorHAnsi" w:hAnsiTheme="minorHAnsi" w:cstheme="minorHAnsi"/>
          <w:b/>
          <w:sz w:val="28"/>
          <w:szCs w:val="28"/>
          <w:u w:val="single"/>
        </w:rPr>
        <w:t>Plánek obce s vyznačením zdrojů vody pro hašení požárů, čerpacích stanovišť a směru příjezdu k nim</w:t>
      </w:r>
    </w:p>
    <w:p w14:paraId="6C842117" w14:textId="5372CE7A" w:rsidR="00562793" w:rsidRDefault="007012BA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012BA">
        <w:rPr>
          <w:rFonts w:asciiTheme="minorHAnsi" w:hAnsiTheme="minorHAnsi" w:cstheme="minorHAnsi"/>
          <w:b/>
          <w:bCs/>
          <w:color w:val="auto"/>
          <w:sz w:val="28"/>
          <w:szCs w:val="28"/>
        </w:rPr>
        <w:t>Studená</w:t>
      </w:r>
    </w:p>
    <w:p w14:paraId="0E9BBBD5" w14:textId="19C74515" w:rsidR="00055170" w:rsidRDefault="00055170" w:rsidP="00E16F86">
      <w:pPr>
        <w:pStyle w:val="Normlnweb"/>
        <w:spacing w:after="0" w:afterAutospacing="0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E16F8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Hydrantová síť </w:t>
      </w:r>
      <w:r w:rsidRPr="003C0BCA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– </w:t>
      </w:r>
      <w:r w:rsidR="003C0BCA" w:rsidRPr="003C0BCA">
        <w:rPr>
          <w:rFonts w:asciiTheme="minorHAnsi" w:hAnsiTheme="minorHAnsi" w:cstheme="minorHAnsi"/>
          <w:b/>
          <w:bCs/>
          <w:color w:val="auto"/>
          <w:sz w:val="28"/>
          <w:szCs w:val="28"/>
        </w:rPr>
        <w:t>provozovatelem preferované hydranty</w:t>
      </w:r>
    </w:p>
    <w:p w14:paraId="0818DC4F" w14:textId="6D69EEFE" w:rsidR="00E16F86" w:rsidRPr="00E16F86" w:rsidRDefault="00E16F86" w:rsidP="00E16F86">
      <w:pPr>
        <w:pStyle w:val="Normlnweb"/>
        <w:numPr>
          <w:ilvl w:val="0"/>
          <w:numId w:val="29"/>
        </w:numPr>
        <w:spacing w:before="0" w:beforeAutospacing="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E16F86">
        <w:rPr>
          <w:rFonts w:asciiTheme="minorHAnsi" w:hAnsiTheme="minorHAnsi" w:cstheme="minorHAnsi"/>
          <w:sz w:val="22"/>
          <w:szCs w:val="22"/>
        </w:rPr>
        <w:t>Studená, 1.</w:t>
      </w:r>
      <w:r w:rsidR="00AC77DB">
        <w:rPr>
          <w:rFonts w:asciiTheme="minorHAnsi" w:hAnsiTheme="minorHAnsi" w:cstheme="minorHAnsi"/>
          <w:sz w:val="22"/>
          <w:szCs w:val="22"/>
        </w:rPr>
        <w:t xml:space="preserve"> </w:t>
      </w:r>
      <w:r w:rsidRPr="00E16F86">
        <w:rPr>
          <w:rFonts w:asciiTheme="minorHAnsi" w:hAnsiTheme="minorHAnsi" w:cstheme="minorHAnsi"/>
          <w:sz w:val="22"/>
          <w:szCs w:val="22"/>
        </w:rPr>
        <w:t>Maje čp. 458</w:t>
      </w:r>
      <w:r w:rsidR="00AC77DB">
        <w:rPr>
          <w:rFonts w:asciiTheme="minorHAnsi" w:hAnsiTheme="minorHAnsi" w:cstheme="minorHAnsi"/>
          <w:sz w:val="22"/>
          <w:szCs w:val="22"/>
        </w:rPr>
        <w:t xml:space="preserve">, </w:t>
      </w:r>
      <w:r w:rsidRPr="00E16F86">
        <w:rPr>
          <w:rFonts w:asciiTheme="minorHAnsi" w:hAnsiTheme="minorHAnsi" w:cstheme="minorHAnsi"/>
          <w:sz w:val="22"/>
          <w:szCs w:val="22"/>
        </w:rPr>
        <w:t xml:space="preserve">“Hasičárna“ </w:t>
      </w:r>
      <w:r w:rsidR="00AC77DB">
        <w:rPr>
          <w:rFonts w:asciiTheme="minorHAnsi" w:hAnsiTheme="minorHAnsi" w:cstheme="minorHAnsi"/>
          <w:sz w:val="22"/>
          <w:szCs w:val="22"/>
        </w:rPr>
        <w:t xml:space="preserve">- </w:t>
      </w:r>
      <w:r w:rsidRPr="00E16F86">
        <w:rPr>
          <w:rFonts w:asciiTheme="minorHAnsi" w:hAnsiTheme="minorHAnsi" w:cstheme="minorHAnsi"/>
          <w:sz w:val="22"/>
          <w:szCs w:val="22"/>
        </w:rPr>
        <w:t>kapacitní odběr v objektu</w:t>
      </w:r>
    </w:p>
    <w:p w14:paraId="47276B38" w14:textId="749262F7" w:rsidR="00E16F86" w:rsidRDefault="00E16F86" w:rsidP="00E16F86">
      <w:pPr>
        <w:pStyle w:val="Normlnweb"/>
        <w:numPr>
          <w:ilvl w:val="0"/>
          <w:numId w:val="29"/>
        </w:numPr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>Studená, nám. sv. J. Nepomuckého u čp. 98, hydrant</w:t>
      </w:r>
    </w:p>
    <w:p w14:paraId="2EEBA32E" w14:textId="4707D890" w:rsidR="00D96BFC" w:rsidRDefault="00EC4793" w:rsidP="00D96BFC">
      <w:pPr>
        <w:pStyle w:val="Normlnweb"/>
        <w:ind w:firstLine="0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0BE75A" wp14:editId="697655E8">
                <wp:simplePos x="0" y="0"/>
                <wp:positionH relativeFrom="column">
                  <wp:posOffset>4680585</wp:posOffset>
                </wp:positionH>
                <wp:positionV relativeFrom="paragraph">
                  <wp:posOffset>2152650</wp:posOffset>
                </wp:positionV>
                <wp:extent cx="266700" cy="247650"/>
                <wp:effectExtent l="0" t="0" r="0" b="0"/>
                <wp:wrapNone/>
                <wp:docPr id="32" name="Znak násobení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4FC53" id="Znak násobení 32" o:spid="_x0000_s1026" style="position:absolute;margin-left:368.55pt;margin-top:169.5pt;width:21pt;height:19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" path="m44237,80821l83872,38138r49478,45944l182828,38138r39635,42683l176150,123825r46313,43004l182828,209512,133350,163568,83872,209512,44237,166829,90550,123825,44237,80821xe" fillcolor="red" strokecolor="black [3213]" strokeweight="2pt">
                <v:path arrowok="t" o:connecttype="custom" o:connectlocs="44237,80821;83872,38138;133350,84082;182828,38138;222463,80821;176150,123825;222463,166829;182828,209512;133350,163568;83872,209512;44237,166829;90550,123825;44237,80821" o:connectangles="0,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14CEBEA" wp14:editId="1BCC3AAB">
                <wp:simplePos x="0" y="0"/>
                <wp:positionH relativeFrom="column">
                  <wp:posOffset>1003935</wp:posOffset>
                </wp:positionH>
                <wp:positionV relativeFrom="paragraph">
                  <wp:posOffset>857250</wp:posOffset>
                </wp:positionV>
                <wp:extent cx="266700" cy="247650"/>
                <wp:effectExtent l="0" t="0" r="0" b="0"/>
                <wp:wrapNone/>
                <wp:docPr id="26" name="Znak násobení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0C8C" id="Znak násobení 26" o:spid="_x0000_s1026" style="position:absolute;margin-left:79.05pt;margin-top:67.5pt;width:21pt;height:19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" path="m44237,80821l83872,38138r49478,45944l182828,38138r39635,42683l176150,123825r46313,43004l182828,209512,133350,163568,83872,209512,44237,166829,90550,123825,44237,80821xe" fillcolor="red" strokecolor="black [3213]" strokeweight="2pt">
                <v:path arrowok="t" o:connecttype="custom" o:connectlocs="44237,80821;83872,38138;133350,84082;182828,38138;222463,80821;176150,123825;222463,166829;182828,209512;133350,163568;83872,209512;44237,166829;90550,123825;44237,80821" o:connectangles="0,0,0,0,0,0,0,0,0,0,0,0,0"/>
              </v:shape>
            </w:pict>
          </mc:Fallback>
        </mc:AlternateContent>
      </w:r>
      <w:r w:rsidR="00D96BFC" w:rsidRPr="00D96BFC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inline distT="0" distB="0" distL="0" distR="0" wp14:anchorId="3CFF11C5" wp14:editId="763870B5">
            <wp:extent cx="6122035" cy="4214495"/>
            <wp:effectExtent l="0" t="0" r="0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A336" w14:textId="24AEA27C" w:rsidR="00D96BFC" w:rsidRPr="00D96BFC" w:rsidRDefault="00D96BFC" w:rsidP="00D96BFC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D96BFC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Přírodní zdroje vody</w:t>
      </w:r>
    </w:p>
    <w:p w14:paraId="23F651E3" w14:textId="5FC58C0C" w:rsidR="00562793" w:rsidRDefault="00090FA0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794E8" wp14:editId="42BB37BE">
                <wp:simplePos x="0" y="0"/>
                <wp:positionH relativeFrom="column">
                  <wp:posOffset>2813050</wp:posOffset>
                </wp:positionH>
                <wp:positionV relativeFrom="paragraph">
                  <wp:posOffset>3712721</wp:posOffset>
                </wp:positionV>
                <wp:extent cx="1514475" cy="29527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A9FD6" w14:textId="685A63CD" w:rsidR="00F76429" w:rsidRPr="00F76429" w:rsidRDefault="00F76429" w:rsidP="00F7642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76429">
                              <w:rPr>
                                <w:b/>
                                <w:bCs/>
                                <w:color w:val="FF0000"/>
                              </w:rPr>
                              <w:t xml:space="preserve">Příjezd od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náměstí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794E8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221.5pt;margin-top:292.35pt;width:119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" filled="f" stroked="f" strokeweight=".5pt">
                <v:textbox>
                  <w:txbxContent>
                    <w:p w14:paraId="77AA9FD6" w14:textId="685A63CD" w:rsidR="00F76429" w:rsidRPr="00F76429" w:rsidRDefault="00F76429" w:rsidP="00F7642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F76429">
                        <w:rPr>
                          <w:b/>
                          <w:bCs/>
                          <w:color w:val="FF0000"/>
                        </w:rPr>
                        <w:t xml:space="preserve">Příjezd od </w:t>
                      </w:r>
                      <w:r>
                        <w:rPr>
                          <w:b/>
                          <w:bCs/>
                          <w:color w:val="FF0000"/>
                        </w:rPr>
                        <w:t>náměstí</w:t>
                      </w:r>
                    </w:p>
                  </w:txbxContent>
                </v:textbox>
              </v:shape>
            </w:pict>
          </mc:Fallback>
        </mc:AlternateContent>
      </w:r>
      <w:r w:rsidR="00AC77DB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D01B30" wp14:editId="432C3969">
                <wp:simplePos x="0" y="0"/>
                <wp:positionH relativeFrom="column">
                  <wp:posOffset>3775710</wp:posOffset>
                </wp:positionH>
                <wp:positionV relativeFrom="paragraph">
                  <wp:posOffset>885825</wp:posOffset>
                </wp:positionV>
                <wp:extent cx="381000" cy="323850"/>
                <wp:effectExtent l="0" t="0" r="19050" b="19050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D818A1" id="Ovál 23" o:spid="_x0000_s1026" style="position:absolute;margin-left:297.3pt;margin-top:69.75pt;width:30pt;height:25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" filled="f" strokecolor="red" strokeweight="2pt"/>
            </w:pict>
          </mc:Fallback>
        </mc:AlternateContent>
      </w:r>
      <w:r w:rsidR="00AC77DB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E498C" wp14:editId="5F68D81B">
                <wp:simplePos x="0" y="0"/>
                <wp:positionH relativeFrom="column">
                  <wp:posOffset>2813685</wp:posOffset>
                </wp:positionH>
                <wp:positionV relativeFrom="paragraph">
                  <wp:posOffset>2148840</wp:posOffset>
                </wp:positionV>
                <wp:extent cx="381000" cy="323850"/>
                <wp:effectExtent l="0" t="0" r="1905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C4339F" id="Ovál 9" o:spid="_x0000_s1026" style="position:absolute;margin-left:221.55pt;margin-top:169.2pt;width:30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" filled="f" strokecolor="red" strokeweight="2pt"/>
            </w:pict>
          </mc:Fallback>
        </mc:AlternateContent>
      </w:r>
      <w:r w:rsidR="00055170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949C0" wp14:editId="28E2F012">
                <wp:simplePos x="0" y="0"/>
                <wp:positionH relativeFrom="column">
                  <wp:posOffset>603885</wp:posOffset>
                </wp:positionH>
                <wp:positionV relativeFrom="paragraph">
                  <wp:posOffset>30480</wp:posOffset>
                </wp:positionV>
                <wp:extent cx="2209800" cy="295275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C0482" w14:textId="41F0A791" w:rsidR="00037F1E" w:rsidRPr="00F76429" w:rsidRDefault="000551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F76429" w:rsidRPr="00F76429">
                              <w:rPr>
                                <w:b/>
                                <w:bCs/>
                                <w:color w:val="FF0000"/>
                              </w:rPr>
                              <w:t xml:space="preserve"> Domašín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49C0" id="Textové pole 6" o:spid="_x0000_s1027" type="#_x0000_t202" style="position:absolute;left:0;text-align:left;margin-left:47.55pt;margin-top:2.4pt;width:174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" filled="f" stroked="f" strokeweight=".5pt">
                <v:textbox>
                  <w:txbxContent>
                    <w:p w14:paraId="1B5C0482" w14:textId="41F0A791" w:rsidR="00037F1E" w:rsidRPr="00F76429" w:rsidRDefault="0005517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F76429" w:rsidRPr="00F76429">
                        <w:rPr>
                          <w:b/>
                          <w:bCs/>
                          <w:color w:val="FF0000"/>
                        </w:rPr>
                        <w:t xml:space="preserve"> Domašín</w:t>
                      </w:r>
                    </w:p>
                  </w:txbxContent>
                </v:textbox>
              </v:shape>
            </w:pict>
          </mc:Fallback>
        </mc:AlternateContent>
      </w:r>
      <w:r w:rsidR="00F76429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969CE" wp14:editId="3FC1C868">
                <wp:simplePos x="0" y="0"/>
                <wp:positionH relativeFrom="column">
                  <wp:posOffset>2641600</wp:posOffset>
                </wp:positionH>
                <wp:positionV relativeFrom="paragraph">
                  <wp:posOffset>1301115</wp:posOffset>
                </wp:positionV>
                <wp:extent cx="1514475" cy="29527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7DA81" w14:textId="0702BF70" w:rsidR="00F76429" w:rsidRPr="00F76429" w:rsidRDefault="00F76429" w:rsidP="00F7642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Podleský rybník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69CE" id="Textové pole 10" o:spid="_x0000_s1028" type="#_x0000_t202" style="position:absolute;left:0;text-align:left;margin-left:208pt;margin-top:102.45pt;width:119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" filled="f" stroked="f" strokeweight=".5pt">
                <v:textbox>
                  <w:txbxContent>
                    <w:p w14:paraId="6547DA81" w14:textId="0702BF70" w:rsidR="00F76429" w:rsidRPr="00F76429" w:rsidRDefault="00F76429" w:rsidP="00F76429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Podleský rybník</w:t>
                      </w:r>
                    </w:p>
                  </w:txbxContent>
                </v:textbox>
              </v:shape>
            </w:pict>
          </mc:Fallback>
        </mc:AlternateContent>
      </w:r>
      <w:r w:rsidR="00F76429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8225C9" wp14:editId="68CDF7BA">
                <wp:simplePos x="0" y="0"/>
                <wp:positionH relativeFrom="column">
                  <wp:posOffset>3536950</wp:posOffset>
                </wp:positionH>
                <wp:positionV relativeFrom="paragraph">
                  <wp:posOffset>2844165</wp:posOffset>
                </wp:positionV>
                <wp:extent cx="177269" cy="979154"/>
                <wp:effectExtent l="0" t="267335" r="0" b="279400"/>
                <wp:wrapNone/>
                <wp:docPr id="7" name="Šipka: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80654">
                          <a:off x="0" y="0"/>
                          <a:ext cx="177269" cy="97915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397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7" o:spid="_x0000_s1026" type="#_x0000_t67" style="position:absolute;margin-left:278.5pt;margin-top:223.95pt;width:13.95pt;height:77.1pt;rotation:849854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" adj="19645" fillcolor="red" strokecolor="black [3213]" strokeweight="2pt"/>
            </w:pict>
          </mc:Fallback>
        </mc:AlternateContent>
      </w:r>
      <w:r w:rsidR="00037F1E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BFAC3" wp14:editId="73E4DFE8">
                <wp:simplePos x="0" y="0"/>
                <wp:positionH relativeFrom="column">
                  <wp:posOffset>1663945</wp:posOffset>
                </wp:positionH>
                <wp:positionV relativeFrom="paragraph">
                  <wp:posOffset>882976</wp:posOffset>
                </wp:positionV>
                <wp:extent cx="177269" cy="979154"/>
                <wp:effectExtent l="285750" t="0" r="260985" b="0"/>
                <wp:wrapNone/>
                <wp:docPr id="5" name="Šipka: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7666">
                          <a:off x="0" y="0"/>
                          <a:ext cx="177269" cy="97915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CB974" id="Šipka: dolů 5" o:spid="_x0000_s1026" type="#_x0000_t67" style="position:absolute;margin-left:131pt;margin-top:69.55pt;width:13.95pt;height:77.1pt;rotation:-267860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" adj="19645" fillcolor="red" strokecolor="black [3213]" strokeweight="2pt"/>
            </w:pict>
          </mc:Fallback>
        </mc:AlternateContent>
      </w:r>
      <w:r w:rsidR="00037F1E" w:rsidRPr="00037F1E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32607387" wp14:editId="2EBC0ED1">
            <wp:extent cx="6122035" cy="4634230"/>
            <wp:effectExtent l="0" t="0" r="0" b="0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 rotWithShape="1">
                    <a:blip r:embed="rId8"/>
                    <a:srcRect t="6532"/>
                    <a:stretch/>
                  </pic:blipFill>
                  <pic:spPr bwMode="auto">
                    <a:xfrm>
                      <a:off x="0" y="0"/>
                      <a:ext cx="6122035" cy="463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BA9FE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7941A853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0DA7DCE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72816EC9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68265DC4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B6C3D1B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5C4AE0F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5A37B50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6D62415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1DADBA3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1F892CE" w14:textId="50330F32" w:rsidR="007012BA" w:rsidRPr="007012BA" w:rsidRDefault="007012BA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012BA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Domašín</w:t>
      </w:r>
    </w:p>
    <w:p w14:paraId="7CDB1B78" w14:textId="221699D1" w:rsidR="00F76429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817B886" wp14:editId="35734EF8">
                <wp:simplePos x="0" y="0"/>
                <wp:positionH relativeFrom="column">
                  <wp:posOffset>877253</wp:posOffset>
                </wp:positionH>
                <wp:positionV relativeFrom="paragraph">
                  <wp:posOffset>905827</wp:posOffset>
                </wp:positionV>
                <wp:extent cx="648970" cy="253616"/>
                <wp:effectExtent l="140652" t="0" r="120333" b="6032"/>
                <wp:wrapNone/>
                <wp:docPr id="82" name="Šipka: ohnutá nahoru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16756">
                          <a:off x="0" y="0"/>
                          <a:ext cx="648970" cy="253616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C755" id="Šipka: ohnutá nahoru 82" o:spid="_x0000_s1026" style="position:absolute;margin-left:69.1pt;margin-top:71.3pt;width:51.1pt;height:19.95pt;rotation:4496595fd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8970,25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" path="m,229515r573515,l573515,63404r-51353,l585566,r63404,63404l597617,63404r,190212l,253616,,229515xe" fillcolor="red" strokecolor="black [3213]" strokeweight="2pt">
                <v:path arrowok="t" o:connecttype="custom" o:connectlocs="0,229515;573515,229515;573515,63404;522162,63404;585566,0;648970,63404;597617,63404;597617,253616;0,253616;0,22951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FB6ADB" wp14:editId="5C54A15D">
                <wp:simplePos x="0" y="0"/>
                <wp:positionH relativeFrom="column">
                  <wp:posOffset>1135063</wp:posOffset>
                </wp:positionH>
                <wp:positionV relativeFrom="paragraph">
                  <wp:posOffset>1644966</wp:posOffset>
                </wp:positionV>
                <wp:extent cx="648970" cy="253616"/>
                <wp:effectExtent l="102552" t="30798" r="0" b="44132"/>
                <wp:wrapNone/>
                <wp:docPr id="81" name="Šipka: ohnutá nahoru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44160" flipH="1">
                          <a:off x="0" y="0"/>
                          <a:ext cx="648970" cy="253616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D178" id="Šipka: ohnutá nahoru 81" o:spid="_x0000_s1026" style="position:absolute;margin-left:89.4pt;margin-top:129.5pt;width:51.1pt;height:19.95pt;rotation:-4308074fd;flip:x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8970,25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" path="m,229515r573515,l573515,63404r-51353,l585566,r63404,63404l597617,63404r,190212l,253616,,229515xe" fillcolor="red" strokecolor="black [3213]" strokeweight="2pt">
                <v:path arrowok="t" o:connecttype="custom" o:connectlocs="0,229515;573515,229515;573515,63404;522162,63404;585566,0;648970,63404;597617,63404;597617,253616;0,253616;0,22951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062835" wp14:editId="26306459">
                <wp:simplePos x="0" y="0"/>
                <wp:positionH relativeFrom="column">
                  <wp:posOffset>2701925</wp:posOffset>
                </wp:positionH>
                <wp:positionV relativeFrom="paragraph">
                  <wp:posOffset>4864100</wp:posOffset>
                </wp:positionV>
                <wp:extent cx="172081" cy="369116"/>
                <wp:effectExtent l="57150" t="38100" r="19050" b="12065"/>
                <wp:wrapNone/>
                <wp:docPr id="14" name="Šipka: dolů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175" flipH="1">
                          <a:off x="0" y="0"/>
                          <a:ext cx="172081" cy="3691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7B18F" w14:textId="77777777" w:rsidR="007012BA" w:rsidRDefault="007012BA" w:rsidP="00701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628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14" o:spid="_x0000_s1029" type="#_x0000_t67" style="position:absolute;left:0;text-align:left;margin-left:212.75pt;margin-top:383pt;width:13.55pt;height:29.05pt;rotation:-934079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" adj="16565" fillcolor="red" strokecolor="black [3213]" strokeweight="2pt">
                <v:textbox>
                  <w:txbxContent>
                    <w:p w14:paraId="2917B18F" w14:textId="77777777" w:rsidR="007012BA" w:rsidRDefault="007012BA" w:rsidP="007012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0AB92" wp14:editId="04D1253A">
                <wp:simplePos x="0" y="0"/>
                <wp:positionH relativeFrom="column">
                  <wp:posOffset>2577465</wp:posOffset>
                </wp:positionH>
                <wp:positionV relativeFrom="paragraph">
                  <wp:posOffset>5608955</wp:posOffset>
                </wp:positionV>
                <wp:extent cx="139583" cy="425927"/>
                <wp:effectExtent l="19050" t="19050" r="32385" b="12700"/>
                <wp:wrapNone/>
                <wp:docPr id="17" name="Šipka: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9583" cy="42592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342ED" id="Šipka: dolů 17" o:spid="_x0000_s1026" type="#_x0000_t67" style="position:absolute;margin-left:202.95pt;margin-top:441.65pt;width:11pt;height:33.5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" adj="18061" fillcolor="red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E9084F" wp14:editId="78AB8FD4">
                <wp:simplePos x="0" y="0"/>
                <wp:positionH relativeFrom="column">
                  <wp:posOffset>4775835</wp:posOffset>
                </wp:positionH>
                <wp:positionV relativeFrom="paragraph">
                  <wp:posOffset>3837940</wp:posOffset>
                </wp:positionV>
                <wp:extent cx="1390650" cy="295275"/>
                <wp:effectExtent l="0" t="0" r="0" b="0"/>
                <wp:wrapNone/>
                <wp:docPr id="80" name="Textové po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0868F" w14:textId="5D02E595" w:rsidR="00A77492" w:rsidRDefault="00A77492" w:rsidP="00A7749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Pole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084F" id="Textové pole 80" o:spid="_x0000_s1030" type="#_x0000_t202" style="position:absolute;left:0;text-align:left;margin-left:376.05pt;margin-top:302.2pt;width:109.5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" filled="f" stroked="f" strokeweight=".5pt">
                <v:textbox>
                  <w:txbxContent>
                    <w:p w14:paraId="1CF0868F" w14:textId="5D02E595" w:rsidR="00A77492" w:rsidRDefault="00A77492" w:rsidP="00A7749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3CCAA5" wp14:editId="6ED8FD31">
                <wp:simplePos x="0" y="0"/>
                <wp:positionH relativeFrom="column">
                  <wp:posOffset>2870835</wp:posOffset>
                </wp:positionH>
                <wp:positionV relativeFrom="paragraph">
                  <wp:posOffset>5746115</wp:posOffset>
                </wp:positionV>
                <wp:extent cx="1333500" cy="295275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05BE" w14:textId="73CAC54A" w:rsidR="007012BA" w:rsidRDefault="00A77492" w:rsidP="007012B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Studená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CAA5" id="Textové pole 18" o:spid="_x0000_s1031" type="#_x0000_t202" style="position:absolute;left:0;text-align:left;margin-left:226.05pt;margin-top:452.45pt;width:10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" filled="f" stroked="f" strokeweight=".5pt">
                <v:textbox>
                  <w:txbxContent>
                    <w:p w14:paraId="453705BE" w14:textId="73CAC54A" w:rsidR="007012BA" w:rsidRDefault="00A77492" w:rsidP="007012BA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Studená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D33DC7" wp14:editId="1209EEF9">
                <wp:simplePos x="0" y="0"/>
                <wp:positionH relativeFrom="column">
                  <wp:posOffset>2537460</wp:posOffset>
                </wp:positionH>
                <wp:positionV relativeFrom="paragraph">
                  <wp:posOffset>5285740</wp:posOffset>
                </wp:positionV>
                <wp:extent cx="180975" cy="161925"/>
                <wp:effectExtent l="0" t="0" r="28575" b="28575"/>
                <wp:wrapNone/>
                <wp:docPr id="79" name="Ová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A93308" id="Ovál 79" o:spid="_x0000_s1026" style="position:absolute;margin-left:199.8pt;margin-top:416.2pt;width:14.25pt;height:12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CQsEd9&#10;4AAAAAsBAAAPAAAAAAAAAAAAAAAAANcEAABkcnMvZG93bnJldi54bWxQSwUGAAAAAAQABADzAAAA&#10;5AUAAAAA&#10;" filled="f" strokecolor="red" strokeweight="2pt"/>
            </w:pict>
          </mc:Fallback>
        </mc:AlternateContent>
      </w:r>
      <w:r w:rsidR="007012B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80BAA5" wp14:editId="29CA6C8D">
                <wp:simplePos x="0" y="0"/>
                <wp:positionH relativeFrom="column">
                  <wp:posOffset>1289686</wp:posOffset>
                </wp:positionH>
                <wp:positionV relativeFrom="paragraph">
                  <wp:posOffset>13335</wp:posOffset>
                </wp:positionV>
                <wp:extent cx="1428750" cy="485775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501F7" w14:textId="2C0A0A94" w:rsidR="007012BA" w:rsidRDefault="00A77492" w:rsidP="007012B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7012BA">
                              <w:rPr>
                                <w:b/>
                                <w:bCs/>
                                <w:color w:val="FF0000"/>
                              </w:rPr>
                              <w:t xml:space="preserve"> Počátky, Panské Dubenky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BAA5" id="Textové pole 15" o:spid="_x0000_s1032" type="#_x0000_t202" style="position:absolute;left:0;text-align:left;margin-left:101.55pt;margin-top:1.05pt;width:112.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" filled="f" stroked="f" strokeweight=".5pt">
                <v:textbox>
                  <w:txbxContent>
                    <w:p w14:paraId="4A8501F7" w14:textId="2C0A0A94" w:rsidR="007012BA" w:rsidRDefault="00A77492" w:rsidP="007012BA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7012BA">
                        <w:rPr>
                          <w:b/>
                          <w:bCs/>
                          <w:color w:val="FF0000"/>
                        </w:rPr>
                        <w:t xml:space="preserve"> Počátky, Panské Dubenky</w:t>
                      </w:r>
                    </w:p>
                  </w:txbxContent>
                </v:textbox>
              </v:shape>
            </w:pict>
          </mc:Fallback>
        </mc:AlternateContent>
      </w:r>
      <w:r w:rsidR="007012B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1C594" wp14:editId="16E18923">
                <wp:simplePos x="0" y="0"/>
                <wp:positionH relativeFrom="column">
                  <wp:posOffset>1381125</wp:posOffset>
                </wp:positionH>
                <wp:positionV relativeFrom="paragraph">
                  <wp:posOffset>1285240</wp:posOffset>
                </wp:positionV>
                <wp:extent cx="381000" cy="323850"/>
                <wp:effectExtent l="0" t="0" r="19050" b="1905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3E044" id="Ovál 13" o:spid="_x0000_s1026" style="position:absolute;margin-left:108.75pt;margin-top:101.2pt;width:30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" filled="f" strokecolor="red" strokeweight="2pt"/>
            </w:pict>
          </mc:Fallback>
        </mc:AlternateContent>
      </w:r>
      <w:r w:rsidR="007012BA" w:rsidRPr="007012BA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179BE15C" wp14:editId="4E572178">
            <wp:extent cx="6122035" cy="6042025"/>
            <wp:effectExtent l="0" t="0" r="0" b="0"/>
            <wp:docPr id="12" name="Obrázek 1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map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CA51" w14:textId="4BDBE3A1" w:rsidR="00562793" w:rsidRDefault="00562793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DB876B9" w14:textId="5B3E32D8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C316108" w14:textId="0D646493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5F7307D5" w14:textId="5B006B91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3A2B76D0" w14:textId="3079DAF0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DD0E6B4" w14:textId="622F6619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F6CBDB3" w14:textId="19B65618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31196F0" w14:textId="77777777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B557188" w14:textId="19B75ACE" w:rsidR="007856D2" w:rsidRPr="007856D2" w:rsidRDefault="007856D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856D2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 Horní Bolíkov</w:t>
      </w:r>
    </w:p>
    <w:p w14:paraId="411565BB" w14:textId="75935A5E" w:rsidR="007856D2" w:rsidRDefault="00A87E4A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446C22" wp14:editId="1160D882">
                <wp:simplePos x="0" y="0"/>
                <wp:positionH relativeFrom="column">
                  <wp:posOffset>2023110</wp:posOffset>
                </wp:positionH>
                <wp:positionV relativeFrom="paragraph">
                  <wp:posOffset>3789045</wp:posOffset>
                </wp:positionV>
                <wp:extent cx="1819275" cy="295275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53203" w14:textId="195E393C" w:rsidR="007856D2" w:rsidRDefault="007856D2" w:rsidP="007856D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Příjezd od silnice I/23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6C22" id="Textové pole 25" o:spid="_x0000_s1033" type="#_x0000_t202" style="position:absolute;left:0;text-align:left;margin-left:159.3pt;margin-top:298.35pt;width:143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" filled="f" stroked="f" strokeweight=".5pt">
                <v:textbox>
                  <w:txbxContent>
                    <w:p w14:paraId="2FF53203" w14:textId="195E393C" w:rsidR="007856D2" w:rsidRDefault="007856D2" w:rsidP="007856D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Příjezd od silnice I/23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BA9C0F" wp14:editId="4F3ADFE9">
                <wp:simplePos x="0" y="0"/>
                <wp:positionH relativeFrom="column">
                  <wp:posOffset>3810</wp:posOffset>
                </wp:positionH>
                <wp:positionV relativeFrom="paragraph">
                  <wp:posOffset>121285</wp:posOffset>
                </wp:positionV>
                <wp:extent cx="1743075" cy="295275"/>
                <wp:effectExtent l="0" t="0" r="0" b="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1BE8C" w14:textId="1D384750" w:rsidR="007856D2" w:rsidRDefault="00A87E4A" w:rsidP="007856D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7856D2">
                              <w:rPr>
                                <w:b/>
                                <w:bCs/>
                                <w:color w:val="FF0000"/>
                              </w:rPr>
                              <w:t xml:space="preserve"> Horní Pole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9C0F" id="Textové pole 27" o:spid="_x0000_s1034" type="#_x0000_t202" style="position:absolute;left:0;text-align:left;margin-left:.3pt;margin-top:9.55pt;width:137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" filled="f" stroked="f" strokeweight=".5pt">
                <v:textbox>
                  <w:txbxContent>
                    <w:p w14:paraId="2601BE8C" w14:textId="1D384750" w:rsidR="007856D2" w:rsidRDefault="00A87E4A" w:rsidP="007856D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7856D2">
                        <w:rPr>
                          <w:b/>
                          <w:bCs/>
                          <w:color w:val="FF0000"/>
                        </w:rPr>
                        <w:t xml:space="preserve"> Horní Pole</w:t>
                      </w:r>
                    </w:p>
                  </w:txbxContent>
                </v:textbox>
              </v:shape>
            </w:pict>
          </mc:Fallback>
        </mc:AlternateContent>
      </w:r>
      <w:r w:rsidR="007856D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996F00" wp14:editId="5721F7B2">
                <wp:simplePos x="0" y="0"/>
                <wp:positionH relativeFrom="column">
                  <wp:posOffset>5166360</wp:posOffset>
                </wp:positionH>
                <wp:positionV relativeFrom="paragraph">
                  <wp:posOffset>632460</wp:posOffset>
                </wp:positionV>
                <wp:extent cx="200025" cy="219075"/>
                <wp:effectExtent l="0" t="0" r="28575" b="28575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24A6D" id="Ovál 22" o:spid="_x0000_s1026" style="position:absolute;margin-left:406.8pt;margin-top:49.8pt;width:15.7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" filled="f" strokecolor="red" strokeweight="2pt"/>
            </w:pict>
          </mc:Fallback>
        </mc:AlternateContent>
      </w:r>
      <w:r w:rsidR="007856D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384E3B" wp14:editId="30B9C631">
                <wp:simplePos x="0" y="0"/>
                <wp:positionH relativeFrom="column">
                  <wp:posOffset>2337435</wp:posOffset>
                </wp:positionH>
                <wp:positionV relativeFrom="paragraph">
                  <wp:posOffset>2823210</wp:posOffset>
                </wp:positionV>
                <wp:extent cx="266700" cy="200025"/>
                <wp:effectExtent l="0" t="0" r="19050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5C14A" id="Ovál 21" o:spid="_x0000_s1026" style="position:absolute;margin-left:184.05pt;margin-top:222.3pt;width:21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" filled="f" strokecolor="red" strokeweight="2pt"/>
            </w:pict>
          </mc:Fallback>
        </mc:AlternateContent>
      </w:r>
      <w:r w:rsidR="007856D2" w:rsidRPr="007856D2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4A6D389E" wp14:editId="59AF7E30">
            <wp:extent cx="6122035" cy="4013835"/>
            <wp:effectExtent l="0" t="0" r="0" b="5715"/>
            <wp:docPr id="20" name="Obrázek 2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mapa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B202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69F7BB4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4BE2773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C87D5C7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75B768EA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7C621CE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6F3E3BFC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2C9EF26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C2427D8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EF02E52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7292A8B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97C0A1A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747159A" w14:textId="5151C83F" w:rsidR="00562793" w:rsidRPr="00E22CBE" w:rsidRDefault="0011454C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E22CBE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Horní Pole</w:t>
      </w:r>
    </w:p>
    <w:p w14:paraId="1D8A09DC" w14:textId="4DDFFD45" w:rsidR="0011454C" w:rsidRDefault="00A87E4A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11BD70" wp14:editId="4C59C093">
                <wp:simplePos x="0" y="0"/>
                <wp:positionH relativeFrom="column">
                  <wp:posOffset>4445</wp:posOffset>
                </wp:positionH>
                <wp:positionV relativeFrom="paragraph">
                  <wp:posOffset>3623310</wp:posOffset>
                </wp:positionV>
                <wp:extent cx="1333500" cy="295275"/>
                <wp:effectExtent l="0" t="0" r="0" b="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D32A6" w14:textId="55CAB6F2" w:rsidR="0011454C" w:rsidRDefault="00A87E4A" w:rsidP="0011454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11454C">
                              <w:rPr>
                                <w:b/>
                                <w:bCs/>
                                <w:color w:val="FF0000"/>
                              </w:rPr>
                              <w:t xml:space="preserve"> Domašín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BD70" id="Textové pole 36" o:spid="_x0000_s1035" type="#_x0000_t202" style="position:absolute;left:0;text-align:left;margin-left:.35pt;margin-top:285.3pt;width:10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" filled="f" stroked="f" strokeweight=".5pt">
                <v:textbox>
                  <w:txbxContent>
                    <w:p w14:paraId="4E9D32A6" w14:textId="55CAB6F2" w:rsidR="0011454C" w:rsidRDefault="00A87E4A" w:rsidP="0011454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11454C">
                        <w:rPr>
                          <w:b/>
                          <w:bCs/>
                          <w:color w:val="FF0000"/>
                        </w:rPr>
                        <w:t xml:space="preserve"> Domašín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ADC385" wp14:editId="02C1EC1E">
                <wp:simplePos x="0" y="0"/>
                <wp:positionH relativeFrom="column">
                  <wp:posOffset>5144770</wp:posOffset>
                </wp:positionH>
                <wp:positionV relativeFrom="paragraph">
                  <wp:posOffset>1813560</wp:posOffset>
                </wp:positionV>
                <wp:extent cx="981075" cy="295275"/>
                <wp:effectExtent l="0" t="0" r="0" b="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335AE" w14:textId="3690D60D" w:rsidR="0011454C" w:rsidRDefault="00A87E4A" w:rsidP="0011454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11454C">
                              <w:rPr>
                                <w:b/>
                                <w:bCs/>
                                <w:color w:val="FF0000"/>
                              </w:rPr>
                              <w:t xml:space="preserve"> Světlá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C385" id="Textové pole 39" o:spid="_x0000_s1036" type="#_x0000_t202" style="position:absolute;left:0;text-align:left;margin-left:405.1pt;margin-top:142.8pt;width:77.2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" filled="f" stroked="f" strokeweight=".5pt">
                <v:textbox>
                  <w:txbxContent>
                    <w:p w14:paraId="68D335AE" w14:textId="3690D60D" w:rsidR="0011454C" w:rsidRDefault="00A87E4A" w:rsidP="0011454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11454C">
                        <w:rPr>
                          <w:b/>
                          <w:bCs/>
                          <w:color w:val="FF0000"/>
                        </w:rPr>
                        <w:t xml:space="preserve"> Světlá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00E797" wp14:editId="38ACACB4">
                <wp:simplePos x="0" y="0"/>
                <wp:positionH relativeFrom="column">
                  <wp:posOffset>1746885</wp:posOffset>
                </wp:positionH>
                <wp:positionV relativeFrom="paragraph">
                  <wp:posOffset>22860</wp:posOffset>
                </wp:positionV>
                <wp:extent cx="1209675" cy="295275"/>
                <wp:effectExtent l="0" t="0" r="0" b="0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FC1B5" w14:textId="26A3442C" w:rsidR="0011454C" w:rsidRDefault="00A87E4A" w:rsidP="0011454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11454C">
                              <w:rPr>
                                <w:b/>
                                <w:bCs/>
                                <w:color w:val="FF0000"/>
                              </w:rPr>
                              <w:t xml:space="preserve"> Klátovec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E797" id="Textové pole 38" o:spid="_x0000_s1037" type="#_x0000_t202" style="position:absolute;left:0;text-align:left;margin-left:137.55pt;margin-top:1.8pt;width:95.2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" filled="f" stroked="f" strokeweight=".5pt">
                <v:textbox>
                  <w:txbxContent>
                    <w:p w14:paraId="0BEFC1B5" w14:textId="26A3442C" w:rsidR="0011454C" w:rsidRDefault="00A87E4A" w:rsidP="0011454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11454C">
                        <w:rPr>
                          <w:b/>
                          <w:bCs/>
                          <w:color w:val="FF0000"/>
                        </w:rPr>
                        <w:t xml:space="preserve"> Klátovec</w:t>
                      </w:r>
                    </w:p>
                  </w:txbxContent>
                </v:textbox>
              </v:shape>
            </w:pict>
          </mc:Fallback>
        </mc:AlternateContent>
      </w:r>
      <w:r w:rsidR="0064339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B2FF71" wp14:editId="4A918F76">
                <wp:simplePos x="0" y="0"/>
                <wp:positionH relativeFrom="column">
                  <wp:posOffset>3484153</wp:posOffset>
                </wp:positionH>
                <wp:positionV relativeFrom="paragraph">
                  <wp:posOffset>1975485</wp:posOffset>
                </wp:positionV>
                <wp:extent cx="1047750" cy="295275"/>
                <wp:effectExtent l="0" t="0" r="0" b="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E5AE2" w14:textId="5E5B873C" w:rsidR="0064339B" w:rsidRDefault="0064339B" w:rsidP="0064339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Pilný rybník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FF71" id="Textové pole 41" o:spid="_x0000_s1038" type="#_x0000_t202" style="position:absolute;left:0;text-align:left;margin-left:274.35pt;margin-top:155.55pt;width:82.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" filled="f" stroked="f" strokeweight=".5pt">
                <v:textbox>
                  <w:txbxContent>
                    <w:p w14:paraId="19FE5AE2" w14:textId="5E5B873C" w:rsidR="0064339B" w:rsidRDefault="0064339B" w:rsidP="0064339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Pilný rybník</w:t>
                      </w:r>
                    </w:p>
                  </w:txbxContent>
                </v:textbox>
              </v:shape>
            </w:pict>
          </mc:Fallback>
        </mc:AlternateContent>
      </w:r>
      <w:r w:rsidR="0011454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558354" wp14:editId="2504132A">
                <wp:simplePos x="0" y="0"/>
                <wp:positionH relativeFrom="column">
                  <wp:posOffset>1699260</wp:posOffset>
                </wp:positionH>
                <wp:positionV relativeFrom="paragraph">
                  <wp:posOffset>4434840</wp:posOffset>
                </wp:positionV>
                <wp:extent cx="1514475" cy="295275"/>
                <wp:effectExtent l="0" t="0" r="0" b="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BFEAA" w14:textId="58E8EEFE" w:rsidR="0011454C" w:rsidRDefault="00A87E4A" w:rsidP="0011454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11454C">
                              <w:rPr>
                                <w:b/>
                                <w:bCs/>
                                <w:color w:val="FF0000"/>
                              </w:rPr>
                              <w:t xml:space="preserve"> Studená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8354" id="Textové pole 37" o:spid="_x0000_s1039" type="#_x0000_t202" style="position:absolute;left:0;text-align:left;margin-left:133.8pt;margin-top:349.2pt;width:119.2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" filled="f" stroked="f" strokeweight=".5pt">
                <v:textbox>
                  <w:txbxContent>
                    <w:p w14:paraId="379BFEAA" w14:textId="58E8EEFE" w:rsidR="0011454C" w:rsidRDefault="00A87E4A" w:rsidP="0011454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11454C">
                        <w:rPr>
                          <w:b/>
                          <w:bCs/>
                          <w:color w:val="FF0000"/>
                        </w:rPr>
                        <w:t xml:space="preserve"> Studená</w:t>
                      </w:r>
                    </w:p>
                  </w:txbxContent>
                </v:textbox>
              </v:shape>
            </w:pict>
          </mc:Fallback>
        </mc:AlternateContent>
      </w:r>
      <w:r w:rsidR="0011454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CDC1CB" wp14:editId="3E94351A">
                <wp:simplePos x="0" y="0"/>
                <wp:positionH relativeFrom="column">
                  <wp:posOffset>3213735</wp:posOffset>
                </wp:positionH>
                <wp:positionV relativeFrom="paragraph">
                  <wp:posOffset>2108835</wp:posOffset>
                </wp:positionV>
                <wp:extent cx="180975" cy="161925"/>
                <wp:effectExtent l="0" t="0" r="28575" b="28575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6B4DE" id="Ovál 31" o:spid="_x0000_s1026" style="position:absolute;margin-left:253.05pt;margin-top:166.05pt;width:14.2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DNRffN&#10;4AAAAAsBAAAPAAAAAAAAAAAAAAAAANcEAABkcnMvZG93bnJldi54bWxQSwUGAAAAAAQABADzAAAA&#10;5AUAAAAA&#10;" filled="f" strokecolor="red" strokeweight="2pt"/>
            </w:pict>
          </mc:Fallback>
        </mc:AlternateContent>
      </w:r>
      <w:r w:rsidR="0011454C" w:rsidRPr="0011454C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05D8DB41" wp14:editId="0BFF989B">
            <wp:extent cx="6122035" cy="4726305"/>
            <wp:effectExtent l="0" t="0" r="0" b="0"/>
            <wp:docPr id="30" name="Obrázek 3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map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78AE" w14:textId="2DDDFD80" w:rsidR="00562793" w:rsidRDefault="00562793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A2BB004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79E1036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55451C3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4197F08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21295B5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65D628D7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402E7BE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D0731C9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6F2F1FC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852E6A0" w14:textId="280DDD63" w:rsidR="00F16E53" w:rsidRPr="00F16E53" w:rsidRDefault="00F16E5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F16E53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Maršov</w:t>
      </w:r>
    </w:p>
    <w:p w14:paraId="06ADDAF7" w14:textId="5ED2BA56" w:rsidR="00F16E53" w:rsidRDefault="00055170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E51B69" wp14:editId="7CEB8785">
                <wp:simplePos x="0" y="0"/>
                <wp:positionH relativeFrom="column">
                  <wp:posOffset>3810</wp:posOffset>
                </wp:positionH>
                <wp:positionV relativeFrom="paragraph">
                  <wp:posOffset>5109210</wp:posOffset>
                </wp:positionV>
                <wp:extent cx="1276350" cy="295275"/>
                <wp:effectExtent l="0" t="0" r="0" b="0"/>
                <wp:wrapNone/>
                <wp:docPr id="77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98761" w14:textId="6D1A7CCA" w:rsidR="00A77492" w:rsidRDefault="00A77492" w:rsidP="00A7749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Olšany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1B69" id="Textové pole 77" o:spid="_x0000_s1040" type="#_x0000_t202" style="position:absolute;left:0;text-align:left;margin-left:.3pt;margin-top:402.3pt;width:100.5pt;height:23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" filled="f" stroked="f" strokeweight=".5pt">
                <v:textbox>
                  <w:txbxContent>
                    <w:p w14:paraId="15598761" w14:textId="6D1A7CCA" w:rsidR="00A77492" w:rsidRDefault="00A77492" w:rsidP="00A7749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Olšany</w:t>
                      </w:r>
                    </w:p>
                  </w:txbxContent>
                </v:textbox>
              </v:shape>
            </w:pict>
          </mc:Fallback>
        </mc:AlternateContent>
      </w:r>
      <w:r w:rsidR="00A7749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531D1E" wp14:editId="7111D7CF">
                <wp:simplePos x="0" y="0"/>
                <wp:positionH relativeFrom="column">
                  <wp:posOffset>4070350</wp:posOffset>
                </wp:positionH>
                <wp:positionV relativeFrom="paragraph">
                  <wp:posOffset>3810</wp:posOffset>
                </wp:positionV>
                <wp:extent cx="1762125" cy="295275"/>
                <wp:effectExtent l="0" t="0" r="0" b="0"/>
                <wp:wrapNone/>
                <wp:docPr id="76" name="Textové po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0D6CB" w14:textId="579628C5" w:rsidR="00A77492" w:rsidRDefault="00A77492" w:rsidP="00A7749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Němčice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1D1E" id="Textové pole 76" o:spid="_x0000_s1041" type="#_x0000_t202" style="position:absolute;left:0;text-align:left;margin-left:320.5pt;margin-top:.3pt;width:138.75pt;height:23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" filled="f" stroked="f" strokeweight=".5pt">
                <v:textbox>
                  <w:txbxContent>
                    <w:p w14:paraId="7E90D6CB" w14:textId="579628C5" w:rsidR="00A77492" w:rsidRDefault="00A77492" w:rsidP="00A7749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Němčice</w:t>
                      </w:r>
                    </w:p>
                  </w:txbxContent>
                </v:textbox>
              </v:shape>
            </w:pict>
          </mc:Fallback>
        </mc:AlternateContent>
      </w:r>
      <w:r w:rsidR="00A7749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91D235" wp14:editId="560F90EE">
                <wp:simplePos x="0" y="0"/>
                <wp:positionH relativeFrom="column">
                  <wp:posOffset>3118485</wp:posOffset>
                </wp:positionH>
                <wp:positionV relativeFrom="paragraph">
                  <wp:posOffset>5861685</wp:posOffset>
                </wp:positionV>
                <wp:extent cx="1276350" cy="295275"/>
                <wp:effectExtent l="0" t="0" r="0" b="0"/>
                <wp:wrapNone/>
                <wp:docPr id="78" name="Textové po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9F34C" w14:textId="28D980B2" w:rsidR="00A77492" w:rsidRDefault="00A77492" w:rsidP="00A7749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Heřmaneč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D235" id="Textové pole 78" o:spid="_x0000_s1042" type="#_x0000_t202" style="position:absolute;left:0;text-align:left;margin-left:245.55pt;margin-top:461.55pt;width:100.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" filled="f" stroked="f" strokeweight=".5pt">
                <v:textbox>
                  <w:txbxContent>
                    <w:p w14:paraId="6739F34C" w14:textId="28D980B2" w:rsidR="00A77492" w:rsidRDefault="00A77492" w:rsidP="00A7749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Heřmaneč</w:t>
                      </w:r>
                    </w:p>
                  </w:txbxContent>
                </v:textbox>
              </v:shape>
            </w:pict>
          </mc:Fallback>
        </mc:AlternateContent>
      </w:r>
      <w:r w:rsidR="00A7749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3E4120" wp14:editId="731D7567">
                <wp:simplePos x="0" y="0"/>
                <wp:positionH relativeFrom="column">
                  <wp:posOffset>3685540</wp:posOffset>
                </wp:positionH>
                <wp:positionV relativeFrom="paragraph">
                  <wp:posOffset>411480</wp:posOffset>
                </wp:positionV>
                <wp:extent cx="88265" cy="506527"/>
                <wp:effectExtent l="635" t="18415" r="26670" b="64770"/>
                <wp:wrapNone/>
                <wp:docPr id="75" name="Šipka: dolů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40080">
                          <a:off x="0" y="0"/>
                          <a:ext cx="88265" cy="50652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D72B" id="Šipka: dolů 75" o:spid="_x0000_s1026" type="#_x0000_t67" style="position:absolute;margin-left:290.2pt;margin-top:32.4pt;width:6.95pt;height:39.9pt;rotation:5505111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" adj="19718" fillcolor="red" strokecolor="black [3213]" strokeweight="2pt"/>
            </w:pict>
          </mc:Fallback>
        </mc:AlternateContent>
      </w:r>
      <w:r w:rsidR="00F16E5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F9F3C4" wp14:editId="6E7B2322">
                <wp:simplePos x="0" y="0"/>
                <wp:positionH relativeFrom="column">
                  <wp:posOffset>2455864</wp:posOffset>
                </wp:positionH>
                <wp:positionV relativeFrom="paragraph">
                  <wp:posOffset>3284538</wp:posOffset>
                </wp:positionV>
                <wp:extent cx="159108" cy="614615"/>
                <wp:effectExtent l="952" t="113348" r="13653" b="89852"/>
                <wp:wrapNone/>
                <wp:docPr id="74" name="Šipka: dolů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49812">
                          <a:off x="0" y="0"/>
                          <a:ext cx="159108" cy="614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3378" id="Šipka: dolů 74" o:spid="_x0000_s1026" type="#_x0000_t67" style="position:absolute;margin-left:193.4pt;margin-top:258.65pt;width:12.55pt;height:48.4pt;rotation:7263368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" adj="18804" fillcolor="red" strokecolor="black [3213]" strokeweight="2pt"/>
            </w:pict>
          </mc:Fallback>
        </mc:AlternateContent>
      </w:r>
      <w:r w:rsidR="00F16E5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E58BF1" wp14:editId="72E9FD41">
                <wp:simplePos x="0" y="0"/>
                <wp:positionH relativeFrom="column">
                  <wp:posOffset>1870710</wp:posOffset>
                </wp:positionH>
                <wp:positionV relativeFrom="paragraph">
                  <wp:posOffset>3328035</wp:posOffset>
                </wp:positionV>
                <wp:extent cx="180975" cy="161925"/>
                <wp:effectExtent l="0" t="0" r="28575" b="28575"/>
                <wp:wrapNone/>
                <wp:docPr id="73" name="Ová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3938E" id="Ovál 73" o:spid="_x0000_s1026" style="position:absolute;margin-left:147.3pt;margin-top:262.05pt;width:14.25pt;height:1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A3SYEy&#10;4AAAAAsBAAAPAAAAAAAAAAAAAAAAANcEAABkcnMvZG93bnJldi54bWxQSwUGAAAAAAQABADzAAAA&#10;5AUAAAAA&#10;" filled="f" strokecolor="red" strokeweight="2pt"/>
            </w:pict>
          </mc:Fallback>
        </mc:AlternateContent>
      </w:r>
      <w:r w:rsidR="00F16E5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A8B13E" wp14:editId="6F41FB06">
                <wp:simplePos x="0" y="0"/>
                <wp:positionH relativeFrom="column">
                  <wp:posOffset>3200400</wp:posOffset>
                </wp:positionH>
                <wp:positionV relativeFrom="paragraph">
                  <wp:posOffset>732790</wp:posOffset>
                </wp:positionV>
                <wp:extent cx="180975" cy="161925"/>
                <wp:effectExtent l="0" t="0" r="28575" b="28575"/>
                <wp:wrapNone/>
                <wp:docPr id="72" name="Ová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940534" id="Ovál 72" o:spid="_x0000_s1026" style="position:absolute;margin-left:252pt;margin-top:57.7pt;width:14.25pt;height:12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" filled="f" strokecolor="red" strokeweight="2pt"/>
            </w:pict>
          </mc:Fallback>
        </mc:AlternateContent>
      </w:r>
      <w:r w:rsidR="00F16E53" w:rsidRPr="00F16E53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683B42C6" wp14:editId="425B80DC">
            <wp:extent cx="6122035" cy="6153150"/>
            <wp:effectExtent l="0" t="0" r="0" b="0"/>
            <wp:docPr id="71" name="Obrázek 7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71" descr="Obsah obrázku mapa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E75B" w14:textId="77777777" w:rsidR="00F16E53" w:rsidRDefault="00F16E53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50F45891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45FC24D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E5A664F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75F5E60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5863DC6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5668CD8" w14:textId="30B47200" w:rsidR="00562793" w:rsidRPr="00E22CBE" w:rsidRDefault="00FA6F69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E22CBE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Olšany</w:t>
      </w:r>
    </w:p>
    <w:p w14:paraId="136B201C" w14:textId="060F89D3" w:rsidR="00FA6F69" w:rsidRDefault="00055170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E453CF" wp14:editId="1AAA88E9">
                <wp:simplePos x="0" y="0"/>
                <wp:positionH relativeFrom="column">
                  <wp:posOffset>4852035</wp:posOffset>
                </wp:positionH>
                <wp:positionV relativeFrom="paragraph">
                  <wp:posOffset>3704590</wp:posOffset>
                </wp:positionV>
                <wp:extent cx="1323975" cy="295275"/>
                <wp:effectExtent l="0" t="0" r="0" b="0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FE285" w14:textId="61B9D726" w:rsidR="000304B0" w:rsidRDefault="004B43C3" w:rsidP="000304B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0304B0">
                              <w:rPr>
                                <w:b/>
                                <w:bCs/>
                                <w:color w:val="FF0000"/>
                              </w:rPr>
                              <w:t xml:space="preserve"> Heřmaneč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453CF" id="Textové pole 51" o:spid="_x0000_s1043" type="#_x0000_t202" style="position:absolute;left:0;text-align:left;margin-left:382.05pt;margin-top:291.7pt;width:104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" filled="f" stroked="f" strokeweight=".5pt">
                <v:textbox>
                  <w:txbxContent>
                    <w:p w14:paraId="5A6FE285" w14:textId="61B9D726" w:rsidR="000304B0" w:rsidRDefault="004B43C3" w:rsidP="000304B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0304B0">
                        <w:rPr>
                          <w:b/>
                          <w:bCs/>
                          <w:color w:val="FF0000"/>
                        </w:rPr>
                        <w:t xml:space="preserve"> Heřmaneč</w:t>
                      </w:r>
                    </w:p>
                  </w:txbxContent>
                </v:textbox>
              </v:shape>
            </w:pict>
          </mc:Fallback>
        </mc:AlternateContent>
      </w:r>
      <w:r w:rsidR="00F16E5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C495503" wp14:editId="4232BB79">
                <wp:simplePos x="0" y="0"/>
                <wp:positionH relativeFrom="column">
                  <wp:posOffset>1794510</wp:posOffset>
                </wp:positionH>
                <wp:positionV relativeFrom="paragraph">
                  <wp:posOffset>4152328</wp:posOffset>
                </wp:positionV>
                <wp:extent cx="180975" cy="161925"/>
                <wp:effectExtent l="0" t="0" r="28575" b="28575"/>
                <wp:wrapNone/>
                <wp:docPr id="70" name="Ová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207ADE" id="Ovál 70" o:spid="_x0000_s1026" style="position:absolute;margin-left:141.3pt;margin-top:326.95pt;width:14.25pt;height:1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Ay8qfF&#10;4AAAAAsBAAAPAAAAAAAAAAAAAAAAANcEAABkcnMvZG93bnJldi54bWxQSwUGAAAAAAQABADzAAAA&#10;5AUAAAAA&#10;" filled="f" strokecolor="red" strokeweight="2pt"/>
            </w:pict>
          </mc:Fallback>
        </mc:AlternateContent>
      </w:r>
      <w:r w:rsidR="000304B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AA3304" wp14:editId="21721657">
                <wp:simplePos x="0" y="0"/>
                <wp:positionH relativeFrom="column">
                  <wp:posOffset>4814186</wp:posOffset>
                </wp:positionH>
                <wp:positionV relativeFrom="paragraph">
                  <wp:posOffset>655329</wp:posOffset>
                </wp:positionV>
                <wp:extent cx="1514475" cy="295275"/>
                <wp:effectExtent l="0" t="323850" r="0" b="333375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67930"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410B2" w14:textId="639292F2" w:rsidR="000304B0" w:rsidRDefault="004B43C3" w:rsidP="000304B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Směr </w:t>
                            </w:r>
                            <w:r w:rsidR="000304B0">
                              <w:rPr>
                                <w:b/>
                                <w:bCs/>
                                <w:color w:val="FF0000"/>
                              </w:rPr>
                              <w:t>Maršov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3304" id="Textové pole 50" o:spid="_x0000_s1044" type="#_x0000_t202" style="position:absolute;left:0;text-align:left;margin-left:379.05pt;margin-top:51.6pt;width:119.25pt;height:23.25pt;rotation:-2110336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" filled="f" stroked="f" strokeweight=".5pt">
                <v:textbox>
                  <w:txbxContent>
                    <w:p w14:paraId="5B7410B2" w14:textId="639292F2" w:rsidR="000304B0" w:rsidRDefault="004B43C3" w:rsidP="000304B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Směr </w:t>
                      </w:r>
                      <w:r w:rsidR="000304B0">
                        <w:rPr>
                          <w:b/>
                          <w:bCs/>
                          <w:color w:val="FF0000"/>
                        </w:rPr>
                        <w:t>Maršov</w:t>
                      </w:r>
                    </w:p>
                  </w:txbxContent>
                </v:textbox>
              </v:shape>
            </w:pict>
          </mc:Fallback>
        </mc:AlternateContent>
      </w:r>
      <w:r w:rsidR="000304B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CCA8E5" wp14:editId="2FCD32D4">
                <wp:simplePos x="0" y="0"/>
                <wp:positionH relativeFrom="column">
                  <wp:posOffset>2759958</wp:posOffset>
                </wp:positionH>
                <wp:positionV relativeFrom="paragraph">
                  <wp:posOffset>184785</wp:posOffset>
                </wp:positionV>
                <wp:extent cx="1990725" cy="295275"/>
                <wp:effectExtent l="0" t="0" r="0" b="0"/>
                <wp:wrapNone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C001D" w14:textId="7D037360" w:rsidR="000304B0" w:rsidRDefault="004B43C3" w:rsidP="000304B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Směr </w:t>
                            </w:r>
                            <w:r w:rsidR="000304B0">
                              <w:rPr>
                                <w:b/>
                                <w:bCs/>
                                <w:color w:val="FF0000"/>
                              </w:rPr>
                              <w:t>Velký Jeníkov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A8E5" id="Textové pole 49" o:spid="_x0000_s1045" type="#_x0000_t202" style="position:absolute;left:0;text-align:left;margin-left:217.3pt;margin-top:14.55pt;width:156.7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" filled="f" stroked="f" strokeweight=".5pt">
                <v:textbox>
                  <w:txbxContent>
                    <w:p w14:paraId="2DFC001D" w14:textId="7D037360" w:rsidR="000304B0" w:rsidRDefault="004B43C3" w:rsidP="000304B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Směr </w:t>
                      </w:r>
                      <w:r w:rsidR="000304B0">
                        <w:rPr>
                          <w:b/>
                          <w:bCs/>
                          <w:color w:val="FF0000"/>
                        </w:rPr>
                        <w:t>Velký Jeníkov</w:t>
                      </w:r>
                    </w:p>
                  </w:txbxContent>
                </v:textbox>
              </v:shape>
            </w:pict>
          </mc:Fallback>
        </mc:AlternateContent>
      </w:r>
      <w:r w:rsidR="000304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1B067E" wp14:editId="36BF0855">
                <wp:simplePos x="0" y="0"/>
                <wp:positionH relativeFrom="column">
                  <wp:posOffset>-91440</wp:posOffset>
                </wp:positionH>
                <wp:positionV relativeFrom="paragraph">
                  <wp:posOffset>1312372</wp:posOffset>
                </wp:positionV>
                <wp:extent cx="1990725" cy="295275"/>
                <wp:effectExtent l="0" t="0" r="0" b="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4DFA6" w14:textId="7E916790" w:rsidR="000304B0" w:rsidRDefault="004B43C3" w:rsidP="000304B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0304B0">
                              <w:rPr>
                                <w:b/>
                                <w:bCs/>
                                <w:color w:val="FF0000"/>
                              </w:rPr>
                              <w:t xml:space="preserve"> Malý Jeníkov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067E" id="Textové pole 48" o:spid="_x0000_s1046" type="#_x0000_t202" style="position:absolute;left:0;text-align:left;margin-left:-7.2pt;margin-top:103.35pt;width:156.7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" filled="f" stroked="f" strokeweight=".5pt">
                <v:textbox>
                  <w:txbxContent>
                    <w:p w14:paraId="2CD4DFA6" w14:textId="7E916790" w:rsidR="000304B0" w:rsidRDefault="004B43C3" w:rsidP="000304B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0304B0">
                        <w:rPr>
                          <w:b/>
                          <w:bCs/>
                          <w:color w:val="FF0000"/>
                        </w:rPr>
                        <w:t xml:space="preserve"> Malý Jeníkov</w:t>
                      </w:r>
                    </w:p>
                  </w:txbxContent>
                </v:textbox>
              </v:shape>
            </w:pict>
          </mc:Fallback>
        </mc:AlternateContent>
      </w:r>
      <w:r w:rsidR="000304B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766113" wp14:editId="1CEAD730">
                <wp:simplePos x="0" y="0"/>
                <wp:positionH relativeFrom="column">
                  <wp:posOffset>4809876</wp:posOffset>
                </wp:positionH>
                <wp:positionV relativeFrom="paragraph">
                  <wp:posOffset>1423035</wp:posOffset>
                </wp:positionV>
                <wp:extent cx="648970" cy="429703"/>
                <wp:effectExtent l="38100" t="0" r="93980" b="123190"/>
                <wp:wrapNone/>
                <wp:docPr id="47" name="Šipka: ohnutá nahor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3159" flipH="1">
                          <a:off x="0" y="0"/>
                          <a:ext cx="648970" cy="429703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DD5E" id="Šipka: ohnutá nahoru 47" o:spid="_x0000_s1026" style="position:absolute;margin-left:378.75pt;margin-top:112.05pt;width:51.1pt;height:33.85pt;rotation:1886171fd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970,429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" path="m,388868r521127,l521127,107426r-87008,l541544,,648970,107426r-87008,l561962,429703,,429703,,388868xe" fillcolor="red" strokecolor="black [3213]" strokeweight="2pt">
                <v:path arrowok="t" o:connecttype="custom" o:connectlocs="0,388868;521127,388868;521127,107426;434119,107426;541544,0;648970,107426;561962,107426;561962,429703;0,429703;0,388868" o:connectangles="0,0,0,0,0,0,0,0,0,0"/>
              </v:shape>
            </w:pict>
          </mc:Fallback>
        </mc:AlternateContent>
      </w:r>
      <w:r w:rsidR="00FA6F6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D4ED43" wp14:editId="06B3BA6E">
                <wp:simplePos x="0" y="0"/>
                <wp:positionH relativeFrom="column">
                  <wp:posOffset>4146550</wp:posOffset>
                </wp:positionH>
                <wp:positionV relativeFrom="paragraph">
                  <wp:posOffset>1747521</wp:posOffset>
                </wp:positionV>
                <wp:extent cx="648970" cy="429703"/>
                <wp:effectExtent l="0" t="95250" r="0" b="123190"/>
                <wp:wrapNone/>
                <wp:docPr id="46" name="Šipka: ohnutá nahor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0693">
                          <a:off x="0" y="0"/>
                          <a:ext cx="648970" cy="429703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44AC" id="Šipka: ohnutá nahoru 46" o:spid="_x0000_s1026" style="position:absolute;margin-left:326.5pt;margin-top:137.6pt;width:51.1pt;height:33.85pt;rotation:-1397344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970,429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" path="m,388868r521127,l521127,107426r-87008,l541544,,648970,107426r-87008,l561962,429703,,429703,,388868xe" fillcolor="red" strokecolor="black [3213]" strokeweight="2pt">
                <v:path arrowok="t" o:connecttype="custom" o:connectlocs="0,388868;521127,388868;521127,107426;434119,107426;541544,0;648970,107426;561962,107426;561962,429703;0,429703;0,388868" o:connectangles="0,0,0,0,0,0,0,0,0,0"/>
              </v:shape>
            </w:pict>
          </mc:Fallback>
        </mc:AlternateContent>
      </w:r>
      <w:r w:rsidR="00FA6F6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FEC0C3" wp14:editId="20171FFF">
                <wp:simplePos x="0" y="0"/>
                <wp:positionH relativeFrom="column">
                  <wp:posOffset>4505325</wp:posOffset>
                </wp:positionH>
                <wp:positionV relativeFrom="paragraph">
                  <wp:posOffset>1352550</wp:posOffset>
                </wp:positionV>
                <wp:extent cx="238125" cy="180975"/>
                <wp:effectExtent l="0" t="0" r="28575" b="28575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F0EEC0" id="Ovál 44" o:spid="_x0000_s1026" style="position:absolute;margin-left:354.75pt;margin-top:106.5pt;width:18.75pt;height:14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" filled="f" strokecolor="red" strokeweight="2pt"/>
            </w:pict>
          </mc:Fallback>
        </mc:AlternateContent>
      </w:r>
      <w:r w:rsidR="00FA6F69" w:rsidRPr="00FA6F69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0C2F1343" wp14:editId="3E1FBDE4">
            <wp:extent cx="6122035" cy="5163185"/>
            <wp:effectExtent l="0" t="0" r="0" b="0"/>
            <wp:docPr id="43" name="Obrázek 4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mapa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07F1" w14:textId="19DC2661" w:rsidR="00562793" w:rsidRDefault="00562793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DB90D57" w14:textId="2F417BA1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E308BBA" w14:textId="276D6046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A132117" w14:textId="3AE94A05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2C9736A" w14:textId="255D7BEE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E682BCF" w14:textId="4D656F94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7765044" w14:textId="20F20FD4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1560AAA" w14:textId="5CE3DCA5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C948B52" w14:textId="59B1A4E0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F0F0849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35DBA1B6" w14:textId="2724D682" w:rsidR="00562793" w:rsidRPr="00A87E4A" w:rsidRDefault="00E22CBE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A87E4A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Skrýchov</w:t>
      </w:r>
    </w:p>
    <w:p w14:paraId="4B45F9F7" w14:textId="29E39E31" w:rsidR="00E22CBE" w:rsidRDefault="00E22CBE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9144B1" wp14:editId="1C387E3E">
                <wp:simplePos x="0" y="0"/>
                <wp:positionH relativeFrom="column">
                  <wp:posOffset>3509010</wp:posOffset>
                </wp:positionH>
                <wp:positionV relativeFrom="paragraph">
                  <wp:posOffset>1794510</wp:posOffset>
                </wp:positionV>
                <wp:extent cx="180975" cy="161925"/>
                <wp:effectExtent l="0" t="0" r="28575" b="28575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791A9F" id="Ovál 42" o:spid="_x0000_s1026" style="position:absolute;margin-left:276.3pt;margin-top:141.3pt;width:14.25pt;height:1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2B76FE" wp14:editId="61262590">
                <wp:simplePos x="0" y="0"/>
                <wp:positionH relativeFrom="column">
                  <wp:posOffset>4737735</wp:posOffset>
                </wp:positionH>
                <wp:positionV relativeFrom="paragraph">
                  <wp:posOffset>13335</wp:posOffset>
                </wp:positionV>
                <wp:extent cx="1295400" cy="295275"/>
                <wp:effectExtent l="0" t="0" r="0" b="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1806E" w14:textId="22E9E5E6" w:rsidR="00E22CBE" w:rsidRDefault="00E22CBE" w:rsidP="00E22CB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Sumrakov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76FE" id="Textové pole 28" o:spid="_x0000_s1047" type="#_x0000_t202" style="position:absolute;left:0;text-align:left;margin-left:373.05pt;margin-top:1.05pt;width:102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" filled="f" stroked="f" strokeweight=".5pt">
                <v:textbox>
                  <w:txbxContent>
                    <w:p w14:paraId="5521806E" w14:textId="22E9E5E6" w:rsidR="00E22CBE" w:rsidRDefault="00E22CBE" w:rsidP="00E22CB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Sumrakov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34F2AB" wp14:editId="051F18CB">
                <wp:simplePos x="0" y="0"/>
                <wp:positionH relativeFrom="column">
                  <wp:posOffset>4382770</wp:posOffset>
                </wp:positionH>
                <wp:positionV relativeFrom="paragraph">
                  <wp:posOffset>3992880</wp:posOffset>
                </wp:positionV>
                <wp:extent cx="1743075" cy="295275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8AFEF" w14:textId="3DC122A3" w:rsidR="00E22CBE" w:rsidRDefault="00E22CBE" w:rsidP="00E22CB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Brandlín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4F2AB" id="Textové pole 19" o:spid="_x0000_s1048" type="#_x0000_t202" style="position:absolute;left:0;text-align:left;margin-left:345.1pt;margin-top:314.4pt;width:137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" filled="f" stroked="f" strokeweight=".5pt">
                <v:textbox>
                  <w:txbxContent>
                    <w:p w14:paraId="16E8AFEF" w14:textId="3DC122A3" w:rsidR="00E22CBE" w:rsidRDefault="00E22CBE" w:rsidP="00E22CB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Brandlín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5453E1" wp14:editId="29A2C5FA">
                <wp:simplePos x="0" y="0"/>
                <wp:positionH relativeFrom="column">
                  <wp:posOffset>1442085</wp:posOffset>
                </wp:positionH>
                <wp:positionV relativeFrom="paragraph">
                  <wp:posOffset>3992880</wp:posOffset>
                </wp:positionV>
                <wp:extent cx="1743075" cy="295275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29CA3" w14:textId="35475C24" w:rsidR="00E22CBE" w:rsidRDefault="00E22CBE" w:rsidP="00E22CB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Němčice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53E1" id="Textové pole 16" o:spid="_x0000_s1049" type="#_x0000_t202" style="position:absolute;left:0;text-align:left;margin-left:113.55pt;margin-top:314.4pt;width:137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" filled="f" stroked="f" strokeweight=".5pt">
                <v:textbox>
                  <w:txbxContent>
                    <w:p w14:paraId="02229CA3" w14:textId="35475C24" w:rsidR="00E22CBE" w:rsidRDefault="00E22CBE" w:rsidP="00E22CB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Němčice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AC75F1" wp14:editId="6278B2B7">
                <wp:simplePos x="0" y="0"/>
                <wp:positionH relativeFrom="column">
                  <wp:posOffset>518160</wp:posOffset>
                </wp:positionH>
                <wp:positionV relativeFrom="paragraph">
                  <wp:posOffset>3810</wp:posOffset>
                </wp:positionV>
                <wp:extent cx="1514475" cy="295275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56F78" w14:textId="6B9C763D" w:rsidR="00E22CBE" w:rsidRDefault="00E22CBE" w:rsidP="00E22CB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Studená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75F1" id="Textové pole 11" o:spid="_x0000_s1050" type="#_x0000_t202" style="position:absolute;left:0;text-align:left;margin-left:40.8pt;margin-top:.3pt;width:119.2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" filled="f" stroked="f" strokeweight=".5pt">
                <v:textbox>
                  <w:txbxContent>
                    <w:p w14:paraId="7A356F78" w14:textId="6B9C763D" w:rsidR="00E22CBE" w:rsidRDefault="00E22CBE" w:rsidP="00E22CB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Studená</w:t>
                      </w:r>
                    </w:p>
                  </w:txbxContent>
                </v:textbox>
              </v:shape>
            </w:pict>
          </mc:Fallback>
        </mc:AlternateContent>
      </w:r>
      <w:r w:rsidRPr="00E22CBE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7FC54B71" wp14:editId="0006C495">
            <wp:extent cx="6122035" cy="4284345"/>
            <wp:effectExtent l="0" t="0" r="0" b="1905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96D4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6C5BDC4F" w14:textId="4EBD8301" w:rsidR="00562793" w:rsidRPr="00A87E4A" w:rsidRDefault="00A87E4A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A87E4A">
        <w:rPr>
          <w:rFonts w:asciiTheme="minorHAnsi" w:hAnsiTheme="minorHAnsi" w:cstheme="minorHAnsi"/>
          <w:b/>
          <w:bCs/>
          <w:color w:val="auto"/>
          <w:sz w:val="28"/>
          <w:szCs w:val="28"/>
        </w:rPr>
        <w:t>Sumrakov</w:t>
      </w:r>
    </w:p>
    <w:p w14:paraId="1B1FA6BB" w14:textId="717511B0" w:rsidR="00562793" w:rsidRPr="00A87E4A" w:rsidRDefault="006A6D7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4B66BF" wp14:editId="4B2762D5">
                <wp:simplePos x="0" y="0"/>
                <wp:positionH relativeFrom="column">
                  <wp:posOffset>3682364</wp:posOffset>
                </wp:positionH>
                <wp:positionV relativeFrom="paragraph">
                  <wp:posOffset>1428751</wp:posOffset>
                </wp:positionV>
                <wp:extent cx="648970" cy="304002"/>
                <wp:effectExtent l="38100" t="19050" r="17780" b="39370"/>
                <wp:wrapNone/>
                <wp:docPr id="55" name="Šipka: ohnutá nahor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9860">
                          <a:off x="0" y="0"/>
                          <a:ext cx="648970" cy="304002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EFBCD" id="Šipka: ohnutá nahoru 55" o:spid="_x0000_s1026" style="position:absolute;margin-left:289.95pt;margin-top:112.5pt;width:51.1pt;height:23.95pt;rotation:251068fd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8970,30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" path="m,275113r558525,l558525,76001r-61556,l572970,r76000,76001l587414,76001r,228001l,304002,,275113xe" fillcolor="red" strokecolor="black [3213]" strokeweight="2pt">
                <v:path arrowok="t" o:connecttype="custom" o:connectlocs="0,275113;558525,275113;558525,76001;496969,76001;572970,0;648970,76001;587414,76001;587414,304002;0,304002;0,27511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5AF9BA" wp14:editId="1489506B">
                <wp:simplePos x="0" y="0"/>
                <wp:positionH relativeFrom="column">
                  <wp:posOffset>1924050</wp:posOffset>
                </wp:positionH>
                <wp:positionV relativeFrom="paragraph">
                  <wp:posOffset>1915795</wp:posOffset>
                </wp:positionV>
                <wp:extent cx="180975" cy="161925"/>
                <wp:effectExtent l="0" t="0" r="28575" b="28575"/>
                <wp:wrapNone/>
                <wp:docPr id="59" name="Ová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0F3FC" id="Ovál 59" o:spid="_x0000_s1026" style="position:absolute;margin-left:151.5pt;margin-top:150.85pt;width:14.25pt;height:12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C6FDA5" wp14:editId="73250D3F">
                <wp:simplePos x="0" y="0"/>
                <wp:positionH relativeFrom="column">
                  <wp:posOffset>4935220</wp:posOffset>
                </wp:positionH>
                <wp:positionV relativeFrom="paragraph">
                  <wp:posOffset>727710</wp:posOffset>
                </wp:positionV>
                <wp:extent cx="1276350" cy="295275"/>
                <wp:effectExtent l="0" t="0" r="0" b="0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49EDF" w14:textId="075167CB" w:rsidR="006A6D70" w:rsidRDefault="006A6D70" w:rsidP="006A6D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Mrákotín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FDA5" id="Textové pole 58" o:spid="_x0000_s1051" type="#_x0000_t202" style="position:absolute;left:0;text-align:left;margin-left:388.6pt;margin-top:57.3pt;width:100.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" filled="f" stroked="f" strokeweight=".5pt">
                <v:textbox>
                  <w:txbxContent>
                    <w:p w14:paraId="21F49EDF" w14:textId="075167CB" w:rsidR="006A6D70" w:rsidRDefault="006A6D70" w:rsidP="006A6D7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Mrákotín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D98945" wp14:editId="2C7C2CF3">
                <wp:simplePos x="0" y="0"/>
                <wp:positionH relativeFrom="column">
                  <wp:posOffset>3810</wp:posOffset>
                </wp:positionH>
                <wp:positionV relativeFrom="paragraph">
                  <wp:posOffset>2270760</wp:posOffset>
                </wp:positionV>
                <wp:extent cx="1276350" cy="295275"/>
                <wp:effectExtent l="0" t="0" r="0" b="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BCAE6" w14:textId="2BE6F525" w:rsidR="006A6D70" w:rsidRDefault="006A6D70" w:rsidP="006A6D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Skrýchov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8945" id="Textové pole 57" o:spid="_x0000_s1052" type="#_x0000_t202" style="position:absolute;left:0;text-align:left;margin-left:.3pt;margin-top:178.8pt;width:100.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" filled="f" stroked="f" strokeweight=".5pt">
                <v:textbox>
                  <w:txbxContent>
                    <w:p w14:paraId="1D2BCAE6" w14:textId="2BE6F525" w:rsidR="006A6D70" w:rsidRDefault="006A6D70" w:rsidP="006A6D7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Skrýchov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D6275C" wp14:editId="2FAA3E8F">
                <wp:simplePos x="0" y="0"/>
                <wp:positionH relativeFrom="column">
                  <wp:posOffset>3811</wp:posOffset>
                </wp:positionH>
                <wp:positionV relativeFrom="paragraph">
                  <wp:posOffset>3810</wp:posOffset>
                </wp:positionV>
                <wp:extent cx="1276350" cy="295275"/>
                <wp:effectExtent l="0" t="0" r="0" b="0"/>
                <wp:wrapNone/>
                <wp:docPr id="56" name="Textové po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0D287" w14:textId="2432AA1B" w:rsidR="006A6D70" w:rsidRDefault="006A6D70" w:rsidP="006A6D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Studená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275C" id="Textové pole 56" o:spid="_x0000_s1053" type="#_x0000_t202" style="position:absolute;left:0;text-align:left;margin-left:.3pt;margin-top:.3pt;width:100.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" filled="f" stroked="f" strokeweight=".5pt">
                <v:textbox>
                  <w:txbxContent>
                    <w:p w14:paraId="7BB0D287" w14:textId="2432AA1B" w:rsidR="006A6D70" w:rsidRDefault="006A6D70" w:rsidP="006A6D7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Studená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DC8C1B" wp14:editId="092B717F">
                <wp:simplePos x="0" y="0"/>
                <wp:positionH relativeFrom="column">
                  <wp:posOffset>4404360</wp:posOffset>
                </wp:positionH>
                <wp:positionV relativeFrom="paragraph">
                  <wp:posOffset>1461135</wp:posOffset>
                </wp:positionV>
                <wp:extent cx="715645" cy="295910"/>
                <wp:effectExtent l="19050" t="19050" r="27305" b="27940"/>
                <wp:wrapNone/>
                <wp:docPr id="54" name="Šipka: ohnutá nahor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5645" cy="295910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ACCF" id="Šipka: ohnutá nahoru 54" o:spid="_x0000_s1026" style="position:absolute;margin-left:346.8pt;margin-top:115.05pt;width:56.35pt;height:23.3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64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" path="m,267790r627607,l627607,73978r-59917,l641668,r73977,73978l655728,73978r,221932l,295910,,267790xe" fillcolor="red" strokecolor="black [3213]" strokeweight="2pt">
                <v:path arrowok="t" o:connecttype="custom" o:connectlocs="0,267790;627607,267790;627607,73978;567690,73978;641668,0;715645,73978;655728,73978;655728,295910;0,295910;0,267790" o:connectangles="0,0,0,0,0,0,0,0,0,0"/>
              </v:shape>
            </w:pict>
          </mc:Fallback>
        </mc:AlternateContent>
      </w:r>
      <w:r w:rsidR="00A87E4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4B5002" wp14:editId="66ED35A9">
                <wp:simplePos x="0" y="0"/>
                <wp:positionH relativeFrom="column">
                  <wp:posOffset>4223385</wp:posOffset>
                </wp:positionH>
                <wp:positionV relativeFrom="paragraph">
                  <wp:posOffset>1299210</wp:posOffset>
                </wp:positionV>
                <wp:extent cx="180975" cy="161925"/>
                <wp:effectExtent l="0" t="0" r="28575" b="28575"/>
                <wp:wrapNone/>
                <wp:docPr id="53" name="Ová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117CE" id="Ovál 53" o:spid="_x0000_s1026" style="position:absolute;margin-left:332.55pt;margin-top:102.3pt;width:14.25pt;height:1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ByBuqJ&#10;4AAAAAsBAAAPAAAAAAAAAAAAAAAAANcEAABkcnMvZG93bnJldi54bWxQSwUGAAAAAAQABADzAAAA&#10;5AUAAAAA&#10;" filled="f" strokecolor="red" strokeweight="2pt"/>
            </w:pict>
          </mc:Fallback>
        </mc:AlternateContent>
      </w:r>
      <w:r w:rsidR="00A87E4A" w:rsidRPr="00A87E4A">
        <w:rPr>
          <w:rFonts w:asciiTheme="minorHAnsi" w:hAnsiTheme="minorHAnsi" w:cstheme="minorHAnsi"/>
          <w:b/>
          <w:bCs/>
          <w:noProof/>
          <w:color w:val="auto"/>
          <w:sz w:val="28"/>
          <w:szCs w:val="28"/>
        </w:rPr>
        <w:drawing>
          <wp:inline distT="0" distB="0" distL="0" distR="0" wp14:anchorId="1A80830D" wp14:editId="44907B17">
            <wp:extent cx="6122035" cy="327723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783B" w14:textId="5750DB8F" w:rsidR="00562793" w:rsidRDefault="006A6D7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Světlá</w:t>
      </w:r>
    </w:p>
    <w:p w14:paraId="5403DD75" w14:textId="7865FC0D" w:rsidR="006A6D70" w:rsidRPr="00A87E4A" w:rsidRDefault="00F16E5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2F5114" wp14:editId="00F50EA7">
                <wp:simplePos x="0" y="0"/>
                <wp:positionH relativeFrom="column">
                  <wp:posOffset>-72390</wp:posOffset>
                </wp:positionH>
                <wp:positionV relativeFrom="paragraph">
                  <wp:posOffset>2807335</wp:posOffset>
                </wp:positionV>
                <wp:extent cx="1485900" cy="295275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64367" w14:textId="3F5D6D10" w:rsidR="00F16E53" w:rsidRDefault="00F16E53" w:rsidP="00F16E5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Pole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5114" id="Textové pole 65" o:spid="_x0000_s1054" type="#_x0000_t202" style="position:absolute;left:0;text-align:left;margin-left:-5.7pt;margin-top:221.05pt;width:117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" filled="f" stroked="f" strokeweight=".5pt">
                <v:textbox>
                  <w:txbxContent>
                    <w:p w14:paraId="7E464367" w14:textId="3F5D6D10" w:rsidR="00F16E53" w:rsidRDefault="00F16E53" w:rsidP="00F16E5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Pole</w:t>
                      </w:r>
                    </w:p>
                  </w:txbxContent>
                </v:textbox>
              </v:shape>
            </w:pict>
          </mc:Fallback>
        </mc:AlternateContent>
      </w:r>
      <w:r w:rsidR="006A6D7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FBC307" wp14:editId="450F8BBC">
                <wp:simplePos x="0" y="0"/>
                <wp:positionH relativeFrom="column">
                  <wp:posOffset>3108960</wp:posOffset>
                </wp:positionH>
                <wp:positionV relativeFrom="paragraph">
                  <wp:posOffset>1483360</wp:posOffset>
                </wp:positionV>
                <wp:extent cx="648970" cy="429260"/>
                <wp:effectExtent l="0" t="133350" r="0" b="104140"/>
                <wp:wrapNone/>
                <wp:docPr id="64" name="Šipka: ohnutá nahor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25920" flipH="1">
                          <a:off x="0" y="0"/>
                          <a:ext cx="648970" cy="429260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76F00" id="Šipka: ohnutá nahoru 64" o:spid="_x0000_s1026" style="position:absolute;margin-left:244.8pt;margin-top:116.8pt;width:51.1pt;height:33.8pt;rotation:10238995fd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970,4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" path="m,388467r521259,l521259,107315r-86919,l541655,,648970,107315r-86919,l562051,429260,,429260,,388467xe" fillcolor="red" strokecolor="black [3213]" strokeweight="2pt">
                <v:path arrowok="t" o:connecttype="custom" o:connectlocs="0,388467;521259,388467;521259,107315;434340,107315;541655,0;648970,107315;562051,107315;562051,429260;0,429260;0,388467" o:connectangles="0,0,0,0,0,0,0,0,0,0"/>
              </v:shape>
            </w:pict>
          </mc:Fallback>
        </mc:AlternateContent>
      </w:r>
      <w:r w:rsidR="006A6D7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11FC72" wp14:editId="5FAF5B43">
                <wp:simplePos x="0" y="0"/>
                <wp:positionH relativeFrom="column">
                  <wp:posOffset>2943225</wp:posOffset>
                </wp:positionH>
                <wp:positionV relativeFrom="paragraph">
                  <wp:posOffset>2104390</wp:posOffset>
                </wp:positionV>
                <wp:extent cx="180975" cy="161925"/>
                <wp:effectExtent l="0" t="0" r="28575" b="28575"/>
                <wp:wrapNone/>
                <wp:docPr id="62" name="Ová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F74300" id="Ovál 62" o:spid="_x0000_s1026" style="position:absolute;margin-left:231.75pt;margin-top:165.7pt;width:14.25pt;height:1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" filled="f" strokecolor="red" strokeweight="2pt"/>
            </w:pict>
          </mc:Fallback>
        </mc:AlternateContent>
      </w:r>
      <w:r w:rsidR="006A6D70" w:rsidRPr="006A6D70">
        <w:rPr>
          <w:rFonts w:asciiTheme="minorHAnsi" w:hAnsiTheme="minorHAnsi" w:cstheme="minorHAnsi"/>
          <w:b/>
          <w:bCs/>
          <w:noProof/>
          <w:color w:val="auto"/>
          <w:sz w:val="28"/>
          <w:szCs w:val="28"/>
        </w:rPr>
        <w:drawing>
          <wp:inline distT="0" distB="0" distL="0" distR="0" wp14:anchorId="017DC097" wp14:editId="570A4D24">
            <wp:extent cx="6122035" cy="4585970"/>
            <wp:effectExtent l="0" t="0" r="0" b="508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1FC3" w14:textId="543FCEB8" w:rsidR="00562793" w:rsidRDefault="0056279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774AE41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B518985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74A351D9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26E543D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16748E3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D1CEC05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706ED0B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641CEA1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2AD577C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EEA4F93" w14:textId="0F02094A" w:rsidR="00F16E53" w:rsidRDefault="00F16E5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9A7865" wp14:editId="56CC5E65">
                <wp:simplePos x="0" y="0"/>
                <wp:positionH relativeFrom="column">
                  <wp:posOffset>3810</wp:posOffset>
                </wp:positionH>
                <wp:positionV relativeFrom="paragraph">
                  <wp:posOffset>394335</wp:posOffset>
                </wp:positionV>
                <wp:extent cx="1857375" cy="295275"/>
                <wp:effectExtent l="0" t="0" r="0" b="0"/>
                <wp:wrapNone/>
                <wp:docPr id="68" name="Textové po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9B532" w14:textId="6B6888A4" w:rsidR="00F16E53" w:rsidRDefault="00F16E53" w:rsidP="00F16E5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Meziříčko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7865" id="Textové pole 68" o:spid="_x0000_s1055" type="#_x0000_t202" style="position:absolute;left:0;text-align:left;margin-left:.3pt;margin-top:31.05pt;width:146.2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" filled="f" stroked="f" strokeweight=".5pt">
                <v:textbox>
                  <w:txbxContent>
                    <w:p w14:paraId="7D09B532" w14:textId="6B6888A4" w:rsidR="00F16E53" w:rsidRDefault="00F16E53" w:rsidP="00F16E5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Meziříčko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Velký Jeníkov</w:t>
      </w:r>
    </w:p>
    <w:p w14:paraId="72CCB4A4" w14:textId="696164E1" w:rsidR="00F16E53" w:rsidRPr="00A87E4A" w:rsidRDefault="00F16E5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391D13" wp14:editId="29C10C61">
                <wp:simplePos x="0" y="0"/>
                <wp:positionH relativeFrom="column">
                  <wp:posOffset>1985010</wp:posOffset>
                </wp:positionH>
                <wp:positionV relativeFrom="paragraph">
                  <wp:posOffset>4704715</wp:posOffset>
                </wp:positionV>
                <wp:extent cx="1276350" cy="295275"/>
                <wp:effectExtent l="0" t="0" r="0" b="0"/>
                <wp:wrapNone/>
                <wp:docPr id="69" name="Textové po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D3BE4" w14:textId="4915813C" w:rsidR="00F16E53" w:rsidRDefault="00F16E53" w:rsidP="00F16E5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Olšany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91D13" id="Textové pole 69" o:spid="_x0000_s1056" type="#_x0000_t202" style="position:absolute;left:0;text-align:left;margin-left:156.3pt;margin-top:370.45pt;width:100.5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" filled="f" stroked="f" strokeweight=".5pt">
                <v:textbox>
                  <w:txbxContent>
                    <w:p w14:paraId="5E1D3BE4" w14:textId="4915813C" w:rsidR="00F16E53" w:rsidRDefault="00F16E53" w:rsidP="00F16E5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Olšany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0F3134B" wp14:editId="77E1F41D">
                <wp:simplePos x="0" y="0"/>
                <wp:positionH relativeFrom="column">
                  <wp:posOffset>2747012</wp:posOffset>
                </wp:positionH>
                <wp:positionV relativeFrom="paragraph">
                  <wp:posOffset>996299</wp:posOffset>
                </wp:positionV>
                <wp:extent cx="146299" cy="551281"/>
                <wp:effectExtent l="95250" t="0" r="101600" b="20320"/>
                <wp:wrapNone/>
                <wp:docPr id="35" name="Šipka: dolů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53245">
                          <a:off x="0" y="0"/>
                          <a:ext cx="146299" cy="5512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3BF6" id="Šipka: dolů 35" o:spid="_x0000_s1026" type="#_x0000_t67" style="position:absolute;margin-left:216.3pt;margin-top:78.45pt;width:11.5pt;height:43.4pt;rotation:-10209149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" adj="18734" fillcolor="red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33C73D" wp14:editId="45CDAFD9">
                <wp:simplePos x="0" y="0"/>
                <wp:positionH relativeFrom="column">
                  <wp:posOffset>3076575</wp:posOffset>
                </wp:positionH>
                <wp:positionV relativeFrom="paragraph">
                  <wp:posOffset>828040</wp:posOffset>
                </wp:positionV>
                <wp:extent cx="180975" cy="161925"/>
                <wp:effectExtent l="0" t="0" r="28575" b="28575"/>
                <wp:wrapNone/>
                <wp:docPr id="67" name="Ová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A0177D" id="Ovál 67" o:spid="_x0000_s1026" style="position:absolute;margin-left:242.25pt;margin-top:65.2pt;width:14.25pt;height:12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" filled="f" strokecolor="red" strokeweight="2pt"/>
            </w:pict>
          </mc:Fallback>
        </mc:AlternateContent>
      </w:r>
      <w:r w:rsidRPr="00F16E53">
        <w:rPr>
          <w:rFonts w:asciiTheme="minorHAnsi" w:hAnsiTheme="minorHAnsi" w:cstheme="minorHAnsi"/>
          <w:b/>
          <w:bCs/>
          <w:noProof/>
          <w:color w:val="auto"/>
          <w:sz w:val="28"/>
          <w:szCs w:val="28"/>
        </w:rPr>
        <w:drawing>
          <wp:inline distT="0" distB="0" distL="0" distR="0" wp14:anchorId="1C31739B" wp14:editId="3DC0F253">
            <wp:extent cx="6122035" cy="5056505"/>
            <wp:effectExtent l="0" t="0" r="0" b="0"/>
            <wp:docPr id="66" name="Obrázek 6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 descr="Obsah obrázku mapa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E53" w:rsidRPr="00A87E4A" w:rsidSect="0068782E">
      <w:footerReference w:type="default" r:id="rId18"/>
      <w:headerReference w:type="first" r:id="rId19"/>
      <w:footerReference w:type="first" r:id="rId20"/>
      <w:pgSz w:w="11909" w:h="16834" w:code="9"/>
      <w:pgMar w:top="1134" w:right="1134" w:bottom="1134" w:left="1134" w:header="709" w:footer="27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3BE0FE" w14:textId="77777777" w:rsidR="00562793" w:rsidRDefault="00562793">
      <w:r>
        <w:separator/>
      </w:r>
    </w:p>
  </w:endnote>
  <w:endnote w:type="continuationSeparator" w:id="0">
    <w:p w14:paraId="3C0A5A07" w14:textId="77777777" w:rsidR="00562793" w:rsidRDefault="00562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4E4D6" w14:textId="77777777" w:rsidR="00846127" w:rsidRPr="004044C8" w:rsidRDefault="00846127" w:rsidP="00846127">
    <w:pPr>
      <w:widowControl w:val="0"/>
      <w:tabs>
        <w:tab w:val="left" w:pos="284"/>
        <w:tab w:val="center" w:pos="4154"/>
        <w:tab w:val="right" w:pos="8309"/>
      </w:tabs>
      <w:autoSpaceDE w:val="0"/>
      <w:autoSpaceDN w:val="0"/>
      <w:adjustRightInd w:val="0"/>
      <w:jc w:val="both"/>
      <w:rPr>
        <w:b/>
        <w:sz w:val="10"/>
        <w:szCs w:val="10"/>
      </w:rPr>
    </w:pPr>
  </w:p>
  <w:p w14:paraId="3C8CB4D7" w14:textId="77777777" w:rsidR="00846127" w:rsidRPr="004044C8" w:rsidRDefault="00846127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rPr>
        <w:rFonts w:asciiTheme="minorHAnsi" w:hAnsiTheme="minorHAnsi" w:cstheme="minorHAnsi"/>
        <w:sz w:val="16"/>
        <w:szCs w:val="16"/>
      </w:rPr>
    </w:pPr>
  </w:p>
  <w:p w14:paraId="7D02727F" w14:textId="77777777" w:rsidR="00846127" w:rsidRPr="004044C8" w:rsidRDefault="00846127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jc w:val="right"/>
      <w:rPr>
        <w:rFonts w:asciiTheme="minorHAnsi" w:hAnsiTheme="minorHAnsi" w:cstheme="minorHAnsi"/>
        <w:sz w:val="20"/>
        <w:szCs w:val="20"/>
      </w:rPr>
    </w:pP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>
      <w:rPr>
        <w:rFonts w:asciiTheme="minorHAnsi" w:hAnsiTheme="minorHAnsi" w:cstheme="minorHAnsi"/>
        <w:noProof/>
        <w:sz w:val="20"/>
        <w:szCs w:val="20"/>
      </w:rPr>
      <w:t>2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  <w:r w:rsidRPr="004044C8">
      <w:rPr>
        <w:rFonts w:asciiTheme="minorHAnsi" w:hAnsiTheme="minorHAnsi" w:cstheme="minorHAnsi"/>
        <w:sz w:val="20"/>
        <w:szCs w:val="20"/>
      </w:rPr>
      <w:t>/</w:t>
    </w: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NUMPAGES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C42338">
      <w:rPr>
        <w:rFonts w:asciiTheme="minorHAnsi" w:hAnsiTheme="minorHAnsi" w:cstheme="minorHAnsi"/>
        <w:noProof/>
        <w:sz w:val="20"/>
        <w:szCs w:val="20"/>
      </w:rPr>
      <w:t>1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4A5C6" w14:textId="77777777" w:rsidR="00846127" w:rsidRPr="004044C8" w:rsidRDefault="00846127" w:rsidP="00846127">
    <w:pPr>
      <w:widowControl w:val="0"/>
      <w:tabs>
        <w:tab w:val="left" w:pos="284"/>
        <w:tab w:val="center" w:pos="4154"/>
        <w:tab w:val="right" w:pos="8309"/>
      </w:tabs>
      <w:autoSpaceDE w:val="0"/>
      <w:autoSpaceDN w:val="0"/>
      <w:adjustRightInd w:val="0"/>
      <w:jc w:val="both"/>
      <w:rPr>
        <w:b/>
        <w:sz w:val="10"/>
        <w:szCs w:val="10"/>
      </w:rPr>
    </w:pPr>
  </w:p>
  <w:p w14:paraId="5B25AC15" w14:textId="77777777" w:rsidR="00846127" w:rsidRPr="004044C8" w:rsidRDefault="00846127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rPr>
        <w:rFonts w:asciiTheme="minorHAnsi" w:hAnsiTheme="minorHAnsi" w:cstheme="minorHAnsi"/>
        <w:sz w:val="16"/>
        <w:szCs w:val="16"/>
      </w:rPr>
    </w:pPr>
  </w:p>
  <w:p w14:paraId="4F4787C1" w14:textId="77777777" w:rsidR="00846127" w:rsidRPr="004044C8" w:rsidRDefault="00846127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jc w:val="right"/>
      <w:rPr>
        <w:rFonts w:asciiTheme="minorHAnsi" w:hAnsiTheme="minorHAnsi" w:cstheme="minorHAnsi"/>
        <w:sz w:val="20"/>
        <w:szCs w:val="20"/>
      </w:rPr>
    </w:pP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C42338">
      <w:rPr>
        <w:rFonts w:asciiTheme="minorHAnsi" w:hAnsiTheme="minorHAnsi" w:cstheme="minorHAnsi"/>
        <w:noProof/>
        <w:sz w:val="20"/>
        <w:szCs w:val="20"/>
      </w:rPr>
      <w:t>1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  <w:r w:rsidRPr="004044C8">
      <w:rPr>
        <w:rFonts w:asciiTheme="minorHAnsi" w:hAnsiTheme="minorHAnsi" w:cstheme="minorHAnsi"/>
        <w:sz w:val="20"/>
        <w:szCs w:val="20"/>
      </w:rPr>
      <w:t>/</w:t>
    </w: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NUMPAGES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C42338">
      <w:rPr>
        <w:rFonts w:asciiTheme="minorHAnsi" w:hAnsiTheme="minorHAnsi" w:cstheme="minorHAnsi"/>
        <w:noProof/>
        <w:sz w:val="20"/>
        <w:szCs w:val="20"/>
      </w:rPr>
      <w:t>1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FF1B9" w14:textId="77777777" w:rsidR="00562793" w:rsidRDefault="00562793">
      <w:r>
        <w:separator/>
      </w:r>
    </w:p>
  </w:footnote>
  <w:footnote w:type="continuationSeparator" w:id="0">
    <w:p w14:paraId="3D9777F8" w14:textId="77777777" w:rsidR="00562793" w:rsidRDefault="00562793">
      <w:r>
        <w:continuationSeparator/>
      </w:r>
    </w:p>
  </w:footnote>
  <w:footnote w:id="1">
    <w:p w14:paraId="0B02D5E8" w14:textId="77777777" w:rsidR="00562793" w:rsidRPr="00D96BFC" w:rsidRDefault="00562793" w:rsidP="00562793">
      <w:pPr>
        <w:pStyle w:val="Textpoznpodarou"/>
        <w:rPr>
          <w:rFonts w:asciiTheme="minorHAnsi" w:hAnsiTheme="minorHAnsi" w:cstheme="minorHAnsi"/>
        </w:rPr>
      </w:pPr>
      <w:r w:rsidRPr="00D96BFC">
        <w:rPr>
          <w:rStyle w:val="Znakapoznpodarou"/>
          <w:rFonts w:asciiTheme="minorHAnsi" w:hAnsiTheme="minorHAnsi" w:cstheme="minorHAnsi"/>
          <w:color w:val="17365D"/>
        </w:rPr>
        <w:footnoteRef/>
      </w:r>
      <w:r w:rsidRPr="00D96BFC">
        <w:rPr>
          <w:rFonts w:asciiTheme="minorHAnsi" w:hAnsiTheme="minorHAnsi" w:cstheme="minorHAnsi"/>
          <w:color w:val="17365D"/>
        </w:rPr>
        <w:t xml:space="preserve"> </w:t>
      </w:r>
      <w:r w:rsidRPr="00D96BFC">
        <w:rPr>
          <w:rFonts w:asciiTheme="minorHAnsi" w:hAnsiTheme="minorHAnsi" w:cstheme="minorHAnsi"/>
        </w:rPr>
        <w:t>§ 7 odst. 1 zákona o požární ochraně</w:t>
      </w:r>
    </w:p>
  </w:footnote>
  <w:footnote w:id="2">
    <w:p w14:paraId="06D4EC3E" w14:textId="1EE3BCF6" w:rsidR="00562793" w:rsidRPr="00D96BFC" w:rsidRDefault="00562793" w:rsidP="00562793">
      <w:pPr>
        <w:pStyle w:val="Textpoznpodarou"/>
        <w:rPr>
          <w:rFonts w:asciiTheme="minorHAnsi" w:hAnsiTheme="minorHAnsi" w:cstheme="minorHAnsi"/>
        </w:rPr>
      </w:pPr>
      <w:r w:rsidRPr="00D96BFC">
        <w:rPr>
          <w:rStyle w:val="Znakapoznpodarou"/>
          <w:rFonts w:asciiTheme="minorHAnsi" w:hAnsiTheme="minorHAnsi" w:cstheme="minorHAnsi"/>
        </w:rPr>
        <w:footnoteRef/>
      </w:r>
      <w:r w:rsidRPr="00D96BFC">
        <w:rPr>
          <w:rFonts w:asciiTheme="minorHAnsi" w:hAnsiTheme="minorHAnsi" w:cstheme="minorHAnsi"/>
        </w:rPr>
        <w:t xml:space="preserve"> nařízení Jihočes</w:t>
      </w:r>
      <w:r w:rsidR="00452D5D">
        <w:rPr>
          <w:rFonts w:asciiTheme="minorHAnsi" w:hAnsiTheme="minorHAnsi" w:cstheme="minorHAnsi"/>
        </w:rPr>
        <w:t>k</w:t>
      </w:r>
      <w:r w:rsidRPr="00D96BFC">
        <w:rPr>
          <w:rFonts w:asciiTheme="minorHAnsi" w:hAnsiTheme="minorHAnsi" w:cstheme="minorHAnsi"/>
        </w:rPr>
        <w:t xml:space="preserve">ého kraje č. </w:t>
      </w:r>
      <w:r w:rsidR="00E66E28">
        <w:rPr>
          <w:rFonts w:asciiTheme="minorHAnsi" w:hAnsiTheme="minorHAnsi" w:cstheme="minorHAnsi"/>
        </w:rPr>
        <w:t>17</w:t>
      </w:r>
      <w:r w:rsidRPr="00D96BFC">
        <w:rPr>
          <w:rFonts w:asciiTheme="minorHAnsi" w:hAnsiTheme="minorHAnsi" w:cstheme="minorHAnsi"/>
        </w:rPr>
        <w:t>/20</w:t>
      </w:r>
      <w:r w:rsidR="00E66E28">
        <w:rPr>
          <w:rFonts w:asciiTheme="minorHAnsi" w:hAnsiTheme="minorHAnsi" w:cstheme="minorHAnsi"/>
        </w:rPr>
        <w:t>23</w:t>
      </w:r>
      <w:r w:rsidRPr="00D96BFC">
        <w:rPr>
          <w:rFonts w:asciiTheme="minorHAnsi" w:hAnsiTheme="minorHAnsi" w:cstheme="minorHAnsi"/>
        </w:rPr>
        <w:t xml:space="preserve"> ze dne </w:t>
      </w:r>
      <w:r w:rsidR="00E66E28">
        <w:rPr>
          <w:rFonts w:asciiTheme="minorHAnsi" w:hAnsiTheme="minorHAnsi" w:cstheme="minorHAnsi"/>
        </w:rPr>
        <w:t>14</w:t>
      </w:r>
      <w:r w:rsidRPr="00D96BFC">
        <w:rPr>
          <w:rFonts w:asciiTheme="minorHAnsi" w:hAnsiTheme="minorHAnsi" w:cstheme="minorHAnsi"/>
        </w:rPr>
        <w:t>.</w:t>
      </w:r>
      <w:r w:rsidR="00E66E28">
        <w:rPr>
          <w:rFonts w:asciiTheme="minorHAnsi" w:hAnsiTheme="minorHAnsi" w:cstheme="minorHAnsi"/>
        </w:rPr>
        <w:t>1</w:t>
      </w:r>
      <w:r w:rsidRPr="00D96BFC">
        <w:rPr>
          <w:rFonts w:asciiTheme="minorHAnsi" w:hAnsiTheme="minorHAnsi" w:cstheme="minorHAnsi"/>
        </w:rPr>
        <w:t>2.20</w:t>
      </w:r>
      <w:r w:rsidR="00E66E28">
        <w:rPr>
          <w:rFonts w:asciiTheme="minorHAnsi" w:hAnsiTheme="minorHAnsi" w:cstheme="minorHAnsi"/>
        </w:rPr>
        <w:t>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DCAE9" w14:textId="37C2D7DE" w:rsidR="00C42338" w:rsidRDefault="00562793" w:rsidP="00C42338">
    <w:pPr>
      <w:pStyle w:val="Zhlav"/>
      <w:jc w:val="center"/>
      <w:rPr>
        <w:rFonts w:asciiTheme="minorHAnsi" w:hAnsiTheme="minorHAnsi" w:cstheme="minorHAnsi"/>
        <w:b/>
        <w:spacing w:val="40"/>
        <w:sz w:val="40"/>
        <w:szCs w:val="40"/>
      </w:rPr>
    </w:pPr>
    <w:r w:rsidRPr="00536FA6">
      <w:rPr>
        <w:rFonts w:asciiTheme="minorHAnsi" w:hAnsiTheme="minorHAnsi" w:cstheme="minorHAnsi"/>
        <w:noProof/>
      </w:rPr>
      <w:drawing>
        <wp:anchor distT="0" distB="0" distL="114300" distR="114300" simplePos="0" relativeHeight="251665408" behindDoc="1" locked="0" layoutInCell="1" allowOverlap="1" wp14:anchorId="06483FC2" wp14:editId="2DCA494F">
          <wp:simplePos x="0" y="0"/>
          <wp:positionH relativeFrom="margin">
            <wp:posOffset>3810</wp:posOffset>
          </wp:positionH>
          <wp:positionV relativeFrom="margin">
            <wp:posOffset>-939165</wp:posOffset>
          </wp:positionV>
          <wp:extent cx="1343025" cy="949201"/>
          <wp:effectExtent l="0" t="0" r="0" b="3810"/>
          <wp:wrapNone/>
          <wp:docPr id="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Znak STUDENÁ\logo_studen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9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338" w:rsidRPr="00536FA6">
      <w:rPr>
        <w:rFonts w:asciiTheme="minorHAnsi" w:hAnsiTheme="minorHAnsi" w:cstheme="minorHAnsi"/>
        <w:b/>
        <w:spacing w:val="40"/>
        <w:sz w:val="40"/>
        <w:szCs w:val="40"/>
      </w:rPr>
      <w:t>OBEC STUDENÁ</w:t>
    </w:r>
  </w:p>
  <w:p w14:paraId="2A1E3000" w14:textId="538BC355" w:rsidR="00C42338" w:rsidRPr="00B16012" w:rsidRDefault="00562793" w:rsidP="00C42338">
    <w:pPr>
      <w:pStyle w:val="Zhlav"/>
      <w:jc w:val="center"/>
      <w:rPr>
        <w:rFonts w:asciiTheme="minorHAnsi" w:hAnsiTheme="minorHAnsi" w:cstheme="minorHAnsi"/>
        <w:b/>
        <w:spacing w:val="40"/>
        <w:sz w:val="32"/>
        <w:szCs w:val="40"/>
      </w:rPr>
    </w:pPr>
    <w:r>
      <w:rPr>
        <w:rFonts w:asciiTheme="minorHAnsi" w:hAnsiTheme="minorHAnsi" w:cstheme="minorHAnsi"/>
        <w:b/>
        <w:spacing w:val="40"/>
        <w:sz w:val="32"/>
        <w:szCs w:val="40"/>
      </w:rPr>
      <w:t>Zastupitelstvo obce Studená</w:t>
    </w:r>
  </w:p>
  <w:p w14:paraId="6324444B" w14:textId="33D16B52" w:rsidR="001C2935" w:rsidRPr="00C42338" w:rsidRDefault="001C2935" w:rsidP="00C42338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54ABD"/>
    <w:multiLevelType w:val="hybridMultilevel"/>
    <w:tmpl w:val="6960F2F6"/>
    <w:lvl w:ilvl="0" w:tplc="2F1E22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03F42"/>
    <w:multiLevelType w:val="hybridMultilevel"/>
    <w:tmpl w:val="980CAC0E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06696"/>
    <w:multiLevelType w:val="hybridMultilevel"/>
    <w:tmpl w:val="1C66F742"/>
    <w:lvl w:ilvl="0" w:tplc="36AE18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206E2"/>
    <w:multiLevelType w:val="hybridMultilevel"/>
    <w:tmpl w:val="E6E09CB8"/>
    <w:lvl w:ilvl="0" w:tplc="C76C129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66D55"/>
    <w:multiLevelType w:val="hybridMultilevel"/>
    <w:tmpl w:val="0A04B1C0"/>
    <w:lvl w:ilvl="0" w:tplc="E35CE0C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4B66D05"/>
    <w:multiLevelType w:val="hybridMultilevel"/>
    <w:tmpl w:val="327E7BD8"/>
    <w:lvl w:ilvl="0" w:tplc="596048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4CF38CB"/>
    <w:multiLevelType w:val="hybridMultilevel"/>
    <w:tmpl w:val="F214A0C2"/>
    <w:lvl w:ilvl="0" w:tplc="0B2E4ADC"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178A5"/>
    <w:multiLevelType w:val="hybridMultilevel"/>
    <w:tmpl w:val="621AF35C"/>
    <w:lvl w:ilvl="0" w:tplc="96DA98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F2B784D"/>
    <w:multiLevelType w:val="hybridMultilevel"/>
    <w:tmpl w:val="CA3856FC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062078C"/>
    <w:multiLevelType w:val="multilevel"/>
    <w:tmpl w:val="515A5B32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6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83B17"/>
    <w:multiLevelType w:val="hybridMultilevel"/>
    <w:tmpl w:val="698A6764"/>
    <w:lvl w:ilvl="0" w:tplc="F1D86FB0">
      <w:start w:val="1"/>
      <w:numFmt w:val="lowerLetter"/>
      <w:lvlText w:val="%1)"/>
      <w:lvlJc w:val="left"/>
      <w:pPr>
        <w:ind w:left="1854" w:hanging="360"/>
      </w:pPr>
      <w:rPr>
        <w:rFonts w:asciiTheme="minorHAnsi" w:eastAsia="Calibri" w:hAnsiTheme="minorHAnsi" w:cstheme="minorHAnsi"/>
        <w:color w:val="auto"/>
      </w:r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>
      <w:start w:val="1"/>
      <w:numFmt w:val="lowerRoman"/>
      <w:lvlText w:val="%3."/>
      <w:lvlJc w:val="right"/>
      <w:pPr>
        <w:ind w:left="3294" w:hanging="180"/>
      </w:pPr>
    </w:lvl>
    <w:lvl w:ilvl="3" w:tplc="0405000F">
      <w:start w:val="1"/>
      <w:numFmt w:val="decimal"/>
      <w:lvlText w:val="%4."/>
      <w:lvlJc w:val="left"/>
      <w:pPr>
        <w:ind w:left="4014" w:hanging="360"/>
      </w:pPr>
    </w:lvl>
    <w:lvl w:ilvl="4" w:tplc="04050019">
      <w:start w:val="1"/>
      <w:numFmt w:val="lowerLetter"/>
      <w:lvlText w:val="%5."/>
      <w:lvlJc w:val="left"/>
      <w:pPr>
        <w:ind w:left="4734" w:hanging="360"/>
      </w:pPr>
    </w:lvl>
    <w:lvl w:ilvl="5" w:tplc="0405001B">
      <w:start w:val="1"/>
      <w:numFmt w:val="lowerRoman"/>
      <w:lvlText w:val="%6."/>
      <w:lvlJc w:val="right"/>
      <w:pPr>
        <w:ind w:left="5454" w:hanging="180"/>
      </w:pPr>
    </w:lvl>
    <w:lvl w:ilvl="6" w:tplc="0405000F">
      <w:start w:val="1"/>
      <w:numFmt w:val="decimal"/>
      <w:lvlText w:val="%7."/>
      <w:lvlJc w:val="left"/>
      <w:pPr>
        <w:ind w:left="6174" w:hanging="360"/>
      </w:pPr>
    </w:lvl>
    <w:lvl w:ilvl="7" w:tplc="04050019">
      <w:start w:val="1"/>
      <w:numFmt w:val="lowerLetter"/>
      <w:lvlText w:val="%8."/>
      <w:lvlJc w:val="left"/>
      <w:pPr>
        <w:ind w:left="6894" w:hanging="360"/>
      </w:pPr>
    </w:lvl>
    <w:lvl w:ilvl="8" w:tplc="0405001B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562E72BC"/>
    <w:multiLevelType w:val="hybridMultilevel"/>
    <w:tmpl w:val="7422AE9A"/>
    <w:lvl w:ilvl="0" w:tplc="4F0C05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46D4976"/>
    <w:multiLevelType w:val="hybridMultilevel"/>
    <w:tmpl w:val="3E84BCA8"/>
    <w:lvl w:ilvl="0" w:tplc="E82EF504">
      <w:start w:val="1"/>
      <w:numFmt w:val="decimal"/>
      <w:lvlText w:val="%1)"/>
      <w:lvlJc w:val="left"/>
      <w:pPr>
        <w:ind w:left="8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5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9002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0578368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93039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443267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73867964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71161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52738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75837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399540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6818954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4347118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727158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02077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144045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449805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716775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8111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3336299">
    <w:abstractNumId w:val="0"/>
  </w:num>
  <w:num w:numId="19" w16cid:durableId="286594694">
    <w:abstractNumId w:val="13"/>
  </w:num>
  <w:num w:numId="20" w16cid:durableId="949555911">
    <w:abstractNumId w:val="3"/>
  </w:num>
  <w:num w:numId="21" w16cid:durableId="1579679960">
    <w:abstractNumId w:val="1"/>
  </w:num>
  <w:num w:numId="22" w16cid:durableId="970983392">
    <w:abstractNumId w:val="12"/>
  </w:num>
  <w:num w:numId="23" w16cid:durableId="1006785450">
    <w:abstractNumId w:val="24"/>
  </w:num>
  <w:num w:numId="24" w16cid:durableId="306932673">
    <w:abstractNumId w:val="18"/>
  </w:num>
  <w:num w:numId="25" w16cid:durableId="1710179670">
    <w:abstractNumId w:val="9"/>
  </w:num>
  <w:num w:numId="26" w16cid:durableId="1410999071">
    <w:abstractNumId w:val="2"/>
  </w:num>
  <w:num w:numId="27" w16cid:durableId="975256092">
    <w:abstractNumId w:val="8"/>
  </w:num>
  <w:num w:numId="28" w16cid:durableId="156114372">
    <w:abstractNumId w:val="25"/>
  </w:num>
  <w:num w:numId="29" w16cid:durableId="1656763279">
    <w:abstractNumId w:val="10"/>
  </w:num>
  <w:num w:numId="30" w16cid:durableId="84162300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93"/>
    <w:rsid w:val="000115CB"/>
    <w:rsid w:val="000304B0"/>
    <w:rsid w:val="00037F1E"/>
    <w:rsid w:val="00055170"/>
    <w:rsid w:val="00061185"/>
    <w:rsid w:val="00076B8A"/>
    <w:rsid w:val="000909F3"/>
    <w:rsid w:val="00090FA0"/>
    <w:rsid w:val="000B714A"/>
    <w:rsid w:val="000D0D58"/>
    <w:rsid w:val="000E327C"/>
    <w:rsid w:val="0011454C"/>
    <w:rsid w:val="001145AA"/>
    <w:rsid w:val="00154221"/>
    <w:rsid w:val="00162789"/>
    <w:rsid w:val="00163A56"/>
    <w:rsid w:val="00190796"/>
    <w:rsid w:val="001C2935"/>
    <w:rsid w:val="00202049"/>
    <w:rsid w:val="002558BB"/>
    <w:rsid w:val="00264681"/>
    <w:rsid w:val="002E3E3D"/>
    <w:rsid w:val="00326FC6"/>
    <w:rsid w:val="003402B2"/>
    <w:rsid w:val="0035774E"/>
    <w:rsid w:val="003956F1"/>
    <w:rsid w:val="003B39BC"/>
    <w:rsid w:val="003C0BCA"/>
    <w:rsid w:val="004128CB"/>
    <w:rsid w:val="00434C50"/>
    <w:rsid w:val="00452D5D"/>
    <w:rsid w:val="004A3CBF"/>
    <w:rsid w:val="004A3D7A"/>
    <w:rsid w:val="004B43C3"/>
    <w:rsid w:val="004C7231"/>
    <w:rsid w:val="004D3B89"/>
    <w:rsid w:val="004F7BAC"/>
    <w:rsid w:val="00531385"/>
    <w:rsid w:val="00536FA6"/>
    <w:rsid w:val="00545B0C"/>
    <w:rsid w:val="00562793"/>
    <w:rsid w:val="00574D2D"/>
    <w:rsid w:val="00575661"/>
    <w:rsid w:val="005851A5"/>
    <w:rsid w:val="005968FD"/>
    <w:rsid w:val="005B4DE6"/>
    <w:rsid w:val="005B7078"/>
    <w:rsid w:val="005E7F24"/>
    <w:rsid w:val="00626565"/>
    <w:rsid w:val="00634101"/>
    <w:rsid w:val="0064339B"/>
    <w:rsid w:val="006469E3"/>
    <w:rsid w:val="0068782E"/>
    <w:rsid w:val="006A6D70"/>
    <w:rsid w:val="006E4507"/>
    <w:rsid w:val="006F6389"/>
    <w:rsid w:val="007012BA"/>
    <w:rsid w:val="00732288"/>
    <w:rsid w:val="00732D99"/>
    <w:rsid w:val="00750370"/>
    <w:rsid w:val="00762D1A"/>
    <w:rsid w:val="007856D2"/>
    <w:rsid w:val="007B49EE"/>
    <w:rsid w:val="007C6220"/>
    <w:rsid w:val="00825AE2"/>
    <w:rsid w:val="00830E05"/>
    <w:rsid w:val="00843C90"/>
    <w:rsid w:val="00846127"/>
    <w:rsid w:val="00864D4E"/>
    <w:rsid w:val="00893ACF"/>
    <w:rsid w:val="00896AAD"/>
    <w:rsid w:val="008A7A75"/>
    <w:rsid w:val="008D798C"/>
    <w:rsid w:val="008E3FBE"/>
    <w:rsid w:val="008F23CA"/>
    <w:rsid w:val="009479F0"/>
    <w:rsid w:val="00955F51"/>
    <w:rsid w:val="009725A7"/>
    <w:rsid w:val="00991906"/>
    <w:rsid w:val="009A439B"/>
    <w:rsid w:val="009E5BFD"/>
    <w:rsid w:val="00A0606C"/>
    <w:rsid w:val="00A327AD"/>
    <w:rsid w:val="00A543B5"/>
    <w:rsid w:val="00A761CB"/>
    <w:rsid w:val="00A77492"/>
    <w:rsid w:val="00A87E4A"/>
    <w:rsid w:val="00A926F3"/>
    <w:rsid w:val="00AB4429"/>
    <w:rsid w:val="00AC58B0"/>
    <w:rsid w:val="00AC77DB"/>
    <w:rsid w:val="00B174D8"/>
    <w:rsid w:val="00B20C96"/>
    <w:rsid w:val="00B63C10"/>
    <w:rsid w:val="00BF2A5C"/>
    <w:rsid w:val="00C124F0"/>
    <w:rsid w:val="00C164AF"/>
    <w:rsid w:val="00C21C55"/>
    <w:rsid w:val="00C246B6"/>
    <w:rsid w:val="00C42338"/>
    <w:rsid w:val="00C43C40"/>
    <w:rsid w:val="00C50425"/>
    <w:rsid w:val="00CB3A7B"/>
    <w:rsid w:val="00CF32FD"/>
    <w:rsid w:val="00D057ED"/>
    <w:rsid w:val="00D30D6B"/>
    <w:rsid w:val="00D72854"/>
    <w:rsid w:val="00D96BFC"/>
    <w:rsid w:val="00DC032B"/>
    <w:rsid w:val="00DC74DB"/>
    <w:rsid w:val="00DE08DA"/>
    <w:rsid w:val="00E04F34"/>
    <w:rsid w:val="00E16F86"/>
    <w:rsid w:val="00E22CBE"/>
    <w:rsid w:val="00E4703E"/>
    <w:rsid w:val="00E66E28"/>
    <w:rsid w:val="00E76F24"/>
    <w:rsid w:val="00EB119F"/>
    <w:rsid w:val="00EC4793"/>
    <w:rsid w:val="00ED0B7E"/>
    <w:rsid w:val="00EE3D9C"/>
    <w:rsid w:val="00F16E53"/>
    <w:rsid w:val="00F27C03"/>
    <w:rsid w:val="00F61CEC"/>
    <w:rsid w:val="00F76429"/>
    <w:rsid w:val="00FA2021"/>
    <w:rsid w:val="00FA6F69"/>
    <w:rsid w:val="00FB5390"/>
    <w:rsid w:val="00FD629D"/>
    <w:rsid w:val="00FE026D"/>
    <w:rsid w:val="00FE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4FBBEE"/>
  <w15:docId w15:val="{2FAE6368-4814-4ACA-89B0-9546FEBC9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62793"/>
    <w:pPr>
      <w:spacing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577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627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62793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246B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246B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4703E"/>
  </w:style>
  <w:style w:type="character" w:styleId="Hypertextovodkaz">
    <w:name w:val="Hyperlink"/>
    <w:basedOn w:val="Standardnpsmoodstavce"/>
    <w:rsid w:val="00E04F34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rsid w:val="00A327AD"/>
    <w:pPr>
      <w:shd w:val="clear" w:color="auto" w:fill="000080"/>
    </w:pPr>
    <w:rPr>
      <w:rFonts w:ascii="Tahoma" w:hAnsi="Tahoma" w:cs="Tahoma"/>
    </w:rPr>
  </w:style>
  <w:style w:type="character" w:styleId="Odkaznakoment">
    <w:name w:val="annotation reference"/>
    <w:basedOn w:val="Standardnpsmoodstavce"/>
    <w:semiHidden/>
    <w:rsid w:val="000115CB"/>
    <w:rPr>
      <w:sz w:val="16"/>
      <w:szCs w:val="16"/>
    </w:rPr>
  </w:style>
  <w:style w:type="paragraph" w:styleId="Textkomente">
    <w:name w:val="annotation text"/>
    <w:basedOn w:val="Normln"/>
    <w:semiHidden/>
    <w:rsid w:val="000115C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115CB"/>
    <w:rPr>
      <w:b/>
      <w:bCs/>
    </w:rPr>
  </w:style>
  <w:style w:type="paragraph" w:styleId="Textbubliny">
    <w:name w:val="Balloon Text"/>
    <w:basedOn w:val="Normln"/>
    <w:semiHidden/>
    <w:rsid w:val="000115C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63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rsid w:val="00C42338"/>
    <w:rPr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562793"/>
    <w:rPr>
      <w:rFonts w:ascii="Calibri" w:hAnsi="Calibri"/>
      <w:b/>
      <w:bCs/>
      <w:sz w:val="28"/>
      <w:szCs w:val="2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2793"/>
    <w:rPr>
      <w:rFonts w:ascii="Calibri" w:hAnsi="Calibri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56279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62793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62793"/>
    <w:rPr>
      <w:noProof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62793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62793"/>
    <w:rPr>
      <w:sz w:val="2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62793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62793"/>
    <w:rPr>
      <w:sz w:val="24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562793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562793"/>
    <w:rPr>
      <w:bCs/>
      <w:sz w:val="24"/>
    </w:rPr>
  </w:style>
  <w:style w:type="paragraph" w:styleId="Odstavecseseznamem">
    <w:name w:val="List Paragraph"/>
    <w:basedOn w:val="Normln"/>
    <w:uiPriority w:val="34"/>
    <w:qFormat/>
    <w:rsid w:val="005627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nzevzkona">
    <w:name w:val="název zákona"/>
    <w:basedOn w:val="Nzev"/>
    <w:uiPriority w:val="99"/>
    <w:semiHidden/>
    <w:rsid w:val="00562793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</w:rPr>
  </w:style>
  <w:style w:type="paragraph" w:customStyle="1" w:styleId="Hlava">
    <w:name w:val="Hlava"/>
    <w:basedOn w:val="Normln"/>
    <w:uiPriority w:val="99"/>
    <w:semiHidden/>
    <w:rsid w:val="00562793"/>
    <w:pPr>
      <w:autoSpaceDE w:val="0"/>
      <w:autoSpaceDN w:val="0"/>
      <w:spacing w:before="240"/>
      <w:jc w:val="center"/>
    </w:pPr>
  </w:style>
  <w:style w:type="character" w:styleId="Znakapoznpodarou">
    <w:name w:val="footnote reference"/>
    <w:semiHidden/>
    <w:unhideWhenUsed/>
    <w:rsid w:val="00562793"/>
    <w:rPr>
      <w:vertAlign w:val="superscript"/>
    </w:rPr>
  </w:style>
  <w:style w:type="paragraph" w:styleId="Nzev">
    <w:name w:val="Title"/>
    <w:basedOn w:val="Normln"/>
    <w:next w:val="Normln"/>
    <w:link w:val="NzevChar"/>
    <w:qFormat/>
    <w:rsid w:val="005627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562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rsid w:val="003577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Odstavec">
    <w:name w:val="Odstavec"/>
    <w:basedOn w:val="Normln"/>
    <w:rsid w:val="00AC58B0"/>
    <w:pPr>
      <w:tabs>
        <w:tab w:val="left" w:pos="567"/>
      </w:tabs>
      <w:suppressAutoHyphens/>
      <w:autoSpaceDN w:val="0"/>
      <w:spacing w:after="120" w:line="276" w:lineRule="auto"/>
      <w:jc w:val="both"/>
    </w:pPr>
    <w:rPr>
      <w:rFonts w:ascii="Arial" w:eastAsia="Arial" w:hAnsi="Arial" w:cs="Arial"/>
      <w:kern w:val="3"/>
      <w:sz w:val="22"/>
      <w:szCs w:val="2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2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-DC01.obecstudena.local\DATA_urednici\tajemnik_obce\Desktop\&#352;ablony\OBEC_OU_STUDEN&#193;%20pr&#225;zdn&#253;%20v%20052015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OBEC_OU_STUDENÁ prázdný v 052015.dotx</Template>
  <TotalTime>79</TotalTime>
  <Pages>16</Pages>
  <Words>1671</Words>
  <Characters>9758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 STUDENÁ - okres Jindřichův Hradec</vt:lpstr>
    </vt:vector>
  </TitlesOfParts>
  <Company>Horní Pole 17</Company>
  <LinksUpToDate>false</LinksUpToDate>
  <CharactersWithSpaces>11407</CharactersWithSpaces>
  <SharedDoc>false</SharedDoc>
  <HLinks>
    <vt:vector size="30" baseType="variant">
      <vt:variant>
        <vt:i4>3866694</vt:i4>
      </vt:variant>
      <vt:variant>
        <vt:i4>0</vt:i4>
      </vt:variant>
      <vt:variant>
        <vt:i4>0</vt:i4>
      </vt:variant>
      <vt:variant>
        <vt:i4>5</vt:i4>
      </vt:variant>
      <vt:variant>
        <vt:lpwstr>mailto:starosta@ou-stu.cz</vt:lpwstr>
      </vt:variant>
      <vt:variant>
        <vt:lpwstr/>
      </vt:variant>
      <vt:variant>
        <vt:i4>6619258</vt:i4>
      </vt:variant>
      <vt:variant>
        <vt:i4>9</vt:i4>
      </vt:variant>
      <vt:variant>
        <vt:i4>0</vt:i4>
      </vt:variant>
      <vt:variant>
        <vt:i4>5</vt:i4>
      </vt:variant>
      <vt:variant>
        <vt:lpwstr>http://www.studena.cz/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mailto:obec@ou-stu.cz</vt:lpwstr>
      </vt:variant>
      <vt:variant>
        <vt:lpwstr/>
      </vt:variant>
      <vt:variant>
        <vt:i4>6619258</vt:i4>
      </vt:variant>
      <vt:variant>
        <vt:i4>3</vt:i4>
      </vt:variant>
      <vt:variant>
        <vt:i4>0</vt:i4>
      </vt:variant>
      <vt:variant>
        <vt:i4>5</vt:i4>
      </vt:variant>
      <vt:variant>
        <vt:lpwstr>http://www.studena.cz/</vt:lpwstr>
      </vt:variant>
      <vt:variant>
        <vt:lpwstr/>
      </vt:variant>
      <vt:variant>
        <vt:i4>3670099</vt:i4>
      </vt:variant>
      <vt:variant>
        <vt:i4>0</vt:i4>
      </vt:variant>
      <vt:variant>
        <vt:i4>0</vt:i4>
      </vt:variant>
      <vt:variant>
        <vt:i4>5</vt:i4>
      </vt:variant>
      <vt:variant>
        <vt:lpwstr>mailto:obec@ou-stu.cz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 STUDENÁ - okres Jindřichův Hradec</dc:title>
  <dc:creator>Ing. David Fogl tajemník Studená (JH)</dc:creator>
  <cp:lastModifiedBy>Ing. David Fogl tajemník Studená (JH)</cp:lastModifiedBy>
  <cp:revision>6</cp:revision>
  <cp:lastPrinted>2024-06-19T11:35:00Z</cp:lastPrinted>
  <dcterms:created xsi:type="dcterms:W3CDTF">2024-05-20T07:01:00Z</dcterms:created>
  <dcterms:modified xsi:type="dcterms:W3CDTF">2024-06-19T11:37:00Z</dcterms:modified>
</cp:coreProperties>
</file>