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836" w:rsidRPr="0029041C" w:rsidRDefault="000C5836" w:rsidP="0003622C">
      <w:pPr>
        <w:jc w:val="center"/>
        <w:rPr>
          <w:rFonts w:ascii="Arial" w:hAnsi="Arial" w:cs="Arial"/>
          <w:b/>
          <w:bCs/>
          <w:szCs w:val="22"/>
        </w:rPr>
      </w:pPr>
      <w:r w:rsidRPr="0029041C">
        <w:rPr>
          <w:rFonts w:ascii="Arial" w:hAnsi="Arial" w:cs="Arial"/>
          <w:b/>
          <w:szCs w:val="22"/>
        </w:rPr>
        <w:t xml:space="preserve">O B E C   </w:t>
      </w:r>
      <w:r>
        <w:rPr>
          <w:rFonts w:ascii="Arial" w:hAnsi="Arial" w:cs="Arial"/>
          <w:b/>
          <w:szCs w:val="22"/>
        </w:rPr>
        <w:t>SYCHROV</w:t>
      </w:r>
    </w:p>
    <w:p w:rsidR="000C5836" w:rsidRPr="0029041C" w:rsidRDefault="000C5836" w:rsidP="00DE14F8">
      <w:pPr>
        <w:jc w:val="center"/>
        <w:rPr>
          <w:rFonts w:ascii="Arial" w:hAnsi="Arial" w:cs="Arial"/>
          <w:b/>
          <w:bCs/>
          <w:szCs w:val="22"/>
        </w:rPr>
      </w:pPr>
      <w:r w:rsidRPr="0029041C">
        <w:rPr>
          <w:rFonts w:ascii="Arial" w:hAnsi="Arial" w:cs="Arial"/>
          <w:b/>
          <w:bCs/>
          <w:szCs w:val="22"/>
        </w:rPr>
        <w:t xml:space="preserve">ZASTUPITELSTVO OBCE </w:t>
      </w:r>
      <w:r>
        <w:rPr>
          <w:rFonts w:ascii="Arial" w:hAnsi="Arial" w:cs="Arial"/>
          <w:b/>
          <w:szCs w:val="22"/>
        </w:rPr>
        <w:t>SYCHROV</w:t>
      </w:r>
    </w:p>
    <w:p w:rsidR="000C5836" w:rsidRPr="0029041C" w:rsidRDefault="000C5836" w:rsidP="001D0156">
      <w:pPr>
        <w:jc w:val="center"/>
        <w:rPr>
          <w:rFonts w:ascii="Arial" w:hAnsi="Arial" w:cs="Arial"/>
          <w:b/>
          <w:szCs w:val="22"/>
        </w:rPr>
      </w:pPr>
    </w:p>
    <w:p w:rsidR="000C5836" w:rsidRPr="0029041C" w:rsidRDefault="000C5836" w:rsidP="001D0156">
      <w:pPr>
        <w:jc w:val="center"/>
        <w:rPr>
          <w:rFonts w:ascii="Arial" w:hAnsi="Arial" w:cs="Arial"/>
          <w:b/>
          <w:szCs w:val="22"/>
        </w:rPr>
      </w:pPr>
      <w:r w:rsidRPr="0029041C">
        <w:rPr>
          <w:rFonts w:ascii="Arial" w:hAnsi="Arial" w:cs="Arial"/>
          <w:b/>
          <w:szCs w:val="22"/>
        </w:rPr>
        <w:t>Obecně závazná vyhláška,</w:t>
      </w:r>
    </w:p>
    <w:p w:rsidR="000C5836" w:rsidRPr="0029041C" w:rsidRDefault="000C5836" w:rsidP="00561E02">
      <w:pPr>
        <w:jc w:val="center"/>
        <w:rPr>
          <w:rFonts w:ascii="Arial" w:hAnsi="Arial" w:cs="Arial"/>
          <w:b/>
          <w:bCs/>
          <w:szCs w:val="22"/>
        </w:rPr>
      </w:pPr>
    </w:p>
    <w:p w:rsidR="000C5836" w:rsidRPr="0029041C" w:rsidRDefault="000C5836" w:rsidP="00561E02">
      <w:pPr>
        <w:jc w:val="center"/>
        <w:rPr>
          <w:rFonts w:ascii="Arial" w:hAnsi="Arial" w:cs="Arial"/>
          <w:b/>
          <w:color w:val="000000"/>
          <w:szCs w:val="22"/>
        </w:rPr>
      </w:pPr>
      <w:r w:rsidRPr="0029041C">
        <w:rPr>
          <w:rFonts w:ascii="Arial" w:hAnsi="Arial" w:cs="Arial"/>
          <w:b/>
          <w:color w:val="000000"/>
          <w:szCs w:val="22"/>
        </w:rPr>
        <w:t xml:space="preserve">kterou se mění obecně závazná vyhláška č. </w:t>
      </w:r>
      <w:r>
        <w:rPr>
          <w:rFonts w:ascii="Arial" w:hAnsi="Arial" w:cs="Arial"/>
          <w:b/>
          <w:color w:val="000000"/>
          <w:szCs w:val="22"/>
        </w:rPr>
        <w:t>2</w:t>
      </w:r>
      <w:r w:rsidRPr="0029041C">
        <w:rPr>
          <w:rFonts w:ascii="Arial" w:hAnsi="Arial" w:cs="Arial"/>
          <w:b/>
          <w:color w:val="000000"/>
          <w:szCs w:val="22"/>
        </w:rPr>
        <w:t>/202</w:t>
      </w:r>
      <w:r>
        <w:rPr>
          <w:rFonts w:ascii="Arial" w:hAnsi="Arial" w:cs="Arial"/>
          <w:b/>
          <w:color w:val="000000"/>
          <w:szCs w:val="22"/>
        </w:rPr>
        <w:t>3</w:t>
      </w:r>
      <w:r w:rsidRPr="0029041C">
        <w:rPr>
          <w:rFonts w:ascii="Arial" w:hAnsi="Arial" w:cs="Arial"/>
          <w:b/>
          <w:color w:val="000000"/>
          <w:szCs w:val="22"/>
        </w:rPr>
        <w:t xml:space="preserve">, </w:t>
      </w:r>
    </w:p>
    <w:p w:rsidR="000C5836" w:rsidRPr="0029041C" w:rsidRDefault="000C5836" w:rsidP="00396A4C">
      <w:pPr>
        <w:jc w:val="center"/>
        <w:rPr>
          <w:rFonts w:ascii="Arial" w:hAnsi="Arial" w:cs="Arial"/>
          <w:b/>
          <w:color w:val="000000"/>
          <w:szCs w:val="22"/>
        </w:rPr>
      </w:pPr>
      <w:r>
        <w:rPr>
          <w:rFonts w:ascii="Arial" w:hAnsi="Arial" w:cs="Arial"/>
          <w:b/>
          <w:color w:val="000000"/>
          <w:szCs w:val="22"/>
        </w:rPr>
        <w:t>o místním poplatku za odkládání komunálního odpadu z nemovité věci</w:t>
      </w:r>
    </w:p>
    <w:p w:rsidR="000C5836" w:rsidRPr="0029041C" w:rsidRDefault="000C5836" w:rsidP="00561E02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0C5836" w:rsidRPr="0078367D" w:rsidRDefault="000C5836" w:rsidP="00AC09A3">
      <w:pPr>
        <w:pStyle w:val="obyejn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78367D">
        <w:rPr>
          <w:rFonts w:ascii="Arial" w:hAnsi="Arial" w:cs="Arial"/>
          <w:iCs/>
          <w:color w:val="000000"/>
          <w:sz w:val="22"/>
          <w:szCs w:val="22"/>
        </w:rPr>
        <w:t xml:space="preserve">Zastupitelstvo obce </w:t>
      </w:r>
      <w:r>
        <w:rPr>
          <w:rFonts w:ascii="Arial" w:hAnsi="Arial" w:cs="Arial"/>
          <w:iCs/>
          <w:color w:val="000000"/>
          <w:sz w:val="22"/>
          <w:szCs w:val="22"/>
        </w:rPr>
        <w:t>Sychrov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 xml:space="preserve"> se usneslo dne 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31. 1. 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>202</w:t>
      </w:r>
      <w:r>
        <w:rPr>
          <w:rFonts w:ascii="Arial" w:hAnsi="Arial" w:cs="Arial"/>
          <w:iCs/>
          <w:color w:val="000000"/>
          <w:sz w:val="22"/>
          <w:szCs w:val="22"/>
        </w:rPr>
        <w:t>4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 xml:space="preserve"> usnesením č. </w:t>
      </w:r>
      <w:r>
        <w:rPr>
          <w:rFonts w:ascii="Arial" w:hAnsi="Arial" w:cs="Arial"/>
          <w:iCs/>
          <w:color w:val="000000"/>
          <w:sz w:val="22"/>
          <w:szCs w:val="22"/>
        </w:rPr>
        <w:t>2/2024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 xml:space="preserve"> vydat podle </w:t>
      </w:r>
      <w:r w:rsidRPr="0078367D">
        <w:rPr>
          <w:rFonts w:ascii="Arial" w:hAnsi="Arial" w:cs="Arial"/>
          <w:iCs/>
          <w:color w:val="auto"/>
          <w:sz w:val="22"/>
          <w:szCs w:val="22"/>
        </w:rPr>
        <w:t xml:space="preserve">ustanovení </w:t>
      </w:r>
      <w:r w:rsidRPr="00F44098">
        <w:rPr>
          <w:rFonts w:ascii="Arial" w:hAnsi="Arial" w:cs="Arial"/>
          <w:iCs/>
          <w:color w:val="000000"/>
          <w:sz w:val="22"/>
          <w:szCs w:val="22"/>
        </w:rPr>
        <w:t xml:space="preserve">§ 14 </w:t>
      </w:r>
      <w:r w:rsidRPr="00F44098">
        <w:rPr>
          <w:rFonts w:ascii="Arial" w:hAnsi="Arial" w:cs="Arial"/>
          <w:color w:val="000000"/>
          <w:sz w:val="22"/>
          <w:szCs w:val="22"/>
        </w:rPr>
        <w:t>zákona č. 565/1990 Sb., o místních poplatcích, ve znění pozdějších předpisů (dále jen „zákon o místních poplatcích“)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>a v souladu s ustanoveními § 10 písm. d) a § 84 odst. 2 písm. h) zákona č. 128/2000 Sb., o obcích (obecní zřízení), ve</w:t>
      </w:r>
      <w:r w:rsidRPr="0078367D">
        <w:rPr>
          <w:rFonts w:ascii="Arial" w:hAnsi="Arial" w:cs="Arial"/>
          <w:iCs/>
          <w:color w:val="000000"/>
          <w:sz w:val="18"/>
          <w:szCs w:val="18"/>
        </w:rPr>
        <w:t> 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>znění pozdějších předpisů, tuto obecně závaznou vyhlášku:</w:t>
      </w:r>
    </w:p>
    <w:p w:rsidR="000C5836" w:rsidRPr="0029041C" w:rsidRDefault="000C5836" w:rsidP="00561E02">
      <w:pPr>
        <w:jc w:val="center"/>
        <w:rPr>
          <w:rFonts w:ascii="Arial" w:hAnsi="Arial" w:cs="Arial"/>
          <w:b/>
          <w:sz w:val="22"/>
          <w:szCs w:val="22"/>
        </w:rPr>
      </w:pPr>
    </w:p>
    <w:p w:rsidR="000C5836" w:rsidRPr="00B93FC5" w:rsidRDefault="000C5836" w:rsidP="00374AD8">
      <w:pPr>
        <w:pStyle w:val="ZkladntextIMP"/>
        <w:spacing w:line="240" w:lineRule="auto"/>
        <w:jc w:val="center"/>
        <w:rPr>
          <w:rFonts w:ascii="Arial" w:hAnsi="Arial" w:cs="Arial"/>
          <w:b/>
          <w:sz w:val="22"/>
          <w:szCs w:val="24"/>
        </w:rPr>
      </w:pPr>
      <w:r w:rsidRPr="00374AD8">
        <w:rPr>
          <w:rFonts w:ascii="Arial" w:hAnsi="Arial" w:cs="Arial"/>
          <w:b/>
          <w:sz w:val="22"/>
          <w:szCs w:val="24"/>
        </w:rPr>
        <w:t>Čl.</w:t>
      </w:r>
      <w:r w:rsidRPr="00B93FC5">
        <w:rPr>
          <w:rFonts w:ascii="Arial" w:hAnsi="Arial" w:cs="Arial"/>
          <w:b/>
          <w:sz w:val="22"/>
          <w:szCs w:val="24"/>
        </w:rPr>
        <w:t xml:space="preserve"> 1</w:t>
      </w:r>
    </w:p>
    <w:p w:rsidR="000C5836" w:rsidRDefault="000C5836" w:rsidP="00374AD8">
      <w:pPr>
        <w:jc w:val="center"/>
        <w:rPr>
          <w:rFonts w:ascii="Arial" w:hAnsi="Arial" w:cs="Arial"/>
          <w:b/>
          <w:sz w:val="22"/>
        </w:rPr>
      </w:pPr>
      <w:r w:rsidRPr="00B93FC5">
        <w:rPr>
          <w:rFonts w:ascii="Arial" w:hAnsi="Arial" w:cs="Arial"/>
          <w:b/>
          <w:sz w:val="22"/>
        </w:rPr>
        <w:t xml:space="preserve">Změna obecně závazné vyhlášky č. </w:t>
      </w:r>
      <w:r>
        <w:rPr>
          <w:rFonts w:ascii="Arial" w:hAnsi="Arial" w:cs="Arial"/>
          <w:b/>
          <w:sz w:val="22"/>
        </w:rPr>
        <w:t>2</w:t>
      </w:r>
      <w:r w:rsidRPr="00B93FC5">
        <w:rPr>
          <w:rFonts w:ascii="Arial" w:hAnsi="Arial" w:cs="Arial"/>
          <w:b/>
          <w:sz w:val="22"/>
        </w:rPr>
        <w:t>/20</w:t>
      </w:r>
      <w:r>
        <w:rPr>
          <w:rFonts w:ascii="Arial" w:hAnsi="Arial" w:cs="Arial"/>
          <w:b/>
          <w:sz w:val="22"/>
        </w:rPr>
        <w:t>23</w:t>
      </w:r>
    </w:p>
    <w:p w:rsidR="000C5836" w:rsidRPr="0029041C" w:rsidRDefault="000C5836" w:rsidP="00374AD8">
      <w:pPr>
        <w:jc w:val="center"/>
        <w:rPr>
          <w:rFonts w:ascii="Arial" w:hAnsi="Arial" w:cs="Arial"/>
          <w:b/>
          <w:sz w:val="22"/>
          <w:szCs w:val="22"/>
        </w:rPr>
      </w:pPr>
    </w:p>
    <w:p w:rsidR="000C5836" w:rsidRPr="00407361" w:rsidRDefault="000C5836" w:rsidP="00407361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 obe</w:t>
      </w:r>
      <w:r w:rsidRPr="00407361">
        <w:rPr>
          <w:rFonts w:ascii="Arial" w:hAnsi="Arial" w:cs="Arial"/>
          <w:bCs/>
          <w:sz w:val="22"/>
          <w:szCs w:val="22"/>
        </w:rPr>
        <w:t>cně závazn</w:t>
      </w:r>
      <w:r>
        <w:rPr>
          <w:rFonts w:ascii="Arial" w:hAnsi="Arial" w:cs="Arial"/>
          <w:bCs/>
          <w:sz w:val="22"/>
          <w:szCs w:val="22"/>
        </w:rPr>
        <w:t>é</w:t>
      </w:r>
      <w:r w:rsidRPr="00407361">
        <w:rPr>
          <w:rFonts w:ascii="Arial" w:hAnsi="Arial" w:cs="Arial"/>
          <w:bCs/>
          <w:sz w:val="22"/>
          <w:szCs w:val="22"/>
        </w:rPr>
        <w:t xml:space="preserve"> vyhláš</w:t>
      </w:r>
      <w:r>
        <w:rPr>
          <w:rFonts w:ascii="Arial" w:hAnsi="Arial" w:cs="Arial"/>
          <w:bCs/>
          <w:sz w:val="22"/>
          <w:szCs w:val="22"/>
        </w:rPr>
        <w:t>ce</w:t>
      </w:r>
      <w:r w:rsidRPr="00407361">
        <w:rPr>
          <w:rFonts w:ascii="Arial" w:hAnsi="Arial" w:cs="Arial"/>
          <w:bCs/>
          <w:sz w:val="22"/>
          <w:szCs w:val="22"/>
        </w:rPr>
        <w:t xml:space="preserve"> obce </w:t>
      </w:r>
      <w:r>
        <w:rPr>
          <w:rFonts w:ascii="Arial" w:hAnsi="Arial" w:cs="Arial"/>
          <w:bCs/>
          <w:sz w:val="22"/>
          <w:szCs w:val="22"/>
        </w:rPr>
        <w:t>Sychrov</w:t>
      </w:r>
      <w:r w:rsidRPr="00407361">
        <w:rPr>
          <w:rFonts w:ascii="Arial" w:hAnsi="Arial" w:cs="Arial"/>
          <w:bCs/>
          <w:sz w:val="22"/>
          <w:szCs w:val="22"/>
        </w:rPr>
        <w:t xml:space="preserve"> č. </w:t>
      </w:r>
      <w:r>
        <w:rPr>
          <w:rFonts w:ascii="Arial" w:hAnsi="Arial" w:cs="Arial"/>
          <w:bCs/>
          <w:sz w:val="22"/>
          <w:szCs w:val="22"/>
        </w:rPr>
        <w:t>2</w:t>
      </w:r>
      <w:r w:rsidRPr="00407361">
        <w:rPr>
          <w:rFonts w:ascii="Arial" w:hAnsi="Arial" w:cs="Arial"/>
          <w:bCs/>
          <w:sz w:val="22"/>
          <w:szCs w:val="22"/>
        </w:rPr>
        <w:t xml:space="preserve">/2023, o </w:t>
      </w:r>
      <w:r>
        <w:rPr>
          <w:rFonts w:ascii="Arial" w:hAnsi="Arial" w:cs="Arial"/>
          <w:bCs/>
          <w:sz w:val="22"/>
          <w:szCs w:val="22"/>
        </w:rPr>
        <w:t>místním poplatku za odkládání komunálního odpadu z nemovité věci, ze dne 29. 11. 2023,</w:t>
      </w:r>
      <w:r w:rsidRPr="00407361">
        <w:rPr>
          <w:rFonts w:ascii="Arial" w:hAnsi="Arial" w:cs="Arial"/>
          <w:bCs/>
          <w:sz w:val="22"/>
          <w:szCs w:val="22"/>
        </w:rPr>
        <w:t xml:space="preserve"> se </w:t>
      </w:r>
      <w:r>
        <w:rPr>
          <w:rFonts w:ascii="Arial" w:hAnsi="Arial" w:cs="Arial"/>
          <w:bCs/>
          <w:sz w:val="22"/>
          <w:szCs w:val="22"/>
        </w:rPr>
        <w:t>zrušuje Čl. 9.</w:t>
      </w:r>
    </w:p>
    <w:p w:rsidR="000C5836" w:rsidRPr="0029041C" w:rsidRDefault="000C5836" w:rsidP="00561E02">
      <w:pPr>
        <w:jc w:val="both"/>
        <w:rPr>
          <w:rFonts w:ascii="Arial" w:hAnsi="Arial" w:cs="Arial"/>
          <w:sz w:val="22"/>
          <w:szCs w:val="22"/>
        </w:rPr>
      </w:pPr>
    </w:p>
    <w:p w:rsidR="000C5836" w:rsidRDefault="000C5836" w:rsidP="0029041C">
      <w:pPr>
        <w:jc w:val="both"/>
        <w:rPr>
          <w:bCs/>
          <w:noProof/>
          <w:sz w:val="22"/>
          <w:szCs w:val="22"/>
        </w:rPr>
      </w:pPr>
    </w:p>
    <w:p w:rsidR="000C5836" w:rsidRPr="009700BF" w:rsidRDefault="000C5836" w:rsidP="0040736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147739440"/>
      <w:r w:rsidRPr="009700BF">
        <w:rPr>
          <w:rFonts w:ascii="Arial" w:hAnsi="Arial" w:cs="Arial"/>
          <w:b/>
          <w:bCs/>
          <w:sz w:val="22"/>
          <w:szCs w:val="22"/>
        </w:rPr>
        <w:t>Čl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Pr="009700BF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2</w:t>
      </w:r>
    </w:p>
    <w:p w:rsidR="000C5836" w:rsidRPr="009700BF" w:rsidRDefault="000C5836" w:rsidP="0040736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9700BF">
        <w:rPr>
          <w:rFonts w:ascii="Arial" w:hAnsi="Arial" w:cs="Arial"/>
          <w:b/>
          <w:bCs/>
          <w:sz w:val="22"/>
          <w:szCs w:val="22"/>
        </w:rPr>
        <w:t>Účinnost</w:t>
      </w:r>
    </w:p>
    <w:bookmarkEnd w:id="0"/>
    <w:p w:rsidR="000C5836" w:rsidRPr="009700BF" w:rsidRDefault="000C5836" w:rsidP="00407361">
      <w:pPr>
        <w:autoSpaceDE w:val="0"/>
        <w:autoSpaceDN w:val="0"/>
        <w:adjustRightInd w:val="0"/>
        <w:rPr>
          <w:rFonts w:ascii="Arial" w:hAnsi="Arial" w:cs="Arial"/>
          <w:sz w:val="18"/>
          <w:szCs w:val="22"/>
        </w:rPr>
      </w:pPr>
    </w:p>
    <w:p w:rsidR="000C5836" w:rsidRDefault="000C5836" w:rsidP="00407361">
      <w:pPr>
        <w:autoSpaceDE w:val="0"/>
        <w:autoSpaceDN w:val="0"/>
        <w:adjustRightInd w:val="0"/>
        <w:jc w:val="both"/>
      </w:pPr>
      <w:r w:rsidRPr="002230DD">
        <w:rPr>
          <w:rFonts w:ascii="Arial" w:eastAsia="MS Mincho" w:hAnsi="Arial" w:cs="Arial"/>
          <w:sz w:val="22"/>
        </w:rPr>
        <w:t>Tato vyhláška nabývá účinnosti počátkem patnáctého dne následujícího po dni jejího vyhlášení</w:t>
      </w:r>
      <w:r>
        <w:rPr>
          <w:rFonts w:ascii="Arial" w:eastAsia="MS Mincho" w:hAnsi="Arial" w:cs="Arial"/>
          <w:sz w:val="22"/>
        </w:rPr>
        <w:t>.</w:t>
      </w:r>
    </w:p>
    <w:p w:rsidR="000C5836" w:rsidRDefault="000C5836" w:rsidP="00407361">
      <w:pPr>
        <w:autoSpaceDE w:val="0"/>
        <w:autoSpaceDN w:val="0"/>
        <w:adjustRightInd w:val="0"/>
        <w:jc w:val="both"/>
      </w:pPr>
    </w:p>
    <w:p w:rsidR="000C5836" w:rsidRDefault="000C5836" w:rsidP="00407361">
      <w:pPr>
        <w:autoSpaceDE w:val="0"/>
        <w:autoSpaceDN w:val="0"/>
        <w:adjustRightInd w:val="0"/>
        <w:jc w:val="both"/>
      </w:pPr>
    </w:p>
    <w:p w:rsidR="000C5836" w:rsidRDefault="000C5836" w:rsidP="00407361">
      <w:pPr>
        <w:autoSpaceDE w:val="0"/>
        <w:autoSpaceDN w:val="0"/>
        <w:adjustRightInd w:val="0"/>
        <w:jc w:val="both"/>
      </w:pPr>
    </w:p>
    <w:p w:rsidR="000C5836" w:rsidRPr="001D113B" w:rsidRDefault="000C5836" w:rsidP="00407361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>
        <w:rPr>
          <w:rFonts w:ascii="Arial" w:hAnsi="Arial" w:cs="Arial"/>
          <w:bCs/>
          <w:sz w:val="22"/>
          <w:szCs w:val="22"/>
        </w:rPr>
        <w:t>……………</w:t>
      </w:r>
    </w:p>
    <w:p w:rsidR="000C5836" w:rsidRPr="007F44D6" w:rsidRDefault="000C5836" w:rsidP="00407361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Jaroslav Bretšnajdr</w:t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>Bc. Stefan Canov</w:t>
      </w:r>
    </w:p>
    <w:p w:rsidR="000C5836" w:rsidRPr="007F44D6" w:rsidRDefault="000C5836" w:rsidP="00407361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7F44D6">
        <w:rPr>
          <w:rFonts w:ascii="Arial" w:hAnsi="Arial" w:cs="Arial"/>
          <w:bCs/>
          <w:iCs/>
          <w:sz w:val="22"/>
          <w:szCs w:val="22"/>
        </w:rPr>
        <w:t>místostarosta</w:t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  <w:t>starosta</w:t>
      </w:r>
    </w:p>
    <w:p w:rsidR="000C5836" w:rsidRDefault="000C5836" w:rsidP="00407361">
      <w:pPr>
        <w:jc w:val="center"/>
      </w:pPr>
    </w:p>
    <w:sectPr w:rsidR="000C5836" w:rsidSect="00E95F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5836" w:rsidRDefault="000C5836">
      <w:r>
        <w:separator/>
      </w:r>
    </w:p>
  </w:endnote>
  <w:endnote w:type="continuationSeparator" w:id="0">
    <w:p w:rsidR="000C5836" w:rsidRDefault="000C58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5836" w:rsidRDefault="000C5836">
      <w:r>
        <w:separator/>
      </w:r>
    </w:p>
  </w:footnote>
  <w:footnote w:type="continuationSeparator" w:id="0">
    <w:p w:rsidR="000C5836" w:rsidRDefault="000C58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E4C57"/>
    <w:multiLevelType w:val="hybridMultilevel"/>
    <w:tmpl w:val="3FFAE3EC"/>
    <w:lvl w:ilvl="0" w:tplc="4BB2619E">
      <w:start w:val="1"/>
      <w:numFmt w:val="lowerLetter"/>
      <w:lvlText w:val="%1)"/>
      <w:lvlJc w:val="left"/>
      <w:pPr>
        <w:ind w:left="4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1E02"/>
    <w:rsid w:val="000232D3"/>
    <w:rsid w:val="00025BB4"/>
    <w:rsid w:val="0003622C"/>
    <w:rsid w:val="00042CE4"/>
    <w:rsid w:val="00044C44"/>
    <w:rsid w:val="00045EFB"/>
    <w:rsid w:val="00051E09"/>
    <w:rsid w:val="00055EB5"/>
    <w:rsid w:val="00062C06"/>
    <w:rsid w:val="00066DC9"/>
    <w:rsid w:val="0007361E"/>
    <w:rsid w:val="00082F2E"/>
    <w:rsid w:val="000848FF"/>
    <w:rsid w:val="000A7589"/>
    <w:rsid w:val="000B55D1"/>
    <w:rsid w:val="000B6291"/>
    <w:rsid w:val="000B68CB"/>
    <w:rsid w:val="000C435D"/>
    <w:rsid w:val="000C50BC"/>
    <w:rsid w:val="000C5836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61A4C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113B"/>
    <w:rsid w:val="001D1C5F"/>
    <w:rsid w:val="001D56C6"/>
    <w:rsid w:val="001D680C"/>
    <w:rsid w:val="001E0B12"/>
    <w:rsid w:val="001E3275"/>
    <w:rsid w:val="001E5004"/>
    <w:rsid w:val="001E54BC"/>
    <w:rsid w:val="0020015A"/>
    <w:rsid w:val="0020023A"/>
    <w:rsid w:val="0022028D"/>
    <w:rsid w:val="00222085"/>
    <w:rsid w:val="002230DD"/>
    <w:rsid w:val="00225DD8"/>
    <w:rsid w:val="002406DC"/>
    <w:rsid w:val="00251974"/>
    <w:rsid w:val="00255DE2"/>
    <w:rsid w:val="00266882"/>
    <w:rsid w:val="00276971"/>
    <w:rsid w:val="0028494E"/>
    <w:rsid w:val="00285BAE"/>
    <w:rsid w:val="0029041C"/>
    <w:rsid w:val="002924DA"/>
    <w:rsid w:val="002E771C"/>
    <w:rsid w:val="002E773F"/>
    <w:rsid w:val="002F1392"/>
    <w:rsid w:val="00310BC4"/>
    <w:rsid w:val="00311013"/>
    <w:rsid w:val="00317A7F"/>
    <w:rsid w:val="00321F46"/>
    <w:rsid w:val="00330368"/>
    <w:rsid w:val="003317C2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4AD8"/>
    <w:rsid w:val="00376B97"/>
    <w:rsid w:val="00377C5E"/>
    <w:rsid w:val="0038542B"/>
    <w:rsid w:val="003905DB"/>
    <w:rsid w:val="00390B1A"/>
    <w:rsid w:val="0039157F"/>
    <w:rsid w:val="00396A4C"/>
    <w:rsid w:val="003A13D9"/>
    <w:rsid w:val="003A4107"/>
    <w:rsid w:val="003A68C8"/>
    <w:rsid w:val="003B3982"/>
    <w:rsid w:val="003C5AF9"/>
    <w:rsid w:val="003D4103"/>
    <w:rsid w:val="003E521E"/>
    <w:rsid w:val="003F18F7"/>
    <w:rsid w:val="003F25C6"/>
    <w:rsid w:val="00400448"/>
    <w:rsid w:val="004027E9"/>
    <w:rsid w:val="00403293"/>
    <w:rsid w:val="00404D02"/>
    <w:rsid w:val="004070E9"/>
    <w:rsid w:val="00407361"/>
    <w:rsid w:val="00410404"/>
    <w:rsid w:val="00420424"/>
    <w:rsid w:val="0042479F"/>
    <w:rsid w:val="00425981"/>
    <w:rsid w:val="00432245"/>
    <w:rsid w:val="00434485"/>
    <w:rsid w:val="004432C5"/>
    <w:rsid w:val="004547B2"/>
    <w:rsid w:val="00463727"/>
    <w:rsid w:val="00470FC3"/>
    <w:rsid w:val="0047486B"/>
    <w:rsid w:val="00475362"/>
    <w:rsid w:val="00482EDE"/>
    <w:rsid w:val="0049318A"/>
    <w:rsid w:val="004B7AD8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76A9D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C5B78"/>
    <w:rsid w:val="005D0D7A"/>
    <w:rsid w:val="005D48D6"/>
    <w:rsid w:val="005D4B6F"/>
    <w:rsid w:val="005F235B"/>
    <w:rsid w:val="005F3CD2"/>
    <w:rsid w:val="005F7D45"/>
    <w:rsid w:val="00600042"/>
    <w:rsid w:val="0060089C"/>
    <w:rsid w:val="00610E75"/>
    <w:rsid w:val="0062581F"/>
    <w:rsid w:val="00633279"/>
    <w:rsid w:val="00641BD7"/>
    <w:rsid w:val="0064358B"/>
    <w:rsid w:val="006449C6"/>
    <w:rsid w:val="00651314"/>
    <w:rsid w:val="00653288"/>
    <w:rsid w:val="0065404D"/>
    <w:rsid w:val="00660305"/>
    <w:rsid w:val="00664105"/>
    <w:rsid w:val="006675A8"/>
    <w:rsid w:val="00672738"/>
    <w:rsid w:val="006A4CF1"/>
    <w:rsid w:val="006C2CF0"/>
    <w:rsid w:val="006D5B15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46099"/>
    <w:rsid w:val="00750241"/>
    <w:rsid w:val="007515F4"/>
    <w:rsid w:val="00767C2B"/>
    <w:rsid w:val="007749FB"/>
    <w:rsid w:val="0078367D"/>
    <w:rsid w:val="007A5C5E"/>
    <w:rsid w:val="007B4AF7"/>
    <w:rsid w:val="007B54F8"/>
    <w:rsid w:val="007C1EEC"/>
    <w:rsid w:val="007D1B2A"/>
    <w:rsid w:val="007D3D13"/>
    <w:rsid w:val="007D73C7"/>
    <w:rsid w:val="007E28DC"/>
    <w:rsid w:val="007E4EAD"/>
    <w:rsid w:val="007F44D6"/>
    <w:rsid w:val="007F4991"/>
    <w:rsid w:val="0080339B"/>
    <w:rsid w:val="00810C59"/>
    <w:rsid w:val="00813D9B"/>
    <w:rsid w:val="00814C64"/>
    <w:rsid w:val="00817C84"/>
    <w:rsid w:val="00822298"/>
    <w:rsid w:val="00822A24"/>
    <w:rsid w:val="00825897"/>
    <w:rsid w:val="008260E6"/>
    <w:rsid w:val="00835206"/>
    <w:rsid w:val="008410CD"/>
    <w:rsid w:val="00844247"/>
    <w:rsid w:val="00852FB3"/>
    <w:rsid w:val="00856F32"/>
    <w:rsid w:val="0086053E"/>
    <w:rsid w:val="00860A23"/>
    <w:rsid w:val="00873482"/>
    <w:rsid w:val="0087421A"/>
    <w:rsid w:val="00884A5E"/>
    <w:rsid w:val="00892123"/>
    <w:rsid w:val="008A0293"/>
    <w:rsid w:val="008A2DB7"/>
    <w:rsid w:val="008B3F98"/>
    <w:rsid w:val="008B4728"/>
    <w:rsid w:val="008C3176"/>
    <w:rsid w:val="008E18EE"/>
    <w:rsid w:val="008E387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1EE9"/>
    <w:rsid w:val="009651DA"/>
    <w:rsid w:val="00966602"/>
    <w:rsid w:val="00967654"/>
    <w:rsid w:val="009700BF"/>
    <w:rsid w:val="00996C45"/>
    <w:rsid w:val="0099764F"/>
    <w:rsid w:val="009A1C5A"/>
    <w:rsid w:val="009A2583"/>
    <w:rsid w:val="009A30D2"/>
    <w:rsid w:val="009A326A"/>
    <w:rsid w:val="009C2C00"/>
    <w:rsid w:val="009D24F2"/>
    <w:rsid w:val="009F5BFB"/>
    <w:rsid w:val="00A03858"/>
    <w:rsid w:val="00A04ACB"/>
    <w:rsid w:val="00A059F6"/>
    <w:rsid w:val="00A248A2"/>
    <w:rsid w:val="00A26CA1"/>
    <w:rsid w:val="00A27162"/>
    <w:rsid w:val="00A35EFE"/>
    <w:rsid w:val="00A51AB2"/>
    <w:rsid w:val="00A6442E"/>
    <w:rsid w:val="00A800E2"/>
    <w:rsid w:val="00A82881"/>
    <w:rsid w:val="00A84BC6"/>
    <w:rsid w:val="00A85DDF"/>
    <w:rsid w:val="00AA14F8"/>
    <w:rsid w:val="00AB670D"/>
    <w:rsid w:val="00AC09A3"/>
    <w:rsid w:val="00AD66D1"/>
    <w:rsid w:val="00AE6B48"/>
    <w:rsid w:val="00B00B3D"/>
    <w:rsid w:val="00B143F3"/>
    <w:rsid w:val="00B22247"/>
    <w:rsid w:val="00B33338"/>
    <w:rsid w:val="00B41B2C"/>
    <w:rsid w:val="00B526B3"/>
    <w:rsid w:val="00B57B7C"/>
    <w:rsid w:val="00B64FFA"/>
    <w:rsid w:val="00B744C5"/>
    <w:rsid w:val="00B7707F"/>
    <w:rsid w:val="00B829BC"/>
    <w:rsid w:val="00B8601B"/>
    <w:rsid w:val="00B93FC5"/>
    <w:rsid w:val="00B94AAD"/>
    <w:rsid w:val="00B9556B"/>
    <w:rsid w:val="00BC30AA"/>
    <w:rsid w:val="00BC7819"/>
    <w:rsid w:val="00BD03ED"/>
    <w:rsid w:val="00BD66CD"/>
    <w:rsid w:val="00BD76FA"/>
    <w:rsid w:val="00BE3D93"/>
    <w:rsid w:val="00BE67B4"/>
    <w:rsid w:val="00C00048"/>
    <w:rsid w:val="00C241D6"/>
    <w:rsid w:val="00C2677D"/>
    <w:rsid w:val="00C4432E"/>
    <w:rsid w:val="00C51A52"/>
    <w:rsid w:val="00C661CE"/>
    <w:rsid w:val="00C67625"/>
    <w:rsid w:val="00C77279"/>
    <w:rsid w:val="00C8185F"/>
    <w:rsid w:val="00C87A3E"/>
    <w:rsid w:val="00C97839"/>
    <w:rsid w:val="00CA372E"/>
    <w:rsid w:val="00CB4041"/>
    <w:rsid w:val="00CC724C"/>
    <w:rsid w:val="00CD1FE3"/>
    <w:rsid w:val="00CE0470"/>
    <w:rsid w:val="00CF1119"/>
    <w:rsid w:val="00CF5F26"/>
    <w:rsid w:val="00D233A2"/>
    <w:rsid w:val="00D26BBB"/>
    <w:rsid w:val="00D33447"/>
    <w:rsid w:val="00D447B3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E14F8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024F"/>
    <w:rsid w:val="00ED4053"/>
    <w:rsid w:val="00EE00AC"/>
    <w:rsid w:val="00EE1965"/>
    <w:rsid w:val="00EF0543"/>
    <w:rsid w:val="00EF4279"/>
    <w:rsid w:val="00F104C4"/>
    <w:rsid w:val="00F12724"/>
    <w:rsid w:val="00F233E8"/>
    <w:rsid w:val="00F27460"/>
    <w:rsid w:val="00F37563"/>
    <w:rsid w:val="00F44098"/>
    <w:rsid w:val="00F7290B"/>
    <w:rsid w:val="00F74E97"/>
    <w:rsid w:val="00F835EE"/>
    <w:rsid w:val="00F85F74"/>
    <w:rsid w:val="00F878E9"/>
    <w:rsid w:val="00FA046D"/>
    <w:rsid w:val="00FA2706"/>
    <w:rsid w:val="00FA44A1"/>
    <w:rsid w:val="00FB0CD2"/>
    <w:rsid w:val="00FB5413"/>
    <w:rsid w:val="00FC34E0"/>
    <w:rsid w:val="00FC6033"/>
    <w:rsid w:val="00FD0203"/>
    <w:rsid w:val="00FE4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561E02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561E02"/>
    <w:pPr>
      <w:ind w:left="708" w:firstLine="357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561E02"/>
    <w:rPr>
      <w:rFonts w:cs="Times New Roman"/>
      <w:sz w:val="24"/>
      <w:lang w:val="cs-CZ" w:eastAsia="cs-CZ"/>
    </w:rPr>
  </w:style>
  <w:style w:type="paragraph" w:styleId="FootnoteText">
    <w:name w:val="footnote text"/>
    <w:basedOn w:val="Normal"/>
    <w:link w:val="FootnoteTextChar"/>
    <w:uiPriority w:val="99"/>
    <w:rsid w:val="00561E02"/>
    <w:rPr>
      <w:noProof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561E02"/>
    <w:rPr>
      <w:rFonts w:cs="Times New Roman"/>
      <w:noProof/>
      <w:lang w:val="cs-CZ" w:eastAsia="cs-CZ"/>
    </w:rPr>
  </w:style>
  <w:style w:type="character" w:styleId="FootnoteReference">
    <w:name w:val="footnote reference"/>
    <w:basedOn w:val="DefaultParagraphFont"/>
    <w:uiPriority w:val="99"/>
    <w:rsid w:val="00561E02"/>
    <w:rPr>
      <w:rFonts w:cs="Times New Roman"/>
      <w:vertAlign w:val="superscript"/>
    </w:rPr>
  </w:style>
  <w:style w:type="paragraph" w:styleId="BodyText3">
    <w:name w:val="Body Text 3"/>
    <w:basedOn w:val="Normal"/>
    <w:link w:val="BodyText3Char"/>
    <w:uiPriority w:val="99"/>
    <w:semiHidden/>
    <w:rsid w:val="00561E0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561E02"/>
    <w:rPr>
      <w:rFonts w:cs="Times New Roman"/>
      <w:sz w:val="16"/>
      <w:lang w:val="cs-CZ" w:eastAsia="cs-CZ"/>
    </w:rPr>
  </w:style>
  <w:style w:type="paragraph" w:customStyle="1" w:styleId="nzevzkona">
    <w:name w:val="název zákona"/>
    <w:basedOn w:val="Title"/>
    <w:uiPriority w:val="99"/>
    <w:rsid w:val="00561E02"/>
    <w:rPr>
      <w:rFonts w:ascii="Cambria" w:hAnsi="Cambria" w:cs="Cambria"/>
    </w:rPr>
  </w:style>
  <w:style w:type="paragraph" w:styleId="Title">
    <w:name w:val="Title"/>
    <w:basedOn w:val="Normal"/>
    <w:link w:val="TitleChar"/>
    <w:uiPriority w:val="99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NormalWeb">
    <w:name w:val="Normal (Web)"/>
    <w:basedOn w:val="Normal"/>
    <w:uiPriority w:val="99"/>
    <w:rsid w:val="00561E02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styleId="BodyText">
    <w:name w:val="Body Text"/>
    <w:basedOn w:val="Normal"/>
    <w:link w:val="BodyTextChar"/>
    <w:uiPriority w:val="99"/>
    <w:rsid w:val="0094140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941400"/>
    <w:rPr>
      <w:rFonts w:cs="Times New Roman"/>
      <w:sz w:val="24"/>
      <w:lang w:val="cs-CZ" w:eastAsia="cs-CZ"/>
    </w:rPr>
  </w:style>
  <w:style w:type="paragraph" w:customStyle="1" w:styleId="ZkladntextIMP">
    <w:name w:val="Základní text_IMP"/>
    <w:basedOn w:val="Normal"/>
    <w:uiPriority w:val="99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001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paragraph" w:customStyle="1" w:styleId="slalnk">
    <w:name w:val="Čísla článků"/>
    <w:basedOn w:val="Normal"/>
    <w:uiPriority w:val="99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266882"/>
    <w:pPr>
      <w:spacing w:before="60" w:after="160"/>
    </w:pPr>
  </w:style>
  <w:style w:type="paragraph" w:customStyle="1" w:styleId="Normln1">
    <w:name w:val="Normální1"/>
    <w:uiPriority w:val="99"/>
    <w:rsid w:val="00814C64"/>
    <w:pPr>
      <w:widowControl w:val="0"/>
    </w:pPr>
    <w:rPr>
      <w:sz w:val="24"/>
      <w:szCs w:val="20"/>
    </w:rPr>
  </w:style>
  <w:style w:type="paragraph" w:styleId="ListParagraph">
    <w:name w:val="List Paragraph"/>
    <w:basedOn w:val="Normal"/>
    <w:uiPriority w:val="99"/>
    <w:qFormat/>
    <w:rsid w:val="00330368"/>
    <w:pPr>
      <w:spacing w:after="200" w:line="276" w:lineRule="auto"/>
      <w:ind w:left="720"/>
      <w:contextualSpacing/>
    </w:pPr>
    <w:rPr>
      <w:rFonts w:ascii="Arial" w:hAnsi="Arial" w:cs="Arial"/>
      <w:sz w:val="20"/>
      <w:szCs w:val="20"/>
      <w:lang w:eastAsia="en-US"/>
    </w:rPr>
  </w:style>
  <w:style w:type="paragraph" w:customStyle="1" w:styleId="obyejn">
    <w:name w:val="obyčejný"/>
    <w:uiPriority w:val="99"/>
    <w:rsid w:val="00AC09A3"/>
    <w:pPr>
      <w:widowControl w:val="0"/>
      <w:autoSpaceDE w:val="0"/>
      <w:autoSpaceDN w:val="0"/>
      <w:adjustRightInd w:val="0"/>
    </w:pPr>
    <w:rPr>
      <w:color w:val="FAD17C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96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1</Pages>
  <Words>146</Words>
  <Characters>864</Characters>
  <Application>Microsoft Office Outlook</Application>
  <DocSecurity>0</DocSecurity>
  <Lines>0</Lines>
  <Paragraphs>0</Paragraphs>
  <ScaleCrop>false</ScaleCrop>
  <Company>MV ČR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dc:description/>
  <cp:lastModifiedBy>Starostka</cp:lastModifiedBy>
  <cp:revision>3</cp:revision>
  <cp:lastPrinted>2024-02-01T08:52:00Z</cp:lastPrinted>
  <dcterms:created xsi:type="dcterms:W3CDTF">2024-01-30T10:14:00Z</dcterms:created>
  <dcterms:modified xsi:type="dcterms:W3CDTF">2024-02-01T08:56:00Z</dcterms:modified>
</cp:coreProperties>
</file>