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B81690" w:rsidRDefault="003209B7" w:rsidP="00C8709A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noProof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B81690">
        <w:rPr>
          <w:rFonts w:ascii="Century Gothic" w:hAnsi="Century Gothic"/>
          <w:sz w:val="28"/>
          <w:szCs w:val="28"/>
        </w:rPr>
        <w:t xml:space="preserve">Statutární </w:t>
      </w:r>
      <w:r w:rsidR="00DB1484" w:rsidRPr="00B81690">
        <w:rPr>
          <w:rFonts w:ascii="Century Gothic" w:hAnsi="Century Gothic"/>
          <w:sz w:val="28"/>
          <w:szCs w:val="28"/>
        </w:rPr>
        <w:t>Město Prostějov</w:t>
      </w:r>
    </w:p>
    <w:p w:rsidR="00CA591D" w:rsidRPr="00C8709A" w:rsidRDefault="00C8709A" w:rsidP="00CA591D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4"/>
        </w:rPr>
      </w:pPr>
      <w:r w:rsidRPr="00C8709A">
        <w:rPr>
          <w:rFonts w:ascii="Century Gothic" w:hAnsi="Century Gothic"/>
          <w:caps w:val="0"/>
          <w:sz w:val="24"/>
        </w:rPr>
        <w:t>Zastupitelstvo města Prostějova</w:t>
      </w:r>
      <w:r w:rsidR="00CA591D" w:rsidRPr="00C8709A">
        <w:rPr>
          <w:rFonts w:ascii="Century Gothic" w:hAnsi="Century Gothic"/>
          <w:caps w:val="0"/>
          <w:sz w:val="24"/>
        </w:rPr>
        <w:tab/>
      </w:r>
      <w:r w:rsidR="00CA591D" w:rsidRPr="00C8709A">
        <w:rPr>
          <w:rFonts w:ascii="Century Gothic" w:hAnsi="Century Gothic"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TM8D8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152A90">
              <w:rPr>
                <w:rFonts w:ascii="Times New Roman" w:hAnsi="Times New Roman"/>
              </w:rPr>
              <w:t>S00AX03TM8D8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TM8D8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152A90">
              <w:rPr>
                <w:rFonts w:ascii="CKKrausSmall" w:hAnsi="CKKrausSmall"/>
                <w:b w:val="0"/>
                <w:sz w:val="52"/>
                <w:szCs w:val="52"/>
              </w:rPr>
              <w:t>S00AX03TM8D8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152A90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152A90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152A9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 69284/2026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152A90">
              <w:rPr>
                <w:rFonts w:ascii="Times New Roman" w:hAnsi="Times New Roman"/>
                <w:sz w:val="20"/>
                <w:szCs w:val="20"/>
              </w:rPr>
              <w:t>PVMU     69284/2026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3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152A90">
              <w:rPr>
                <w:rFonts w:ascii="Times New Roman" w:hAnsi="Times New Roman"/>
                <w:sz w:val="18"/>
                <w:szCs w:val="18"/>
              </w:rPr>
              <w:t>3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3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152A90">
              <w:rPr>
                <w:rFonts w:ascii="Times New Roman" w:hAnsi="Times New Roman"/>
                <w:sz w:val="18"/>
                <w:szCs w:val="18"/>
              </w:rPr>
              <w:t>3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3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152A90">
              <w:rPr>
                <w:rFonts w:ascii="Times New Roman" w:hAnsi="Times New Roman"/>
                <w:sz w:val="18"/>
                <w:szCs w:val="18"/>
              </w:rPr>
              <w:t>3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8474F8">
      <w:pPr>
        <w:rPr>
          <w:rFonts w:ascii="Times New Roman" w:hAnsi="Times New Roman"/>
          <w:b/>
          <w:sz w:val="36"/>
          <w:szCs w:val="36"/>
        </w:rPr>
      </w:pPr>
    </w:p>
    <w:p w:rsidR="008474F8" w:rsidRDefault="008474F8" w:rsidP="007C6DFC">
      <w:pPr>
        <w:pStyle w:val="UvodniVeta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 w:bidi="ar-SA"/>
        </w:rPr>
      </w:pPr>
      <w:r w:rsidRPr="008474F8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 w:bidi="ar-SA"/>
        </w:rPr>
        <w:t>Obecně závazná vyhláš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 w:bidi="ar-SA"/>
        </w:rPr>
        <w:t xml:space="preserve">ka statutárního města Prostějov </w:t>
      </w:r>
      <w:r w:rsidRPr="008474F8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cs-CZ" w:bidi="ar-SA"/>
        </w:rPr>
        <w:t>o místním poplatku za užívání veřejného prostranství</w:t>
      </w:r>
    </w:p>
    <w:p w:rsidR="008474F8" w:rsidRPr="00B173ED" w:rsidRDefault="008474F8" w:rsidP="00B173ED">
      <w:pPr>
        <w:pStyle w:val="UvodniVeta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Zastupitelstvo města Prostějov se na svém zasedání dne 13. dubna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 (dále jen „zákon o obcích“), tuto obecně závaznou vyhlášku (dále jen „vyhláška“):</w:t>
      </w:r>
    </w:p>
    <w:p w:rsidR="008474F8" w:rsidRPr="00B173ED" w:rsidRDefault="008474F8" w:rsidP="00B173ED">
      <w:pPr>
        <w:pStyle w:val="Nadpis2"/>
        <w:spacing w:before="360" w:after="0"/>
        <w:contextualSpacing/>
        <w:jc w:val="center"/>
        <w:rPr>
          <w:rFonts w:ascii="Times New Roman" w:hAnsi="Times New Roman"/>
          <w:i w:val="0"/>
          <w:szCs w:val="24"/>
        </w:rPr>
      </w:pPr>
      <w:r w:rsidRPr="00B173ED">
        <w:rPr>
          <w:rFonts w:ascii="Times New Roman" w:hAnsi="Times New Roman"/>
          <w:i w:val="0"/>
          <w:szCs w:val="24"/>
        </w:rPr>
        <w:t>Čl. 1</w:t>
      </w:r>
      <w:r w:rsidRPr="00B173ED">
        <w:rPr>
          <w:rFonts w:ascii="Times New Roman" w:hAnsi="Times New Roman"/>
          <w:i w:val="0"/>
          <w:szCs w:val="24"/>
        </w:rPr>
        <w:br/>
        <w:t>Úvodní ustanovení</w:t>
      </w:r>
    </w:p>
    <w:p w:rsidR="008474F8" w:rsidRPr="00B173ED" w:rsidRDefault="008474F8" w:rsidP="007C6DFC">
      <w:pPr>
        <w:pStyle w:val="Odstavec"/>
        <w:numPr>
          <w:ilvl w:val="0"/>
          <w:numId w:val="32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Statutární město Prostějov touto vyhláškou zavádí místní poplatek za užívání veřejného prostranství (dále jen „poplatek“).</w:t>
      </w:r>
    </w:p>
    <w:p w:rsidR="008474F8" w:rsidRPr="00B173ED" w:rsidRDefault="008474F8" w:rsidP="007C6DFC">
      <w:pPr>
        <w:pStyle w:val="Odstavec"/>
        <w:numPr>
          <w:ilvl w:val="0"/>
          <w:numId w:val="32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Správcem poplatku je magistrát města, nestanoví-li jiný právní předpis města jinak</w:t>
      </w:r>
      <w:r w:rsidRPr="00B173E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B173ED">
        <w:rPr>
          <w:rFonts w:ascii="Times New Roman" w:hAnsi="Times New Roman" w:cs="Times New Roman"/>
          <w:sz w:val="24"/>
          <w:szCs w:val="24"/>
        </w:rPr>
        <w:t>.</w:t>
      </w:r>
    </w:p>
    <w:p w:rsidR="008474F8" w:rsidRPr="00B173ED" w:rsidRDefault="008474F8" w:rsidP="00B173ED">
      <w:pPr>
        <w:pStyle w:val="Nadpis2"/>
        <w:spacing w:before="360" w:after="0"/>
        <w:jc w:val="center"/>
        <w:rPr>
          <w:rFonts w:ascii="Times New Roman" w:hAnsi="Times New Roman"/>
          <w:i w:val="0"/>
          <w:szCs w:val="24"/>
        </w:rPr>
      </w:pPr>
      <w:r w:rsidRPr="00B173ED">
        <w:rPr>
          <w:rFonts w:ascii="Times New Roman" w:hAnsi="Times New Roman"/>
          <w:i w:val="0"/>
          <w:szCs w:val="24"/>
        </w:rPr>
        <w:t>Čl. 2</w:t>
      </w:r>
      <w:r w:rsidRPr="00B173ED">
        <w:rPr>
          <w:rFonts w:ascii="Times New Roman" w:hAnsi="Times New Roman"/>
          <w:i w:val="0"/>
          <w:szCs w:val="24"/>
        </w:rPr>
        <w:br/>
        <w:t>Předmět poplatku a poplatník</w:t>
      </w:r>
    </w:p>
    <w:p w:rsidR="008474F8" w:rsidRPr="00B173ED" w:rsidRDefault="008474F8" w:rsidP="007C6DFC">
      <w:pPr>
        <w:pStyle w:val="Odstavec"/>
        <w:numPr>
          <w:ilvl w:val="0"/>
          <w:numId w:val="33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Poplatek se vybírá za zvláštní užívání veřejného prostranství, kterým se rozumí</w:t>
      </w:r>
      <w:r w:rsidRPr="00B173ED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B173ED">
        <w:rPr>
          <w:rFonts w:ascii="Times New Roman" w:hAnsi="Times New Roman" w:cs="Times New Roman"/>
          <w:sz w:val="24"/>
          <w:szCs w:val="24"/>
        </w:rPr>
        <w:t>: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provádění výkopových prací,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umístění stavebních zařízení,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umístění skládek,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umístění zařízení cirkusů,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umístění zařízení lunaparků a jiných obdobných atrakcí,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vyhrazení trvalého parkovacího místa,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lastRenderedPageBreak/>
        <w:t>užívání veřejného prostranství pro kulturní akce,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užívání veřejného prostranství pro sportovní akce,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:rsidR="008474F8" w:rsidRPr="00B173ED" w:rsidRDefault="008474F8" w:rsidP="00B173ED">
      <w:pPr>
        <w:pStyle w:val="Odstavec"/>
        <w:numPr>
          <w:ilvl w:val="1"/>
          <w:numId w:val="22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užívání veřejného prostranství pro potřeby tvorby filmových a televizních děl.</w:t>
      </w:r>
    </w:p>
    <w:p w:rsidR="008474F8" w:rsidRPr="00B173ED" w:rsidRDefault="008474F8" w:rsidP="007C6DFC">
      <w:pPr>
        <w:pStyle w:val="Odstavec"/>
        <w:numPr>
          <w:ilvl w:val="0"/>
          <w:numId w:val="34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Poplatek platí fyzické i právnické osoby, které užívají veřejné prostranství způsobem uvedeným v odstavci 1 (dále jen „poplatník“)</w:t>
      </w:r>
      <w:r w:rsidRPr="00B173ED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B173ED">
        <w:rPr>
          <w:rFonts w:ascii="Times New Roman" w:hAnsi="Times New Roman" w:cs="Times New Roman"/>
          <w:sz w:val="24"/>
          <w:szCs w:val="24"/>
        </w:rPr>
        <w:t>.</w:t>
      </w:r>
    </w:p>
    <w:p w:rsidR="008474F8" w:rsidRPr="00B173ED" w:rsidRDefault="008474F8" w:rsidP="00B173ED">
      <w:pPr>
        <w:pStyle w:val="Nadpis2"/>
        <w:spacing w:before="360" w:after="0"/>
        <w:jc w:val="center"/>
        <w:rPr>
          <w:rFonts w:ascii="Times New Roman" w:hAnsi="Times New Roman"/>
          <w:i w:val="0"/>
          <w:szCs w:val="24"/>
        </w:rPr>
      </w:pPr>
      <w:r w:rsidRPr="00B173ED">
        <w:rPr>
          <w:rFonts w:ascii="Times New Roman" w:hAnsi="Times New Roman"/>
          <w:i w:val="0"/>
          <w:szCs w:val="24"/>
        </w:rPr>
        <w:t>Čl. 3</w:t>
      </w:r>
      <w:r w:rsidRPr="00B173ED">
        <w:rPr>
          <w:rFonts w:ascii="Times New Roman" w:hAnsi="Times New Roman"/>
          <w:i w:val="0"/>
          <w:szCs w:val="24"/>
        </w:rPr>
        <w:br/>
        <w:t>Veřejná prostranství</w:t>
      </w:r>
    </w:p>
    <w:p w:rsidR="008474F8" w:rsidRPr="00B173ED" w:rsidRDefault="008474F8" w:rsidP="007C6DFC">
      <w:pPr>
        <w:pStyle w:val="Textbody"/>
        <w:widowControl/>
        <w:numPr>
          <w:ilvl w:val="2"/>
          <w:numId w:val="35"/>
        </w:numPr>
        <w:spacing w:before="240" w:after="0"/>
        <w:ind w:left="567" w:hanging="567"/>
        <w:jc w:val="both"/>
        <w:rPr>
          <w:rFonts w:cs="Times New Roman"/>
        </w:rPr>
      </w:pPr>
      <w:r w:rsidRPr="00B173ED">
        <w:rPr>
          <w:rFonts w:cs="Times New Roman"/>
        </w:rPr>
        <w:t xml:space="preserve">Veřejným prostranstvím jsou všechna náměstí, ulice, tržiště, chodníky, veřejná zeleň, parky </w:t>
      </w:r>
      <w:r w:rsidRPr="00B173ED">
        <w:rPr>
          <w:rFonts w:cs="Times New Roman"/>
        </w:rPr>
        <w:br/>
        <w:t>a další prostory přístupné každému bez omezení, tedy sloužící obecnému užívání, a to bez ohledu na vlastnictví k tomuto prostoru.</w:t>
      </w:r>
      <w:r w:rsidRPr="00B173ED">
        <w:rPr>
          <w:rStyle w:val="Znakapoznpodarou"/>
          <w:rFonts w:cs="Times New Roman"/>
        </w:rPr>
        <w:footnoteReference w:id="4"/>
      </w:r>
    </w:p>
    <w:p w:rsidR="008474F8" w:rsidRPr="00B173ED" w:rsidRDefault="008474F8" w:rsidP="007C6DFC">
      <w:pPr>
        <w:pStyle w:val="Textbody"/>
        <w:widowControl/>
        <w:numPr>
          <w:ilvl w:val="2"/>
          <w:numId w:val="35"/>
        </w:numPr>
        <w:spacing w:before="240" w:after="0"/>
        <w:ind w:left="567" w:hanging="567"/>
        <w:jc w:val="both"/>
        <w:rPr>
          <w:rFonts w:cs="Times New Roman"/>
        </w:rPr>
      </w:pPr>
      <w:r w:rsidRPr="00B173ED">
        <w:rPr>
          <w:rFonts w:cs="Times New Roman"/>
        </w:rPr>
        <w:t xml:space="preserve">Poplatek se platí za užívání veřejných prostranství, která jsou uvedena jmenovitě v příloze </w:t>
      </w:r>
      <w:r w:rsidRPr="00B173ED">
        <w:rPr>
          <w:rFonts w:cs="Times New Roman"/>
        </w:rPr>
        <w:br/>
        <w:t xml:space="preserve">č. 1 této vyhlášky. </w:t>
      </w:r>
    </w:p>
    <w:p w:rsidR="008474F8" w:rsidRPr="00B173ED" w:rsidRDefault="008474F8" w:rsidP="007C6DFC">
      <w:pPr>
        <w:pStyle w:val="Textbody"/>
        <w:widowControl/>
        <w:numPr>
          <w:ilvl w:val="2"/>
          <w:numId w:val="35"/>
        </w:numPr>
        <w:spacing w:before="240" w:after="0"/>
        <w:ind w:left="567" w:hanging="567"/>
        <w:jc w:val="both"/>
        <w:rPr>
          <w:rFonts w:cs="Times New Roman"/>
        </w:rPr>
      </w:pPr>
      <w:r w:rsidRPr="00B173ED">
        <w:rPr>
          <w:rFonts w:cs="Times New Roman"/>
        </w:rPr>
        <w:t xml:space="preserve">Pro účely stanovení sazeb a paušálních částek poplatku se takto vymezená veřejná prostranství v příloze č. 1 této vyhlášky rozdělují do dvou zón, přičemž I. zónou se rozumí veřejná prostranství, která tvoří okruh ohraničený zevně ulicemi a náměstími včetně nich: Vápenice, Újezd, Petrské nám., Wolkerova ul., Poděbradovo nám., Palackého ul., Jiráskovo nám., Blahoslavova ul., Přikrylovo nám. a dále Kostelecká ulice po most přes Hloučelu, Olomoucká ulice po most přes Hloučelu, ulice </w:t>
      </w:r>
      <w:proofErr w:type="spellStart"/>
      <w:r w:rsidRPr="00B173ED">
        <w:rPr>
          <w:rFonts w:cs="Times New Roman"/>
        </w:rPr>
        <w:t>Vrahovická</w:t>
      </w:r>
      <w:proofErr w:type="spellEnd"/>
      <w:r w:rsidRPr="00B173ED">
        <w:rPr>
          <w:rFonts w:cs="Times New Roman"/>
        </w:rPr>
        <w:t xml:space="preserve"> po most přes Hloučelu, Plumlovská ulice po křižovatku se Západní ulicí, ulice Brněnská po křižovatku s ulicí Za Brněnskou ulicí, ulice Svatoplukova, ulice Mlýnská, ulice Tylova po křižovatku s ul. Studentskou, a která jsou graficky vyznačená červenou</w:t>
      </w:r>
      <w:r w:rsidR="007C6DFC">
        <w:rPr>
          <w:rFonts w:cs="Times New Roman"/>
        </w:rPr>
        <w:t xml:space="preserve"> barvou na mapě v příloze č. 2.</w:t>
      </w:r>
      <w:r w:rsidRPr="00B173ED">
        <w:rPr>
          <w:rFonts w:cs="Times New Roman"/>
        </w:rPr>
        <w:t xml:space="preserve">                                                                                                                                               </w:t>
      </w:r>
    </w:p>
    <w:p w:rsidR="008474F8" w:rsidRPr="00B173ED" w:rsidRDefault="008474F8" w:rsidP="007C6DFC">
      <w:pPr>
        <w:pStyle w:val="Textbody"/>
        <w:spacing w:before="240" w:after="0"/>
        <w:ind w:left="567"/>
        <w:jc w:val="both"/>
        <w:rPr>
          <w:rFonts w:cs="Times New Roman"/>
        </w:rPr>
      </w:pPr>
      <w:r w:rsidRPr="00B173ED">
        <w:rPr>
          <w:rFonts w:cs="Times New Roman"/>
        </w:rPr>
        <w:t>II. zóna zahrnuje ostatní veřejná prostranství v územním obvodu statutárního města Prostějova mimo zónu I.</w:t>
      </w:r>
    </w:p>
    <w:p w:rsidR="008474F8" w:rsidRPr="00B173ED" w:rsidRDefault="008474F8" w:rsidP="007C6DFC">
      <w:pPr>
        <w:pStyle w:val="Nadpis2"/>
        <w:spacing w:before="360" w:after="0"/>
        <w:jc w:val="center"/>
        <w:rPr>
          <w:rFonts w:ascii="Times New Roman" w:hAnsi="Times New Roman"/>
          <w:i w:val="0"/>
          <w:szCs w:val="24"/>
        </w:rPr>
      </w:pPr>
      <w:r w:rsidRPr="00B173ED">
        <w:rPr>
          <w:rFonts w:ascii="Times New Roman" w:hAnsi="Times New Roman"/>
          <w:i w:val="0"/>
          <w:szCs w:val="24"/>
        </w:rPr>
        <w:t>Čl. 4</w:t>
      </w:r>
      <w:r w:rsidRPr="00B173ED">
        <w:rPr>
          <w:rFonts w:ascii="Times New Roman" w:hAnsi="Times New Roman"/>
          <w:i w:val="0"/>
          <w:szCs w:val="24"/>
        </w:rPr>
        <w:br/>
        <w:t>Ohlašovací povinnost</w:t>
      </w:r>
    </w:p>
    <w:p w:rsidR="008474F8" w:rsidRPr="00B173ED" w:rsidRDefault="008474F8" w:rsidP="007C6DFC">
      <w:pPr>
        <w:pStyle w:val="Odstavec"/>
        <w:numPr>
          <w:ilvl w:val="0"/>
          <w:numId w:val="36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 w:rsidRPr="00B173ED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B173ED">
        <w:rPr>
          <w:rFonts w:ascii="Times New Roman" w:hAnsi="Times New Roman" w:cs="Times New Roman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:rsidR="008474F8" w:rsidRPr="00B173ED" w:rsidRDefault="008474F8" w:rsidP="007C6DFC">
      <w:pPr>
        <w:pStyle w:val="Odstavec"/>
        <w:numPr>
          <w:ilvl w:val="0"/>
          <w:numId w:val="36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 xml:space="preserve">Dojde-li ke změně údajů uvedených v ohlášení, je poplatník povinen tuto změnu oznámit </w:t>
      </w:r>
      <w:r w:rsidRPr="00B173ED">
        <w:rPr>
          <w:rFonts w:ascii="Times New Roman" w:hAnsi="Times New Roman" w:cs="Times New Roman"/>
          <w:sz w:val="24"/>
          <w:szCs w:val="24"/>
        </w:rPr>
        <w:br/>
        <w:t>do 15 dnů ode dne, kdy nastala.</w:t>
      </w:r>
    </w:p>
    <w:p w:rsidR="008474F8" w:rsidRPr="00B173ED" w:rsidRDefault="008474F8" w:rsidP="007C6DFC">
      <w:pPr>
        <w:pStyle w:val="Nadpis2"/>
        <w:spacing w:before="360" w:after="0"/>
        <w:jc w:val="center"/>
        <w:rPr>
          <w:rFonts w:ascii="Times New Roman" w:hAnsi="Times New Roman"/>
          <w:i w:val="0"/>
          <w:szCs w:val="24"/>
        </w:rPr>
      </w:pPr>
      <w:r w:rsidRPr="00B173ED">
        <w:rPr>
          <w:rFonts w:ascii="Times New Roman" w:hAnsi="Times New Roman"/>
          <w:i w:val="0"/>
          <w:szCs w:val="24"/>
        </w:rPr>
        <w:lastRenderedPageBreak/>
        <w:t>Čl. 5</w:t>
      </w:r>
      <w:r w:rsidRPr="00B173ED">
        <w:rPr>
          <w:rFonts w:ascii="Times New Roman" w:hAnsi="Times New Roman"/>
          <w:i w:val="0"/>
          <w:szCs w:val="24"/>
        </w:rPr>
        <w:br/>
        <w:t>Sazba poplatku</w:t>
      </w:r>
    </w:p>
    <w:p w:rsidR="008474F8" w:rsidRPr="00B173ED" w:rsidRDefault="008474F8" w:rsidP="007C6DFC">
      <w:pPr>
        <w:pStyle w:val="Odstavec"/>
        <w:numPr>
          <w:ilvl w:val="0"/>
          <w:numId w:val="37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Sazba poplatku činí za každý i započatý m</w:t>
      </w:r>
      <w:r w:rsidRPr="00B173E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73ED">
        <w:rPr>
          <w:rFonts w:ascii="Times New Roman" w:hAnsi="Times New Roman" w:cs="Times New Roman"/>
          <w:sz w:val="24"/>
          <w:szCs w:val="24"/>
        </w:rPr>
        <w:t xml:space="preserve"> a každý i započatý den, není-li dále stanoveno</w:t>
      </w:r>
      <w:r w:rsidRPr="00B173ED">
        <w:rPr>
          <w:rFonts w:ascii="Times New Roman" w:eastAsia="Times New Roman" w:hAnsi="Times New Roman" w:cs="Times New Roman"/>
          <w:kern w:val="0"/>
          <w:sz w:val="24"/>
          <w:szCs w:val="24"/>
          <w:lang w:eastAsia="cs-CZ" w:bidi="ar-SA"/>
        </w:rPr>
        <w:t xml:space="preserve"> jinak:</w:t>
      </w:r>
    </w:p>
    <w:p w:rsidR="008474F8" w:rsidRPr="00B173ED" w:rsidRDefault="008474F8" w:rsidP="007C6DFC">
      <w:pPr>
        <w:numPr>
          <w:ilvl w:val="1"/>
          <w:numId w:val="27"/>
        </w:numPr>
        <w:tabs>
          <w:tab w:val="left" w:pos="-16336"/>
          <w:tab w:val="left" w:pos="-8717"/>
        </w:tabs>
        <w:autoSpaceDN w:val="0"/>
        <w:spacing w:before="240"/>
        <w:jc w:val="both"/>
        <w:rPr>
          <w:rFonts w:ascii="Times New Roman" w:hAnsi="Times New Roman"/>
          <w:b/>
        </w:rPr>
      </w:pPr>
      <w:r w:rsidRPr="00B173ED">
        <w:rPr>
          <w:rFonts w:ascii="Times New Roman" w:hAnsi="Times New Roman"/>
          <w:b/>
        </w:rPr>
        <w:t>za umístění dočasných staveb sloužících pro poskytování prodeje a služeb a za umístění zařízení pro poskytování služeb:</w:t>
      </w:r>
    </w:p>
    <w:p w:rsidR="008474F8" w:rsidRPr="00B173ED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I. zóna: ……………………………………………………………………………3 Kč/m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>/den</w:t>
      </w:r>
    </w:p>
    <w:p w:rsidR="008474F8" w:rsidRPr="00B173ED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II. zóna: ………………………………………………………………………</w:t>
      </w:r>
      <w:proofErr w:type="gramStart"/>
      <w:r w:rsidRPr="00B173ED">
        <w:rPr>
          <w:rFonts w:ascii="Times New Roman" w:hAnsi="Times New Roman"/>
        </w:rPr>
        <w:t>…...2 Kč/m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>/den</w:t>
      </w:r>
      <w:proofErr w:type="gramEnd"/>
    </w:p>
    <w:p w:rsidR="008474F8" w:rsidRPr="00B173ED" w:rsidRDefault="008474F8" w:rsidP="007C6DFC">
      <w:pPr>
        <w:numPr>
          <w:ilvl w:val="1"/>
          <w:numId w:val="26"/>
        </w:numPr>
        <w:tabs>
          <w:tab w:val="left" w:pos="-16336"/>
          <w:tab w:val="left" w:pos="-8717"/>
        </w:tabs>
        <w:autoSpaceDN w:val="0"/>
        <w:spacing w:before="24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/>
          <w:iCs/>
        </w:rPr>
        <w:t>za umístění zařízení sloužících pro poskytování prodeje</w:t>
      </w:r>
      <w:r w:rsidRPr="00B173ED">
        <w:rPr>
          <w:rFonts w:ascii="Times New Roman" w:hAnsi="Times New Roman"/>
        </w:rPr>
        <w:t xml:space="preserve">, např. prodejních zařízení – prodejního pultu, stolu, stánku nebo jiného zařízení sloužícího zejména k prodejním účelům:      </w:t>
      </w:r>
    </w:p>
    <w:p w:rsidR="008474F8" w:rsidRPr="00B173ED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I. zóna: …………………………………………………………</w:t>
      </w:r>
      <w:proofErr w:type="gramStart"/>
      <w:r w:rsidRPr="00B173ED">
        <w:rPr>
          <w:rFonts w:ascii="Times New Roman" w:hAnsi="Times New Roman"/>
        </w:rPr>
        <w:t>…..…</w:t>
      </w:r>
      <w:proofErr w:type="gramEnd"/>
      <w:r w:rsidRPr="00B173ED">
        <w:rPr>
          <w:rFonts w:ascii="Times New Roman" w:hAnsi="Times New Roman"/>
        </w:rPr>
        <w:t>………100 Kč/m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>/den</w:t>
      </w:r>
    </w:p>
    <w:p w:rsidR="008474F8" w:rsidRPr="00B173ED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II. zóna: ……………………………………………………………………</w:t>
      </w:r>
      <w:proofErr w:type="gramStart"/>
      <w:r w:rsidRPr="00B173ED">
        <w:rPr>
          <w:rFonts w:ascii="Times New Roman" w:hAnsi="Times New Roman"/>
        </w:rPr>
        <w:t>…...50</w:t>
      </w:r>
      <w:proofErr w:type="gramEnd"/>
      <w:r w:rsidRPr="00B173ED">
        <w:rPr>
          <w:rFonts w:ascii="Times New Roman" w:hAnsi="Times New Roman"/>
        </w:rPr>
        <w:t xml:space="preserve"> Kč/m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>/den</w:t>
      </w:r>
    </w:p>
    <w:p w:rsidR="008474F8" w:rsidRPr="00B173ED" w:rsidRDefault="008474F8" w:rsidP="007C6DFC">
      <w:pPr>
        <w:numPr>
          <w:ilvl w:val="1"/>
          <w:numId w:val="26"/>
        </w:numPr>
        <w:tabs>
          <w:tab w:val="left" w:pos="-16336"/>
          <w:tab w:val="left" w:pos="-8717"/>
        </w:tabs>
        <w:autoSpaceDN w:val="0"/>
        <w:spacing w:before="24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/>
        </w:rPr>
        <w:t>za umístění reklamních zařízení</w:t>
      </w:r>
      <w:r w:rsidRPr="00B173ED">
        <w:rPr>
          <w:rFonts w:ascii="Times New Roman" w:hAnsi="Times New Roman"/>
        </w:rPr>
        <w:t>, zejména mobilní reklamní tabule nebo umístění jiného reklamního zařízení:</w:t>
      </w:r>
    </w:p>
    <w:p w:rsidR="008474F8" w:rsidRPr="00B173ED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I. zóna: ……………………………………………………………………</w:t>
      </w:r>
      <w:proofErr w:type="gramStart"/>
      <w:r w:rsidRPr="00B173ED">
        <w:rPr>
          <w:rFonts w:ascii="Times New Roman" w:hAnsi="Times New Roman"/>
        </w:rPr>
        <w:t>….     5 Kč/</w:t>
      </w:r>
      <w:proofErr w:type="gramEnd"/>
      <w:r w:rsidRPr="00B173ED">
        <w:rPr>
          <w:rFonts w:ascii="Times New Roman" w:hAnsi="Times New Roman"/>
        </w:rPr>
        <w:t xml:space="preserve"> 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 xml:space="preserve">/den                                                                                                      </w:t>
      </w:r>
    </w:p>
    <w:p w:rsidR="008474F8" w:rsidRPr="007C6DFC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II. zóna: ………………………………………………………………………</w:t>
      </w:r>
      <w:proofErr w:type="gramStart"/>
      <w:r w:rsidRPr="00B173ED">
        <w:rPr>
          <w:rFonts w:ascii="Times New Roman" w:hAnsi="Times New Roman"/>
        </w:rPr>
        <w:t>….3 Kč/</w:t>
      </w:r>
      <w:proofErr w:type="gramEnd"/>
      <w:r w:rsidRPr="00B173ED">
        <w:rPr>
          <w:rFonts w:ascii="Times New Roman" w:hAnsi="Times New Roman"/>
        </w:rPr>
        <w:t xml:space="preserve"> 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>/den</w:t>
      </w:r>
      <w:r w:rsidRPr="00B173ED">
        <w:rPr>
          <w:rFonts w:ascii="Times New Roman" w:hAnsi="Times New Roman"/>
          <w:strike/>
        </w:rPr>
        <w:t xml:space="preserve">                                                                                                  </w:t>
      </w:r>
      <w:r w:rsidRPr="00B173ED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</w:p>
    <w:p w:rsidR="008474F8" w:rsidRPr="00B173ED" w:rsidRDefault="008474F8" w:rsidP="007C6DFC">
      <w:pPr>
        <w:numPr>
          <w:ilvl w:val="1"/>
          <w:numId w:val="26"/>
        </w:numPr>
        <w:autoSpaceDN w:val="0"/>
        <w:spacing w:before="240"/>
        <w:jc w:val="both"/>
        <w:rPr>
          <w:rFonts w:ascii="Times New Roman" w:hAnsi="Times New Roman"/>
          <w:b/>
        </w:rPr>
      </w:pPr>
      <w:r w:rsidRPr="00B173ED">
        <w:rPr>
          <w:rFonts w:ascii="Times New Roman" w:hAnsi="Times New Roman"/>
          <w:b/>
        </w:rPr>
        <w:t xml:space="preserve">za umístění zařízení cirkusů, lunaparků a jiných obdobných atrakcí, včetně všech doprovodných a přídavných zařízení: </w:t>
      </w:r>
    </w:p>
    <w:p w:rsidR="008474F8" w:rsidRPr="00B173ED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I. - II. zóna: …………………………………………………………………….…5 Kč/m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>/den</w:t>
      </w:r>
    </w:p>
    <w:p w:rsidR="008474F8" w:rsidRPr="00B173ED" w:rsidRDefault="008474F8" w:rsidP="007C6DFC">
      <w:pPr>
        <w:numPr>
          <w:ilvl w:val="1"/>
          <w:numId w:val="26"/>
        </w:numPr>
        <w:tabs>
          <w:tab w:val="left" w:pos="-16336"/>
          <w:tab w:val="left" w:pos="-8717"/>
        </w:tabs>
        <w:autoSpaceDN w:val="0"/>
        <w:spacing w:before="240"/>
        <w:jc w:val="both"/>
        <w:rPr>
          <w:rFonts w:ascii="Times New Roman" w:hAnsi="Times New Roman"/>
          <w:b/>
        </w:rPr>
      </w:pPr>
      <w:r w:rsidRPr="00B173ED">
        <w:rPr>
          <w:rFonts w:ascii="Times New Roman" w:hAnsi="Times New Roman"/>
          <w:b/>
        </w:rPr>
        <w:t>za užívání veřejného prostranství pro kulturní a sportovní akce a pro potřeby tvorby filmových a televizních děl:</w:t>
      </w:r>
    </w:p>
    <w:p w:rsidR="008474F8" w:rsidRPr="007C6DFC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I. - II. zóna: ………………………………………………………………….…5 Kč/m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>/den</w:t>
      </w:r>
    </w:p>
    <w:p w:rsidR="008474F8" w:rsidRPr="00B173ED" w:rsidRDefault="008474F8" w:rsidP="007C6DFC">
      <w:pPr>
        <w:numPr>
          <w:ilvl w:val="1"/>
          <w:numId w:val="26"/>
        </w:numPr>
        <w:tabs>
          <w:tab w:val="left" w:pos="-16336"/>
          <w:tab w:val="left" w:pos="-8717"/>
        </w:tabs>
        <w:autoSpaceDN w:val="0"/>
        <w:spacing w:before="24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/>
        </w:rPr>
        <w:t xml:space="preserve">za užívání veřejného prostranství pro reklamní akce, </w:t>
      </w:r>
      <w:r w:rsidRPr="00B173ED">
        <w:rPr>
          <w:rFonts w:ascii="Times New Roman" w:hAnsi="Times New Roman"/>
        </w:rPr>
        <w:t>zejména předvádění zboží:</w:t>
      </w:r>
    </w:p>
    <w:p w:rsidR="008474F8" w:rsidRPr="00B173ED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I. - II. zóna: ………………………………………………………………..</w:t>
      </w:r>
      <w:proofErr w:type="gramStart"/>
      <w:r w:rsidRPr="00B173ED">
        <w:rPr>
          <w:rFonts w:ascii="Times New Roman" w:hAnsi="Times New Roman"/>
        </w:rPr>
        <w:t>….10</w:t>
      </w:r>
      <w:proofErr w:type="gramEnd"/>
      <w:r w:rsidRPr="00B173ED">
        <w:rPr>
          <w:rFonts w:ascii="Times New Roman" w:hAnsi="Times New Roman"/>
        </w:rPr>
        <w:t xml:space="preserve"> Kč/m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>/den</w:t>
      </w:r>
    </w:p>
    <w:p w:rsidR="008474F8" w:rsidRPr="00B173ED" w:rsidRDefault="008474F8" w:rsidP="007C6DFC">
      <w:pPr>
        <w:numPr>
          <w:ilvl w:val="1"/>
          <w:numId w:val="26"/>
        </w:numPr>
        <w:tabs>
          <w:tab w:val="left" w:pos="-16336"/>
          <w:tab w:val="left" w:pos="-8717"/>
        </w:tabs>
        <w:autoSpaceDN w:val="0"/>
        <w:spacing w:before="24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/>
        </w:rPr>
        <w:t xml:space="preserve">za provádění výkopových prací, za umístění stavebních zařízení, za umístění skládek </w:t>
      </w:r>
      <w:r w:rsidRPr="00B173ED">
        <w:rPr>
          <w:rFonts w:ascii="Times New Roman" w:hAnsi="Times New Roman"/>
        </w:rPr>
        <w:t xml:space="preserve">(zejména stavebního materiálu, kontejnerů, lešení, vlastní plocha zařízení staveniště): </w:t>
      </w:r>
    </w:p>
    <w:p w:rsidR="008474F8" w:rsidRPr="00B173ED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I. zóna: ……………………………………………………………………….…4 Kč/m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 xml:space="preserve">/den                                                                                                        </w:t>
      </w:r>
    </w:p>
    <w:p w:rsidR="008474F8" w:rsidRPr="00B173ED" w:rsidRDefault="008474F8" w:rsidP="007C6DFC">
      <w:pPr>
        <w:tabs>
          <w:tab w:val="left" w:pos="8640"/>
        </w:tabs>
        <w:spacing w:before="120"/>
        <w:ind w:left="567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II. zóna: ……………………………….……………………………………</w:t>
      </w:r>
      <w:proofErr w:type="gramStart"/>
      <w:r w:rsidRPr="00B173ED">
        <w:rPr>
          <w:rFonts w:ascii="Times New Roman" w:hAnsi="Times New Roman"/>
        </w:rPr>
        <w:t>…...3 Kč/m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>/den</w:t>
      </w:r>
      <w:proofErr w:type="gramEnd"/>
    </w:p>
    <w:p w:rsidR="008474F8" w:rsidRPr="00B173ED" w:rsidRDefault="008474F8" w:rsidP="007C6DFC">
      <w:pPr>
        <w:numPr>
          <w:ilvl w:val="1"/>
          <w:numId w:val="26"/>
        </w:numPr>
        <w:tabs>
          <w:tab w:val="left" w:pos="-16336"/>
          <w:tab w:val="left" w:pos="-8717"/>
        </w:tabs>
        <w:autoSpaceDN w:val="0"/>
        <w:spacing w:before="24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/>
        </w:rPr>
        <w:t>za vyhrazení trvalého parkovacího místa</w:t>
      </w:r>
      <w:r w:rsidRPr="00B173ED">
        <w:rPr>
          <w:rFonts w:ascii="Times New Roman" w:hAnsi="Times New Roman"/>
        </w:rPr>
        <w:t>, paušální poplatek pro osobní vozidlo (představuje plochu do 12 m</w:t>
      </w:r>
      <w:r w:rsidRPr="00B173ED">
        <w:rPr>
          <w:rFonts w:ascii="Times New Roman" w:hAnsi="Times New Roman"/>
          <w:vertAlign w:val="superscript"/>
        </w:rPr>
        <w:t>2</w:t>
      </w:r>
      <w:r w:rsidRPr="00B173ED">
        <w:rPr>
          <w:rFonts w:ascii="Times New Roman" w:hAnsi="Times New Roman"/>
        </w:rPr>
        <w:t xml:space="preserve">) </w:t>
      </w:r>
    </w:p>
    <w:p w:rsidR="008474F8" w:rsidRPr="00B173ED" w:rsidRDefault="008474F8" w:rsidP="007C6DFC">
      <w:pPr>
        <w:spacing w:before="120"/>
        <w:ind w:left="567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I. zóna: ………………………………………….…………………………12 000 Kč/rok</w:t>
      </w:r>
    </w:p>
    <w:p w:rsidR="008474F8" w:rsidRPr="00B173ED" w:rsidRDefault="008474F8" w:rsidP="007C6DFC">
      <w:pPr>
        <w:spacing w:before="120"/>
        <w:ind w:left="567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     </w:t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  <w:t xml:space="preserve">  </w:t>
      </w:r>
      <w:r w:rsidR="007C6DFC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>1 200 Kč/měsíc</w:t>
      </w:r>
    </w:p>
    <w:p w:rsidR="008474F8" w:rsidRPr="00B173ED" w:rsidRDefault="008474F8" w:rsidP="007C6DFC">
      <w:pPr>
        <w:spacing w:before="120"/>
        <w:ind w:left="567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Stání vyhrazené od pondělí do pátku od 8:00 hod. do 18.00 hod….   </w:t>
      </w:r>
      <w:r w:rsidR="007C6DFC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>8 400 Kč/rok</w:t>
      </w:r>
    </w:p>
    <w:p w:rsidR="008474F8" w:rsidRPr="00B173ED" w:rsidRDefault="008474F8" w:rsidP="007C6DFC">
      <w:pPr>
        <w:spacing w:before="120"/>
        <w:ind w:left="567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Stání vyhrazené od pondělí do pátk</w:t>
      </w:r>
      <w:r w:rsidR="007C6DFC">
        <w:rPr>
          <w:rFonts w:ascii="Times New Roman" w:hAnsi="Times New Roman"/>
        </w:rPr>
        <w:t>u od 8:00 hod. do 18.00 hod…</w:t>
      </w:r>
      <w:r w:rsidR="007C6DFC">
        <w:rPr>
          <w:rFonts w:ascii="Times New Roman" w:hAnsi="Times New Roman"/>
        </w:rPr>
        <w:tab/>
      </w:r>
      <w:r w:rsidR="007C6DFC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>800 Kč/měsíc</w:t>
      </w:r>
    </w:p>
    <w:p w:rsidR="008474F8" w:rsidRPr="00B173ED" w:rsidRDefault="008474F8" w:rsidP="007C6DFC">
      <w:pPr>
        <w:spacing w:before="120"/>
        <w:ind w:left="567"/>
        <w:jc w:val="both"/>
        <w:rPr>
          <w:rFonts w:ascii="Times New Roman" w:hAnsi="Times New Roman"/>
        </w:rPr>
      </w:pPr>
    </w:p>
    <w:p w:rsidR="008474F8" w:rsidRPr="00B173ED" w:rsidRDefault="008474F8" w:rsidP="007C6DFC">
      <w:pPr>
        <w:spacing w:before="120"/>
        <w:ind w:left="567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lastRenderedPageBreak/>
        <w:t>II. zóna: …………………………………………………………………</w:t>
      </w:r>
      <w:proofErr w:type="gramStart"/>
      <w:r w:rsidRPr="00B173ED">
        <w:rPr>
          <w:rFonts w:ascii="Times New Roman" w:hAnsi="Times New Roman"/>
        </w:rPr>
        <w:t>….8 000</w:t>
      </w:r>
      <w:proofErr w:type="gramEnd"/>
      <w:r w:rsidRPr="00B173ED">
        <w:rPr>
          <w:rFonts w:ascii="Times New Roman" w:hAnsi="Times New Roman"/>
        </w:rPr>
        <w:t xml:space="preserve"> Kč/rok</w:t>
      </w:r>
    </w:p>
    <w:p w:rsidR="008474F8" w:rsidRPr="00B173ED" w:rsidRDefault="008474F8" w:rsidP="007C6DFC">
      <w:pPr>
        <w:spacing w:before="120"/>
        <w:ind w:left="567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 </w:t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ab/>
        <w:t xml:space="preserve">    </w:t>
      </w:r>
      <w:r w:rsidR="007C6DFC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 xml:space="preserve"> </w:t>
      </w:r>
      <w:r w:rsidR="007C6DFC">
        <w:rPr>
          <w:rFonts w:ascii="Times New Roman" w:hAnsi="Times New Roman"/>
        </w:rPr>
        <w:t xml:space="preserve">  </w:t>
      </w:r>
      <w:r w:rsidRPr="00B173ED">
        <w:rPr>
          <w:rFonts w:ascii="Times New Roman" w:hAnsi="Times New Roman"/>
        </w:rPr>
        <w:t>800 Kč/měsíc</w:t>
      </w:r>
    </w:p>
    <w:p w:rsidR="008474F8" w:rsidRPr="00B173ED" w:rsidRDefault="008474F8" w:rsidP="007C6DFC">
      <w:pPr>
        <w:spacing w:before="120"/>
        <w:ind w:left="567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Stání vyhrazené od pondělí do pátku od 8:00 hod. do 18.00 hod…….</w:t>
      </w:r>
      <w:r w:rsidR="007C6DFC">
        <w:rPr>
          <w:rFonts w:ascii="Times New Roman" w:hAnsi="Times New Roman"/>
        </w:rPr>
        <w:tab/>
      </w:r>
      <w:r w:rsidRPr="00B173ED">
        <w:rPr>
          <w:rFonts w:ascii="Times New Roman" w:hAnsi="Times New Roman"/>
        </w:rPr>
        <w:t>5 600 Kč/rok</w:t>
      </w:r>
    </w:p>
    <w:p w:rsidR="008474F8" w:rsidRPr="00B173ED" w:rsidRDefault="008474F8" w:rsidP="007C6DFC">
      <w:pPr>
        <w:spacing w:before="120"/>
        <w:ind w:left="567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Stání vyhrazené od pondělí do pátku od 8:00 hod. do 18.00 hod………</w:t>
      </w:r>
      <w:r w:rsidR="007C6DFC">
        <w:rPr>
          <w:rFonts w:ascii="Times New Roman" w:hAnsi="Times New Roman"/>
        </w:rPr>
        <w:tab/>
        <w:t xml:space="preserve">   </w:t>
      </w:r>
      <w:r w:rsidRPr="00B173ED">
        <w:rPr>
          <w:rFonts w:ascii="Times New Roman" w:hAnsi="Times New Roman"/>
        </w:rPr>
        <w:t>560 Kč /měsíc</w:t>
      </w:r>
    </w:p>
    <w:p w:rsidR="008474F8" w:rsidRPr="007C6DFC" w:rsidRDefault="008474F8" w:rsidP="007C6DFC">
      <w:pPr>
        <w:pStyle w:val="Odstavec"/>
        <w:numPr>
          <w:ilvl w:val="0"/>
          <w:numId w:val="37"/>
        </w:num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 w:bidi="ar-SA"/>
        </w:rPr>
      </w:pPr>
      <w:r w:rsidRPr="00B173ED">
        <w:rPr>
          <w:rFonts w:ascii="Times New Roman" w:eastAsia="Times New Roman" w:hAnsi="Times New Roman" w:cs="Times New Roman"/>
          <w:kern w:val="0"/>
          <w:sz w:val="24"/>
          <w:szCs w:val="24"/>
          <w:lang w:eastAsia="cs-CZ" w:bidi="ar-SA"/>
        </w:rPr>
        <w:t>Volbu placení poplatku paušální částkou včetně výběru varianty paušální částky sdělí poplatník správci poplatku v rámci ohlášení dle čl. 4 odst. 2.</w:t>
      </w:r>
    </w:p>
    <w:p w:rsidR="008474F8" w:rsidRPr="00B173ED" w:rsidRDefault="008474F8" w:rsidP="007C6DFC">
      <w:pPr>
        <w:pStyle w:val="Nadpis2"/>
        <w:spacing w:before="360" w:after="0"/>
        <w:jc w:val="center"/>
        <w:rPr>
          <w:rFonts w:ascii="Times New Roman" w:hAnsi="Times New Roman"/>
          <w:i w:val="0"/>
          <w:szCs w:val="24"/>
        </w:rPr>
      </w:pPr>
      <w:r w:rsidRPr="00B173ED">
        <w:rPr>
          <w:rFonts w:ascii="Times New Roman" w:hAnsi="Times New Roman"/>
          <w:i w:val="0"/>
          <w:szCs w:val="24"/>
        </w:rPr>
        <w:t>Čl. 6</w:t>
      </w:r>
      <w:r w:rsidRPr="00B173ED">
        <w:rPr>
          <w:rFonts w:ascii="Times New Roman" w:hAnsi="Times New Roman"/>
          <w:i w:val="0"/>
          <w:szCs w:val="24"/>
        </w:rPr>
        <w:br/>
        <w:t>Splatnost poplatku</w:t>
      </w:r>
    </w:p>
    <w:p w:rsidR="008474F8" w:rsidRPr="00B173ED" w:rsidRDefault="008474F8" w:rsidP="007C6DFC">
      <w:pPr>
        <w:numPr>
          <w:ilvl w:val="0"/>
          <w:numId w:val="38"/>
        </w:numPr>
        <w:tabs>
          <w:tab w:val="left" w:pos="-9282"/>
          <w:tab w:val="left" w:pos="-9072"/>
        </w:tabs>
        <w:autoSpaceDN w:val="0"/>
        <w:spacing w:before="24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Poplatek je splatný nejpozději do 15 dnů ode dne ukončení užívání veřejného prostranství; trvá-li užívání veřejného prostranství déle než jeden měsíc, je poplatek k již vzniklé poplatkové povinnosti splatný vždy k poslednímu dni každého měsíce.</w:t>
      </w:r>
    </w:p>
    <w:p w:rsidR="008474F8" w:rsidRPr="00B173ED" w:rsidRDefault="008474F8" w:rsidP="007C6DFC">
      <w:pPr>
        <w:numPr>
          <w:ilvl w:val="0"/>
          <w:numId w:val="38"/>
        </w:numPr>
        <w:tabs>
          <w:tab w:val="left" w:pos="-9282"/>
          <w:tab w:val="left" w:pos="-9072"/>
        </w:tabs>
        <w:autoSpaceDN w:val="0"/>
        <w:spacing w:before="240"/>
        <w:rPr>
          <w:rFonts w:ascii="Times New Roman" w:hAnsi="Times New Roman"/>
        </w:rPr>
      </w:pPr>
      <w:r w:rsidRPr="00B173ED">
        <w:rPr>
          <w:rFonts w:ascii="Times New Roman" w:eastAsia="Arial" w:hAnsi="Times New Roman"/>
          <w:lang w:eastAsia="en-US"/>
        </w:rPr>
        <w:t>Poplatek stanovený roční paušální částkou je splatný do 15 dnů od zahájení zvláštního užívání veřejného prost</w:t>
      </w:r>
      <w:r w:rsidR="007C6DFC">
        <w:rPr>
          <w:rFonts w:ascii="Times New Roman" w:eastAsia="Arial" w:hAnsi="Times New Roman"/>
          <w:lang w:eastAsia="en-US"/>
        </w:rPr>
        <w:t>ranství.</w:t>
      </w:r>
    </w:p>
    <w:p w:rsidR="008474F8" w:rsidRPr="00B173ED" w:rsidRDefault="008474F8" w:rsidP="007C6DFC">
      <w:pPr>
        <w:pStyle w:val="Nadpis2"/>
        <w:spacing w:before="360" w:after="0"/>
        <w:jc w:val="center"/>
        <w:rPr>
          <w:rFonts w:ascii="Times New Roman" w:hAnsi="Times New Roman"/>
          <w:i w:val="0"/>
          <w:szCs w:val="24"/>
        </w:rPr>
      </w:pPr>
      <w:r w:rsidRPr="00B173ED">
        <w:rPr>
          <w:rFonts w:ascii="Times New Roman" w:hAnsi="Times New Roman"/>
          <w:i w:val="0"/>
          <w:szCs w:val="24"/>
        </w:rPr>
        <w:t>Čl. 7</w:t>
      </w:r>
      <w:r w:rsidRPr="00B173ED">
        <w:rPr>
          <w:rFonts w:ascii="Times New Roman" w:hAnsi="Times New Roman"/>
          <w:i w:val="0"/>
          <w:szCs w:val="24"/>
        </w:rPr>
        <w:br/>
        <w:t xml:space="preserve"> Osvobození</w:t>
      </w:r>
    </w:p>
    <w:p w:rsidR="008474F8" w:rsidRPr="00B173ED" w:rsidRDefault="008474F8" w:rsidP="007C6DFC">
      <w:pPr>
        <w:pStyle w:val="Odstavec"/>
        <w:numPr>
          <w:ilvl w:val="0"/>
          <w:numId w:val="39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Poplatek se neplatí:</w:t>
      </w:r>
    </w:p>
    <w:p w:rsidR="008474F8" w:rsidRPr="00B173ED" w:rsidRDefault="008474F8" w:rsidP="007C6DFC">
      <w:pPr>
        <w:pStyle w:val="Odstavec"/>
        <w:numPr>
          <w:ilvl w:val="1"/>
          <w:numId w:val="25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za vyhrazení trvalého parkovacího místa pro osobu, která je držitelem průkazu ZTP nebo ZTP/P,</w:t>
      </w:r>
    </w:p>
    <w:p w:rsidR="008474F8" w:rsidRPr="00B173ED" w:rsidRDefault="008474F8" w:rsidP="007C6DFC">
      <w:pPr>
        <w:pStyle w:val="Odstavec"/>
        <w:numPr>
          <w:ilvl w:val="1"/>
          <w:numId w:val="25"/>
        </w:num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z akcí pořádaných na veřejném prostranství, jejichž celý výtěžek je odveden na charitativní a veřejně prospěšné účely.</w:t>
      </w:r>
    </w:p>
    <w:p w:rsidR="008474F8" w:rsidRPr="00B173ED" w:rsidRDefault="008474F8" w:rsidP="007C6DFC">
      <w:pPr>
        <w:pStyle w:val="Odstavec"/>
        <w:numPr>
          <w:ilvl w:val="0"/>
          <w:numId w:val="40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 xml:space="preserve">Od poplatku se dále osvobozují 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Statutární město Prostějov a příspěvkové organizace, jejichž zřizovatelem je statutární město Prostějov a dále Městská policie Prostějov,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poplatníci za užívání veřejného prostranství pro kulturní a sportovní akce dle čl. 5 odst. 2 písm. e), je-li statutární město Prostějov spolupořadatelem takových akcí,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poplatníci, kteří užívají veřejné prostranství na pozemcích, jejichž vlastníkem není </w:t>
      </w:r>
      <w:r w:rsidRPr="00B173ED">
        <w:rPr>
          <w:rFonts w:ascii="Times New Roman" w:hAnsi="Times New Roman"/>
        </w:rPr>
        <w:br/>
        <w:t>statutární město Prostějov;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poplatníci, kteří umisťují skládky materiálu a paliva na veřejném prostranství dle čl. 5 odst. 2 písm. g), budou-li tyto skládky odstraněny z veřejného prostranství do </w:t>
      </w:r>
      <w:r w:rsidRPr="00B173ED">
        <w:rPr>
          <w:rFonts w:ascii="Times New Roman" w:hAnsi="Times New Roman"/>
        </w:rPr>
        <w:br/>
        <w:t xml:space="preserve">48 hodin od umístění; 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poplatníci za provádění výkopových prací, za umístění stavebních zařízení, za umístění skládek dle čl. 5 odst. 2 písm. g), pokud realizují nové stavby, přístavby, nástavby nebo rekonstrukce rodinných domů, a to do 1 roku </w:t>
      </w:r>
      <w:r w:rsidRPr="00B173ED">
        <w:rPr>
          <w:rFonts w:ascii="Times New Roman" w:hAnsi="Times New Roman"/>
          <w:bCs/>
        </w:rPr>
        <w:t>od nabytí právní moci rozhodnutí o povolení stavebního záměru</w:t>
      </w:r>
      <w:r w:rsidRPr="00B173ED">
        <w:rPr>
          <w:rFonts w:ascii="Times New Roman" w:hAnsi="Times New Roman"/>
        </w:rPr>
        <w:t xml:space="preserve">; 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poplatníci za umístění stavebních zařízení, za umístění skládek dle čl. 5 odst. 2 písm. g), pokud provádějí opravy uličních fasád, a to po dobu 30 kalendářních dnů ode dne zahájení prací;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poplatníci za provádění výkopových prací, za umístění stavebních zařízení, za umístění skládek dle čl. 5 odst. 2 písm. g), pokud provádějí opravy a údržby domů (nemovitých </w:t>
      </w:r>
      <w:r w:rsidRPr="00B173ED">
        <w:rPr>
          <w:rFonts w:ascii="Times New Roman" w:hAnsi="Times New Roman"/>
        </w:rPr>
        <w:lastRenderedPageBreak/>
        <w:t xml:space="preserve">kulturních památek) zapsaných v seznamu památkově chráněných objektů na území </w:t>
      </w:r>
      <w:r w:rsidRPr="00B173ED">
        <w:rPr>
          <w:rFonts w:ascii="Times New Roman" w:hAnsi="Times New Roman"/>
        </w:rPr>
        <w:br/>
        <w:t xml:space="preserve">statutárního města Prostějova (viz </w:t>
      </w:r>
      <w:r w:rsidRPr="00B173ED">
        <w:rPr>
          <w:rFonts w:ascii="Times New Roman" w:hAnsi="Times New Roman"/>
          <w:i/>
        </w:rPr>
        <w:t>Příloha č. 3</w:t>
      </w:r>
      <w:r w:rsidRPr="00B173ED">
        <w:rPr>
          <w:rFonts w:ascii="Times New Roman" w:hAnsi="Times New Roman"/>
        </w:rPr>
        <w:t>);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poplatníci za provádění výkopových prací, za umístění stavebních zařízení, za umístění skládek dle čl. 5 odst. 2 písm. g), pokud užívají veřejné prostranství v souvislosti s prováděním činností (např. investičních akcí, rekonstrukcí, údržby, oprav a jiných služeb) na movitých nebo nemovitých věcech ve vlastnictví statutárního města Prostějova, jsou-li tyto činnosti prováděny se souhlasem statutárního města Prostějova;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poplatníci za provádění výkopových prací, za umístění stavebních zařízení, za umístění skládek dle čl. 5 odst. 2 písm. g), pokud provádějí výkopové práce v důsledku odstranění havarijních stavů (zejména vodovodní, plynové a elektrické zařízení) po dobu nepřesahující 30 kalendářních dnů od započetí prací;</w:t>
      </w:r>
    </w:p>
    <w:p w:rsidR="008474F8" w:rsidRPr="00B173ED" w:rsidRDefault="008474F8" w:rsidP="007C6DFC">
      <w:pPr>
        <w:numPr>
          <w:ilvl w:val="1"/>
          <w:numId w:val="30"/>
        </w:numPr>
        <w:tabs>
          <w:tab w:val="left" w:pos="-16353"/>
        </w:tabs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poplatníci za umístění dočasných staveb sloužících p</w:t>
      </w:r>
      <w:r w:rsidR="007C6DFC">
        <w:rPr>
          <w:rFonts w:ascii="Times New Roman" w:hAnsi="Times New Roman"/>
        </w:rPr>
        <w:t>ro poskytování prodeje a služeb</w:t>
      </w:r>
      <w:r w:rsidRPr="00B173ED">
        <w:rPr>
          <w:rFonts w:ascii="Times New Roman" w:hAnsi="Times New Roman"/>
        </w:rPr>
        <w:br/>
        <w:t xml:space="preserve">a za umístění zařízení pro poskytování služeb dle čl. 5 odst. 2 písm. a), </w:t>
      </w:r>
      <w:r w:rsidRPr="00B173ED">
        <w:rPr>
          <w:rFonts w:ascii="Times New Roman" w:hAnsi="Times New Roman"/>
          <w:iCs/>
        </w:rPr>
        <w:t>za umístění zařízení sloužících pro poskytování prodeje</w:t>
      </w:r>
      <w:r w:rsidRPr="00B173ED">
        <w:rPr>
          <w:rFonts w:ascii="Times New Roman" w:hAnsi="Times New Roman"/>
        </w:rPr>
        <w:t xml:space="preserve"> dle čl. 5 odst. 2 písm. b), kteří umísťují restaurační zařízení v zahrádkách a předzahrádkách sloužících k poskytování občerstvení v období od </w:t>
      </w:r>
      <w:proofErr w:type="gramStart"/>
      <w:r w:rsidRPr="00B173ED">
        <w:rPr>
          <w:rFonts w:ascii="Times New Roman" w:hAnsi="Times New Roman"/>
        </w:rPr>
        <w:t>01.01. do</w:t>
      </w:r>
      <w:proofErr w:type="gramEnd"/>
      <w:r w:rsidRPr="00B173ED">
        <w:rPr>
          <w:rFonts w:ascii="Times New Roman" w:hAnsi="Times New Roman"/>
        </w:rPr>
        <w:t xml:space="preserve"> 31.12. příslušného kalendářního roku; </w:t>
      </w:r>
    </w:p>
    <w:p w:rsidR="008474F8" w:rsidRPr="00B173ED" w:rsidRDefault="008474F8" w:rsidP="007C6DFC">
      <w:pPr>
        <w:numPr>
          <w:ilvl w:val="1"/>
          <w:numId w:val="30"/>
        </w:numPr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poplatníci </w:t>
      </w:r>
      <w:r w:rsidRPr="00B173ED">
        <w:rPr>
          <w:rFonts w:ascii="Times New Roman" w:hAnsi="Times New Roman"/>
          <w:iCs/>
        </w:rPr>
        <w:t>za umístění zařízení sloužících pro poskytování prodeje</w:t>
      </w:r>
      <w:r w:rsidRPr="00B173ED">
        <w:rPr>
          <w:rFonts w:ascii="Times New Roman" w:hAnsi="Times New Roman"/>
        </w:rPr>
        <w:t xml:space="preserve"> dle čl. 5 odst. 2 písm. b) pokud za účelem nabídky a prodeje zboží umisťují před prodejnami, v nichž provozují prodej určitého zboží, přenosná prodejní zařízení (prodejní stoly nebo pulty), u kterých je prodávajícím přímo realizován prodej téhož zboží;</w:t>
      </w:r>
    </w:p>
    <w:p w:rsidR="008474F8" w:rsidRPr="00B173ED" w:rsidRDefault="008474F8" w:rsidP="007C6DFC">
      <w:pPr>
        <w:numPr>
          <w:ilvl w:val="1"/>
          <w:numId w:val="30"/>
        </w:numPr>
        <w:tabs>
          <w:tab w:val="left" w:pos="-16807"/>
          <w:tab w:val="left" w:pos="-16353"/>
        </w:tabs>
        <w:autoSpaceDN w:val="0"/>
        <w:spacing w:before="120"/>
        <w:ind w:left="1021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orgány veřejné moci za vyhrazení trvalého parkovacího místa dle čl. 5 odst. 2 písm. h), </w:t>
      </w:r>
      <w:r w:rsidRPr="00B173ED">
        <w:rPr>
          <w:rFonts w:ascii="Times New Roman" w:hAnsi="Times New Roman"/>
        </w:rPr>
        <w:br/>
        <w:t xml:space="preserve">a to: 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Cs/>
        </w:rPr>
        <w:t xml:space="preserve">Okresní soud v Prostějově 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Cs/>
        </w:rPr>
        <w:t>Okresní státní zastupitelství v Prostějově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Cs/>
        </w:rPr>
        <w:t>Katastrální úřad pro Olomoucký kraj - Katastrální pracoviště Prostějov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Cs/>
        </w:rPr>
        <w:t>Úřad pro zastupování státu ve věcech majetkových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Cs/>
        </w:rPr>
        <w:t>Okresní správa sociálního zabezpečení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Cs/>
        </w:rPr>
        <w:t>Policie České republiky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Cs/>
        </w:rPr>
        <w:t>Krajská hygienická stanice Olomouckého kra</w:t>
      </w:r>
      <w:r w:rsidR="00965FA7">
        <w:rPr>
          <w:rFonts w:ascii="Times New Roman" w:hAnsi="Times New Roman"/>
          <w:bCs/>
        </w:rPr>
        <w:t>je, územní pracoviště Prostějov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  <w:bCs/>
        </w:rPr>
        <w:t>Úřad práce ČR, kontaktní pracoviště Prostějov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  <w:bCs/>
        </w:rPr>
      </w:pPr>
      <w:r w:rsidRPr="00B173ED">
        <w:rPr>
          <w:rFonts w:ascii="Times New Roman" w:hAnsi="Times New Roman"/>
          <w:bCs/>
        </w:rPr>
        <w:t>Finanční úřad pro Olomoucký kraj - Územní pracoviště v Prostějově</w:t>
      </w:r>
    </w:p>
    <w:p w:rsidR="008474F8" w:rsidRPr="00B173ED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  <w:bCs/>
        </w:rPr>
      </w:pPr>
      <w:r w:rsidRPr="00B173ED">
        <w:rPr>
          <w:rFonts w:ascii="Times New Roman" w:hAnsi="Times New Roman"/>
          <w:bCs/>
        </w:rPr>
        <w:t>Hasičský záchranný sbor Olomouckého kraje – územní odbor Prostějov</w:t>
      </w:r>
    </w:p>
    <w:p w:rsidR="008474F8" w:rsidRPr="007C6DFC" w:rsidRDefault="008474F8" w:rsidP="007C6DFC">
      <w:pPr>
        <w:numPr>
          <w:ilvl w:val="0"/>
          <w:numId w:val="31"/>
        </w:numPr>
        <w:autoSpaceDN w:val="0"/>
        <w:jc w:val="both"/>
        <w:rPr>
          <w:rFonts w:ascii="Times New Roman" w:hAnsi="Times New Roman"/>
          <w:bCs/>
        </w:rPr>
      </w:pPr>
      <w:r w:rsidRPr="00B173ED">
        <w:rPr>
          <w:rFonts w:ascii="Times New Roman" w:hAnsi="Times New Roman"/>
          <w:bCs/>
        </w:rPr>
        <w:t>Státní okresní archiv Prostějov</w:t>
      </w:r>
    </w:p>
    <w:p w:rsidR="008474F8" w:rsidRPr="007C6DFC" w:rsidRDefault="008474F8" w:rsidP="007C6DFC">
      <w:pPr>
        <w:numPr>
          <w:ilvl w:val="1"/>
          <w:numId w:val="30"/>
        </w:numPr>
        <w:autoSpaceDN w:val="0"/>
        <w:spacing w:before="12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poplatníci za umístění zařízení pro poskytování služeb dle čl. 5 odst. 2 písm. a),</w:t>
      </w:r>
      <w:r w:rsidR="007C6DFC">
        <w:rPr>
          <w:rFonts w:ascii="Times New Roman" w:hAnsi="Times New Roman"/>
        </w:rPr>
        <w:t xml:space="preserve"> </w:t>
      </w:r>
      <w:r w:rsidRPr="007C6DFC">
        <w:rPr>
          <w:rFonts w:ascii="Times New Roman" w:hAnsi="Times New Roman"/>
        </w:rPr>
        <w:t>která slouží k ochraně zdraví občanů (očkování, testování, preventivní vyšetření, atd.)</w:t>
      </w:r>
    </w:p>
    <w:p w:rsidR="008474F8" w:rsidRPr="007C6DFC" w:rsidRDefault="008474F8" w:rsidP="007C6DFC">
      <w:pPr>
        <w:numPr>
          <w:ilvl w:val="1"/>
          <w:numId w:val="30"/>
        </w:numPr>
        <w:autoSpaceDN w:val="0"/>
        <w:spacing w:before="12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 xml:space="preserve">poplatníci za umístění zařízení sloužících pro poskytování prodeje dle čl. 5 odst. 2 písm. b), za umístění zařízení cirkusů, lunaparků a jiných obdobných atrakcí, včetně všech </w:t>
      </w:r>
      <w:r w:rsidRPr="00B173ED">
        <w:rPr>
          <w:rFonts w:ascii="Times New Roman" w:hAnsi="Times New Roman"/>
        </w:rPr>
        <w:br/>
        <w:t xml:space="preserve">doprovodných a přídavných zařízení dle čl. 5 odst. 2 písm. d) a za provádění výkopových prací, za umístění stavebních zařízení, za umístění skládek dle čl. 5 odst. 2 písm. g), kteří užívají veřejné prostranství na základě nájemní smlouvy nebo smlouvy o výpůjčce </w:t>
      </w:r>
      <w:r w:rsidRPr="00B173ED">
        <w:rPr>
          <w:rFonts w:ascii="Times New Roman" w:hAnsi="Times New Roman"/>
        </w:rPr>
        <w:br/>
        <w:t xml:space="preserve">uzavřené mezi statutárním městem Prostějovem jako pronajímatelem nebo </w:t>
      </w:r>
      <w:proofErr w:type="spellStart"/>
      <w:r w:rsidRPr="00B173ED">
        <w:rPr>
          <w:rFonts w:ascii="Times New Roman" w:hAnsi="Times New Roman"/>
        </w:rPr>
        <w:t>půjčitelem</w:t>
      </w:r>
      <w:proofErr w:type="spellEnd"/>
      <w:r w:rsidRPr="00B173ED">
        <w:rPr>
          <w:rFonts w:ascii="Times New Roman" w:hAnsi="Times New Roman"/>
        </w:rPr>
        <w:t xml:space="preserve"> </w:t>
      </w:r>
      <w:r w:rsidRPr="00B173ED">
        <w:rPr>
          <w:rFonts w:ascii="Times New Roman" w:hAnsi="Times New Roman"/>
        </w:rPr>
        <w:br/>
        <w:t>a uživatelem veřejného prostranství jako nájemcem nebo vypůjčitelem.</w:t>
      </w:r>
    </w:p>
    <w:p w:rsidR="008474F8" w:rsidRPr="007C6DFC" w:rsidRDefault="008474F8" w:rsidP="007C6DFC">
      <w:pPr>
        <w:numPr>
          <w:ilvl w:val="0"/>
          <w:numId w:val="41"/>
        </w:numPr>
        <w:autoSpaceDN w:val="0"/>
        <w:spacing w:before="24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t>Údaj rozhodný pro osvobození podle této vyhlášky je poplatník povinen ohlásit ve lhůtě podle článku 4 této vyhlášky.</w:t>
      </w:r>
    </w:p>
    <w:p w:rsidR="008474F8" w:rsidRPr="007C6DFC" w:rsidRDefault="008474F8" w:rsidP="007C6DFC">
      <w:pPr>
        <w:numPr>
          <w:ilvl w:val="0"/>
          <w:numId w:val="42"/>
        </w:numPr>
        <w:autoSpaceDN w:val="0"/>
        <w:spacing w:before="240"/>
        <w:jc w:val="both"/>
        <w:rPr>
          <w:rFonts w:ascii="Times New Roman" w:hAnsi="Times New Roman"/>
        </w:rPr>
      </w:pPr>
      <w:r w:rsidRPr="00B173ED">
        <w:rPr>
          <w:rFonts w:ascii="Times New Roman" w:hAnsi="Times New Roman"/>
        </w:rPr>
        <w:lastRenderedPageBreak/>
        <w:t>V</w:t>
      </w:r>
      <w:bookmarkStart w:id="8" w:name="_GoBack"/>
      <w:bookmarkEnd w:id="8"/>
      <w:r w:rsidRPr="00B173ED">
        <w:rPr>
          <w:rFonts w:ascii="Times New Roman" w:hAnsi="Times New Roman"/>
        </w:rPr>
        <w:t xml:space="preserve"> případě, že poplatník nesplní povinnost ohlásit údaj rozhodný pro osvobození nebo úlevu ve lhůtách stanovených touto vyhláškou nebo zákonem, </w:t>
      </w:r>
      <w:r w:rsidR="007C6DFC">
        <w:rPr>
          <w:rFonts w:ascii="Times New Roman" w:hAnsi="Times New Roman"/>
        </w:rPr>
        <w:t xml:space="preserve">nárok na osvobození nebo úlevu </w:t>
      </w:r>
      <w:r w:rsidRPr="00B173ED">
        <w:rPr>
          <w:rFonts w:ascii="Times New Roman" w:hAnsi="Times New Roman"/>
        </w:rPr>
        <w:t>zaniká.</w:t>
      </w:r>
      <w:r w:rsidRPr="00B173ED">
        <w:rPr>
          <w:rFonts w:ascii="Times New Roman" w:hAnsi="Times New Roman"/>
          <w:vertAlign w:val="superscript"/>
        </w:rPr>
        <w:footnoteReference w:id="6"/>
      </w:r>
    </w:p>
    <w:p w:rsidR="008474F8" w:rsidRPr="00B173ED" w:rsidRDefault="008474F8" w:rsidP="007C6DFC">
      <w:pPr>
        <w:pStyle w:val="Nadpis2"/>
        <w:spacing w:before="360" w:after="0"/>
        <w:jc w:val="center"/>
        <w:rPr>
          <w:rFonts w:ascii="Times New Roman" w:hAnsi="Times New Roman"/>
          <w:i w:val="0"/>
          <w:szCs w:val="24"/>
        </w:rPr>
      </w:pPr>
      <w:r w:rsidRPr="00B173ED">
        <w:rPr>
          <w:rFonts w:ascii="Times New Roman" w:hAnsi="Times New Roman"/>
          <w:i w:val="0"/>
          <w:szCs w:val="24"/>
        </w:rPr>
        <w:t>Čl. 8</w:t>
      </w:r>
      <w:r w:rsidRPr="00B173ED">
        <w:rPr>
          <w:rFonts w:ascii="Times New Roman" w:hAnsi="Times New Roman"/>
          <w:i w:val="0"/>
          <w:szCs w:val="24"/>
        </w:rPr>
        <w:br/>
        <w:t>Zrušovací ustanovení</w:t>
      </w:r>
    </w:p>
    <w:p w:rsidR="008474F8" w:rsidRPr="00B173ED" w:rsidRDefault="008474F8" w:rsidP="007C6DFC">
      <w:pPr>
        <w:pStyle w:val="Odstavec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Zrušuje se obecně závazná vyhláška č. 1/2023, Obecně závazná vyhláška statutárního města Prostějova o místním poplatku za užívání veřejného prostranství, ze dne 21. února 2023.</w:t>
      </w:r>
    </w:p>
    <w:p w:rsidR="008474F8" w:rsidRPr="00B173ED" w:rsidRDefault="008474F8" w:rsidP="007C6DFC">
      <w:pPr>
        <w:pStyle w:val="Odstavec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 xml:space="preserve">Zrušuje se obecně závazná vyhláška č. 2/2021, kterou se mění Obecně závazná vyhláška </w:t>
      </w:r>
      <w:r w:rsidRPr="00B173ED">
        <w:rPr>
          <w:rFonts w:ascii="Times New Roman" w:hAnsi="Times New Roman" w:cs="Times New Roman"/>
          <w:sz w:val="24"/>
          <w:szCs w:val="24"/>
        </w:rPr>
        <w:br/>
        <w:t>č. 10/2020, o místním poplatku za užívání veřejného prostranství, ze dne 15. června 2021.</w:t>
      </w:r>
    </w:p>
    <w:p w:rsidR="008474F8" w:rsidRPr="00B173ED" w:rsidRDefault="008474F8" w:rsidP="007C6DFC">
      <w:pPr>
        <w:pStyle w:val="Nadpis2"/>
        <w:spacing w:before="360" w:after="0"/>
        <w:jc w:val="center"/>
        <w:rPr>
          <w:rFonts w:ascii="Times New Roman" w:hAnsi="Times New Roman"/>
          <w:i w:val="0"/>
          <w:szCs w:val="24"/>
        </w:rPr>
      </w:pPr>
      <w:r w:rsidRPr="00B173ED">
        <w:rPr>
          <w:rFonts w:ascii="Times New Roman" w:hAnsi="Times New Roman"/>
          <w:i w:val="0"/>
          <w:szCs w:val="24"/>
        </w:rPr>
        <w:t>Čl. 9</w:t>
      </w:r>
      <w:r w:rsidRPr="00B173ED">
        <w:rPr>
          <w:rFonts w:ascii="Times New Roman" w:hAnsi="Times New Roman"/>
          <w:i w:val="0"/>
          <w:szCs w:val="24"/>
        </w:rPr>
        <w:br/>
        <w:t>Účinnost</w:t>
      </w:r>
    </w:p>
    <w:p w:rsidR="008474F8" w:rsidRDefault="008474F8" w:rsidP="007C6DFC">
      <w:pPr>
        <w:pStyle w:val="Odstavec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173ED">
        <w:rPr>
          <w:rFonts w:ascii="Times New Roman" w:hAnsi="Times New Roman" w:cs="Times New Roman"/>
          <w:sz w:val="24"/>
          <w:szCs w:val="24"/>
        </w:rPr>
        <w:t>Tato vyhláška nabývá účinnosti dnem 1. července 2026.</w:t>
      </w:r>
    </w:p>
    <w:p w:rsidR="007C6DFC" w:rsidRDefault="007C6DFC" w:rsidP="007C6DFC">
      <w:pPr>
        <w:pStyle w:val="Odstavec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DFC" w:rsidRPr="00B173ED" w:rsidRDefault="007C6DFC" w:rsidP="007C6DFC">
      <w:pPr>
        <w:pStyle w:val="Odstavec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9"/>
      </w:tblGrid>
      <w:tr w:rsidR="008474F8" w:rsidRPr="00B173ED" w:rsidTr="00F216AB">
        <w:trPr>
          <w:trHeight w:hRule="exact" w:val="1134"/>
        </w:trPr>
        <w:tc>
          <w:tcPr>
            <w:tcW w:w="496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C6DFC" w:rsidRDefault="007C6DFC" w:rsidP="00F216A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FC" w:rsidRDefault="007C6DFC" w:rsidP="00F216A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4F8" w:rsidRPr="00B173ED" w:rsidRDefault="008474F8" w:rsidP="00F216A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B173ED">
              <w:rPr>
                <w:rFonts w:ascii="Times New Roman" w:hAnsi="Times New Roman" w:cs="Times New Roman"/>
                <w:sz w:val="24"/>
                <w:szCs w:val="24"/>
              </w:rPr>
              <w:t xml:space="preserve">Mgr. František Jura, MBA, </w:t>
            </w:r>
            <w:proofErr w:type="gramStart"/>
            <w:r w:rsidRPr="00B173ED">
              <w:rPr>
                <w:rFonts w:ascii="Times New Roman" w:hAnsi="Times New Roman" w:cs="Times New Roman"/>
                <w:sz w:val="24"/>
                <w:szCs w:val="24"/>
              </w:rPr>
              <w:t>LL.M.</w:t>
            </w:r>
            <w:proofErr w:type="gramEnd"/>
            <w:r w:rsidRPr="00B173ED">
              <w:rPr>
                <w:rFonts w:ascii="Times New Roman" w:hAnsi="Times New Roman" w:cs="Times New Roman"/>
                <w:sz w:val="24"/>
                <w:szCs w:val="24"/>
              </w:rPr>
              <w:t xml:space="preserve"> v. r.</w:t>
            </w:r>
            <w:r w:rsidRPr="00B173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primátor</w:t>
            </w:r>
          </w:p>
        </w:tc>
        <w:tc>
          <w:tcPr>
            <w:tcW w:w="46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74F8" w:rsidRPr="00B173ED" w:rsidRDefault="008474F8" w:rsidP="00F216A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B173ED">
              <w:rPr>
                <w:rFonts w:ascii="Times New Roman" w:hAnsi="Times New Roman" w:cs="Times New Roman"/>
                <w:sz w:val="24"/>
                <w:szCs w:val="24"/>
              </w:rPr>
              <w:t>Ing. Milada Sokolová v. r.</w:t>
            </w:r>
            <w:r w:rsidRPr="00B173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náměstkyně primátora</w:t>
            </w:r>
          </w:p>
        </w:tc>
      </w:tr>
    </w:tbl>
    <w:p w:rsidR="00E775BE" w:rsidRPr="00B173ED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B173ED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9B7" w:rsidRDefault="003209B7" w:rsidP="00C8709A">
      <w:r>
        <w:separator/>
      </w:r>
    </w:p>
  </w:endnote>
  <w:endnote w:type="continuationSeparator" w:id="0">
    <w:p w:rsidR="003209B7" w:rsidRDefault="003209B7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9B7" w:rsidRDefault="003209B7" w:rsidP="00C8709A">
      <w:r>
        <w:separator/>
      </w:r>
    </w:p>
  </w:footnote>
  <w:footnote w:type="continuationSeparator" w:id="0">
    <w:p w:rsidR="003209B7" w:rsidRDefault="003209B7" w:rsidP="00C8709A">
      <w:r>
        <w:continuationSeparator/>
      </w:r>
    </w:p>
  </w:footnote>
  <w:footnote w:id="1">
    <w:p w:rsidR="008474F8" w:rsidRPr="007C6DFC" w:rsidRDefault="008474F8" w:rsidP="008474F8">
      <w:pPr>
        <w:pStyle w:val="Footnote"/>
        <w:rPr>
          <w:rFonts w:ascii="Times New Roman" w:hAnsi="Times New Roman" w:cs="Times New Roman"/>
        </w:rPr>
      </w:pPr>
      <w:r w:rsidRPr="007C6DFC">
        <w:rPr>
          <w:rStyle w:val="Znakapoznpodarou"/>
          <w:rFonts w:ascii="Times New Roman" w:hAnsi="Times New Roman" w:cs="Times New Roman"/>
        </w:rPr>
        <w:footnoteRef/>
      </w:r>
      <w:r w:rsidRPr="007C6DFC">
        <w:rPr>
          <w:rFonts w:ascii="Times New Roman" w:hAnsi="Times New Roman" w:cs="Times New Roman"/>
        </w:rPr>
        <w:t>§ 15 odst. 1 zákona o místních poplatcích.</w:t>
      </w:r>
    </w:p>
  </w:footnote>
  <w:footnote w:id="2">
    <w:p w:rsidR="008474F8" w:rsidRDefault="008474F8" w:rsidP="008474F8">
      <w:pPr>
        <w:pStyle w:val="Footnote"/>
      </w:pPr>
      <w:r w:rsidRPr="007C6DFC">
        <w:rPr>
          <w:rStyle w:val="Znakapoznpodarou"/>
          <w:rFonts w:ascii="Times New Roman" w:hAnsi="Times New Roman" w:cs="Times New Roman"/>
        </w:rPr>
        <w:footnoteRef/>
      </w:r>
      <w:r w:rsidRPr="007C6DFC">
        <w:rPr>
          <w:rFonts w:ascii="Times New Roman" w:hAnsi="Times New Roman" w:cs="Times New Roman"/>
        </w:rPr>
        <w:t>§ 4 odst. 1 zákona o místních poplatcích.</w:t>
      </w:r>
    </w:p>
  </w:footnote>
  <w:footnote w:id="3">
    <w:p w:rsidR="008474F8" w:rsidRPr="007C6DFC" w:rsidRDefault="008474F8" w:rsidP="008474F8">
      <w:pPr>
        <w:pStyle w:val="Footnote"/>
        <w:rPr>
          <w:rFonts w:ascii="Times New Roman" w:hAnsi="Times New Roman" w:cs="Times New Roman"/>
        </w:rPr>
      </w:pPr>
      <w:r w:rsidRPr="007C6DFC">
        <w:rPr>
          <w:rStyle w:val="Znakapoznpodarou"/>
          <w:rFonts w:ascii="Times New Roman" w:hAnsi="Times New Roman" w:cs="Times New Roman"/>
        </w:rPr>
        <w:footnoteRef/>
      </w:r>
      <w:r w:rsidRPr="007C6DFC">
        <w:rPr>
          <w:rFonts w:ascii="Times New Roman" w:hAnsi="Times New Roman" w:cs="Times New Roman"/>
        </w:rPr>
        <w:t>§ 4 odst. 2 zákona o místních poplatcích.</w:t>
      </w:r>
    </w:p>
  </w:footnote>
  <w:footnote w:id="4">
    <w:p w:rsidR="008474F8" w:rsidRPr="007C6DFC" w:rsidRDefault="008474F8" w:rsidP="008474F8">
      <w:pPr>
        <w:pStyle w:val="Textpoznpodarou"/>
        <w:rPr>
          <w:sz w:val="18"/>
          <w:szCs w:val="18"/>
        </w:rPr>
      </w:pPr>
      <w:r w:rsidRPr="007C6DFC">
        <w:rPr>
          <w:rStyle w:val="Znakapoznpodarou"/>
          <w:sz w:val="18"/>
          <w:szCs w:val="18"/>
        </w:rPr>
        <w:footnoteRef/>
      </w:r>
      <w:r w:rsidRPr="007C6DFC">
        <w:rPr>
          <w:sz w:val="18"/>
          <w:szCs w:val="18"/>
        </w:rPr>
        <w:t>§ 34 zákona o obcích</w:t>
      </w:r>
    </w:p>
  </w:footnote>
  <w:footnote w:id="5">
    <w:p w:rsidR="008474F8" w:rsidRDefault="008474F8" w:rsidP="008474F8">
      <w:pPr>
        <w:pStyle w:val="Footnote"/>
      </w:pPr>
      <w:r w:rsidRPr="007C6DFC">
        <w:rPr>
          <w:rStyle w:val="Znakapoznpodarou"/>
          <w:rFonts w:ascii="Times New Roman" w:hAnsi="Times New Roman" w:cs="Times New Roman"/>
        </w:rPr>
        <w:footnoteRef/>
      </w:r>
      <w:r w:rsidRPr="007C6DFC">
        <w:rPr>
          <w:rFonts w:ascii="Times New Roman" w:hAnsi="Times New Roman" w:cs="Times New Roman"/>
        </w:rPr>
        <w:t>§ 14a odst. 1 a 2 zákona o místních poplatcích; v ohlášení poplatník uvede zejména své identifikační údaje a skutečnosti rozhodné pro stanovení poplatku.</w:t>
      </w:r>
    </w:p>
  </w:footnote>
  <w:footnote w:id="6">
    <w:p w:rsidR="008474F8" w:rsidRPr="007C6DFC" w:rsidRDefault="008474F8" w:rsidP="008474F8">
      <w:pPr>
        <w:pStyle w:val="Textpoznpodarou"/>
        <w:rPr>
          <w:sz w:val="18"/>
          <w:szCs w:val="18"/>
        </w:rPr>
      </w:pPr>
      <w:r w:rsidRPr="007C6DFC">
        <w:rPr>
          <w:rStyle w:val="Znakapoznpodarou"/>
          <w:sz w:val="18"/>
          <w:szCs w:val="18"/>
        </w:rPr>
        <w:footnoteRef/>
      </w:r>
      <w:r w:rsidRPr="007C6DFC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E2694"/>
    <w:multiLevelType w:val="multilevel"/>
    <w:tmpl w:val="8FA8B2C0"/>
    <w:lvl w:ilvl="0">
      <w:start w:val="2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02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123F3224"/>
    <w:multiLevelType w:val="multilevel"/>
    <w:tmpl w:val="AD0890DE"/>
    <w:lvl w:ilvl="0">
      <w:start w:val="4"/>
      <w:numFmt w:val="decimal"/>
      <w:lvlText w:val="%1)"/>
      <w:lvlJc w:val="left"/>
      <w:pPr>
        <w:ind w:left="567" w:hanging="567"/>
      </w:pPr>
      <w:rPr>
        <w:rFonts w:hint="default"/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2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508EF"/>
    <w:multiLevelType w:val="multilevel"/>
    <w:tmpl w:val="5CBE3FB4"/>
    <w:lvl w:ilvl="0">
      <w:start w:val="3"/>
      <w:numFmt w:val="decimal"/>
      <w:lvlText w:val="%1)"/>
      <w:lvlJc w:val="left"/>
      <w:pPr>
        <w:ind w:left="567" w:hanging="567"/>
      </w:pPr>
      <w:rPr>
        <w:rFonts w:hint="default"/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2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9543D"/>
    <w:multiLevelType w:val="multilevel"/>
    <w:tmpl w:val="FA542D2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502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A716AF1"/>
    <w:multiLevelType w:val="multilevel"/>
    <w:tmpl w:val="EC98281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2" w:hanging="454"/>
      </w:pPr>
      <w:rPr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2DCD3BEF"/>
    <w:multiLevelType w:val="multilevel"/>
    <w:tmpl w:val="E4D698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502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2F85312C"/>
    <w:multiLevelType w:val="multilevel"/>
    <w:tmpl w:val="0B74A81E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emboss w:val="0"/>
        <w:imprint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2FB43FB5"/>
    <w:multiLevelType w:val="multilevel"/>
    <w:tmpl w:val="917CBE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502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38DD2525"/>
    <w:multiLevelType w:val="multilevel"/>
    <w:tmpl w:val="546C1928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502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C37640"/>
    <w:multiLevelType w:val="multilevel"/>
    <w:tmpl w:val="7674AD5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502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5F9D41DF"/>
    <w:multiLevelType w:val="multilevel"/>
    <w:tmpl w:val="B90C744E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502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4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6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8A2832"/>
    <w:multiLevelType w:val="multilevel"/>
    <w:tmpl w:val="78805E3A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emboss w:val="0"/>
        <w:imprint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b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2545C"/>
    <w:multiLevelType w:val="multilevel"/>
    <w:tmpl w:val="06FC6550"/>
    <w:lvl w:ilvl="0">
      <w:start w:val="1"/>
      <w:numFmt w:val="decimal"/>
      <w:lvlText w:val="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b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3" w15:restartNumberingAfterBreak="0">
    <w:nsid w:val="77A534A5"/>
    <w:multiLevelType w:val="multilevel"/>
    <w:tmpl w:val="A5F41BD4"/>
    <w:lvl w:ilvl="0">
      <w:start w:val="1"/>
      <w:numFmt w:val="decimal"/>
      <w:lvlText w:val="%1."/>
      <w:lvlJc w:val="left"/>
      <w:pPr>
        <w:ind w:left="1985" w:hanging="567"/>
      </w:pPr>
      <w:rPr>
        <w:rFonts w:ascii="Arial" w:hAnsi="Arial" w:cs="Arial"/>
        <w:b w:val="0"/>
        <w:i w:val="0"/>
        <w:strike w:val="0"/>
        <w:dstrike w:val="0"/>
        <w:emboss w:val="0"/>
        <w:imprint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2439" w:hanging="454"/>
      </w:pPr>
      <w:rPr>
        <w:b/>
        <w:color w:val="auto"/>
      </w:rPr>
    </w:lvl>
    <w:lvl w:ilvl="2">
      <w:start w:val="1"/>
      <w:numFmt w:val="lowerRoman"/>
      <w:lvlText w:val="%3)"/>
      <w:lvlJc w:val="left"/>
      <w:pPr>
        <w:ind w:left="2858" w:hanging="360"/>
      </w:pPr>
    </w:lvl>
    <w:lvl w:ilvl="3">
      <w:start w:val="1"/>
      <w:numFmt w:val="decimal"/>
      <w:lvlText w:val="(%4)"/>
      <w:lvlJc w:val="left"/>
      <w:pPr>
        <w:ind w:left="3218" w:hanging="360"/>
      </w:pPr>
    </w:lvl>
    <w:lvl w:ilvl="4">
      <w:start w:val="1"/>
      <w:numFmt w:val="lowerLetter"/>
      <w:lvlText w:val="(%5)"/>
      <w:lvlJc w:val="left"/>
      <w:pPr>
        <w:ind w:left="3578" w:hanging="360"/>
      </w:pPr>
    </w:lvl>
    <w:lvl w:ilvl="5">
      <w:start w:val="1"/>
      <w:numFmt w:val="lowerRoman"/>
      <w:lvlText w:val="(%6)"/>
      <w:lvlJc w:val="left"/>
      <w:pPr>
        <w:ind w:left="3938" w:hanging="360"/>
      </w:pPr>
    </w:lvl>
    <w:lvl w:ilvl="6">
      <w:start w:val="1"/>
      <w:numFmt w:val="decimal"/>
      <w:lvlText w:val="%7."/>
      <w:lvlJc w:val="left"/>
      <w:pPr>
        <w:ind w:left="4298" w:hanging="360"/>
      </w:pPr>
    </w:lvl>
    <w:lvl w:ilvl="7">
      <w:start w:val="1"/>
      <w:numFmt w:val="lowerLetter"/>
      <w:lvlText w:val="%8."/>
      <w:lvlJc w:val="left"/>
      <w:pPr>
        <w:ind w:left="4658" w:hanging="360"/>
      </w:pPr>
    </w:lvl>
    <w:lvl w:ilvl="8">
      <w:start w:val="1"/>
      <w:numFmt w:val="lowerRoman"/>
      <w:lvlText w:val="%9."/>
      <w:lvlJc w:val="left"/>
      <w:pPr>
        <w:ind w:left="5018" w:hanging="360"/>
      </w:pPr>
    </w:lvl>
  </w:abstractNum>
  <w:abstractNum w:abstractNumId="34" w15:restartNumberingAfterBreak="0">
    <w:nsid w:val="793A0B55"/>
    <w:multiLevelType w:val="multilevel"/>
    <w:tmpl w:val="CBBA166A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502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5" w15:restartNumberingAfterBreak="0">
    <w:nsid w:val="7C797465"/>
    <w:multiLevelType w:val="multilevel"/>
    <w:tmpl w:val="52F86DC2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502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6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EA1338D"/>
    <w:multiLevelType w:val="multilevel"/>
    <w:tmpl w:val="B6CEA4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502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26"/>
  </w:num>
  <w:num w:numId="8">
    <w:abstractNumId w:val="24"/>
  </w:num>
  <w:num w:numId="9">
    <w:abstractNumId w:val="29"/>
  </w:num>
  <w:num w:numId="10">
    <w:abstractNumId w:val="28"/>
  </w:num>
  <w:num w:numId="11">
    <w:abstractNumId w:val="12"/>
  </w:num>
  <w:num w:numId="12">
    <w:abstractNumId w:val="5"/>
  </w:num>
  <w:num w:numId="13">
    <w:abstractNumId w:val="20"/>
  </w:num>
  <w:num w:numId="14">
    <w:abstractNumId w:val="10"/>
  </w:num>
  <w:num w:numId="15">
    <w:abstractNumId w:val="30"/>
  </w:num>
  <w:num w:numId="16">
    <w:abstractNumId w:val="36"/>
  </w:num>
  <w:num w:numId="17">
    <w:abstractNumId w:val="22"/>
  </w:num>
  <w:num w:numId="18">
    <w:abstractNumId w:val="19"/>
  </w:num>
  <w:num w:numId="19">
    <w:abstractNumId w:val="31"/>
  </w:num>
  <w:num w:numId="20">
    <w:abstractNumId w:val="11"/>
  </w:num>
  <w:num w:numId="21">
    <w:abstractNumId w:val="8"/>
  </w:num>
  <w:num w:numId="22">
    <w:abstractNumId w:val="17"/>
  </w:num>
  <w:num w:numId="23">
    <w:abstractNumId w:val="17"/>
    <w:lvlOverride w:ilvl="0">
      <w:startOverride w:val="1"/>
    </w:lvlOverride>
  </w:num>
  <w:num w:numId="24">
    <w:abstractNumId w:val="17"/>
    <w:lvlOverride w:ilvl="0">
      <w:startOverride w:val="1"/>
    </w:lvlOverride>
  </w:num>
  <w:num w:numId="25">
    <w:abstractNumId w:val="15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</w:num>
  <w:num w:numId="28">
    <w:abstractNumId w:val="27"/>
  </w:num>
  <w:num w:numId="29">
    <w:abstractNumId w:val="17"/>
    <w:lvlOverride w:ilvl="0">
      <w:startOverride w:val="1"/>
    </w:lvlOverride>
  </w:num>
  <w:num w:numId="30">
    <w:abstractNumId w:val="14"/>
  </w:num>
  <w:num w:numId="31">
    <w:abstractNumId w:val="33"/>
  </w:num>
  <w:num w:numId="32">
    <w:abstractNumId w:val="35"/>
  </w:num>
  <w:num w:numId="33">
    <w:abstractNumId w:val="18"/>
  </w:num>
  <w:num w:numId="34">
    <w:abstractNumId w:val="21"/>
  </w:num>
  <w:num w:numId="35">
    <w:abstractNumId w:val="37"/>
  </w:num>
  <w:num w:numId="36">
    <w:abstractNumId w:val="23"/>
  </w:num>
  <w:num w:numId="37">
    <w:abstractNumId w:val="13"/>
  </w:num>
  <w:num w:numId="38">
    <w:abstractNumId w:val="32"/>
  </w:num>
  <w:num w:numId="39">
    <w:abstractNumId w:val="34"/>
  </w:num>
  <w:num w:numId="40">
    <w:abstractNumId w:val="6"/>
  </w:num>
  <w:num w:numId="41">
    <w:abstractNumId w:val="9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2A90"/>
    <w:rsid w:val="00152A90"/>
    <w:rsid w:val="001B0248"/>
    <w:rsid w:val="001B034A"/>
    <w:rsid w:val="0025567E"/>
    <w:rsid w:val="0029043A"/>
    <w:rsid w:val="003209B7"/>
    <w:rsid w:val="00367B16"/>
    <w:rsid w:val="00447B22"/>
    <w:rsid w:val="00457C6A"/>
    <w:rsid w:val="004D2C82"/>
    <w:rsid w:val="00656A74"/>
    <w:rsid w:val="007C4D90"/>
    <w:rsid w:val="007C6DFC"/>
    <w:rsid w:val="007F6540"/>
    <w:rsid w:val="008474F8"/>
    <w:rsid w:val="008775B2"/>
    <w:rsid w:val="0088355D"/>
    <w:rsid w:val="008C76EC"/>
    <w:rsid w:val="008F0A1B"/>
    <w:rsid w:val="00965FA7"/>
    <w:rsid w:val="009D06CD"/>
    <w:rsid w:val="009D43F7"/>
    <w:rsid w:val="00B13F29"/>
    <w:rsid w:val="00B173ED"/>
    <w:rsid w:val="00B50949"/>
    <w:rsid w:val="00B81690"/>
    <w:rsid w:val="00BE19B4"/>
    <w:rsid w:val="00C518CC"/>
    <w:rsid w:val="00C8709A"/>
    <w:rsid w:val="00CA591D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CBE8A201-D217-4910-BE18-1374FEE0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  <w:style w:type="paragraph" w:customStyle="1" w:styleId="UvodniVeta">
    <w:name w:val="UvodniVeta"/>
    <w:basedOn w:val="Textbody"/>
    <w:rsid w:val="008474F8"/>
    <w:pPr>
      <w:widowControl/>
      <w:spacing w:before="62" w:line="276" w:lineRule="auto"/>
      <w:jc w:val="both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Odstavec">
    <w:name w:val="Odstavec"/>
    <w:basedOn w:val="Textbody"/>
    <w:rsid w:val="008474F8"/>
    <w:pPr>
      <w:widowControl/>
      <w:tabs>
        <w:tab w:val="left" w:pos="567"/>
      </w:tabs>
      <w:spacing w:line="276" w:lineRule="auto"/>
      <w:jc w:val="both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8474F8"/>
    <w:pPr>
      <w:widowControl w:val="0"/>
      <w:suppressLineNumbers/>
      <w:suppressAutoHyphens/>
      <w:autoSpaceDN w:val="0"/>
      <w:jc w:val="center"/>
      <w:textAlignment w:val="baseline"/>
    </w:pPr>
    <w:rPr>
      <w:rFonts w:eastAsia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Standard"/>
    <w:rsid w:val="008474F8"/>
    <w:pPr>
      <w:widowControl/>
      <w:suppressLineNumbers/>
      <w:ind w:left="170" w:hanging="170"/>
    </w:pPr>
    <w:rPr>
      <w:rFonts w:ascii="Arial" w:eastAsia="Arial" w:hAnsi="Arial" w:cs="Arial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2B35A25B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2B35A25B.doc</Template>
  <TotalTime>20</TotalTime>
  <Pages>6</Pages>
  <Words>1792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12342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3</cp:revision>
  <cp:lastPrinted>2004-11-11T11:51:00Z</cp:lastPrinted>
  <dcterms:created xsi:type="dcterms:W3CDTF">2026-04-16T13:35:00Z</dcterms:created>
  <dcterms:modified xsi:type="dcterms:W3CDTF">2026-04-17T05:21:00Z</dcterms:modified>
</cp:coreProperties>
</file>