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23" w:rsidRDefault="00276623">
      <w:pPr>
        <w:pStyle w:val="Header"/>
        <w:tabs>
          <w:tab w:val="clear" w:pos="4536"/>
          <w:tab w:val="clear" w:pos="9072"/>
        </w:tabs>
        <w:rPr>
          <w:bCs/>
        </w:rPr>
      </w:pPr>
      <w:bookmarkStart w:id="0" w:name="_GoBack"/>
      <w:bookmarkEnd w:id="0"/>
    </w:p>
    <w:p w:rsidR="00276623" w:rsidRPr="006647CE" w:rsidRDefault="00276623" w:rsidP="00776A2C">
      <w:pPr>
        <w:spacing w:after="120"/>
        <w:rPr>
          <w:rFonts w:ascii="Arial" w:hAnsi="Arial" w:cs="Arial"/>
          <w:sz w:val="22"/>
          <w:szCs w:val="22"/>
        </w:rPr>
      </w:pPr>
    </w:p>
    <w:p w:rsidR="00276623" w:rsidRPr="00752FEE" w:rsidRDefault="00276623" w:rsidP="00A274BC">
      <w:pPr>
        <w:pStyle w:val="Body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Pr="0074197A">
        <w:rPr>
          <w:rFonts w:ascii="Arial" w:hAnsi="Arial" w:cs="Arial"/>
          <w:b/>
          <w:sz w:val="28"/>
          <w:szCs w:val="28"/>
        </w:rPr>
        <w:t>Poběžovice u Holic</w:t>
      </w:r>
    </w:p>
    <w:p w:rsidR="00276623" w:rsidRPr="00E7791D" w:rsidRDefault="00276623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Poběžovice u Holic</w:t>
      </w:r>
    </w:p>
    <w:p w:rsidR="00276623" w:rsidRDefault="00276623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Poběžovice u Holic</w:t>
      </w:r>
    </w:p>
    <w:p w:rsidR="00276623" w:rsidRPr="00706856" w:rsidRDefault="00276623" w:rsidP="00A274BC">
      <w:pPr>
        <w:spacing w:line="276" w:lineRule="auto"/>
        <w:jc w:val="center"/>
        <w:rPr>
          <w:rFonts w:ascii="Arial" w:hAnsi="Arial" w:cs="Arial"/>
          <w:b/>
        </w:rPr>
      </w:pPr>
    </w:p>
    <w:p w:rsidR="00276623" w:rsidRPr="006647CE" w:rsidRDefault="00276623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:rsidR="00276623" w:rsidRPr="006647CE" w:rsidRDefault="00276623" w:rsidP="00776A2C">
      <w:pPr>
        <w:spacing w:after="120"/>
        <w:rPr>
          <w:rFonts w:ascii="Arial" w:hAnsi="Arial" w:cs="Arial"/>
          <w:sz w:val="22"/>
          <w:szCs w:val="22"/>
        </w:rPr>
      </w:pPr>
    </w:p>
    <w:p w:rsidR="00276623" w:rsidRPr="006647CE" w:rsidRDefault="0027662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Poběžovice u Holic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23. 11. 2022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 xml:space="preserve">7/10/2022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:rsidR="00276623" w:rsidRPr="006647CE" w:rsidRDefault="00276623" w:rsidP="00776A2C">
      <w:pPr>
        <w:spacing w:after="120"/>
        <w:rPr>
          <w:rFonts w:ascii="Arial" w:hAnsi="Arial" w:cs="Arial"/>
          <w:sz w:val="22"/>
          <w:szCs w:val="22"/>
        </w:rPr>
      </w:pPr>
    </w:p>
    <w:p w:rsidR="00276623" w:rsidRPr="006647CE" w:rsidRDefault="00276623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Čl.1</w:t>
      </w:r>
    </w:p>
    <w:p w:rsidR="00276623" w:rsidRPr="006647CE" w:rsidRDefault="00276623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276623" w:rsidRPr="006647CE" w:rsidRDefault="00276623" w:rsidP="00776A2C">
      <w:pPr>
        <w:spacing w:after="120"/>
        <w:rPr>
          <w:rFonts w:ascii="Arial" w:hAnsi="Arial" w:cs="Arial"/>
          <w:sz w:val="22"/>
          <w:szCs w:val="22"/>
        </w:rPr>
      </w:pPr>
    </w:p>
    <w:p w:rsidR="00276623" w:rsidRPr="00BE66F0" w:rsidRDefault="00276623" w:rsidP="00776A2C">
      <w:pPr>
        <w:pStyle w:val="ListParagraph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:rsidR="00276623" w:rsidRDefault="0027662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76623" w:rsidRPr="00BE66F0" w:rsidRDefault="00276623" w:rsidP="00776A2C">
      <w:pPr>
        <w:pStyle w:val="ListParagraph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Cílem této o</w:t>
      </w:r>
      <w:r>
        <w:rPr>
          <w:rFonts w:ascii="Arial" w:hAnsi="Arial" w:cs="Arial"/>
          <w:sz w:val="22"/>
          <w:szCs w:val="22"/>
        </w:rPr>
        <w:t xml:space="preserve">becně závazné vyhlášky je ochrana veřejného pořádku a majetku. </w:t>
      </w:r>
    </w:p>
    <w:p w:rsidR="00276623" w:rsidRDefault="00276623" w:rsidP="00776A2C">
      <w:pPr>
        <w:spacing w:after="120"/>
        <w:rPr>
          <w:rFonts w:ascii="Arial" w:hAnsi="Arial" w:cs="Arial"/>
          <w:sz w:val="22"/>
          <w:szCs w:val="22"/>
        </w:rPr>
      </w:pPr>
    </w:p>
    <w:p w:rsidR="00276623" w:rsidRPr="006647CE" w:rsidRDefault="00276623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276623" w:rsidRDefault="00276623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</w:p>
    <w:p w:rsidR="00276623" w:rsidRDefault="00276623" w:rsidP="00776A2C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:rsidR="00276623" w:rsidRPr="00BE66F0" w:rsidRDefault="00276623" w:rsidP="00776A2C">
      <w:pPr>
        <w:pStyle w:val="ListParagraph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na veřejných prostranstvích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 zakázáno</w:t>
      </w:r>
      <w:r>
        <w:rPr>
          <w:rFonts w:ascii="Arial" w:hAnsi="Arial" w:cs="Arial"/>
          <w:sz w:val="22"/>
          <w:szCs w:val="22"/>
        </w:rPr>
        <w:t xml:space="preserve"> s výjimkami stanovenými v odst. 2.</w:t>
      </w:r>
    </w:p>
    <w:p w:rsidR="00276623" w:rsidRPr="00DD7434" w:rsidRDefault="00276623" w:rsidP="00776A2C">
      <w:pPr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276623" w:rsidRDefault="0027662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>dovoleno</w:t>
      </w:r>
      <w:r w:rsidRPr="006647CE">
        <w:rPr>
          <w:rFonts w:ascii="Arial" w:hAnsi="Arial" w:cs="Arial"/>
          <w:sz w:val="22"/>
          <w:szCs w:val="22"/>
        </w:rPr>
        <w:t xml:space="preserve"> na veřejných prostranstvích 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 této obecně závazné vyhlášky.</w:t>
      </w:r>
    </w:p>
    <w:p w:rsidR="00276623" w:rsidRDefault="0027662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76623" w:rsidRPr="006647CE" w:rsidRDefault="00276623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Čl.3</w:t>
      </w:r>
    </w:p>
    <w:p w:rsidR="00276623" w:rsidRDefault="00276623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276623" w:rsidRPr="006647CE" w:rsidRDefault="00276623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:rsidR="00276623" w:rsidRPr="00E836B1" w:rsidRDefault="00276623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276623" w:rsidRDefault="00276623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76623" w:rsidRDefault="00276623" w:rsidP="00997B3B">
      <w:pPr>
        <w:spacing w:after="120"/>
        <w:rPr>
          <w:rFonts w:ascii="Arial" w:hAnsi="Arial" w:cs="Arial"/>
          <w:sz w:val="22"/>
          <w:szCs w:val="22"/>
        </w:rPr>
      </w:pPr>
    </w:p>
    <w:p w:rsidR="00276623" w:rsidRPr="006647CE" w:rsidRDefault="00276623" w:rsidP="00776A2C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Podpis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Podpis</w:t>
      </w:r>
    </w:p>
    <w:p w:rsidR="00276623" w:rsidRDefault="00276623" w:rsidP="00776A2C">
      <w:pPr>
        <w:spacing w:after="120"/>
        <w:rPr>
          <w:rFonts w:ascii="Arial" w:hAnsi="Arial" w:cs="Arial"/>
          <w:sz w:val="22"/>
          <w:szCs w:val="22"/>
        </w:rPr>
      </w:pPr>
    </w:p>
    <w:p w:rsidR="00276623" w:rsidRPr="006647CE" w:rsidRDefault="00276623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:rsidR="00276623" w:rsidRPr="006647CE" w:rsidRDefault="00276623" w:rsidP="00776A2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Sylva Holubová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Mgr. David Frodl, MBA</w:t>
      </w:r>
    </w:p>
    <w:p w:rsidR="00276623" w:rsidRPr="006647CE" w:rsidRDefault="00276623" w:rsidP="0074197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starosta</w:t>
      </w:r>
    </w:p>
    <w:p w:rsidR="00276623" w:rsidRDefault="00276623" w:rsidP="00776A2C">
      <w:pPr>
        <w:spacing w:after="120"/>
        <w:rPr>
          <w:rFonts w:ascii="Arial" w:hAnsi="Arial" w:cs="Arial"/>
          <w:sz w:val="22"/>
          <w:szCs w:val="22"/>
        </w:rPr>
      </w:pPr>
    </w:p>
    <w:p w:rsidR="00276623" w:rsidRPr="006647CE" w:rsidRDefault="00276623" w:rsidP="00776A2C">
      <w:pPr>
        <w:spacing w:after="120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Pr="006647CE">
        <w:rPr>
          <w:rFonts w:ascii="Arial" w:hAnsi="Arial" w:cs="Arial"/>
          <w:b/>
          <w:sz w:val="22"/>
          <w:szCs w:val="22"/>
        </w:rPr>
        <w:t xml:space="preserve"> k obecně závazné vyhlášce</w:t>
      </w:r>
    </w:p>
    <w:p w:rsidR="00276623" w:rsidRDefault="0027662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Přehled veřejných prostranství, na kterých </w:t>
      </w:r>
      <w:r>
        <w:rPr>
          <w:rFonts w:ascii="Arial" w:hAnsi="Arial" w:cs="Arial"/>
          <w:sz w:val="22"/>
          <w:szCs w:val="22"/>
        </w:rPr>
        <w:t>je dovoleno používání zábavní pyrotechniky:</w:t>
      </w:r>
    </w:p>
    <w:p w:rsidR="00276623" w:rsidRDefault="00276623" w:rsidP="00776A2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76623" w:rsidRPr="0074197A" w:rsidRDefault="00276623" w:rsidP="00776A2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4197A">
        <w:rPr>
          <w:rFonts w:ascii="Arial" w:hAnsi="Arial" w:cs="Arial"/>
          <w:b/>
          <w:bCs/>
          <w:sz w:val="22"/>
          <w:szCs w:val="22"/>
        </w:rPr>
        <w:t>U hasičské zbrojnice</w:t>
      </w:r>
      <w:r>
        <w:rPr>
          <w:rFonts w:ascii="Arial" w:hAnsi="Arial" w:cs="Arial"/>
          <w:b/>
          <w:bCs/>
          <w:sz w:val="22"/>
          <w:szCs w:val="22"/>
        </w:rPr>
        <w:t xml:space="preserve"> – pozemky parc. č. 624, parc. č. 595, parc. č. 596</w:t>
      </w:r>
    </w:p>
    <w:p w:rsidR="00276623" w:rsidRDefault="0027662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76623" w:rsidRDefault="00276623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76623" w:rsidRDefault="00276623" w:rsidP="00776A2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94765">
        <w:rPr>
          <w:rFonts w:ascii="Arial" w:hAnsi="Arial" w:cs="Arial"/>
          <w:b/>
          <w:sz w:val="22"/>
          <w:szCs w:val="22"/>
        </w:rPr>
        <w:t>Na obecním hřišti</w:t>
      </w:r>
      <w:r>
        <w:rPr>
          <w:rFonts w:ascii="Arial" w:hAnsi="Arial" w:cs="Arial"/>
          <w:b/>
          <w:sz w:val="22"/>
          <w:szCs w:val="22"/>
        </w:rPr>
        <w:t xml:space="preserve"> – pozemek parc. č. 217/1 </w:t>
      </w:r>
    </w:p>
    <w:p w:rsidR="00276623" w:rsidRDefault="00276623" w:rsidP="00776A2C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276623" w:rsidRPr="00B94765" w:rsidRDefault="00276623" w:rsidP="00776A2C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sectPr w:rsidR="00276623" w:rsidRPr="00B94765" w:rsidSect="0074197A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623" w:rsidRDefault="00276623">
      <w:r>
        <w:separator/>
      </w:r>
    </w:p>
  </w:endnote>
  <w:endnote w:type="continuationSeparator" w:id="1">
    <w:p w:rsidR="00276623" w:rsidRDefault="00276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623" w:rsidRDefault="00276623">
      <w:r>
        <w:separator/>
      </w:r>
    </w:p>
  </w:footnote>
  <w:footnote w:type="continuationSeparator" w:id="1">
    <w:p w:rsidR="00276623" w:rsidRDefault="002766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7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061A"/>
    <w:rsid w:val="00015BC7"/>
    <w:rsid w:val="0002050F"/>
    <w:rsid w:val="00034E71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1D64FD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6623"/>
    <w:rsid w:val="0029638D"/>
    <w:rsid w:val="002A4875"/>
    <w:rsid w:val="002B6031"/>
    <w:rsid w:val="002B79A2"/>
    <w:rsid w:val="002D07D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130E"/>
    <w:rsid w:val="004154AF"/>
    <w:rsid w:val="0043567C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06856"/>
    <w:rsid w:val="00725357"/>
    <w:rsid w:val="0074197A"/>
    <w:rsid w:val="00744A2D"/>
    <w:rsid w:val="00752FEE"/>
    <w:rsid w:val="00771BD5"/>
    <w:rsid w:val="00774C69"/>
    <w:rsid w:val="00776A2C"/>
    <w:rsid w:val="007A1548"/>
    <w:rsid w:val="007A3392"/>
    <w:rsid w:val="007A4AEC"/>
    <w:rsid w:val="007A537F"/>
    <w:rsid w:val="007B5155"/>
    <w:rsid w:val="007B528B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0266"/>
    <w:rsid w:val="008B24D7"/>
    <w:rsid w:val="008B7F64"/>
    <w:rsid w:val="008C7339"/>
    <w:rsid w:val="009204A9"/>
    <w:rsid w:val="00922828"/>
    <w:rsid w:val="00927A2A"/>
    <w:rsid w:val="00946852"/>
    <w:rsid w:val="0095368E"/>
    <w:rsid w:val="00966176"/>
    <w:rsid w:val="009662E7"/>
    <w:rsid w:val="00983040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5446C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564E5"/>
    <w:rsid w:val="00B61E65"/>
    <w:rsid w:val="00B94765"/>
    <w:rsid w:val="00BE0873"/>
    <w:rsid w:val="00BE66F0"/>
    <w:rsid w:val="00C31C1A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09B4"/>
    <w:rsid w:val="00D7654C"/>
    <w:rsid w:val="00D846A3"/>
    <w:rsid w:val="00DA02A0"/>
    <w:rsid w:val="00DD7434"/>
    <w:rsid w:val="00DE4D85"/>
    <w:rsid w:val="00DF2532"/>
    <w:rsid w:val="00E21469"/>
    <w:rsid w:val="00E24D7A"/>
    <w:rsid w:val="00E27608"/>
    <w:rsid w:val="00E31920"/>
    <w:rsid w:val="00E70014"/>
    <w:rsid w:val="00E7791D"/>
    <w:rsid w:val="00E836B1"/>
    <w:rsid w:val="00EA650D"/>
    <w:rsid w:val="00EA6865"/>
    <w:rsid w:val="00EC4D93"/>
    <w:rsid w:val="00EE2A3B"/>
    <w:rsid w:val="00F17B8B"/>
    <w:rsid w:val="00F27938"/>
    <w:rsid w:val="00F81EC5"/>
    <w:rsid w:val="00FA6CB4"/>
    <w:rsid w:val="00FB0E40"/>
    <w:rsid w:val="00FB42E8"/>
    <w:rsid w:val="00FB4DD7"/>
    <w:rsid w:val="00FC1C8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4E5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64E5"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B564E5"/>
    <w:pPr>
      <w:ind w:left="708" w:firstLine="35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564E5"/>
    <w:pPr>
      <w:ind w:left="708" w:firstLine="360"/>
      <w:jc w:val="both"/>
    </w:pPr>
    <w:rPr>
      <w:bCs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B564E5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E58E3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B564E5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928E7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B564E5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76B75"/>
    <w:rPr>
      <w:rFonts w:cs="Times New Roman"/>
      <w:noProof/>
    </w:rPr>
  </w:style>
  <w:style w:type="character" w:styleId="FootnoteReference">
    <w:name w:val="footnote reference"/>
    <w:basedOn w:val="DefaultParagraphFont"/>
    <w:uiPriority w:val="99"/>
    <w:semiHidden/>
    <w:rsid w:val="00B564E5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B564E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rsid w:val="00B564E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564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B564E5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B5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2E58E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249</Words>
  <Characters>1471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Acer1</cp:lastModifiedBy>
  <cp:revision>3</cp:revision>
  <cp:lastPrinted>2007-03-05T10:30:00Z</cp:lastPrinted>
  <dcterms:created xsi:type="dcterms:W3CDTF">2022-11-30T14:46:00Z</dcterms:created>
  <dcterms:modified xsi:type="dcterms:W3CDTF">2022-11-30T14:55:00Z</dcterms:modified>
</cp:coreProperties>
</file>