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F82A2F" w14:textId="77777777" w:rsidR="00AC3837" w:rsidRDefault="00AC3837" w:rsidP="00A02154">
      <w:pPr>
        <w:pStyle w:val="Nzev"/>
        <w:rPr>
          <w:sz w:val="22"/>
        </w:rPr>
      </w:pPr>
      <w:r>
        <w:rPr>
          <w:sz w:val="22"/>
        </w:rPr>
        <w:t>NAŘÍZENÍ</w:t>
      </w:r>
    </w:p>
    <w:p w14:paraId="3A771D53" w14:textId="77777777" w:rsidR="00AC3837" w:rsidRDefault="00617D2D" w:rsidP="00A02154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</w:t>
      </w:r>
      <w:r w:rsidR="00AC3837">
        <w:rPr>
          <w:rFonts w:ascii="Arial" w:hAnsi="Arial" w:cs="Arial"/>
          <w:b/>
          <w:bCs/>
          <w:sz w:val="22"/>
        </w:rPr>
        <w:t>e Vysočina</w:t>
      </w:r>
    </w:p>
    <w:p w14:paraId="06ACC13D" w14:textId="3BD6EE72" w:rsidR="00AC3837" w:rsidRDefault="00AC3837" w:rsidP="00A02154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ze dne </w:t>
      </w:r>
      <w:r w:rsidR="00325317" w:rsidRPr="00325317">
        <w:rPr>
          <w:rFonts w:ascii="Arial" w:hAnsi="Arial" w:cs="Arial"/>
          <w:sz w:val="22"/>
        </w:rPr>
        <w:t>30. července 2024</w:t>
      </w:r>
    </w:p>
    <w:p w14:paraId="2C7DEA99" w14:textId="18C15D2D" w:rsidR="00AC3837" w:rsidRDefault="00AC3837" w:rsidP="00A02154">
      <w:pPr>
        <w:jc w:val="center"/>
        <w:rPr>
          <w:rFonts w:ascii="Arial" w:hAnsi="Arial" w:cs="Arial"/>
          <w:sz w:val="22"/>
        </w:rPr>
      </w:pPr>
      <w:r w:rsidRPr="00370595">
        <w:rPr>
          <w:rFonts w:ascii="Arial" w:hAnsi="Arial" w:cs="Arial"/>
          <w:sz w:val="22"/>
        </w:rPr>
        <w:t xml:space="preserve">č. </w:t>
      </w:r>
      <w:r w:rsidR="00A21AC2">
        <w:rPr>
          <w:rFonts w:ascii="Arial" w:hAnsi="Arial" w:cs="Arial"/>
          <w:sz w:val="22"/>
        </w:rPr>
        <w:t>12</w:t>
      </w:r>
      <w:r w:rsidRPr="005C4CB6">
        <w:rPr>
          <w:rFonts w:ascii="Arial" w:hAnsi="Arial" w:cs="Arial"/>
          <w:sz w:val="22"/>
        </w:rPr>
        <w:t>/20</w:t>
      </w:r>
      <w:r w:rsidR="00662533">
        <w:rPr>
          <w:rFonts w:ascii="Arial" w:hAnsi="Arial" w:cs="Arial"/>
          <w:sz w:val="22"/>
        </w:rPr>
        <w:t>24</w:t>
      </w:r>
    </w:p>
    <w:p w14:paraId="759DB437" w14:textId="77777777" w:rsidR="00AC3837" w:rsidRDefault="00AC3837" w:rsidP="00A02154">
      <w:pPr>
        <w:rPr>
          <w:rFonts w:ascii="Arial" w:hAnsi="Arial" w:cs="Arial"/>
          <w:sz w:val="22"/>
        </w:rPr>
      </w:pPr>
    </w:p>
    <w:p w14:paraId="28295FB1" w14:textId="77777777" w:rsidR="00AC3837" w:rsidRPr="00F27E2E" w:rsidRDefault="00662533" w:rsidP="00A02154">
      <w:pPr>
        <w:pStyle w:val="Zkladntext"/>
      </w:pPr>
      <w:r>
        <w:t xml:space="preserve">o zřízení přírodní </w:t>
      </w:r>
      <w:r w:rsidR="00047737">
        <w:t>rezervace</w:t>
      </w:r>
      <w:r w:rsidR="00F27E2E" w:rsidRPr="00F27E2E">
        <w:t xml:space="preserve"> </w:t>
      </w:r>
      <w:r w:rsidR="00047737">
        <w:t>Nad Svitákem</w:t>
      </w:r>
      <w:r w:rsidR="00F27E2E" w:rsidRPr="00F27E2E">
        <w:t xml:space="preserve"> a jejího ochranného pásma</w:t>
      </w:r>
    </w:p>
    <w:p w14:paraId="5648C132" w14:textId="77777777" w:rsidR="00AC3837" w:rsidRDefault="00AC3837" w:rsidP="00A02154">
      <w:pPr>
        <w:pStyle w:val="Zkladntext"/>
      </w:pPr>
    </w:p>
    <w:p w14:paraId="40288856" w14:textId="77777777" w:rsidR="00AC3837" w:rsidRDefault="00AC3837" w:rsidP="00A02154">
      <w:pPr>
        <w:pStyle w:val="Zkladntext2"/>
        <w:spacing w:before="0"/>
      </w:pPr>
      <w:r>
        <w:t xml:space="preserve">Rada </w:t>
      </w:r>
      <w:r w:rsidR="00617D2D">
        <w:t>Kraj</w:t>
      </w:r>
      <w:r>
        <w:t xml:space="preserve">e Vysočina vydává v souladu s ustanovením § </w:t>
      </w:r>
      <w:smartTag w:uri="urn:schemas-microsoft-com:office:smarttags" w:element="metricconverter">
        <w:smartTagPr>
          <w:attr w:name="ProductID" w:val="7 a"/>
        </w:smartTagPr>
        <w:r>
          <w:t>7 a</w:t>
        </w:r>
      </w:smartTag>
      <w:r>
        <w:t xml:space="preserve"> </w:t>
      </w:r>
      <w:r w:rsidR="00325317">
        <w:t>§ </w:t>
      </w:r>
      <w:r>
        <w:t>59 odst. 1 písm. k) zákona č. 129/2000 Sb., o krajích (krajské zřízení), ve znění pozdějších předpisů, a dle § 77a odst. 2 zákona č. 114/1992 Sb., o ochraně přírody a krajiny, ve znění pozdějších předpisů (dále jen zákon o ochraně přírody), toto nařízení kraje:</w:t>
      </w:r>
    </w:p>
    <w:p w14:paraId="6E0317AB" w14:textId="77777777" w:rsidR="00AC3837" w:rsidRDefault="00AC3837" w:rsidP="00A02154">
      <w:pPr>
        <w:jc w:val="center"/>
        <w:rPr>
          <w:rFonts w:ascii="Arial" w:hAnsi="Arial" w:cs="Arial"/>
          <w:b/>
          <w:bCs/>
          <w:sz w:val="22"/>
        </w:rPr>
      </w:pPr>
    </w:p>
    <w:p w14:paraId="07AFDF74" w14:textId="77777777" w:rsidR="00AC3837" w:rsidRDefault="00AC3837" w:rsidP="00A02154">
      <w:pPr>
        <w:jc w:val="center"/>
        <w:rPr>
          <w:rFonts w:ascii="Arial" w:hAnsi="Arial" w:cs="Arial"/>
          <w:b/>
          <w:bCs/>
          <w:sz w:val="22"/>
        </w:rPr>
      </w:pPr>
    </w:p>
    <w:p w14:paraId="011C2103" w14:textId="77777777" w:rsidR="00AC3837" w:rsidRDefault="00AC3837" w:rsidP="00A02154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1</w:t>
      </w:r>
    </w:p>
    <w:p w14:paraId="2F2B2896" w14:textId="77777777" w:rsidR="00AC3837" w:rsidRDefault="00617D2D" w:rsidP="00A02154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Vymezení přírodní </w:t>
      </w:r>
      <w:r w:rsidR="00047737">
        <w:rPr>
          <w:b/>
          <w:bCs/>
          <w:i w:val="0"/>
          <w:iCs w:val="0"/>
        </w:rPr>
        <w:t>rezervace</w:t>
      </w:r>
      <w:r w:rsidR="0046411B">
        <w:rPr>
          <w:b/>
          <w:bCs/>
          <w:i w:val="0"/>
          <w:iCs w:val="0"/>
        </w:rPr>
        <w:t xml:space="preserve"> a jejího ochranného pásma</w:t>
      </w:r>
    </w:p>
    <w:p w14:paraId="25C0DAB0" w14:textId="77777777" w:rsidR="00617D2D" w:rsidRDefault="00617D2D" w:rsidP="00A02154"/>
    <w:p w14:paraId="729248E5" w14:textId="77777777" w:rsidR="00617D2D" w:rsidRDefault="00617D2D" w:rsidP="00A0215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Zřizuje se přírodní </w:t>
      </w:r>
      <w:r w:rsidR="00047737">
        <w:t>rezervace Nad Svitákem</w:t>
      </w:r>
      <w:r>
        <w:t xml:space="preserve"> (dále jen „přírodní </w:t>
      </w:r>
      <w:r w:rsidR="00047737">
        <w:t>rezervace</w:t>
      </w:r>
      <w:r>
        <w:t>“)</w:t>
      </w:r>
      <w:r w:rsidR="0046411B">
        <w:t xml:space="preserve"> a její ochranné pásmo</w:t>
      </w:r>
      <w:r>
        <w:t>.</w:t>
      </w:r>
    </w:p>
    <w:p w14:paraId="71036F2A" w14:textId="77777777" w:rsidR="001D509C" w:rsidRDefault="001D509C" w:rsidP="00A02154">
      <w:pPr>
        <w:pStyle w:val="Zkladntext2"/>
        <w:spacing w:before="0"/>
        <w:ind w:left="567" w:hanging="567"/>
      </w:pPr>
    </w:p>
    <w:p w14:paraId="2BCC8B21" w14:textId="77777777" w:rsidR="00617D2D" w:rsidRDefault="00617D2D" w:rsidP="00A0215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</w:t>
      </w:r>
      <w:r w:rsidR="00047737">
        <w:t>rezervace</w:t>
      </w:r>
      <w:r>
        <w:t xml:space="preserve"> se rozkládá na území Kraje Vysočina, v katastrálním území </w:t>
      </w:r>
      <w:r w:rsidR="00047737">
        <w:t>Milíčov u Jihlavy a Hojkov</w:t>
      </w:r>
      <w:r w:rsidR="003D7CC5">
        <w:t>.</w:t>
      </w:r>
      <w:r>
        <w:t xml:space="preserve"> Hranice přírodní </w:t>
      </w:r>
      <w:r w:rsidR="00047737">
        <w:t>rezervace</w:t>
      </w:r>
      <w:r>
        <w:t xml:space="preserve"> se stanoví uzavřeným geometrickým obrazc</w:t>
      </w:r>
      <w:r w:rsidR="0046411B">
        <w:t>em</w:t>
      </w:r>
      <w:r>
        <w:t xml:space="preserve"> s přímými stranami, </w:t>
      </w:r>
      <w:r w:rsidR="0046411B">
        <w:t>jehož</w:t>
      </w:r>
      <w:r>
        <w:t xml:space="preserve"> vrcholy jsou určeny souřadnicemi jednotné trigonometrické sítě katastrální</w:t>
      </w:r>
      <w:r w:rsidR="00A54144">
        <w:rPr>
          <w:rStyle w:val="Znakapoznpodarou"/>
        </w:rPr>
        <w:footnoteReference w:id="1"/>
      </w:r>
      <w:r>
        <w:t>. Seznam souřadnic vrcholů geometrick</w:t>
      </w:r>
      <w:r w:rsidR="00264799">
        <w:t>ého</w:t>
      </w:r>
      <w:r w:rsidR="003D7CC5">
        <w:t xml:space="preserve"> obrazc</w:t>
      </w:r>
      <w:r w:rsidR="00264799">
        <w:t>e</w:t>
      </w:r>
      <w:r>
        <w:t xml:space="preserve"> tak, jak jdou v obrazc</w:t>
      </w:r>
      <w:r w:rsidR="00264799">
        <w:t>i</w:t>
      </w:r>
      <w:r>
        <w:t xml:space="preserve"> za sebou, je uveden v příloze č. 1 k tomuto nařízení.</w:t>
      </w:r>
    </w:p>
    <w:p w14:paraId="610247FA" w14:textId="77777777" w:rsidR="003D7CC5" w:rsidRDefault="003D7CC5" w:rsidP="00A02154">
      <w:pPr>
        <w:pStyle w:val="Zkladntext2"/>
        <w:spacing w:before="0"/>
      </w:pPr>
    </w:p>
    <w:p w14:paraId="2F903D9A" w14:textId="3F865D89" w:rsidR="003D7CC5" w:rsidRDefault="003D7CC5" w:rsidP="00A0215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 w:rsidRPr="003D7CC5">
        <w:t xml:space="preserve">Ochranné pásmo přírodní </w:t>
      </w:r>
      <w:r w:rsidR="00047737">
        <w:t>rezervace</w:t>
      </w:r>
      <w:r w:rsidRPr="003D7CC5">
        <w:t xml:space="preserve"> se rozkládá na území Kraje Vysočina, v katastrálním území </w:t>
      </w:r>
      <w:r w:rsidR="00895554">
        <w:t>Milíčov u Jihlavy a Hojkov</w:t>
      </w:r>
      <w:r w:rsidRPr="003D7CC5">
        <w:t xml:space="preserve">. Hranice ochranného pásma přírodní </w:t>
      </w:r>
      <w:r w:rsidR="00895554">
        <w:t>rezervace</w:t>
      </w:r>
      <w:r w:rsidR="00662533">
        <w:t xml:space="preserve"> se stanoví </w:t>
      </w:r>
      <w:r w:rsidR="00895554">
        <w:t xml:space="preserve">dvěma </w:t>
      </w:r>
      <w:r w:rsidR="00662533">
        <w:t>uzavřeným</w:t>
      </w:r>
      <w:r w:rsidR="00895554">
        <w:t>i</w:t>
      </w:r>
      <w:r w:rsidR="00662533">
        <w:t xml:space="preserve"> geometrickým</w:t>
      </w:r>
      <w:r w:rsidR="00895554">
        <w:t>i</w:t>
      </w:r>
      <w:r w:rsidR="00662533">
        <w:t xml:space="preserve"> obrazc</w:t>
      </w:r>
      <w:r w:rsidR="00895554">
        <w:t>i</w:t>
      </w:r>
      <w:r w:rsidRPr="003D7CC5">
        <w:t xml:space="preserve"> s přímými stranami, </w:t>
      </w:r>
      <w:r w:rsidR="00895554">
        <w:t>jejichž</w:t>
      </w:r>
      <w:r w:rsidRPr="003D7CC5">
        <w:t xml:space="preserve"> vrcholy jsou určeny souřadnicemi jednotné trigonometrické sítě katastrální</w:t>
      </w:r>
      <w:r w:rsidRPr="003D7CC5">
        <w:rPr>
          <w:vertAlign w:val="superscript"/>
        </w:rPr>
        <w:t>1</w:t>
      </w:r>
      <w:r w:rsidRPr="003D7CC5">
        <w:t>. Seznam</w:t>
      </w:r>
      <w:r w:rsidR="00325317">
        <w:t>y</w:t>
      </w:r>
      <w:r w:rsidRPr="003D7CC5">
        <w:t xml:space="preserve"> souřadnic vrcholů geometrick</w:t>
      </w:r>
      <w:r w:rsidR="00895554">
        <w:t>ých obrazců tak, jak jdou v obrazcích</w:t>
      </w:r>
      <w:r w:rsidRPr="003D7CC5">
        <w:t xml:space="preserve"> za sebou, </w:t>
      </w:r>
      <w:r w:rsidR="00325317" w:rsidRPr="003D7CC5">
        <w:t>j</w:t>
      </w:r>
      <w:r w:rsidR="00325317">
        <w:t>sou</w:t>
      </w:r>
      <w:r w:rsidR="00325317" w:rsidRPr="003D7CC5">
        <w:t xml:space="preserve"> </w:t>
      </w:r>
      <w:r w:rsidRPr="003D7CC5">
        <w:t>uveden</w:t>
      </w:r>
      <w:r w:rsidR="00325317">
        <w:t>y</w:t>
      </w:r>
      <w:r w:rsidRPr="003D7CC5">
        <w:t xml:space="preserve"> v příloze č. 2 k tomuto nařízení.</w:t>
      </w:r>
    </w:p>
    <w:p w14:paraId="4B98197B" w14:textId="77777777" w:rsidR="001D509C" w:rsidRDefault="001D509C" w:rsidP="00A02154">
      <w:pPr>
        <w:pStyle w:val="Zkladntext2"/>
        <w:spacing w:before="0"/>
        <w:ind w:left="567" w:hanging="567"/>
      </w:pPr>
    </w:p>
    <w:p w14:paraId="25166A0A" w14:textId="77777777" w:rsidR="00617D2D" w:rsidRPr="00617D2D" w:rsidRDefault="00617D2D" w:rsidP="00A0215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Orientační grafické znázornění území přírodní </w:t>
      </w:r>
      <w:r w:rsidR="00895554">
        <w:t>rezervace a jejího ochranného pásma</w:t>
      </w:r>
      <w:r w:rsidR="003D7CC5">
        <w:t xml:space="preserve"> je uvedeno v příloze č. 3</w:t>
      </w:r>
      <w:r>
        <w:t xml:space="preserve"> k tomuto nařízení.</w:t>
      </w:r>
    </w:p>
    <w:p w14:paraId="67EEB9C1" w14:textId="77777777" w:rsidR="00AC3837" w:rsidRDefault="00AC3837" w:rsidP="00A02154">
      <w:pPr>
        <w:pStyle w:val="Zkladntext2"/>
        <w:spacing w:before="0"/>
        <w:jc w:val="center"/>
        <w:rPr>
          <w:b/>
          <w:bCs/>
        </w:rPr>
      </w:pPr>
    </w:p>
    <w:p w14:paraId="4C58FCD3" w14:textId="77777777" w:rsidR="00AC3837" w:rsidRDefault="00AC3837" w:rsidP="00A02154">
      <w:pPr>
        <w:pStyle w:val="Zkladntext2"/>
        <w:spacing w:before="0"/>
        <w:jc w:val="center"/>
        <w:rPr>
          <w:b/>
          <w:bCs/>
        </w:rPr>
      </w:pPr>
    </w:p>
    <w:p w14:paraId="0CE81115" w14:textId="77777777" w:rsidR="00AC3837" w:rsidRDefault="00AC3837" w:rsidP="00A02154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2</w:t>
      </w:r>
    </w:p>
    <w:p w14:paraId="3DE411B8" w14:textId="77777777" w:rsidR="00AC3837" w:rsidRDefault="00617D2D" w:rsidP="00A02154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Předmět ochrany</w:t>
      </w:r>
    </w:p>
    <w:p w14:paraId="7188976F" w14:textId="77777777" w:rsidR="00AC3837" w:rsidRDefault="00AC3837" w:rsidP="00A02154"/>
    <w:p w14:paraId="20266421" w14:textId="77777777" w:rsidR="006C776F" w:rsidRPr="006C776F" w:rsidRDefault="00E863B6" w:rsidP="00A02154">
      <w:pPr>
        <w:pStyle w:val="Zkladntext2"/>
        <w:numPr>
          <w:ilvl w:val="0"/>
          <w:numId w:val="14"/>
        </w:numPr>
        <w:spacing w:before="0"/>
        <w:ind w:left="567" w:hanging="567"/>
        <w:rPr>
          <w:b/>
          <w:bCs/>
        </w:rPr>
      </w:pPr>
      <w:r>
        <w:t xml:space="preserve">Předmětem ochrany přírodní </w:t>
      </w:r>
      <w:r w:rsidR="006C776F">
        <w:t>rezervace</w:t>
      </w:r>
      <w:r w:rsidR="00662533">
        <w:t xml:space="preserve"> jsou</w:t>
      </w:r>
      <w:r w:rsidR="006C776F">
        <w:t>:</w:t>
      </w:r>
    </w:p>
    <w:p w14:paraId="7BDC018E" w14:textId="77777777" w:rsidR="00FC4948" w:rsidRPr="006C776F" w:rsidRDefault="006C776F" w:rsidP="00A02154">
      <w:pPr>
        <w:pStyle w:val="Zkladntext2"/>
        <w:numPr>
          <w:ilvl w:val="1"/>
          <w:numId w:val="14"/>
        </w:numPr>
        <w:spacing w:before="0"/>
        <w:ind w:left="1134" w:hanging="357"/>
        <w:rPr>
          <w:b/>
          <w:bCs/>
        </w:rPr>
      </w:pPr>
      <w:r>
        <w:t xml:space="preserve">mozaika zachovalých společenstev přechodových rašelinišť, vlhkých </w:t>
      </w:r>
      <w:proofErr w:type="spellStart"/>
      <w:r>
        <w:t>pcháčových</w:t>
      </w:r>
      <w:proofErr w:type="spellEnd"/>
      <w:r>
        <w:t xml:space="preserve"> luk a podhorských smilkových trávníků v nivě Milíčovského potoka s výskytem významných a zvláště chráněných druhů,</w:t>
      </w:r>
    </w:p>
    <w:p w14:paraId="42348DEF" w14:textId="77777777" w:rsidR="006C776F" w:rsidRPr="006C776F" w:rsidRDefault="006C776F" w:rsidP="00A02154">
      <w:pPr>
        <w:pStyle w:val="Zkladntext2"/>
        <w:numPr>
          <w:ilvl w:val="1"/>
          <w:numId w:val="14"/>
        </w:numPr>
        <w:spacing w:before="0"/>
        <w:ind w:left="1134" w:hanging="357"/>
        <w:rPr>
          <w:bCs/>
        </w:rPr>
      </w:pPr>
      <w:r w:rsidRPr="006C776F">
        <w:rPr>
          <w:bCs/>
        </w:rPr>
        <w:t>typy přírodních stanovišť a druhy, pro které byla jiným právním předpisem</w:t>
      </w:r>
      <w:r w:rsidRPr="006C776F">
        <w:rPr>
          <w:bCs/>
          <w:vertAlign w:val="superscript"/>
        </w:rPr>
        <w:footnoteReference w:id="2"/>
      </w:r>
      <w:r w:rsidRPr="006C776F">
        <w:rPr>
          <w:bCs/>
        </w:rPr>
        <w:t xml:space="preserve"> vyhlášena evropsky významná lokalita Na Oklice a které se nacházejí na území přírodní rezervace.</w:t>
      </w:r>
    </w:p>
    <w:p w14:paraId="7535F2A5" w14:textId="4D203714" w:rsidR="00AC3837" w:rsidRDefault="00AC3837" w:rsidP="00A02154">
      <w:pPr>
        <w:jc w:val="center"/>
        <w:rPr>
          <w:rFonts w:ascii="Arial" w:hAnsi="Arial" w:cs="Arial"/>
          <w:b/>
          <w:bCs/>
          <w:sz w:val="22"/>
        </w:rPr>
      </w:pPr>
    </w:p>
    <w:p w14:paraId="67EDC8CA" w14:textId="77777777" w:rsidR="00A21AC2" w:rsidRDefault="00A21AC2" w:rsidP="00A02154">
      <w:pPr>
        <w:jc w:val="center"/>
        <w:rPr>
          <w:rFonts w:ascii="Arial" w:hAnsi="Arial" w:cs="Arial"/>
          <w:b/>
          <w:bCs/>
          <w:sz w:val="22"/>
        </w:rPr>
      </w:pPr>
    </w:p>
    <w:p w14:paraId="31AAA891" w14:textId="77777777" w:rsidR="00AC3837" w:rsidRDefault="00AC3837" w:rsidP="00A02154">
      <w:pPr>
        <w:pStyle w:val="Nadpis2"/>
      </w:pPr>
      <w:r>
        <w:t>Čl. 3</w:t>
      </w:r>
    </w:p>
    <w:p w14:paraId="7B1189A1" w14:textId="77777777" w:rsidR="00AC3837" w:rsidRDefault="00AC3837" w:rsidP="00A02154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Bližší ochranné podmínky</w:t>
      </w:r>
    </w:p>
    <w:p w14:paraId="6AD9E636" w14:textId="77777777" w:rsidR="00AC3837" w:rsidRDefault="00AC3837" w:rsidP="00A02154"/>
    <w:p w14:paraId="4461A838" w14:textId="77777777" w:rsidR="00AC3837" w:rsidRDefault="00AC3837" w:rsidP="00A02154">
      <w:pPr>
        <w:pStyle w:val="Zkladntext2"/>
        <w:numPr>
          <w:ilvl w:val="0"/>
          <w:numId w:val="13"/>
        </w:numPr>
        <w:spacing w:before="0"/>
        <w:ind w:left="567" w:hanging="567"/>
      </w:pPr>
      <w:r>
        <w:t xml:space="preserve">Jen se souhlasem příslušného orgánu ochrany přírody lze v přírodní </w:t>
      </w:r>
      <w:r w:rsidR="006C776F">
        <w:t>rezervaci</w:t>
      </w:r>
      <w:r>
        <w:t>:</w:t>
      </w:r>
    </w:p>
    <w:p w14:paraId="3869E521" w14:textId="77777777" w:rsidR="006C776F" w:rsidRPr="0083491B" w:rsidRDefault="006C776F" w:rsidP="00A02154">
      <w:pPr>
        <w:pStyle w:val="KRUTEXTODSTAVCE"/>
        <w:numPr>
          <w:ilvl w:val="0"/>
          <w:numId w:val="5"/>
        </w:numPr>
        <w:tabs>
          <w:tab w:val="clear" w:pos="1211"/>
        </w:tabs>
        <w:spacing w:line="240" w:lineRule="auto"/>
        <w:ind w:left="1134" w:hanging="425"/>
        <w:jc w:val="both"/>
      </w:pPr>
      <w:r w:rsidRPr="00A54144">
        <w:rPr>
          <w:szCs w:val="22"/>
        </w:rPr>
        <w:t>zři</w:t>
      </w:r>
      <w:r>
        <w:rPr>
          <w:szCs w:val="22"/>
        </w:rPr>
        <w:t>zovat myslivecká zařízení</w:t>
      </w:r>
      <w:r w:rsidR="0083491B">
        <w:rPr>
          <w:szCs w:val="22"/>
        </w:rPr>
        <w:t>, včetně slanisek,</w:t>
      </w:r>
    </w:p>
    <w:p w14:paraId="5187F93B" w14:textId="77777777" w:rsidR="0083491B" w:rsidRPr="0083491B" w:rsidRDefault="0083491B" w:rsidP="00A02154">
      <w:pPr>
        <w:pStyle w:val="KRUTEXTODSTAVCE"/>
        <w:numPr>
          <w:ilvl w:val="0"/>
          <w:numId w:val="5"/>
        </w:numPr>
        <w:tabs>
          <w:tab w:val="clear" w:pos="1211"/>
        </w:tabs>
        <w:spacing w:line="240" w:lineRule="auto"/>
        <w:ind w:left="1134" w:hanging="425"/>
        <w:jc w:val="both"/>
      </w:pPr>
      <w:r>
        <w:rPr>
          <w:szCs w:val="22"/>
        </w:rPr>
        <w:t>přikrmovat nebo vnadit zvěř,</w:t>
      </w:r>
    </w:p>
    <w:p w14:paraId="687128E5" w14:textId="77777777" w:rsidR="0083491B" w:rsidRPr="0083491B" w:rsidRDefault="0083491B" w:rsidP="00A02154">
      <w:pPr>
        <w:pStyle w:val="KRUTEXTODSTAVCE"/>
        <w:numPr>
          <w:ilvl w:val="0"/>
          <w:numId w:val="5"/>
        </w:numPr>
        <w:tabs>
          <w:tab w:val="clear" w:pos="1211"/>
        </w:tabs>
        <w:spacing w:line="240" w:lineRule="auto"/>
        <w:ind w:left="1134" w:hanging="425"/>
        <w:jc w:val="both"/>
      </w:pPr>
      <w:r>
        <w:rPr>
          <w:szCs w:val="22"/>
        </w:rPr>
        <w:t>měnit či narušovat hydrologické poměry,</w:t>
      </w:r>
    </w:p>
    <w:p w14:paraId="583AB893" w14:textId="77777777" w:rsidR="0083491B" w:rsidRDefault="0083491B" w:rsidP="00A02154">
      <w:pPr>
        <w:pStyle w:val="KRUTEXTODSTAVCE"/>
        <w:numPr>
          <w:ilvl w:val="0"/>
          <w:numId w:val="5"/>
        </w:numPr>
        <w:tabs>
          <w:tab w:val="clear" w:pos="1211"/>
        </w:tabs>
        <w:spacing w:line="240" w:lineRule="auto"/>
        <w:ind w:left="1134" w:hanging="425"/>
        <w:jc w:val="both"/>
      </w:pPr>
      <w:r>
        <w:rPr>
          <w:szCs w:val="22"/>
        </w:rPr>
        <w:t xml:space="preserve">provádět geologické práce spojené se zásahem do území (průzkumy, vrty). </w:t>
      </w:r>
    </w:p>
    <w:p w14:paraId="5FC7C202" w14:textId="77777777" w:rsidR="00834EB9" w:rsidRPr="00834EB9" w:rsidRDefault="00834EB9" w:rsidP="00A02154">
      <w:pPr>
        <w:jc w:val="both"/>
        <w:rPr>
          <w:rFonts w:ascii="Arial" w:hAnsi="Arial" w:cs="Arial"/>
          <w:sz w:val="22"/>
          <w:szCs w:val="22"/>
        </w:rPr>
      </w:pPr>
    </w:p>
    <w:p w14:paraId="0D6AA211" w14:textId="77777777" w:rsidR="009010AB" w:rsidRPr="00834EB9" w:rsidRDefault="009010AB" w:rsidP="00A02154">
      <w:pPr>
        <w:pStyle w:val="KRUTEXTODSTAVCE"/>
        <w:spacing w:line="240" w:lineRule="auto"/>
        <w:jc w:val="both"/>
      </w:pPr>
    </w:p>
    <w:p w14:paraId="4ED829C3" w14:textId="77777777" w:rsidR="003C7BD9" w:rsidRDefault="003C7BD9" w:rsidP="00A02154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4</w:t>
      </w:r>
    </w:p>
    <w:p w14:paraId="55C6F189" w14:textId="77777777" w:rsidR="003C7BD9" w:rsidRDefault="003C7BD9" w:rsidP="00A02154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Činnosti a zásahy, které jsou vázány na předchozí souhlas orgánu ochrany přírody ve vyhlašovaném ochranném pásmu</w:t>
      </w:r>
    </w:p>
    <w:p w14:paraId="4C2CEA7D" w14:textId="77777777" w:rsidR="003C7BD9" w:rsidRPr="003C7BD9" w:rsidRDefault="003C7BD9" w:rsidP="00A02154">
      <w:pPr>
        <w:jc w:val="both"/>
        <w:rPr>
          <w:rFonts w:ascii="Arial" w:hAnsi="Arial" w:cs="Arial"/>
          <w:bCs/>
          <w:sz w:val="22"/>
        </w:rPr>
      </w:pPr>
    </w:p>
    <w:p w14:paraId="722C8F74" w14:textId="77777777" w:rsidR="003C7BD9" w:rsidRDefault="003C7BD9" w:rsidP="00A02154">
      <w:pPr>
        <w:pStyle w:val="Zkladntext2"/>
        <w:numPr>
          <w:ilvl w:val="0"/>
          <w:numId w:val="16"/>
        </w:numPr>
        <w:spacing w:before="0"/>
        <w:ind w:left="567" w:hanging="567"/>
      </w:pPr>
      <w:r>
        <w:t>Jen se souhlasem příslušného orgánu ochrany přírody lze v</w:t>
      </w:r>
      <w:r w:rsidR="006309BD">
        <w:t xml:space="preserve"> ochranném pásmu přírodní </w:t>
      </w:r>
      <w:r w:rsidR="0083491B">
        <w:t>rezervace</w:t>
      </w:r>
      <w:r>
        <w:t>:</w:t>
      </w:r>
    </w:p>
    <w:p w14:paraId="3288515F" w14:textId="499BD2C2" w:rsidR="0083491B" w:rsidRDefault="001B0C0F" w:rsidP="00A02154">
      <w:pPr>
        <w:numPr>
          <w:ilvl w:val="1"/>
          <w:numId w:val="5"/>
        </w:numPr>
        <w:tabs>
          <w:tab w:val="clear" w:pos="1931"/>
        </w:tabs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hospodařit na pozemcích způsobem vyžadujícím intenzivní technologie,</w:t>
      </w:r>
    </w:p>
    <w:p w14:paraId="32A689A5" w14:textId="77777777" w:rsidR="001B0C0F" w:rsidRDefault="001B0C0F" w:rsidP="00A02154">
      <w:pPr>
        <w:numPr>
          <w:ilvl w:val="1"/>
          <w:numId w:val="5"/>
        </w:numPr>
        <w:tabs>
          <w:tab w:val="clear" w:pos="1931"/>
        </w:tabs>
        <w:ind w:left="1134" w:hanging="425"/>
        <w:jc w:val="both"/>
        <w:rPr>
          <w:rFonts w:ascii="Arial" w:hAnsi="Arial" w:cs="Arial"/>
          <w:sz w:val="22"/>
          <w:szCs w:val="22"/>
        </w:rPr>
      </w:pPr>
      <w:r w:rsidRPr="001B0C0F">
        <w:rPr>
          <w:rFonts w:ascii="Arial" w:hAnsi="Arial" w:cs="Arial"/>
          <w:sz w:val="22"/>
          <w:szCs w:val="22"/>
        </w:rPr>
        <w:t>povolovat nebo uskutečňovat záměrné rozšiřování geograficky nepůvodních druhů rostlin a živočichů</w:t>
      </w:r>
      <w:r>
        <w:rPr>
          <w:rFonts w:ascii="Arial" w:hAnsi="Arial" w:cs="Arial"/>
          <w:sz w:val="22"/>
          <w:szCs w:val="22"/>
        </w:rPr>
        <w:t>,</w:t>
      </w:r>
    </w:p>
    <w:p w14:paraId="39FB5A81" w14:textId="77777777" w:rsidR="001B0C0F" w:rsidRPr="001B0C0F" w:rsidRDefault="001B0C0F" w:rsidP="00A02154">
      <w:pPr>
        <w:numPr>
          <w:ilvl w:val="1"/>
          <w:numId w:val="5"/>
        </w:numPr>
        <w:tabs>
          <w:tab w:val="clear" w:pos="1931"/>
        </w:tabs>
        <w:ind w:left="1134" w:hanging="425"/>
        <w:jc w:val="both"/>
        <w:rPr>
          <w:rFonts w:ascii="Arial" w:hAnsi="Arial" w:cs="Arial"/>
          <w:sz w:val="22"/>
          <w:szCs w:val="22"/>
        </w:rPr>
      </w:pPr>
      <w:r w:rsidRPr="001B0C0F">
        <w:rPr>
          <w:rFonts w:ascii="Arial" w:hAnsi="Arial" w:cs="Arial"/>
          <w:sz w:val="22"/>
          <w:szCs w:val="22"/>
        </w:rPr>
        <w:t>obnovovat luční porosty pomocí orby nebo herbicidů,</w:t>
      </w:r>
    </w:p>
    <w:p w14:paraId="7ACBDF5A" w14:textId="3DD6DEF3" w:rsidR="003C7BD9" w:rsidRDefault="003C7BD9" w:rsidP="00A02154">
      <w:pPr>
        <w:numPr>
          <w:ilvl w:val="1"/>
          <w:numId w:val="5"/>
        </w:numPr>
        <w:tabs>
          <w:tab w:val="clear" w:pos="1931"/>
        </w:tabs>
        <w:ind w:left="1134" w:hanging="425"/>
        <w:jc w:val="both"/>
        <w:rPr>
          <w:rFonts w:ascii="Arial" w:hAnsi="Arial" w:cs="Arial"/>
          <w:sz w:val="22"/>
          <w:szCs w:val="22"/>
        </w:rPr>
      </w:pPr>
      <w:r w:rsidRPr="00A54144">
        <w:rPr>
          <w:rFonts w:ascii="Arial" w:hAnsi="Arial" w:cs="Arial"/>
          <w:sz w:val="22"/>
          <w:szCs w:val="22"/>
        </w:rPr>
        <w:t>zři</w:t>
      </w:r>
      <w:r>
        <w:rPr>
          <w:rFonts w:ascii="Arial" w:hAnsi="Arial" w:cs="Arial"/>
          <w:sz w:val="22"/>
          <w:szCs w:val="22"/>
        </w:rPr>
        <w:t>zovat nová myslivecká zařízení</w:t>
      </w:r>
      <w:r w:rsidR="004E4CDD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4E4CDD">
        <w:rPr>
          <w:rFonts w:ascii="Arial" w:hAnsi="Arial" w:cs="Arial"/>
          <w:sz w:val="22"/>
          <w:szCs w:val="22"/>
        </w:rPr>
        <w:t>včetně slanisek</w:t>
      </w:r>
      <w:r>
        <w:rPr>
          <w:rFonts w:ascii="Arial" w:hAnsi="Arial" w:cs="Arial"/>
          <w:sz w:val="22"/>
          <w:szCs w:val="22"/>
        </w:rPr>
        <w:t>,</w:t>
      </w:r>
    </w:p>
    <w:p w14:paraId="6CB39B8A" w14:textId="0BB3E419" w:rsidR="0083491B" w:rsidRDefault="0083491B" w:rsidP="00A02154">
      <w:pPr>
        <w:numPr>
          <w:ilvl w:val="1"/>
          <w:numId w:val="5"/>
        </w:numPr>
        <w:tabs>
          <w:tab w:val="clear" w:pos="1931"/>
        </w:tabs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přikrmovat zvěř.</w:t>
      </w:r>
    </w:p>
    <w:p w14:paraId="4162E8E1" w14:textId="3E768C2C" w:rsidR="003C7BD9" w:rsidRDefault="003C7BD9" w:rsidP="00A02154">
      <w:pPr>
        <w:jc w:val="center"/>
        <w:rPr>
          <w:rFonts w:ascii="Arial" w:hAnsi="Arial" w:cs="Arial"/>
          <w:b/>
          <w:bCs/>
          <w:sz w:val="22"/>
        </w:rPr>
      </w:pPr>
    </w:p>
    <w:p w14:paraId="64EC3D0A" w14:textId="77777777" w:rsidR="00A02154" w:rsidRDefault="00A02154" w:rsidP="00A02154">
      <w:pPr>
        <w:jc w:val="center"/>
        <w:rPr>
          <w:rFonts w:ascii="Arial" w:hAnsi="Arial" w:cs="Arial"/>
          <w:b/>
          <w:bCs/>
          <w:sz w:val="22"/>
        </w:rPr>
      </w:pPr>
    </w:p>
    <w:p w14:paraId="0A8CE160" w14:textId="77777777" w:rsidR="00AC3837" w:rsidRDefault="003C7BD9" w:rsidP="00A02154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 5</w:t>
      </w:r>
    </w:p>
    <w:p w14:paraId="59AEC6FD" w14:textId="77777777" w:rsidR="00AC3837" w:rsidRDefault="00AC3837" w:rsidP="00A02154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Závěrečná ustanovení</w:t>
      </w:r>
    </w:p>
    <w:p w14:paraId="2114AAB5" w14:textId="77777777" w:rsidR="00AC3837" w:rsidRDefault="00AC3837" w:rsidP="00A02154">
      <w:pPr>
        <w:pStyle w:val="Zpat"/>
        <w:tabs>
          <w:tab w:val="clear" w:pos="4536"/>
          <w:tab w:val="clear" w:pos="9072"/>
        </w:tabs>
      </w:pPr>
    </w:p>
    <w:p w14:paraId="30E5B094" w14:textId="77777777" w:rsidR="00AC3837" w:rsidRDefault="00AC3837" w:rsidP="00A02154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>
        <w:t>Nedílnou součástí tohoto nařízení jsou:</w:t>
      </w:r>
    </w:p>
    <w:p w14:paraId="76B3FAE6" w14:textId="77777777" w:rsidR="00AC3837" w:rsidRDefault="00AC3837" w:rsidP="00A02154">
      <w:pPr>
        <w:pStyle w:val="Zkladntext2"/>
        <w:numPr>
          <w:ilvl w:val="1"/>
          <w:numId w:val="3"/>
        </w:numPr>
        <w:tabs>
          <w:tab w:val="clear" w:pos="1440"/>
        </w:tabs>
        <w:spacing w:before="0"/>
        <w:ind w:left="900"/>
      </w:pPr>
      <w:r>
        <w:t xml:space="preserve">Příloha č. 1 – </w:t>
      </w:r>
      <w:r w:rsidR="00FE6A71" w:rsidRPr="00FE6A71">
        <w:t>Seznam souřadnic jednotné trigonometrické sítě katastrální (S-JSTK) jednotlivých vrcholů geometrick</w:t>
      </w:r>
      <w:r w:rsidR="00FE2F2F">
        <w:t>ého</w:t>
      </w:r>
      <w:r w:rsidR="00CF7BF1">
        <w:t xml:space="preserve"> obrazc</w:t>
      </w:r>
      <w:r w:rsidR="00FE2F2F">
        <w:t>e</w:t>
      </w:r>
      <w:r w:rsidR="00FE6A71" w:rsidRPr="00FE6A71">
        <w:t>, kterým</w:t>
      </w:r>
      <w:r w:rsidR="00FE2F2F">
        <w:t xml:space="preserve"> je stanovena</w:t>
      </w:r>
      <w:r w:rsidR="00FE6A71" w:rsidRPr="00FE6A71">
        <w:t xml:space="preserve"> hranice přírodní </w:t>
      </w:r>
      <w:r w:rsidR="0083491B">
        <w:t>rezervace Nad Svitákem</w:t>
      </w:r>
      <w:r w:rsidR="00D7384D">
        <w:t>,</w:t>
      </w:r>
    </w:p>
    <w:p w14:paraId="71AD414A" w14:textId="0F42400B" w:rsidR="00CF7BF1" w:rsidRDefault="00CF7BF1" w:rsidP="00A02154">
      <w:pPr>
        <w:pStyle w:val="Zkladntext2"/>
        <w:numPr>
          <w:ilvl w:val="1"/>
          <w:numId w:val="3"/>
        </w:numPr>
        <w:tabs>
          <w:tab w:val="clear" w:pos="1440"/>
        </w:tabs>
        <w:spacing w:before="0"/>
        <w:ind w:left="900"/>
      </w:pPr>
      <w:r w:rsidRPr="00CF7BF1">
        <w:t>Příloha č. 2 – Seznam souřadnic jednotné trigonometrické sítě katastrální (S-JTSK) je</w:t>
      </w:r>
      <w:r w:rsidR="004E4CDD">
        <w:t>dnotlivých vrcholů geometrick</w:t>
      </w:r>
      <w:r w:rsidR="0083491B">
        <w:t>ých obrazců</w:t>
      </w:r>
      <w:r w:rsidRPr="00CF7BF1">
        <w:t>, kterými jsou stanoveny hranice ochranného pásma přírodn</w:t>
      </w:r>
      <w:r w:rsidR="004E4CDD">
        <w:t xml:space="preserve">í </w:t>
      </w:r>
      <w:r w:rsidR="0083491B">
        <w:t xml:space="preserve">rezervace </w:t>
      </w:r>
      <w:r w:rsidR="00C52DAD">
        <w:rPr>
          <w:szCs w:val="22"/>
        </w:rPr>
        <w:t>Nad Svitákem</w:t>
      </w:r>
      <w:r w:rsidR="00D7384D">
        <w:t>,</w:t>
      </w:r>
    </w:p>
    <w:p w14:paraId="1EAE97EA" w14:textId="7E5EB074" w:rsidR="00AC3837" w:rsidRDefault="00AC3837" w:rsidP="00A02154">
      <w:pPr>
        <w:pStyle w:val="Zkladntext2"/>
        <w:numPr>
          <w:ilvl w:val="1"/>
          <w:numId w:val="3"/>
        </w:numPr>
        <w:tabs>
          <w:tab w:val="clear" w:pos="1440"/>
        </w:tabs>
        <w:spacing w:before="0"/>
        <w:ind w:left="896" w:hanging="357"/>
      </w:pPr>
      <w:r>
        <w:t>Příloha č. </w:t>
      </w:r>
      <w:r w:rsidR="00CF7BF1">
        <w:t>3</w:t>
      </w:r>
      <w:r>
        <w:t xml:space="preserve"> –</w:t>
      </w:r>
      <w:r w:rsidR="009D6FBA">
        <w:t xml:space="preserve"> </w:t>
      </w:r>
      <w:r w:rsidR="00D739D0" w:rsidRPr="00D739D0">
        <w:t xml:space="preserve">Orientační grafické znázornění </w:t>
      </w:r>
      <w:r w:rsidR="006A3751">
        <w:t xml:space="preserve">území </w:t>
      </w:r>
      <w:r w:rsidR="00D739D0" w:rsidRPr="00D739D0">
        <w:t xml:space="preserve">přírodní </w:t>
      </w:r>
      <w:r w:rsidR="0083491B">
        <w:t>rezervace Nad Svitákem a jejího ochranného pásma</w:t>
      </w:r>
      <w:r>
        <w:t>.</w:t>
      </w:r>
    </w:p>
    <w:p w14:paraId="11A44562" w14:textId="77777777" w:rsidR="00364DA0" w:rsidRDefault="00364DA0" w:rsidP="00A02154">
      <w:pPr>
        <w:pStyle w:val="Zkladntext2"/>
        <w:spacing w:before="0"/>
        <w:ind w:left="896"/>
      </w:pPr>
    </w:p>
    <w:p w14:paraId="2B06B25E" w14:textId="32298E05" w:rsidR="008262A0" w:rsidRDefault="008262A0" w:rsidP="00A02154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>
        <w:t xml:space="preserve">Toto nařízení ruší Nařízení </w:t>
      </w:r>
      <w:r w:rsidRPr="002B47F9">
        <w:rPr>
          <w:rFonts w:ascii="Arial,Bold" w:hAnsi="Arial,Bold" w:cs="Arial,Bold"/>
          <w:bCs/>
        </w:rPr>
        <w:t xml:space="preserve">Kraje Vysočina </w:t>
      </w:r>
      <w:r w:rsidRPr="002B47F9">
        <w:t xml:space="preserve">č. </w:t>
      </w:r>
      <w:r>
        <w:t>21/2012</w:t>
      </w:r>
      <w:r w:rsidRPr="002B47F9">
        <w:t xml:space="preserve"> ze dne </w:t>
      </w:r>
      <w:r>
        <w:t>9. října 2012</w:t>
      </w:r>
      <w:r w:rsidR="00EF4322">
        <w:t>,</w:t>
      </w:r>
      <w:r w:rsidRPr="002B47F9">
        <w:t xml:space="preserve"> o zřízení přírodní rezervace </w:t>
      </w:r>
      <w:r>
        <w:t>Nad Svitákem a jejího ochranného pásma.</w:t>
      </w:r>
    </w:p>
    <w:p w14:paraId="3AF58921" w14:textId="77777777" w:rsidR="008262A0" w:rsidRDefault="008262A0" w:rsidP="00A02154">
      <w:pPr>
        <w:pStyle w:val="Zkladntext2"/>
        <w:spacing w:before="0"/>
        <w:ind w:left="540"/>
      </w:pPr>
    </w:p>
    <w:p w14:paraId="789A8DAD" w14:textId="77777777" w:rsidR="00AC3837" w:rsidRDefault="0037731A" w:rsidP="00A02154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 w:rsidRPr="0037731A">
        <w:t>Toto nařízení nabývá platnosti dnem jeho vyhlášení, tj</w:t>
      </w:r>
      <w:r w:rsidR="00D2632E">
        <w:t>.</w:t>
      </w:r>
      <w:r w:rsidRPr="0037731A">
        <w:t xml:space="preserve"> zveřejněním ve Sbírce právních předpisů územních samosprávných celků a některých správních úřadů a účinnosti počátkem patnáctého dne následujícího po dni jeho vyhlášení.</w:t>
      </w:r>
    </w:p>
    <w:p w14:paraId="5C3A2C1E" w14:textId="77777777" w:rsidR="00AC3837" w:rsidRDefault="00AC3837" w:rsidP="00A02154">
      <w:pPr>
        <w:pStyle w:val="Zkladntext2"/>
        <w:spacing w:before="0"/>
      </w:pPr>
    </w:p>
    <w:p w14:paraId="368E873A" w14:textId="77777777" w:rsidR="00AC3837" w:rsidRDefault="001D509C" w:rsidP="00A02154">
      <w:pPr>
        <w:pStyle w:val="Zkladntext2"/>
        <w:spacing w:before="0"/>
      </w:pPr>
      <w:r w:rsidRPr="00A54144">
        <w:t xml:space="preserve">V Jihlavě </w:t>
      </w:r>
      <w:r w:rsidR="00D9683F">
        <w:t>30. července</w:t>
      </w:r>
      <w:r w:rsidR="004E4CDD">
        <w:t xml:space="preserve"> 2024</w:t>
      </w:r>
    </w:p>
    <w:p w14:paraId="14E68248" w14:textId="77777777" w:rsidR="00AC3837" w:rsidRDefault="00AC3837" w:rsidP="00A02154">
      <w:pPr>
        <w:pStyle w:val="Zkladntext2"/>
        <w:spacing w:before="0"/>
      </w:pPr>
    </w:p>
    <w:p w14:paraId="7EBD1C06" w14:textId="3A22DB93" w:rsidR="00E3239C" w:rsidRDefault="00E3239C" w:rsidP="00A02154">
      <w:pPr>
        <w:pStyle w:val="Zkladntext2"/>
        <w:spacing w:before="0"/>
      </w:pPr>
    </w:p>
    <w:p w14:paraId="664E739C" w14:textId="6AB62660" w:rsidR="00A02154" w:rsidRDefault="00A02154" w:rsidP="00A02154">
      <w:pPr>
        <w:pStyle w:val="Zkladntext2"/>
        <w:spacing w:before="0"/>
      </w:pPr>
    </w:p>
    <w:p w14:paraId="68EB10A2" w14:textId="77777777" w:rsidR="00A02154" w:rsidRDefault="00A02154" w:rsidP="00A02154">
      <w:pPr>
        <w:pStyle w:val="Zkladntext2"/>
        <w:spacing w:before="0"/>
      </w:pPr>
    </w:p>
    <w:p w14:paraId="01A1604E" w14:textId="77777777" w:rsidR="00AC3837" w:rsidRDefault="00AC3837" w:rsidP="00A02154">
      <w:pPr>
        <w:pStyle w:val="Zkladntext2"/>
        <w:spacing w:before="0"/>
      </w:pPr>
    </w:p>
    <w:p w14:paraId="26F83367" w14:textId="77777777" w:rsidR="00AC3837" w:rsidRDefault="00AC3837" w:rsidP="00A02154">
      <w:pPr>
        <w:pStyle w:val="Zkladntext2"/>
        <w:tabs>
          <w:tab w:val="center" w:pos="2340"/>
          <w:tab w:val="center" w:pos="6480"/>
        </w:tabs>
        <w:spacing w:before="0"/>
      </w:pPr>
      <w:r>
        <w:tab/>
        <w:t>..............................................</w:t>
      </w:r>
      <w:r>
        <w:tab/>
        <w:t>..............................................</w:t>
      </w:r>
    </w:p>
    <w:p w14:paraId="1AD8D08F" w14:textId="7AB99D01" w:rsidR="00AC3837" w:rsidRDefault="00AC3837" w:rsidP="00A02154">
      <w:pPr>
        <w:pStyle w:val="Zkladntext2"/>
        <w:tabs>
          <w:tab w:val="center" w:pos="2340"/>
          <w:tab w:val="center" w:pos="6480"/>
        </w:tabs>
        <w:spacing w:before="0"/>
        <w:rPr>
          <w:b/>
          <w:bCs/>
        </w:rPr>
      </w:pPr>
      <w:r>
        <w:rPr>
          <w:b/>
          <w:bCs/>
        </w:rPr>
        <w:tab/>
      </w:r>
      <w:r w:rsidR="00FE2F2F">
        <w:rPr>
          <w:b/>
          <w:bCs/>
        </w:rPr>
        <w:t>Mgr.</w:t>
      </w:r>
      <w:r>
        <w:rPr>
          <w:b/>
          <w:bCs/>
        </w:rPr>
        <w:t xml:space="preserve"> </w:t>
      </w:r>
      <w:r w:rsidR="001573E1">
        <w:rPr>
          <w:b/>
          <w:bCs/>
        </w:rPr>
        <w:t>Vítězslav Schrek, MBA</w:t>
      </w:r>
      <w:r w:rsidR="00BD4E07">
        <w:rPr>
          <w:b/>
          <w:bCs/>
        </w:rPr>
        <w:t xml:space="preserve"> </w:t>
      </w:r>
      <w:proofErr w:type="gramStart"/>
      <w:r w:rsidR="00BD4E07">
        <w:rPr>
          <w:b/>
          <w:bCs/>
        </w:rPr>
        <w:t>v.r.</w:t>
      </w:r>
      <w:proofErr w:type="gramEnd"/>
      <w:r>
        <w:rPr>
          <w:b/>
          <w:bCs/>
        </w:rPr>
        <w:tab/>
      </w:r>
      <w:r w:rsidR="008C4F94" w:rsidRPr="008C4F94">
        <w:rPr>
          <w:b/>
          <w:bCs/>
        </w:rPr>
        <w:t>Mgr</w:t>
      </w:r>
      <w:r w:rsidRPr="008C4F94">
        <w:rPr>
          <w:b/>
          <w:bCs/>
        </w:rPr>
        <w:t xml:space="preserve">. </w:t>
      </w:r>
      <w:r w:rsidR="001573E1">
        <w:rPr>
          <w:b/>
          <w:bCs/>
        </w:rPr>
        <w:t>Hana Hajnová</w:t>
      </w:r>
      <w:r w:rsidR="00BD4E07">
        <w:rPr>
          <w:b/>
          <w:bCs/>
        </w:rPr>
        <w:t xml:space="preserve"> v.r.</w:t>
      </w:r>
      <w:bookmarkStart w:id="0" w:name="_GoBack"/>
      <w:bookmarkEnd w:id="0"/>
    </w:p>
    <w:p w14:paraId="0AC5D0A3" w14:textId="77777777" w:rsidR="00AC3837" w:rsidRDefault="00AC3837" w:rsidP="00A02154">
      <w:pPr>
        <w:pStyle w:val="Zkladntext2"/>
        <w:tabs>
          <w:tab w:val="center" w:pos="2340"/>
          <w:tab w:val="center" w:pos="6480"/>
        </w:tabs>
        <w:spacing w:before="0"/>
      </w:pPr>
      <w:r>
        <w:tab/>
        <w:t xml:space="preserve">hejtman </w:t>
      </w:r>
      <w:r w:rsidR="00617D2D">
        <w:t>Kraj</w:t>
      </w:r>
      <w:r w:rsidR="001573E1">
        <w:t xml:space="preserve">e Vysočina </w:t>
      </w:r>
      <w:r w:rsidR="001573E1">
        <w:tab/>
        <w:t>náměst</w:t>
      </w:r>
      <w:r>
        <w:t>k</w:t>
      </w:r>
      <w:r w:rsidR="001573E1">
        <w:t>yně</w:t>
      </w:r>
      <w:r>
        <w:t xml:space="preserve"> hejtmana </w:t>
      </w:r>
      <w:r w:rsidR="00617D2D">
        <w:t>Kraj</w:t>
      </w:r>
      <w:r>
        <w:t>e Vysočina</w:t>
      </w:r>
    </w:p>
    <w:p w14:paraId="29EC9BEB" w14:textId="4FC52982" w:rsidR="0017775F" w:rsidRPr="00D7765A" w:rsidRDefault="00E3239C" w:rsidP="00A02154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sz w:val="22"/>
        </w:rPr>
        <w:br w:type="page"/>
      </w:r>
      <w:r w:rsidR="00AC3837" w:rsidRPr="00D7765A">
        <w:rPr>
          <w:rFonts w:ascii="Arial" w:hAnsi="Arial" w:cs="Arial"/>
          <w:b/>
          <w:sz w:val="22"/>
        </w:rPr>
        <w:lastRenderedPageBreak/>
        <w:t xml:space="preserve">Příloha č. 1 k nařízení </w:t>
      </w:r>
      <w:r w:rsidR="00617D2D" w:rsidRPr="00D7765A">
        <w:rPr>
          <w:rFonts w:ascii="Arial" w:hAnsi="Arial" w:cs="Arial"/>
          <w:b/>
          <w:sz w:val="22"/>
        </w:rPr>
        <w:t>Kraj</w:t>
      </w:r>
      <w:r w:rsidR="00AC3837" w:rsidRPr="00D7765A">
        <w:rPr>
          <w:rFonts w:ascii="Arial" w:hAnsi="Arial" w:cs="Arial"/>
          <w:b/>
          <w:sz w:val="22"/>
        </w:rPr>
        <w:t xml:space="preserve">e Vysočina č. </w:t>
      </w:r>
      <w:r w:rsidR="00A21AC2">
        <w:rPr>
          <w:rFonts w:ascii="Arial" w:hAnsi="Arial" w:cs="Arial"/>
          <w:b/>
          <w:sz w:val="22"/>
        </w:rPr>
        <w:t>12</w:t>
      </w:r>
      <w:r w:rsidR="0017775F" w:rsidRPr="00D7765A">
        <w:rPr>
          <w:rFonts w:ascii="Arial" w:hAnsi="Arial" w:cs="Arial"/>
          <w:b/>
          <w:bCs/>
          <w:sz w:val="22"/>
        </w:rPr>
        <w:t>/20</w:t>
      </w:r>
      <w:r w:rsidR="000F2828">
        <w:rPr>
          <w:rFonts w:ascii="Arial" w:hAnsi="Arial" w:cs="Arial"/>
          <w:b/>
          <w:bCs/>
          <w:sz w:val="22"/>
        </w:rPr>
        <w:t>24</w:t>
      </w:r>
    </w:p>
    <w:p w14:paraId="3AA2C709" w14:textId="77777777" w:rsidR="00A02154" w:rsidRDefault="00A02154" w:rsidP="00A02154">
      <w:pPr>
        <w:pStyle w:val="Zkladntext3"/>
        <w:jc w:val="both"/>
      </w:pPr>
    </w:p>
    <w:p w14:paraId="75265724" w14:textId="04F75B8C" w:rsidR="00FE6A71" w:rsidRDefault="00FE6A71" w:rsidP="00A02154">
      <w:pPr>
        <w:pStyle w:val="Zkladntext3"/>
        <w:jc w:val="both"/>
      </w:pPr>
      <w:r w:rsidRPr="00A412A4">
        <w:t xml:space="preserve">Seznam souřadnic jednotné trigonometrické sítě katastrální (S-JSTK) </w:t>
      </w:r>
      <w:r w:rsidR="008E5B83" w:rsidRPr="00A412A4">
        <w:t>jednotlivých vrcholů geometrick</w:t>
      </w:r>
      <w:r w:rsidR="001573E1" w:rsidRPr="00A412A4">
        <w:t>ého obrazce</w:t>
      </w:r>
      <w:r w:rsidRPr="00A412A4">
        <w:t>, kterým j</w:t>
      </w:r>
      <w:r w:rsidR="001573E1" w:rsidRPr="00A412A4">
        <w:t>e stanovena</w:t>
      </w:r>
      <w:r w:rsidRPr="00A412A4">
        <w:t xml:space="preserve"> hranice přírodní </w:t>
      </w:r>
      <w:r w:rsidR="00D9683F" w:rsidRPr="00A412A4">
        <w:t>rezervace Nad Svitákem</w:t>
      </w:r>
    </w:p>
    <w:p w14:paraId="35B651A9" w14:textId="77777777" w:rsidR="00A412A4" w:rsidRPr="00A412A4" w:rsidRDefault="00A412A4" w:rsidP="00A412A4">
      <w:pPr>
        <w:pStyle w:val="Zkladntext3"/>
        <w:widowControl w:val="0"/>
        <w:jc w:val="both"/>
      </w:pP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2246"/>
        <w:gridCol w:w="2246"/>
        <w:gridCol w:w="2385"/>
      </w:tblGrid>
      <w:tr w:rsidR="00D9683F" w:rsidRPr="00B94895" w14:paraId="289E5233" w14:textId="77777777" w:rsidTr="00A412A4">
        <w:trPr>
          <w:cantSplit/>
          <w:trHeight w:val="255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FFE893" w14:textId="77777777" w:rsidR="00D9683F" w:rsidRPr="00B94895" w:rsidRDefault="00B66324" w:rsidP="00A02154">
            <w:pPr>
              <w:pStyle w:val="Zkladntext3"/>
              <w:jc w:val="center"/>
            </w:pPr>
            <w:r w:rsidRPr="00B94895">
              <w:t>Č</w:t>
            </w:r>
            <w:r w:rsidR="00D9683F" w:rsidRPr="00B94895">
              <w:t>íslo bodu</w:t>
            </w:r>
          </w:p>
        </w:tc>
        <w:tc>
          <w:tcPr>
            <w:tcW w:w="22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8A43FD" w14:textId="77777777" w:rsidR="00D9683F" w:rsidRPr="00B94895" w:rsidRDefault="00B66324" w:rsidP="00A02154">
            <w:pPr>
              <w:pStyle w:val="Zkladntext3"/>
              <w:jc w:val="center"/>
            </w:pPr>
            <w:r w:rsidRPr="00B94895">
              <w:t>S</w:t>
            </w:r>
            <w:r w:rsidR="00D9683F" w:rsidRPr="00B94895">
              <w:t>ouřadnice – Y (m)</w:t>
            </w:r>
          </w:p>
        </w:tc>
        <w:tc>
          <w:tcPr>
            <w:tcW w:w="22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5F3307" w14:textId="77777777" w:rsidR="00D9683F" w:rsidRPr="00B94895" w:rsidRDefault="00B66324" w:rsidP="00A02154">
            <w:pPr>
              <w:pStyle w:val="Zkladntext3"/>
              <w:jc w:val="center"/>
            </w:pPr>
            <w:r w:rsidRPr="00B94895">
              <w:t>S</w:t>
            </w:r>
            <w:r w:rsidR="00D9683F" w:rsidRPr="00B94895">
              <w:t>ouřadnice – X (m)</w:t>
            </w:r>
          </w:p>
        </w:tc>
        <w:tc>
          <w:tcPr>
            <w:tcW w:w="23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355F85" w14:textId="77777777" w:rsidR="00D9683F" w:rsidRPr="00B94895" w:rsidRDefault="00B66324" w:rsidP="00A02154">
            <w:pPr>
              <w:pStyle w:val="Zkladntext3"/>
              <w:jc w:val="center"/>
            </w:pPr>
            <w:r w:rsidRPr="00B94895">
              <w:t>P</w:t>
            </w:r>
            <w:r w:rsidR="00D9683F" w:rsidRPr="00B94895">
              <w:t>ořadí bodu v obrazci</w:t>
            </w:r>
          </w:p>
        </w:tc>
      </w:tr>
      <w:tr w:rsidR="00D9683F" w:rsidRPr="00B94895" w14:paraId="09DB39FC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430C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090001260163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F900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682721,</w:t>
            </w:r>
            <w:r w:rsidR="00D9683F" w:rsidRPr="00B94895">
              <w:rPr>
                <w:b w:val="0"/>
              </w:rPr>
              <w:t>16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6671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1128337,</w:t>
            </w:r>
            <w:r w:rsidR="00D9683F" w:rsidRPr="00B94895">
              <w:rPr>
                <w:b w:val="0"/>
              </w:rPr>
              <w:t>70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DBD731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</w:t>
            </w:r>
          </w:p>
        </w:tc>
      </w:tr>
      <w:tr w:rsidR="00D9683F" w:rsidRPr="00B94895" w14:paraId="59AB4521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4174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090001260013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CEDE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682686,</w:t>
            </w:r>
            <w:r w:rsidR="00D9683F" w:rsidRPr="00B94895">
              <w:rPr>
                <w:b w:val="0"/>
              </w:rPr>
              <w:t>29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7D852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1128315,</w:t>
            </w:r>
            <w:r w:rsidR="00D9683F" w:rsidRPr="00B94895">
              <w:rPr>
                <w:b w:val="0"/>
              </w:rPr>
              <w:t>51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261B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2</w:t>
            </w:r>
          </w:p>
        </w:tc>
      </w:tr>
      <w:tr w:rsidR="00D9683F" w:rsidRPr="00B94895" w14:paraId="23E76AE7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E94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090001260014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CAD38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682635,</w:t>
            </w:r>
            <w:r w:rsidR="00D9683F" w:rsidRPr="00B94895">
              <w:rPr>
                <w:b w:val="0"/>
              </w:rPr>
              <w:t>64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1D2D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1128330,</w:t>
            </w:r>
            <w:r w:rsidR="00D9683F" w:rsidRPr="00B94895">
              <w:rPr>
                <w:b w:val="0"/>
              </w:rPr>
              <w:t>91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922D7A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3</w:t>
            </w:r>
          </w:p>
        </w:tc>
      </w:tr>
      <w:tr w:rsidR="00D9683F" w:rsidRPr="00B94895" w14:paraId="594A5F43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E1A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090001260011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C2CB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682620,</w:t>
            </w:r>
            <w:r w:rsidR="00D9683F" w:rsidRPr="00B94895">
              <w:rPr>
                <w:b w:val="0"/>
              </w:rPr>
              <w:t>86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AF68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1128260,</w:t>
            </w:r>
            <w:r w:rsidR="00D9683F" w:rsidRPr="00B94895">
              <w:rPr>
                <w:b w:val="0"/>
              </w:rPr>
              <w:t>29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26CB19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4</w:t>
            </w:r>
          </w:p>
        </w:tc>
      </w:tr>
      <w:tr w:rsidR="00D9683F" w:rsidRPr="00B94895" w14:paraId="054E4766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7DBC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090001260010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55A75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682580,</w:t>
            </w:r>
            <w:r w:rsidR="00D9683F" w:rsidRPr="00B94895">
              <w:rPr>
                <w:b w:val="0"/>
              </w:rPr>
              <w:t>81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0714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1128264,</w:t>
            </w:r>
            <w:r w:rsidR="00D9683F" w:rsidRPr="00B94895">
              <w:rPr>
                <w:b w:val="0"/>
              </w:rPr>
              <w:t>09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87C89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5</w:t>
            </w:r>
          </w:p>
        </w:tc>
      </w:tr>
      <w:tr w:rsidR="00D9683F" w:rsidRPr="00B94895" w14:paraId="3FC4B424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CD4D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090000811429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D420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682573,</w:t>
            </w:r>
            <w:r w:rsidR="00D9683F" w:rsidRPr="00B94895">
              <w:rPr>
                <w:b w:val="0"/>
              </w:rPr>
              <w:t>03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783C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1128261,</w:t>
            </w:r>
            <w:r w:rsidR="00D9683F" w:rsidRPr="00B94895">
              <w:rPr>
                <w:b w:val="0"/>
              </w:rPr>
              <w:t>90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8880DE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</w:t>
            </w:r>
          </w:p>
        </w:tc>
      </w:tr>
      <w:tr w:rsidR="00D9683F" w:rsidRPr="00B94895" w14:paraId="58BAD678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ADB4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090000810949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D06C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682569,</w:t>
            </w:r>
            <w:r w:rsidR="00D9683F" w:rsidRPr="00B94895">
              <w:rPr>
                <w:b w:val="0"/>
              </w:rPr>
              <w:t>00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86CA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1128257,</w:t>
            </w:r>
            <w:r w:rsidR="00D9683F" w:rsidRPr="00B94895">
              <w:rPr>
                <w:b w:val="0"/>
              </w:rPr>
              <w:t>10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56DF22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7</w:t>
            </w:r>
          </w:p>
        </w:tc>
      </w:tr>
      <w:tr w:rsidR="00D9683F" w:rsidRPr="00B94895" w14:paraId="7307C7B9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9F8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090000820001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A62D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682573,</w:t>
            </w:r>
            <w:r w:rsidR="00D9683F" w:rsidRPr="00B94895">
              <w:rPr>
                <w:b w:val="0"/>
              </w:rPr>
              <w:t>87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DA6C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1128227,</w:t>
            </w:r>
            <w:r w:rsidR="00D9683F" w:rsidRPr="00B94895">
              <w:rPr>
                <w:b w:val="0"/>
              </w:rPr>
              <w:t>35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A4456B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8</w:t>
            </w:r>
          </w:p>
        </w:tc>
      </w:tr>
      <w:tr w:rsidR="00D9683F" w:rsidRPr="00B94895" w14:paraId="006F00AB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0AB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090000820002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8DF6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682552,</w:t>
            </w:r>
            <w:r w:rsidR="00D9683F" w:rsidRPr="00B94895">
              <w:rPr>
                <w:b w:val="0"/>
              </w:rPr>
              <w:t>94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BF6E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1128225,</w:t>
            </w:r>
            <w:r w:rsidR="00D9683F" w:rsidRPr="00B94895">
              <w:rPr>
                <w:b w:val="0"/>
              </w:rPr>
              <w:t>50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43A71E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9</w:t>
            </w:r>
          </w:p>
        </w:tc>
      </w:tr>
      <w:tr w:rsidR="00D9683F" w:rsidRPr="00B94895" w14:paraId="220BC929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60A3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090000820004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D0FC0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682513,</w:t>
            </w:r>
            <w:r w:rsidR="00D9683F" w:rsidRPr="00B94895">
              <w:rPr>
                <w:b w:val="0"/>
              </w:rPr>
              <w:t>26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2970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1128216,</w:t>
            </w:r>
            <w:r w:rsidR="00D9683F" w:rsidRPr="00B94895">
              <w:rPr>
                <w:b w:val="0"/>
              </w:rPr>
              <w:t>50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8CB51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10</w:t>
            </w:r>
          </w:p>
        </w:tc>
      </w:tr>
      <w:tr w:rsidR="00D9683F" w:rsidRPr="00B94895" w14:paraId="1B7B9553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FE44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090000811431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3E69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682496,</w:t>
            </w:r>
            <w:r w:rsidR="00D9683F" w:rsidRPr="00B94895">
              <w:rPr>
                <w:b w:val="0"/>
              </w:rPr>
              <w:t>16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21576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1128247,</w:t>
            </w:r>
            <w:r w:rsidR="00D9683F" w:rsidRPr="00B94895">
              <w:rPr>
                <w:b w:val="0"/>
              </w:rPr>
              <w:t>95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3E4F79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</w:t>
            </w:r>
          </w:p>
        </w:tc>
      </w:tr>
      <w:tr w:rsidR="00D9683F" w:rsidRPr="00B94895" w14:paraId="04582592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45C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090000820527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C439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682456,</w:t>
            </w:r>
            <w:r w:rsidR="00D9683F" w:rsidRPr="00B94895">
              <w:rPr>
                <w:b w:val="0"/>
              </w:rPr>
              <w:t>15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80B8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1128257,</w:t>
            </w:r>
            <w:r w:rsidR="00D9683F" w:rsidRPr="00B94895">
              <w:rPr>
                <w:b w:val="0"/>
              </w:rPr>
              <w:t>03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86EDA8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12</w:t>
            </w:r>
          </w:p>
        </w:tc>
      </w:tr>
      <w:tr w:rsidR="00D9683F" w:rsidRPr="00B94895" w14:paraId="6147176B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F5DB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090000820534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A5A8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682455,</w:t>
            </w:r>
            <w:r w:rsidR="00D9683F" w:rsidRPr="00B94895">
              <w:rPr>
                <w:b w:val="0"/>
              </w:rPr>
              <w:t>41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E25D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1128274,</w:t>
            </w:r>
            <w:r w:rsidR="00D9683F" w:rsidRPr="00B94895">
              <w:rPr>
                <w:b w:val="0"/>
              </w:rPr>
              <w:t>78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8FCCC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13</w:t>
            </w:r>
          </w:p>
        </w:tc>
      </w:tr>
      <w:tr w:rsidR="00D9683F" w:rsidRPr="00B94895" w14:paraId="6F4364D3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40B4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090000820528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3B9E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682486,</w:t>
            </w:r>
            <w:r w:rsidR="00D9683F" w:rsidRPr="00B94895">
              <w:rPr>
                <w:b w:val="0"/>
              </w:rPr>
              <w:t>36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EA8C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1128273,</w:t>
            </w:r>
            <w:r w:rsidR="00D9683F" w:rsidRPr="00B94895">
              <w:rPr>
                <w:b w:val="0"/>
              </w:rPr>
              <w:t>62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1AE802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14</w:t>
            </w:r>
          </w:p>
        </w:tc>
      </w:tr>
      <w:tr w:rsidR="00D9683F" w:rsidRPr="00B94895" w14:paraId="179BD37C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FD32A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090001260007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4A3EF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682496,</w:t>
            </w:r>
            <w:r w:rsidR="00D9683F" w:rsidRPr="00B94895">
              <w:rPr>
                <w:b w:val="0"/>
              </w:rPr>
              <w:t>49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F212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1128284,</w:t>
            </w:r>
            <w:r w:rsidR="00D9683F" w:rsidRPr="00B94895">
              <w:rPr>
                <w:b w:val="0"/>
              </w:rPr>
              <w:t>12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08C1B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15</w:t>
            </w:r>
          </w:p>
        </w:tc>
      </w:tr>
      <w:tr w:rsidR="00D9683F" w:rsidRPr="00B94895" w14:paraId="354B2ECA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F04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090001260008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7810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682506,</w:t>
            </w:r>
            <w:r w:rsidR="00D9683F" w:rsidRPr="00B94895">
              <w:rPr>
                <w:b w:val="0"/>
              </w:rPr>
              <w:t>47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ADFD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1128298,</w:t>
            </w:r>
            <w:r w:rsidR="00D9683F" w:rsidRPr="00B94895">
              <w:rPr>
                <w:b w:val="0"/>
              </w:rPr>
              <w:t>08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BBB3E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16</w:t>
            </w:r>
          </w:p>
        </w:tc>
      </w:tr>
      <w:tr w:rsidR="00D9683F" w:rsidRPr="00B94895" w14:paraId="1E7ED5DD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EB92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090000820531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CDE1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682501,</w:t>
            </w:r>
            <w:r w:rsidR="00D9683F" w:rsidRPr="00B94895">
              <w:rPr>
                <w:b w:val="0"/>
              </w:rPr>
              <w:t>01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EEA2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1128317</w:t>
            </w:r>
            <w:r w:rsidR="007D7160" w:rsidRPr="00B94895">
              <w:rPr>
                <w:b w:val="0"/>
              </w:rPr>
              <w:t>,</w:t>
            </w:r>
            <w:r w:rsidRPr="00B94895">
              <w:rPr>
                <w:b w:val="0"/>
              </w:rPr>
              <w:t>43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7D71AE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17</w:t>
            </w:r>
          </w:p>
        </w:tc>
      </w:tr>
      <w:tr w:rsidR="00D9683F" w:rsidRPr="00B94895" w14:paraId="04E33B88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34DD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090001260165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B0E4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682499,</w:t>
            </w:r>
            <w:r w:rsidR="00D9683F" w:rsidRPr="00B94895">
              <w:rPr>
                <w:b w:val="0"/>
              </w:rPr>
              <w:t>91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DF3EC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1128329,</w:t>
            </w:r>
            <w:r w:rsidR="00D9683F" w:rsidRPr="00B94895">
              <w:rPr>
                <w:b w:val="0"/>
              </w:rPr>
              <w:t>87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436E17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18</w:t>
            </w:r>
          </w:p>
        </w:tc>
      </w:tr>
      <w:tr w:rsidR="00D9683F" w:rsidRPr="00B94895" w14:paraId="4CCE927E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7559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090000820532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9FDC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682465,</w:t>
            </w:r>
            <w:r w:rsidR="00D9683F" w:rsidRPr="00B94895">
              <w:rPr>
                <w:b w:val="0"/>
              </w:rPr>
              <w:t>61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B488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1128343,</w:t>
            </w:r>
            <w:r w:rsidR="00D9683F" w:rsidRPr="00B94895">
              <w:rPr>
                <w:b w:val="0"/>
              </w:rPr>
              <w:t>59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D497C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19</w:t>
            </w:r>
          </w:p>
        </w:tc>
      </w:tr>
      <w:tr w:rsidR="00D9683F" w:rsidRPr="00B94895" w14:paraId="7B99B5F3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BB4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090000820524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3B8D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682399,</w:t>
            </w:r>
            <w:r w:rsidR="00D9683F" w:rsidRPr="00B94895">
              <w:rPr>
                <w:b w:val="0"/>
              </w:rPr>
              <w:t>10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893B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1128338,</w:t>
            </w:r>
            <w:r w:rsidR="00D9683F" w:rsidRPr="00B94895">
              <w:rPr>
                <w:b w:val="0"/>
              </w:rPr>
              <w:t>55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0583AF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20</w:t>
            </w:r>
          </w:p>
        </w:tc>
      </w:tr>
      <w:tr w:rsidR="00D9683F" w:rsidRPr="00B94895" w14:paraId="7941F84C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6225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090001260161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02F35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682352,</w:t>
            </w:r>
            <w:r w:rsidR="00D9683F" w:rsidRPr="00B94895">
              <w:rPr>
                <w:b w:val="0"/>
              </w:rPr>
              <w:t>88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FE8A9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1128333,</w:t>
            </w:r>
            <w:r w:rsidR="00D9683F" w:rsidRPr="00B94895">
              <w:rPr>
                <w:b w:val="0"/>
              </w:rPr>
              <w:t>81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ED5E28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21</w:t>
            </w:r>
          </w:p>
        </w:tc>
      </w:tr>
      <w:tr w:rsidR="00D9683F" w:rsidRPr="00B94895" w14:paraId="230BDCA1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7EA8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090001260005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E766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682361,</w:t>
            </w:r>
            <w:r w:rsidR="00D9683F" w:rsidRPr="00B94895">
              <w:rPr>
                <w:b w:val="0"/>
              </w:rPr>
              <w:t>18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BEAFA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1128290,</w:t>
            </w:r>
            <w:r w:rsidR="00D9683F" w:rsidRPr="00B94895">
              <w:rPr>
                <w:b w:val="0"/>
              </w:rPr>
              <w:t>30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25821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22</w:t>
            </w:r>
          </w:p>
        </w:tc>
      </w:tr>
      <w:tr w:rsidR="00D9683F" w:rsidRPr="00B94895" w14:paraId="7D60724C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E2E2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090001260168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BBC23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682367,</w:t>
            </w:r>
            <w:r w:rsidR="00D9683F" w:rsidRPr="00B94895">
              <w:rPr>
                <w:b w:val="0"/>
              </w:rPr>
              <w:t>49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61DB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1128260,</w:t>
            </w:r>
            <w:r w:rsidR="00D9683F" w:rsidRPr="00B94895">
              <w:rPr>
                <w:b w:val="0"/>
              </w:rPr>
              <w:t>20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2FF1EA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23</w:t>
            </w:r>
          </w:p>
        </w:tc>
      </w:tr>
      <w:tr w:rsidR="00D9683F" w:rsidRPr="00B94895" w14:paraId="56E357B6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DB12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090001260003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3F58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682385,</w:t>
            </w:r>
            <w:r w:rsidR="00D9683F" w:rsidRPr="00B94895">
              <w:rPr>
                <w:b w:val="0"/>
              </w:rPr>
              <w:t>86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CEBE9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1128248,</w:t>
            </w:r>
            <w:r w:rsidR="00D9683F" w:rsidRPr="00B94895">
              <w:rPr>
                <w:b w:val="0"/>
              </w:rPr>
              <w:t>95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3146D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24</w:t>
            </w:r>
          </w:p>
        </w:tc>
      </w:tr>
      <w:tr w:rsidR="00D9683F" w:rsidRPr="00B94895" w14:paraId="19076050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D13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090001260001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ED444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682317,</w:t>
            </w:r>
            <w:r w:rsidR="00D9683F" w:rsidRPr="00B94895">
              <w:rPr>
                <w:b w:val="0"/>
              </w:rPr>
              <w:t>98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11C3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1128245,</w:t>
            </w:r>
            <w:r w:rsidR="00D9683F" w:rsidRPr="00B94895">
              <w:rPr>
                <w:b w:val="0"/>
              </w:rPr>
              <w:t>54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00569C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25</w:t>
            </w:r>
          </w:p>
        </w:tc>
      </w:tr>
      <w:tr w:rsidR="00D9683F" w:rsidRPr="00B94895" w14:paraId="58CA4F80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69509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090000820522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480B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682310,</w:t>
            </w:r>
            <w:r w:rsidR="00D9683F" w:rsidRPr="00B94895">
              <w:rPr>
                <w:b w:val="0"/>
              </w:rPr>
              <w:t>40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BCA9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1128262,</w:t>
            </w:r>
            <w:r w:rsidR="00D9683F" w:rsidRPr="00B94895">
              <w:rPr>
                <w:b w:val="0"/>
              </w:rPr>
              <w:t>50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DAAA7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26</w:t>
            </w:r>
          </w:p>
        </w:tc>
      </w:tr>
      <w:tr w:rsidR="00D9683F" w:rsidRPr="00B94895" w14:paraId="7516C4A8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CB2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090000820523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4EFD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682272,</w:t>
            </w:r>
            <w:r w:rsidR="00D9683F" w:rsidRPr="00B94895">
              <w:rPr>
                <w:b w:val="0"/>
              </w:rPr>
              <w:t>10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1261C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1128340,</w:t>
            </w:r>
            <w:r w:rsidR="00D9683F" w:rsidRPr="00B94895">
              <w:rPr>
                <w:b w:val="0"/>
              </w:rPr>
              <w:t>05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DFF71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27</w:t>
            </w:r>
          </w:p>
        </w:tc>
      </w:tr>
      <w:tr w:rsidR="00D9683F" w:rsidRPr="00B94895" w14:paraId="26D2E1DB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4DAE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090001260162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CE60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682245,</w:t>
            </w:r>
            <w:r w:rsidR="00D9683F" w:rsidRPr="00B94895">
              <w:rPr>
                <w:b w:val="0"/>
              </w:rPr>
              <w:t>31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FB42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1128344,</w:t>
            </w:r>
            <w:r w:rsidR="00D9683F" w:rsidRPr="00B94895">
              <w:rPr>
                <w:b w:val="0"/>
              </w:rPr>
              <w:t>13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E810A3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28</w:t>
            </w:r>
          </w:p>
        </w:tc>
      </w:tr>
      <w:tr w:rsidR="00D9683F" w:rsidRPr="00B94895" w14:paraId="450F7DB1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619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090001260023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4E7F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682263,</w:t>
            </w:r>
            <w:r w:rsidR="00D9683F" w:rsidRPr="00B94895">
              <w:rPr>
                <w:b w:val="0"/>
              </w:rPr>
              <w:t>96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2EEA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1128359,</w:t>
            </w:r>
            <w:r w:rsidR="00D9683F" w:rsidRPr="00B94895">
              <w:rPr>
                <w:b w:val="0"/>
              </w:rPr>
              <w:t>43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B8A2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29</w:t>
            </w:r>
          </w:p>
        </w:tc>
      </w:tr>
      <w:tr w:rsidR="00D9683F" w:rsidRPr="00B94895" w14:paraId="2A2A0887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B761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090001260022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8FA67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682262,</w:t>
            </w:r>
            <w:r w:rsidR="00D9683F" w:rsidRPr="00B94895">
              <w:rPr>
                <w:b w:val="0"/>
              </w:rPr>
              <w:t>35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0621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1128369,</w:t>
            </w:r>
            <w:r w:rsidR="00D9683F" w:rsidRPr="00B94895">
              <w:rPr>
                <w:b w:val="0"/>
              </w:rPr>
              <w:t>98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06E91E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30</w:t>
            </w:r>
          </w:p>
        </w:tc>
      </w:tr>
      <w:tr w:rsidR="00D9683F" w:rsidRPr="00B94895" w14:paraId="698E4B81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FAB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090000820332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DF85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682258,</w:t>
            </w:r>
            <w:r w:rsidR="00D9683F" w:rsidRPr="00B94895">
              <w:rPr>
                <w:b w:val="0"/>
              </w:rPr>
              <w:t>34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EF57D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1128378,</w:t>
            </w:r>
            <w:r w:rsidR="00D9683F" w:rsidRPr="00B94895">
              <w:rPr>
                <w:b w:val="0"/>
              </w:rPr>
              <w:t>86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4CA621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31</w:t>
            </w:r>
          </w:p>
        </w:tc>
      </w:tr>
      <w:tr w:rsidR="00D9683F" w:rsidRPr="00B94895" w14:paraId="611283FA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7619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090000820331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65595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682252,</w:t>
            </w:r>
            <w:r w:rsidR="00D9683F" w:rsidRPr="00B94895">
              <w:rPr>
                <w:b w:val="0"/>
              </w:rPr>
              <w:t>76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E6F6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1128374,</w:t>
            </w:r>
            <w:r w:rsidR="00D9683F" w:rsidRPr="00B94895">
              <w:rPr>
                <w:b w:val="0"/>
              </w:rPr>
              <w:t>39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6216D4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32</w:t>
            </w:r>
          </w:p>
        </w:tc>
      </w:tr>
      <w:tr w:rsidR="00D9683F" w:rsidRPr="00B94895" w14:paraId="3A033AD0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FA2B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090000820631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31020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682236,</w:t>
            </w:r>
            <w:r w:rsidR="00D9683F" w:rsidRPr="00B94895">
              <w:rPr>
                <w:b w:val="0"/>
              </w:rPr>
              <w:t>10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6090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1128368,</w:t>
            </w:r>
            <w:r w:rsidR="00D9683F" w:rsidRPr="00B94895">
              <w:rPr>
                <w:b w:val="0"/>
              </w:rPr>
              <w:t>22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EB2BFC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33</w:t>
            </w:r>
          </w:p>
        </w:tc>
      </w:tr>
      <w:tr w:rsidR="00D9683F" w:rsidRPr="00B94895" w14:paraId="309A139F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165B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090000820632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5DE7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682204,</w:t>
            </w:r>
            <w:r w:rsidR="00D9683F" w:rsidRPr="00B94895">
              <w:rPr>
                <w:b w:val="0"/>
              </w:rPr>
              <w:t>23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2D47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1128377,</w:t>
            </w:r>
            <w:r w:rsidR="00D9683F" w:rsidRPr="00B94895">
              <w:rPr>
                <w:b w:val="0"/>
              </w:rPr>
              <w:t>57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F2C5C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34</w:t>
            </w:r>
          </w:p>
        </w:tc>
      </w:tr>
      <w:tr w:rsidR="00D9683F" w:rsidRPr="00B94895" w14:paraId="22DAC8F4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9AAC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090000820464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D7F25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682159,</w:t>
            </w:r>
            <w:r w:rsidR="00D9683F" w:rsidRPr="00B94895">
              <w:rPr>
                <w:b w:val="0"/>
              </w:rPr>
              <w:t>41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6CEF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1128409,</w:t>
            </w:r>
            <w:r w:rsidR="00D9683F" w:rsidRPr="00B94895">
              <w:rPr>
                <w:b w:val="0"/>
              </w:rPr>
              <w:t>02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06D308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35</w:t>
            </w:r>
          </w:p>
        </w:tc>
      </w:tr>
      <w:tr w:rsidR="00D9683F" w:rsidRPr="00B94895" w14:paraId="71B29759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F37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090001260019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BFE5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682143,</w:t>
            </w:r>
            <w:r w:rsidR="00D9683F" w:rsidRPr="00B94895">
              <w:rPr>
                <w:b w:val="0"/>
              </w:rPr>
              <w:t>87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9FB7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1128413,</w:t>
            </w:r>
            <w:r w:rsidR="00D9683F" w:rsidRPr="00B94895">
              <w:rPr>
                <w:b w:val="0"/>
              </w:rPr>
              <w:t>55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60FC0F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36</w:t>
            </w:r>
          </w:p>
        </w:tc>
      </w:tr>
      <w:tr w:rsidR="00D9683F" w:rsidRPr="00B94895" w14:paraId="47671FF4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319B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045001860020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0650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682144,</w:t>
            </w:r>
            <w:r w:rsidR="00D9683F" w:rsidRPr="00B94895">
              <w:rPr>
                <w:b w:val="0"/>
              </w:rPr>
              <w:t>06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0067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1128425,</w:t>
            </w:r>
            <w:r w:rsidR="00D9683F" w:rsidRPr="00B94895">
              <w:rPr>
                <w:b w:val="0"/>
              </w:rPr>
              <w:t>88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146B5A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37</w:t>
            </w:r>
          </w:p>
        </w:tc>
      </w:tr>
      <w:tr w:rsidR="00D9683F" w:rsidRPr="00B94895" w14:paraId="7C4BDBC7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BFB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045002290372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99EE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682144,</w:t>
            </w:r>
            <w:r w:rsidR="00D9683F" w:rsidRPr="00B94895">
              <w:rPr>
                <w:b w:val="0"/>
              </w:rPr>
              <w:t>05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14E1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1128434,</w:t>
            </w:r>
            <w:r w:rsidR="00D9683F" w:rsidRPr="00B94895">
              <w:rPr>
                <w:b w:val="0"/>
              </w:rPr>
              <w:t>98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CED84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38</w:t>
            </w:r>
          </w:p>
        </w:tc>
      </w:tr>
      <w:tr w:rsidR="00D9683F" w:rsidRPr="00B94895" w14:paraId="3FA97976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662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045002290326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A4EDD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682194,</w:t>
            </w:r>
            <w:r w:rsidR="00D9683F" w:rsidRPr="00B94895">
              <w:rPr>
                <w:b w:val="0"/>
              </w:rPr>
              <w:t>44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061AE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1128438,</w:t>
            </w:r>
            <w:r w:rsidR="00D9683F" w:rsidRPr="00B94895">
              <w:rPr>
                <w:b w:val="0"/>
              </w:rPr>
              <w:t>56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0318B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39</w:t>
            </w:r>
          </w:p>
        </w:tc>
      </w:tr>
      <w:tr w:rsidR="00D9683F" w:rsidRPr="00B94895" w14:paraId="5C4DC2F6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872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045002860001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E8A21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682279,</w:t>
            </w:r>
            <w:r w:rsidR="00D9683F" w:rsidRPr="00B94895">
              <w:rPr>
                <w:b w:val="0"/>
              </w:rPr>
              <w:t>74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5FF36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1128459,</w:t>
            </w:r>
            <w:r w:rsidR="00D9683F" w:rsidRPr="00B94895">
              <w:rPr>
                <w:b w:val="0"/>
              </w:rPr>
              <w:t>19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5C91AF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40</w:t>
            </w:r>
          </w:p>
        </w:tc>
      </w:tr>
      <w:tr w:rsidR="00D9683F" w:rsidRPr="00B94895" w14:paraId="3A4B91B3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2FC9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045002290055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F261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682364,</w:t>
            </w:r>
            <w:r w:rsidR="00D9683F" w:rsidRPr="00B94895">
              <w:rPr>
                <w:b w:val="0"/>
              </w:rPr>
              <w:t>38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7490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1128469,</w:t>
            </w:r>
            <w:r w:rsidR="00D9683F" w:rsidRPr="00B94895">
              <w:rPr>
                <w:b w:val="0"/>
              </w:rPr>
              <w:t>09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D5A5EE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41</w:t>
            </w:r>
          </w:p>
        </w:tc>
      </w:tr>
      <w:tr w:rsidR="00D9683F" w:rsidRPr="00B94895" w14:paraId="383E5609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4BA2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045002290054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43E5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682373,</w:t>
            </w:r>
            <w:r w:rsidR="00D9683F" w:rsidRPr="00B94895">
              <w:rPr>
                <w:b w:val="0"/>
              </w:rPr>
              <w:t>25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6AF5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1128471,</w:t>
            </w:r>
            <w:r w:rsidR="00D9683F" w:rsidRPr="00B94895">
              <w:rPr>
                <w:b w:val="0"/>
              </w:rPr>
              <w:t>90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5FF4C7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42</w:t>
            </w:r>
          </w:p>
        </w:tc>
      </w:tr>
      <w:tr w:rsidR="00D9683F" w:rsidRPr="00B94895" w14:paraId="18BF3E94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57EF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045002290043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3C4C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682432,</w:t>
            </w:r>
            <w:r w:rsidR="00D9683F" w:rsidRPr="00B94895">
              <w:rPr>
                <w:b w:val="0"/>
              </w:rPr>
              <w:t>02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70C99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1128511,</w:t>
            </w:r>
            <w:r w:rsidR="00D9683F" w:rsidRPr="00B94895">
              <w:rPr>
                <w:b w:val="0"/>
              </w:rPr>
              <w:t>47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CB0D04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43</w:t>
            </w:r>
          </w:p>
        </w:tc>
      </w:tr>
      <w:tr w:rsidR="00D9683F" w:rsidRPr="00B94895" w14:paraId="40973980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06B5C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045002290032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A016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682446,</w:t>
            </w:r>
            <w:r w:rsidR="00D9683F" w:rsidRPr="00B94895">
              <w:rPr>
                <w:b w:val="0"/>
              </w:rPr>
              <w:t>21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229D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11285</w:t>
            </w:r>
            <w:r w:rsidR="007D7160" w:rsidRPr="00B94895">
              <w:rPr>
                <w:b w:val="0"/>
              </w:rPr>
              <w:t>31,</w:t>
            </w:r>
            <w:r w:rsidRPr="00B94895">
              <w:rPr>
                <w:b w:val="0"/>
              </w:rPr>
              <w:t>98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69CAD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44</w:t>
            </w:r>
          </w:p>
        </w:tc>
      </w:tr>
      <w:tr w:rsidR="00D9683F" w:rsidRPr="00B94895" w14:paraId="0BA02906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5C177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045002290491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9D2B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682448,</w:t>
            </w:r>
            <w:r w:rsidR="00D9683F" w:rsidRPr="00B94895">
              <w:rPr>
                <w:b w:val="0"/>
              </w:rPr>
              <w:t>78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312B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1128542,</w:t>
            </w:r>
            <w:r w:rsidR="00D9683F" w:rsidRPr="00B94895">
              <w:rPr>
                <w:b w:val="0"/>
              </w:rPr>
              <w:t>28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02174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45</w:t>
            </w:r>
          </w:p>
        </w:tc>
      </w:tr>
      <w:tr w:rsidR="00D9683F" w:rsidRPr="00B94895" w14:paraId="030D5E4F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8268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045002900001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7E3C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682454,</w:t>
            </w:r>
            <w:r w:rsidR="00D9683F" w:rsidRPr="00B94895">
              <w:rPr>
                <w:b w:val="0"/>
              </w:rPr>
              <w:t>42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B550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1128547,</w:t>
            </w:r>
            <w:r w:rsidR="00D9683F" w:rsidRPr="00B94895">
              <w:rPr>
                <w:b w:val="0"/>
              </w:rPr>
              <w:t>01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1C9F0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46</w:t>
            </w:r>
          </w:p>
        </w:tc>
      </w:tr>
      <w:tr w:rsidR="00D9683F" w:rsidRPr="00B94895" w14:paraId="1A33B8C9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A7DC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045003780001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6E60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682402,</w:t>
            </w:r>
            <w:r w:rsidR="00D9683F" w:rsidRPr="00B94895">
              <w:rPr>
                <w:b w:val="0"/>
              </w:rPr>
              <w:t>26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4658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1128611,</w:t>
            </w:r>
            <w:r w:rsidR="00D9683F" w:rsidRPr="00B94895">
              <w:rPr>
                <w:b w:val="0"/>
              </w:rPr>
              <w:t>37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98658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47</w:t>
            </w:r>
          </w:p>
        </w:tc>
      </w:tr>
      <w:tr w:rsidR="00D9683F" w:rsidRPr="00B94895" w14:paraId="451C896D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4B03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045002290003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11FA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682411,</w:t>
            </w:r>
            <w:r w:rsidR="00D9683F" w:rsidRPr="00B94895">
              <w:rPr>
                <w:b w:val="0"/>
              </w:rPr>
              <w:t>07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9D48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1128616,</w:t>
            </w:r>
            <w:r w:rsidR="00D9683F" w:rsidRPr="00B94895">
              <w:rPr>
                <w:b w:val="0"/>
              </w:rPr>
              <w:t>75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0C977D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48</w:t>
            </w:r>
          </w:p>
        </w:tc>
      </w:tr>
      <w:tr w:rsidR="00D9683F" w:rsidRPr="00B94895" w14:paraId="30045BF8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0ED8A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045002290002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CA42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682450,</w:t>
            </w:r>
            <w:r w:rsidR="00D9683F" w:rsidRPr="00B94895">
              <w:rPr>
                <w:b w:val="0"/>
              </w:rPr>
              <w:t>59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1B06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1128628,</w:t>
            </w:r>
            <w:r w:rsidR="00D9683F" w:rsidRPr="00B94895">
              <w:rPr>
                <w:b w:val="0"/>
              </w:rPr>
              <w:t>93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226EE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49</w:t>
            </w:r>
          </w:p>
        </w:tc>
      </w:tr>
      <w:tr w:rsidR="00D9683F" w:rsidRPr="00B94895" w14:paraId="473A0D8C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15B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lastRenderedPageBreak/>
              <w:t>045002290001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87B6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682479,</w:t>
            </w:r>
            <w:r w:rsidR="00D9683F" w:rsidRPr="00B94895">
              <w:rPr>
                <w:b w:val="0"/>
              </w:rPr>
              <w:t>79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D2B7A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1128643,</w:t>
            </w:r>
            <w:r w:rsidR="00D9683F" w:rsidRPr="00B94895">
              <w:rPr>
                <w:b w:val="0"/>
              </w:rPr>
              <w:t>54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69E9C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50</w:t>
            </w:r>
          </w:p>
        </w:tc>
      </w:tr>
      <w:tr w:rsidR="00D9683F" w:rsidRPr="00B94895" w14:paraId="50C00B9D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8BAE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045002280184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413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682554</w:t>
            </w:r>
            <w:r w:rsidR="00B66324" w:rsidRPr="00B94895">
              <w:rPr>
                <w:b w:val="0"/>
              </w:rPr>
              <w:t>,</w:t>
            </w:r>
            <w:r w:rsidRPr="00B94895">
              <w:rPr>
                <w:b w:val="0"/>
              </w:rPr>
              <w:t>92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6CA5F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1128683,</w:t>
            </w:r>
            <w:r w:rsidR="00D9683F" w:rsidRPr="00B94895">
              <w:rPr>
                <w:b w:val="0"/>
              </w:rPr>
              <w:t>32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1E62C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51</w:t>
            </w:r>
          </w:p>
        </w:tc>
      </w:tr>
      <w:tr w:rsidR="00D9683F" w:rsidRPr="00B94895" w14:paraId="3FFFBCB3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5D0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045002280192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AAF6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682525,</w:t>
            </w:r>
            <w:r w:rsidR="00D9683F" w:rsidRPr="00B94895">
              <w:rPr>
                <w:b w:val="0"/>
              </w:rPr>
              <w:t>03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E7BE7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1128718,</w:t>
            </w:r>
            <w:r w:rsidR="00D9683F" w:rsidRPr="00B94895">
              <w:rPr>
                <w:b w:val="0"/>
              </w:rPr>
              <w:t>84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14334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52</w:t>
            </w:r>
          </w:p>
        </w:tc>
      </w:tr>
      <w:tr w:rsidR="00D9683F" w:rsidRPr="00B94895" w14:paraId="696850CC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08AD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045002280188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B309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682594,</w:t>
            </w:r>
            <w:r w:rsidR="00D9683F" w:rsidRPr="00B94895">
              <w:rPr>
                <w:b w:val="0"/>
              </w:rPr>
              <w:t>27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201C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1128746,</w:t>
            </w:r>
            <w:r w:rsidR="00D9683F" w:rsidRPr="00B94895">
              <w:rPr>
                <w:b w:val="0"/>
              </w:rPr>
              <w:t>71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DA2B9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53</w:t>
            </w:r>
          </w:p>
        </w:tc>
      </w:tr>
      <w:tr w:rsidR="00D9683F" w:rsidRPr="00B94895" w14:paraId="2EAD3163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87C9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045002280187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1684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682607,</w:t>
            </w:r>
            <w:r w:rsidR="00D9683F" w:rsidRPr="00B94895">
              <w:rPr>
                <w:b w:val="0"/>
              </w:rPr>
              <w:t>02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A065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1128756,</w:t>
            </w:r>
            <w:r w:rsidR="00D9683F" w:rsidRPr="00B94895">
              <w:rPr>
                <w:b w:val="0"/>
              </w:rPr>
              <w:t>50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17FF62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54</w:t>
            </w:r>
          </w:p>
        </w:tc>
      </w:tr>
      <w:tr w:rsidR="00D9683F" w:rsidRPr="00B94895" w14:paraId="507C5571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743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045002890002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2B62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682632,</w:t>
            </w:r>
            <w:r w:rsidR="00D9683F" w:rsidRPr="00B94895">
              <w:rPr>
                <w:b w:val="0"/>
              </w:rPr>
              <w:t>09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0F30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1128708,</w:t>
            </w:r>
            <w:r w:rsidR="00D9683F" w:rsidRPr="00B94895">
              <w:rPr>
                <w:b w:val="0"/>
              </w:rPr>
              <w:t>32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AE944D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55</w:t>
            </w:r>
          </w:p>
        </w:tc>
      </w:tr>
      <w:tr w:rsidR="00D9683F" w:rsidRPr="00B94895" w14:paraId="282EBA97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6B979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045002890001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6469A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682674,</w:t>
            </w:r>
            <w:r w:rsidR="00D9683F" w:rsidRPr="00B94895">
              <w:rPr>
                <w:b w:val="0"/>
              </w:rPr>
              <w:t>45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F4E26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1128626,</w:t>
            </w:r>
            <w:r w:rsidR="00D9683F" w:rsidRPr="00B94895">
              <w:rPr>
                <w:b w:val="0"/>
              </w:rPr>
              <w:t>93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5D73A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56</w:t>
            </w:r>
          </w:p>
        </w:tc>
      </w:tr>
      <w:tr w:rsidR="00D9683F" w:rsidRPr="00B94895" w14:paraId="54A1A342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09B3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090000811180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DF83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682667,</w:t>
            </w:r>
            <w:r w:rsidR="00D9683F" w:rsidRPr="00B94895">
              <w:rPr>
                <w:b w:val="0"/>
              </w:rPr>
              <w:t>89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6302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1128619,</w:t>
            </w:r>
            <w:r w:rsidR="00D9683F" w:rsidRPr="00B94895">
              <w:rPr>
                <w:b w:val="0"/>
              </w:rPr>
              <w:t>64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F02F7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57</w:t>
            </w:r>
          </w:p>
        </w:tc>
      </w:tr>
      <w:tr w:rsidR="00D9683F" w:rsidRPr="00B94895" w14:paraId="17D14494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F989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090000820478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DF73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682659,</w:t>
            </w:r>
            <w:r w:rsidR="00D9683F" w:rsidRPr="00B94895">
              <w:rPr>
                <w:b w:val="0"/>
              </w:rPr>
              <w:t>46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2116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1128604,</w:t>
            </w:r>
            <w:r w:rsidR="00D9683F" w:rsidRPr="00B94895">
              <w:rPr>
                <w:b w:val="0"/>
              </w:rPr>
              <w:t>82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80087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58</w:t>
            </w:r>
          </w:p>
        </w:tc>
      </w:tr>
      <w:tr w:rsidR="00D9683F" w:rsidRPr="00B94895" w14:paraId="35C448AE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8D99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090001260171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0A64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682627,</w:t>
            </w:r>
            <w:r w:rsidR="00D9683F" w:rsidRPr="00B94895">
              <w:rPr>
                <w:b w:val="0"/>
              </w:rPr>
              <w:t>25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4FB5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1128560,</w:t>
            </w:r>
            <w:r w:rsidR="00D9683F" w:rsidRPr="00B94895">
              <w:rPr>
                <w:b w:val="0"/>
              </w:rPr>
              <w:t>93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BAA12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59</w:t>
            </w:r>
          </w:p>
        </w:tc>
      </w:tr>
      <w:tr w:rsidR="00D9683F" w:rsidRPr="00B94895" w14:paraId="137B62D4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FF0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090001260170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84B6B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682609,</w:t>
            </w:r>
            <w:r w:rsidR="00D9683F" w:rsidRPr="00B94895">
              <w:rPr>
                <w:b w:val="0"/>
              </w:rPr>
              <w:t>57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113B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1128540,</w:t>
            </w:r>
            <w:r w:rsidR="00D9683F" w:rsidRPr="00B94895">
              <w:rPr>
                <w:b w:val="0"/>
              </w:rPr>
              <w:t>15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6BB13D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60</w:t>
            </w:r>
          </w:p>
        </w:tc>
      </w:tr>
      <w:tr w:rsidR="00D9683F" w:rsidRPr="00B94895" w14:paraId="48E1EA4B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278B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090001260169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F91C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682587,</w:t>
            </w:r>
            <w:r w:rsidR="00D9683F" w:rsidRPr="00B94895">
              <w:rPr>
                <w:b w:val="0"/>
              </w:rPr>
              <w:t>99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5327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1128512,</w:t>
            </w:r>
            <w:r w:rsidR="00D9683F" w:rsidRPr="00B94895">
              <w:rPr>
                <w:b w:val="0"/>
              </w:rPr>
              <w:t>69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7F0E9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61</w:t>
            </w:r>
          </w:p>
        </w:tc>
      </w:tr>
      <w:tr w:rsidR="00D9683F" w:rsidRPr="00B94895" w14:paraId="780AD086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1C4F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090001260164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CD1B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682609,</w:t>
            </w:r>
            <w:r w:rsidR="00D9683F" w:rsidRPr="00B94895">
              <w:rPr>
                <w:b w:val="0"/>
              </w:rPr>
              <w:t>65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4672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1128463,</w:t>
            </w:r>
            <w:r w:rsidR="00D9683F" w:rsidRPr="00B94895">
              <w:rPr>
                <w:b w:val="0"/>
              </w:rPr>
              <w:t>87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3861BF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62</w:t>
            </w:r>
          </w:p>
        </w:tc>
      </w:tr>
      <w:tr w:rsidR="00D9683F" w:rsidRPr="00B94895" w14:paraId="4748FBCD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937F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090000820504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61DA" w14:textId="77777777" w:rsidR="00D9683F" w:rsidRPr="00B94895" w:rsidRDefault="00B66324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682624,</w:t>
            </w:r>
            <w:r w:rsidR="00D9683F" w:rsidRPr="00B94895">
              <w:rPr>
                <w:b w:val="0"/>
              </w:rPr>
              <w:t>27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C58E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1128460,</w:t>
            </w:r>
            <w:r w:rsidR="00D9683F" w:rsidRPr="00B94895">
              <w:rPr>
                <w:b w:val="0"/>
              </w:rPr>
              <w:t>34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ABEDD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63</w:t>
            </w:r>
          </w:p>
        </w:tc>
      </w:tr>
      <w:tr w:rsidR="00D9683F" w:rsidRPr="00B94895" w14:paraId="0BEC9E89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C74E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090000820507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AE164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682656,</w:t>
            </w:r>
            <w:r w:rsidR="00D9683F" w:rsidRPr="00B94895">
              <w:rPr>
                <w:b w:val="0"/>
              </w:rPr>
              <w:t>78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7BF0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1128454,</w:t>
            </w:r>
            <w:r w:rsidR="00D9683F" w:rsidRPr="00B94895">
              <w:rPr>
                <w:b w:val="0"/>
              </w:rPr>
              <w:t>22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09263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64</w:t>
            </w:r>
          </w:p>
        </w:tc>
      </w:tr>
      <w:tr w:rsidR="00D9683F" w:rsidRPr="00B94895" w14:paraId="66941EC5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949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090001260156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F56A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682668,</w:t>
            </w:r>
            <w:r w:rsidR="00D9683F" w:rsidRPr="00B94895">
              <w:rPr>
                <w:b w:val="0"/>
              </w:rPr>
              <w:t>10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C2D2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1128452,</w:t>
            </w:r>
            <w:r w:rsidR="00D9683F" w:rsidRPr="00B94895">
              <w:rPr>
                <w:b w:val="0"/>
              </w:rPr>
              <w:t>48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67A791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65</w:t>
            </w:r>
          </w:p>
        </w:tc>
      </w:tr>
      <w:tr w:rsidR="00D9683F" w:rsidRPr="00B94895" w14:paraId="4C677C18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D5524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090001260155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1D4C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682700,</w:t>
            </w:r>
            <w:r w:rsidR="00D9683F" w:rsidRPr="00B94895">
              <w:rPr>
                <w:b w:val="0"/>
              </w:rPr>
              <w:t>61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B093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1128454,</w:t>
            </w:r>
            <w:r w:rsidR="00D9683F" w:rsidRPr="00B94895">
              <w:rPr>
                <w:b w:val="0"/>
              </w:rPr>
              <w:t>17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DAA13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66</w:t>
            </w:r>
          </w:p>
        </w:tc>
      </w:tr>
      <w:tr w:rsidR="00D9683F" w:rsidRPr="00B94895" w14:paraId="4F74B44B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78A4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090000820495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EFD6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682701,</w:t>
            </w:r>
            <w:r w:rsidR="00D9683F" w:rsidRPr="00B94895">
              <w:rPr>
                <w:b w:val="0"/>
              </w:rPr>
              <w:t>80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D0CB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1128471,</w:t>
            </w:r>
            <w:r w:rsidR="00D9683F" w:rsidRPr="00B94895">
              <w:rPr>
                <w:b w:val="0"/>
              </w:rPr>
              <w:t>22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AFAC6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67</w:t>
            </w:r>
          </w:p>
        </w:tc>
      </w:tr>
      <w:tr w:rsidR="00D9683F" w:rsidRPr="00B94895" w14:paraId="6E02A665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893F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090000820497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1438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682745,</w:t>
            </w:r>
            <w:r w:rsidR="00D9683F" w:rsidRPr="00B94895">
              <w:rPr>
                <w:b w:val="0"/>
              </w:rPr>
              <w:t>40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79C7C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1128472,</w:t>
            </w:r>
            <w:r w:rsidR="00D9683F" w:rsidRPr="00B94895">
              <w:rPr>
                <w:b w:val="0"/>
              </w:rPr>
              <w:t>53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DB095B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</w:t>
            </w:r>
          </w:p>
        </w:tc>
      </w:tr>
      <w:tr w:rsidR="00D9683F" w:rsidRPr="00B94895" w14:paraId="0F836D98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75B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090000820492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D633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682757,</w:t>
            </w:r>
            <w:r w:rsidR="00D9683F" w:rsidRPr="00B94895">
              <w:rPr>
                <w:b w:val="0"/>
              </w:rPr>
              <w:t>31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F46B6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1128501,</w:t>
            </w:r>
            <w:r w:rsidR="00D9683F" w:rsidRPr="00B94895">
              <w:rPr>
                <w:b w:val="0"/>
              </w:rPr>
              <w:t>25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6861FA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69</w:t>
            </w:r>
          </w:p>
        </w:tc>
      </w:tr>
      <w:tr w:rsidR="00D9683F" w:rsidRPr="00B94895" w14:paraId="7D145A80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156B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090000810960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825D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682766,</w:t>
            </w:r>
            <w:r w:rsidR="00D9683F" w:rsidRPr="00B94895">
              <w:rPr>
                <w:b w:val="0"/>
              </w:rPr>
              <w:t>54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F11F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1128495,</w:t>
            </w:r>
            <w:r w:rsidR="00D9683F" w:rsidRPr="00B94895">
              <w:rPr>
                <w:b w:val="0"/>
              </w:rPr>
              <w:t>38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71E2BF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70</w:t>
            </w:r>
          </w:p>
        </w:tc>
      </w:tr>
      <w:tr w:rsidR="00D9683F" w:rsidRPr="00B94895" w14:paraId="7DDB51B9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EBA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090000810957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D842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682794,</w:t>
            </w:r>
            <w:r w:rsidR="00D9683F" w:rsidRPr="00B94895">
              <w:rPr>
                <w:b w:val="0"/>
              </w:rPr>
              <w:t>76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221C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</w:t>
            </w:r>
            <w:r w:rsidR="009975B3" w:rsidRPr="00B94895">
              <w:rPr>
                <w:b w:val="0"/>
              </w:rPr>
              <w:t>8513,</w:t>
            </w:r>
            <w:r w:rsidRPr="00B94895">
              <w:rPr>
                <w:b w:val="0"/>
              </w:rPr>
              <w:t>28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46669C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71</w:t>
            </w:r>
          </w:p>
        </w:tc>
      </w:tr>
      <w:tr w:rsidR="00D9683F" w:rsidRPr="00B94895" w14:paraId="4316BFFA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2B5A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090000810955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135B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682817,</w:t>
            </w:r>
            <w:r w:rsidR="00D9683F" w:rsidRPr="00B94895">
              <w:rPr>
                <w:b w:val="0"/>
              </w:rPr>
              <w:t>60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66F9" w14:textId="77777777" w:rsidR="00D9683F" w:rsidRPr="00B94895" w:rsidRDefault="009975B3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1128519,</w:t>
            </w:r>
            <w:r w:rsidR="00D9683F" w:rsidRPr="00B94895">
              <w:rPr>
                <w:b w:val="0"/>
              </w:rPr>
              <w:t>72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51AEC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72</w:t>
            </w:r>
          </w:p>
        </w:tc>
      </w:tr>
      <w:tr w:rsidR="00D9683F" w:rsidRPr="00B94895" w14:paraId="423BEAFE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B768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090000810954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E599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682830,</w:t>
            </w:r>
            <w:r w:rsidR="00D9683F" w:rsidRPr="00B94895">
              <w:rPr>
                <w:b w:val="0"/>
              </w:rPr>
              <w:t>80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41019" w14:textId="77777777" w:rsidR="00D9683F" w:rsidRPr="00B94895" w:rsidRDefault="009975B3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1128518,</w:t>
            </w:r>
            <w:r w:rsidR="00D9683F" w:rsidRPr="00B94895">
              <w:rPr>
                <w:b w:val="0"/>
              </w:rPr>
              <w:t>94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A701E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73</w:t>
            </w:r>
          </w:p>
        </w:tc>
      </w:tr>
      <w:tr w:rsidR="00D9683F" w:rsidRPr="00B94895" w14:paraId="6C3B1645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DFAD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090000810953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BBBAC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682837,</w:t>
            </w:r>
            <w:r w:rsidR="00D9683F" w:rsidRPr="00B94895">
              <w:rPr>
                <w:b w:val="0"/>
              </w:rPr>
              <w:t>76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AECA" w14:textId="77777777" w:rsidR="00D9683F" w:rsidRPr="00B94895" w:rsidRDefault="009975B3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1128521,</w:t>
            </w:r>
            <w:r w:rsidR="00D9683F" w:rsidRPr="00B94895">
              <w:rPr>
                <w:b w:val="0"/>
              </w:rPr>
              <w:t>46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8D7E82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74</w:t>
            </w:r>
          </w:p>
        </w:tc>
      </w:tr>
      <w:tr w:rsidR="00D9683F" w:rsidRPr="00B94895" w14:paraId="1B8A6624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352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090000810570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E15E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682848,</w:t>
            </w:r>
            <w:r w:rsidR="00D9683F" w:rsidRPr="00B94895">
              <w:rPr>
                <w:b w:val="0"/>
              </w:rPr>
              <w:t>76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BDB2" w14:textId="77777777" w:rsidR="00D9683F" w:rsidRPr="00B94895" w:rsidRDefault="009975B3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1128520,</w:t>
            </w:r>
            <w:r w:rsidR="00D9683F" w:rsidRPr="00B94895">
              <w:rPr>
                <w:b w:val="0"/>
              </w:rPr>
              <w:t>92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703ABD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75</w:t>
            </w:r>
          </w:p>
        </w:tc>
      </w:tr>
      <w:tr w:rsidR="00D9683F" w:rsidRPr="00B94895" w14:paraId="788E1302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D21C3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090000811343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4EF8A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682851,</w:t>
            </w:r>
            <w:r w:rsidR="00D9683F" w:rsidRPr="00B94895">
              <w:rPr>
                <w:b w:val="0"/>
              </w:rPr>
              <w:t>35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62F5D" w14:textId="77777777" w:rsidR="00D9683F" w:rsidRPr="00B94895" w:rsidRDefault="009975B3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1128519,</w:t>
            </w:r>
            <w:r w:rsidR="00D9683F" w:rsidRPr="00B94895">
              <w:rPr>
                <w:b w:val="0"/>
              </w:rPr>
              <w:t>41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B3DF65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76</w:t>
            </w:r>
          </w:p>
        </w:tc>
      </w:tr>
      <w:tr w:rsidR="00D9683F" w:rsidRPr="00B94895" w14:paraId="76F8EB0B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3486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090000811370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8022D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682813,</w:t>
            </w:r>
            <w:r w:rsidR="00D9683F" w:rsidRPr="00B94895">
              <w:rPr>
                <w:b w:val="0"/>
              </w:rPr>
              <w:t>26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37CF" w14:textId="77777777" w:rsidR="00D9683F" w:rsidRPr="00B94895" w:rsidRDefault="009975B3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1128476,</w:t>
            </w:r>
            <w:r w:rsidR="00D9683F" w:rsidRPr="00B94895">
              <w:rPr>
                <w:b w:val="0"/>
              </w:rPr>
              <w:t>62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1FAA2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77</w:t>
            </w:r>
          </w:p>
        </w:tc>
      </w:tr>
      <w:tr w:rsidR="00D9683F" w:rsidRPr="00B94895" w14:paraId="609DF669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0F2A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090001260012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9600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</w:t>
            </w:r>
            <w:r w:rsidR="007D7160" w:rsidRPr="00B94895">
              <w:rPr>
                <w:b w:val="0"/>
              </w:rPr>
              <w:t>772,</w:t>
            </w:r>
            <w:r w:rsidRPr="00B94895">
              <w:rPr>
                <w:b w:val="0"/>
              </w:rPr>
              <w:t>28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F4C60" w14:textId="77777777" w:rsidR="00D9683F" w:rsidRPr="00B94895" w:rsidRDefault="009975B3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1128410,</w:t>
            </w:r>
            <w:r w:rsidR="00D9683F" w:rsidRPr="00B94895">
              <w:rPr>
                <w:b w:val="0"/>
              </w:rPr>
              <w:t>30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C1D891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78</w:t>
            </w:r>
          </w:p>
        </w:tc>
      </w:tr>
      <w:tr w:rsidR="00D9683F" w:rsidRPr="00B94895" w14:paraId="78BF61CE" w14:textId="77777777" w:rsidTr="00A412A4">
        <w:trPr>
          <w:cantSplit/>
          <w:trHeight w:val="255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FBC7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090001260163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1CEC5" w14:textId="77777777" w:rsidR="00D9683F" w:rsidRPr="00B94895" w:rsidRDefault="007D7160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682721,</w:t>
            </w:r>
            <w:r w:rsidR="00D9683F" w:rsidRPr="00B94895">
              <w:rPr>
                <w:b w:val="0"/>
              </w:rPr>
              <w:t>16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2E5C" w14:textId="77777777" w:rsidR="00D9683F" w:rsidRPr="00B94895" w:rsidRDefault="009975B3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1128337,</w:t>
            </w:r>
            <w:r w:rsidR="00D9683F" w:rsidRPr="00B94895">
              <w:rPr>
                <w:b w:val="0"/>
              </w:rPr>
              <w:t>70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D749D" w14:textId="77777777" w:rsidR="00D9683F" w:rsidRPr="00B94895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B94895">
              <w:rPr>
                <w:b w:val="0"/>
              </w:rPr>
              <w:t>1</w:t>
            </w:r>
          </w:p>
        </w:tc>
      </w:tr>
    </w:tbl>
    <w:p w14:paraId="02BC3C5C" w14:textId="3E2A79BE" w:rsidR="007C2F80" w:rsidRDefault="007C2F80" w:rsidP="00A02154">
      <w:pPr>
        <w:pStyle w:val="Zkladntext3"/>
        <w:jc w:val="both"/>
      </w:pPr>
      <w:r>
        <w:br w:type="page"/>
      </w:r>
      <w:r w:rsidRPr="00370595">
        <w:lastRenderedPageBreak/>
        <w:t xml:space="preserve">Příloha č. 2 k nařízení Kraje Vysočina č. </w:t>
      </w:r>
      <w:r w:rsidR="00A21AC2">
        <w:t>12</w:t>
      </w:r>
      <w:r w:rsidR="000F2828">
        <w:t>/2024</w:t>
      </w:r>
    </w:p>
    <w:p w14:paraId="7E8D37AD" w14:textId="77777777" w:rsidR="00A412A4" w:rsidRPr="007C2F80" w:rsidRDefault="00A412A4" w:rsidP="00A02154">
      <w:pPr>
        <w:pStyle w:val="Zkladntext3"/>
        <w:jc w:val="both"/>
      </w:pPr>
    </w:p>
    <w:p w14:paraId="0A6439FE" w14:textId="77777777" w:rsidR="008E5B83" w:rsidRDefault="007C2F80" w:rsidP="00A02154">
      <w:pPr>
        <w:pStyle w:val="Zkladntext3"/>
        <w:jc w:val="both"/>
      </w:pPr>
      <w:r w:rsidRPr="007C2F80">
        <w:t>Seznam souřadnic jednotné trigonometrické sítě katastrální (S-JSTK) jednotlivých vrcholů geometrick</w:t>
      </w:r>
      <w:r w:rsidR="00D9683F">
        <w:t>ých obrazců</w:t>
      </w:r>
      <w:r w:rsidRPr="007C2F80">
        <w:t xml:space="preserve">, kterými jsou stanoveny hranice </w:t>
      </w:r>
      <w:r>
        <w:t xml:space="preserve">ochranného pásma </w:t>
      </w:r>
      <w:r w:rsidR="00D9683F">
        <w:t>přírodní rezervace Nad Svitákem</w:t>
      </w:r>
    </w:p>
    <w:p w14:paraId="42116AF7" w14:textId="0A9DD6E5" w:rsidR="00D9683F" w:rsidRDefault="00D9683F" w:rsidP="00A02154">
      <w:pPr>
        <w:pStyle w:val="Zkladntext3"/>
        <w:jc w:val="both"/>
      </w:pPr>
    </w:p>
    <w:p w14:paraId="6449CA28" w14:textId="77777777" w:rsidR="00A412A4" w:rsidRDefault="00A412A4" w:rsidP="00A02154">
      <w:pPr>
        <w:pStyle w:val="Zkladntext3"/>
        <w:jc w:val="both"/>
      </w:pPr>
    </w:p>
    <w:tbl>
      <w:tblPr>
        <w:tblW w:w="9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5"/>
        <w:gridCol w:w="2268"/>
        <w:gridCol w:w="2268"/>
        <w:gridCol w:w="2457"/>
      </w:tblGrid>
      <w:tr w:rsidR="00D9683F" w:rsidRPr="000A25A1" w14:paraId="33C81C07" w14:textId="77777777" w:rsidTr="00B94895">
        <w:trPr>
          <w:trHeight w:val="255"/>
          <w:jc w:val="center"/>
        </w:trPr>
        <w:tc>
          <w:tcPr>
            <w:tcW w:w="9168" w:type="dxa"/>
            <w:gridSpan w:val="4"/>
            <w:shd w:val="clear" w:color="auto" w:fill="auto"/>
            <w:noWrap/>
            <w:vAlign w:val="bottom"/>
          </w:tcPr>
          <w:p w14:paraId="31415E36" w14:textId="77777777" w:rsidR="00D9683F" w:rsidRPr="000A25A1" w:rsidRDefault="00D9683F" w:rsidP="00A02154">
            <w:pPr>
              <w:pStyle w:val="Zkladntext3"/>
              <w:jc w:val="center"/>
            </w:pPr>
            <w:r w:rsidRPr="000A25A1">
              <w:t xml:space="preserve">Geometrický obrazec č. </w:t>
            </w:r>
            <w:r w:rsidR="00BD2C35" w:rsidRPr="000A25A1">
              <w:t>1</w:t>
            </w:r>
          </w:p>
        </w:tc>
      </w:tr>
      <w:tr w:rsidR="00BD2C35" w:rsidRPr="000A25A1" w14:paraId="25B7899E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80D4A" w14:textId="77777777" w:rsidR="00BD2C35" w:rsidRPr="000A25A1" w:rsidRDefault="00BD2C35" w:rsidP="00A02154">
            <w:pPr>
              <w:pStyle w:val="Zkladntext3"/>
              <w:jc w:val="center"/>
            </w:pPr>
            <w:r w:rsidRPr="000A25A1">
              <w:t>Číslo bodu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29411" w14:textId="77777777" w:rsidR="00BD2C35" w:rsidRPr="000A25A1" w:rsidRDefault="00BD2C35" w:rsidP="00A02154">
            <w:pPr>
              <w:pStyle w:val="Zkladntext3"/>
              <w:jc w:val="center"/>
            </w:pPr>
            <w:r w:rsidRPr="000A25A1">
              <w:t>Souřadnice – Y (m)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73541" w14:textId="77777777" w:rsidR="00BD2C35" w:rsidRPr="000A25A1" w:rsidRDefault="00BD2C35" w:rsidP="00A02154">
            <w:pPr>
              <w:pStyle w:val="Zkladntext3"/>
              <w:jc w:val="center"/>
            </w:pPr>
            <w:r w:rsidRPr="000A25A1">
              <w:t>Souřadnice – X (m)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92D9BA" w14:textId="77777777" w:rsidR="00BD2C35" w:rsidRPr="000A25A1" w:rsidRDefault="00BD2C35" w:rsidP="00A02154">
            <w:pPr>
              <w:pStyle w:val="Zkladntext3"/>
              <w:jc w:val="center"/>
            </w:pPr>
            <w:r w:rsidRPr="000A25A1">
              <w:t>Pořadí bodu v obrazci</w:t>
            </w:r>
          </w:p>
        </w:tc>
      </w:tr>
      <w:tr w:rsidR="00D9683F" w:rsidRPr="000A25A1" w14:paraId="6FAD2E46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72C19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090000820480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6950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682710,</w:t>
            </w:r>
            <w:r w:rsidR="00D9683F" w:rsidRPr="000A25A1">
              <w:rPr>
                <w:b w:val="0"/>
              </w:rPr>
              <w:t>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FEAC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1128669,</w:t>
            </w:r>
            <w:r w:rsidR="00D9683F" w:rsidRPr="000A25A1">
              <w:rPr>
                <w:b w:val="0"/>
              </w:rPr>
              <w:t>98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E5F9CD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1</w:t>
            </w:r>
          </w:p>
        </w:tc>
      </w:tr>
      <w:tr w:rsidR="00D9683F" w:rsidRPr="000A25A1" w14:paraId="33EF88FD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168F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090000811178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F51C7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682710,</w:t>
            </w:r>
            <w:r w:rsidR="00D9683F" w:rsidRPr="000A25A1">
              <w:rPr>
                <w:b w:val="0"/>
              </w:rPr>
              <w:t>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135D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1128661,</w:t>
            </w:r>
            <w:r w:rsidR="00D9683F" w:rsidRPr="000A25A1">
              <w:rPr>
                <w:b w:val="0"/>
              </w:rPr>
              <w:t>17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D0A8FB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2</w:t>
            </w:r>
          </w:p>
        </w:tc>
      </w:tr>
      <w:tr w:rsidR="00D9683F" w:rsidRPr="000A25A1" w14:paraId="4C91B81E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29A8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090000811179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BA0C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682708,</w:t>
            </w:r>
            <w:r w:rsidR="00D9683F" w:rsidRPr="000A25A1">
              <w:rPr>
                <w:b w:val="0"/>
              </w:rPr>
              <w:t>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11B0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1128655,</w:t>
            </w:r>
            <w:r w:rsidR="00D9683F" w:rsidRPr="000A25A1">
              <w:rPr>
                <w:b w:val="0"/>
              </w:rPr>
              <w:t>99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4650AC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3</w:t>
            </w:r>
          </w:p>
        </w:tc>
      </w:tr>
      <w:tr w:rsidR="00D9683F" w:rsidRPr="000A25A1" w14:paraId="12AE541E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2461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090000820479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49AB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682702,</w:t>
            </w:r>
            <w:r w:rsidR="00D9683F" w:rsidRPr="000A25A1">
              <w:rPr>
                <w:b w:val="0"/>
              </w:rPr>
              <w:t>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1A4F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1128657,</w:t>
            </w:r>
            <w:r w:rsidR="00D9683F" w:rsidRPr="000A25A1">
              <w:rPr>
                <w:b w:val="0"/>
              </w:rPr>
              <w:t>83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6E25D5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4</w:t>
            </w:r>
          </w:p>
        </w:tc>
      </w:tr>
      <w:tr w:rsidR="00D9683F" w:rsidRPr="000A25A1" w14:paraId="0F293D42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C091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045002890001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40F6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682674,</w:t>
            </w:r>
            <w:r w:rsidR="00D9683F" w:rsidRPr="000A25A1">
              <w:rPr>
                <w:b w:val="0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DF62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1128626,</w:t>
            </w:r>
            <w:r w:rsidR="00D9683F" w:rsidRPr="000A25A1">
              <w:rPr>
                <w:b w:val="0"/>
              </w:rPr>
              <w:t>93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A7670C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5</w:t>
            </w:r>
          </w:p>
        </w:tc>
      </w:tr>
      <w:tr w:rsidR="00D9683F" w:rsidRPr="000A25A1" w14:paraId="042ED994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D73B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045002890002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CC80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682632,</w:t>
            </w:r>
            <w:r w:rsidR="00D9683F" w:rsidRPr="000A25A1">
              <w:rPr>
                <w:b w:val="0"/>
              </w:rPr>
              <w:t>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0AB7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1128708,</w:t>
            </w:r>
            <w:r w:rsidR="00D9683F" w:rsidRPr="000A25A1">
              <w:rPr>
                <w:b w:val="0"/>
              </w:rPr>
              <w:t>32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61DB82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6</w:t>
            </w:r>
          </w:p>
        </w:tc>
      </w:tr>
      <w:tr w:rsidR="00D9683F" w:rsidRPr="000A25A1" w14:paraId="68E2FDD7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C3F5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045002280187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4287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682607,</w:t>
            </w:r>
            <w:r w:rsidR="00D9683F" w:rsidRPr="000A25A1">
              <w:rPr>
                <w:b w:val="0"/>
              </w:rPr>
              <w:t>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1B8C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1128756,</w:t>
            </w:r>
            <w:r w:rsidR="00D9683F" w:rsidRPr="000A25A1">
              <w:rPr>
                <w:b w:val="0"/>
              </w:rPr>
              <w:t>50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98FEA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7</w:t>
            </w:r>
          </w:p>
        </w:tc>
      </w:tr>
      <w:tr w:rsidR="00D9683F" w:rsidRPr="000A25A1" w14:paraId="449FFAB1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086E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045002890003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504E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682640,</w:t>
            </w:r>
            <w:r w:rsidR="00D9683F" w:rsidRPr="000A25A1">
              <w:rPr>
                <w:b w:val="0"/>
              </w:rPr>
              <w:t>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B335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1128785,</w:t>
            </w:r>
            <w:r w:rsidR="00D9683F" w:rsidRPr="000A25A1">
              <w:rPr>
                <w:b w:val="0"/>
              </w:rPr>
              <w:t>26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4D96D4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8</w:t>
            </w:r>
          </w:p>
        </w:tc>
      </w:tr>
      <w:tr w:rsidR="00D9683F" w:rsidRPr="000A25A1" w14:paraId="2F5C98B2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2135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045002890004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BDFA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682645,</w:t>
            </w:r>
            <w:r w:rsidR="00D9683F" w:rsidRPr="000A25A1">
              <w:rPr>
                <w:b w:val="0"/>
              </w:rPr>
              <w:t>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03DA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1128786,</w:t>
            </w:r>
            <w:r w:rsidR="00D9683F" w:rsidRPr="000A25A1">
              <w:rPr>
                <w:b w:val="0"/>
              </w:rPr>
              <w:t>20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8C887A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9</w:t>
            </w:r>
          </w:p>
        </w:tc>
      </w:tr>
      <w:tr w:rsidR="00D9683F" w:rsidRPr="000A25A1" w14:paraId="59DAACCF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BF7B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045002890005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8ADB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682658,</w:t>
            </w:r>
            <w:r w:rsidR="00D9683F" w:rsidRPr="000A25A1">
              <w:rPr>
                <w:b w:val="0"/>
              </w:rPr>
              <w:t>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BDBC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1128788,</w:t>
            </w:r>
            <w:r w:rsidR="00D9683F" w:rsidRPr="000A25A1">
              <w:rPr>
                <w:b w:val="0"/>
              </w:rPr>
              <w:t>68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FACEC2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10</w:t>
            </w:r>
          </w:p>
        </w:tc>
      </w:tr>
      <w:tr w:rsidR="00D9683F" w:rsidRPr="000A25A1" w14:paraId="2CFE53D9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47437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045002890007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34DA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682711,</w:t>
            </w:r>
            <w:r w:rsidR="00D9683F" w:rsidRPr="000A25A1">
              <w:rPr>
                <w:b w:val="0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64FD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1128794,</w:t>
            </w:r>
            <w:r w:rsidR="00D9683F" w:rsidRPr="000A25A1">
              <w:rPr>
                <w:b w:val="0"/>
              </w:rPr>
              <w:t>91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6A16ED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11</w:t>
            </w:r>
          </w:p>
        </w:tc>
      </w:tr>
      <w:tr w:rsidR="00D9683F" w:rsidRPr="000A25A1" w14:paraId="3257184C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65D4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045002280263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401F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68276</w:t>
            </w:r>
            <w:r w:rsidR="009975B3">
              <w:rPr>
                <w:b w:val="0"/>
              </w:rPr>
              <w:t>8,</w:t>
            </w:r>
            <w:r w:rsidRPr="000A25A1">
              <w:rPr>
                <w:b w:val="0"/>
              </w:rPr>
              <w:t>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6B164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1128792,</w:t>
            </w:r>
            <w:r w:rsidR="00D9683F" w:rsidRPr="000A25A1">
              <w:rPr>
                <w:b w:val="0"/>
              </w:rPr>
              <w:t>00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2011C8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12</w:t>
            </w:r>
          </w:p>
        </w:tc>
      </w:tr>
      <w:tr w:rsidR="00D9683F" w:rsidRPr="000A25A1" w14:paraId="5F12439C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F200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045002280264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D466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682761,</w:t>
            </w:r>
            <w:r w:rsidR="00D9683F" w:rsidRPr="000A25A1">
              <w:rPr>
                <w:b w:val="0"/>
              </w:rPr>
              <w:t>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2433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1128777,</w:t>
            </w:r>
            <w:r w:rsidR="00D9683F" w:rsidRPr="000A25A1">
              <w:rPr>
                <w:b w:val="0"/>
              </w:rPr>
              <w:t>40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7D7584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13</w:t>
            </w:r>
          </w:p>
        </w:tc>
      </w:tr>
      <w:tr w:rsidR="00D9683F" w:rsidRPr="000A25A1" w14:paraId="42A977B3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89EC6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045002280265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E95E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682761,</w:t>
            </w:r>
            <w:r w:rsidR="00D9683F" w:rsidRPr="000A25A1">
              <w:rPr>
                <w:b w:val="0"/>
              </w:rPr>
              <w:t>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BA61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1128763,</w:t>
            </w:r>
            <w:r w:rsidR="00D9683F" w:rsidRPr="000A25A1">
              <w:rPr>
                <w:b w:val="0"/>
              </w:rPr>
              <w:t>89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32DF33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14</w:t>
            </w:r>
          </w:p>
        </w:tc>
      </w:tr>
      <w:tr w:rsidR="00D9683F" w:rsidRPr="000A25A1" w14:paraId="5FA60A3F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F580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045002280266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29C9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682753,</w:t>
            </w:r>
            <w:r w:rsidR="00D9683F" w:rsidRPr="000A25A1">
              <w:rPr>
                <w:b w:val="0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3C847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1128748,</w:t>
            </w:r>
            <w:r w:rsidR="00D9683F" w:rsidRPr="000A25A1">
              <w:rPr>
                <w:b w:val="0"/>
              </w:rPr>
              <w:t>07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7737D8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15</w:t>
            </w:r>
          </w:p>
        </w:tc>
      </w:tr>
      <w:tr w:rsidR="00D9683F" w:rsidRPr="000A25A1" w14:paraId="59F8AA4D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F63D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045002280123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A7CD1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682750,</w:t>
            </w:r>
            <w:r w:rsidR="00D9683F" w:rsidRPr="000A25A1">
              <w:rPr>
                <w:b w:val="0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4519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1128742,</w:t>
            </w:r>
            <w:r w:rsidR="00D9683F" w:rsidRPr="000A25A1">
              <w:rPr>
                <w:b w:val="0"/>
              </w:rPr>
              <w:t>43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ED4DA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16</w:t>
            </w:r>
          </w:p>
        </w:tc>
      </w:tr>
      <w:tr w:rsidR="00D9683F" w:rsidRPr="000A25A1" w14:paraId="2B8F78CC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3686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045002280267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7166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682743,</w:t>
            </w:r>
            <w:r w:rsidR="00D9683F" w:rsidRPr="000A25A1">
              <w:rPr>
                <w:b w:val="0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0ACE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1128730,</w:t>
            </w:r>
            <w:r w:rsidR="00D9683F" w:rsidRPr="000A25A1">
              <w:rPr>
                <w:b w:val="0"/>
              </w:rPr>
              <w:t>20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F455E2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17</w:t>
            </w:r>
          </w:p>
        </w:tc>
      </w:tr>
      <w:tr w:rsidR="00D9683F" w:rsidRPr="000A25A1" w14:paraId="770D6940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9FEB4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090000820481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1C01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682745,</w:t>
            </w:r>
            <w:r w:rsidR="00D9683F" w:rsidRPr="000A25A1">
              <w:rPr>
                <w:b w:val="0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1952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1128718,</w:t>
            </w:r>
            <w:r w:rsidR="00D9683F" w:rsidRPr="000A25A1">
              <w:rPr>
                <w:b w:val="0"/>
              </w:rPr>
              <w:t>37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03928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18</w:t>
            </w:r>
          </w:p>
        </w:tc>
      </w:tr>
      <w:tr w:rsidR="00D9683F" w:rsidRPr="000A25A1" w14:paraId="6DC1A10C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C584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090000811177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502B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682730,</w:t>
            </w:r>
            <w:r w:rsidR="00D9683F" w:rsidRPr="000A25A1">
              <w:rPr>
                <w:b w:val="0"/>
              </w:rPr>
              <w:t>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34BA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1128703,</w:t>
            </w:r>
            <w:r w:rsidR="00D9683F" w:rsidRPr="000A25A1">
              <w:rPr>
                <w:b w:val="0"/>
              </w:rPr>
              <w:t>84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D07267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19</w:t>
            </w:r>
          </w:p>
        </w:tc>
      </w:tr>
      <w:tr w:rsidR="00D9683F" w:rsidRPr="000A25A1" w14:paraId="1C6A2F0C" w14:textId="77777777" w:rsidTr="00B948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  <w:jc w:val="center"/>
        </w:trPr>
        <w:tc>
          <w:tcPr>
            <w:tcW w:w="21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3C13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090000820480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8256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682710,</w:t>
            </w:r>
            <w:r w:rsidR="00D9683F" w:rsidRPr="000A25A1">
              <w:rPr>
                <w:b w:val="0"/>
              </w:rPr>
              <w:t>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0A7E" w14:textId="77777777" w:rsidR="00D9683F" w:rsidRPr="000A25A1" w:rsidRDefault="009975B3" w:rsidP="00A02154">
            <w:pPr>
              <w:pStyle w:val="Zkladntext3"/>
              <w:jc w:val="center"/>
              <w:rPr>
                <w:b w:val="0"/>
              </w:rPr>
            </w:pPr>
            <w:r>
              <w:rPr>
                <w:b w:val="0"/>
              </w:rPr>
              <w:t>1128669,</w:t>
            </w:r>
            <w:r w:rsidR="00D9683F" w:rsidRPr="000A25A1">
              <w:rPr>
                <w:b w:val="0"/>
              </w:rPr>
              <w:t>98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130CF" w14:textId="77777777" w:rsidR="00D9683F" w:rsidRPr="000A25A1" w:rsidRDefault="00D9683F" w:rsidP="00A02154">
            <w:pPr>
              <w:pStyle w:val="Zkladntext3"/>
              <w:jc w:val="center"/>
              <w:rPr>
                <w:b w:val="0"/>
              </w:rPr>
            </w:pPr>
            <w:r w:rsidRPr="000A25A1">
              <w:rPr>
                <w:b w:val="0"/>
              </w:rPr>
              <w:t>1</w:t>
            </w:r>
          </w:p>
        </w:tc>
      </w:tr>
    </w:tbl>
    <w:p w14:paraId="309B9B87" w14:textId="7DDD5EDB" w:rsidR="00100BF1" w:rsidRDefault="00100BF1" w:rsidP="00A02154">
      <w:pPr>
        <w:pStyle w:val="Zkladntext3"/>
        <w:jc w:val="both"/>
      </w:pPr>
    </w:p>
    <w:p w14:paraId="308D0134" w14:textId="77777777" w:rsidR="00A412A4" w:rsidRDefault="00A412A4" w:rsidP="00A02154">
      <w:pPr>
        <w:pStyle w:val="Zkladntext3"/>
        <w:jc w:val="both"/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2268"/>
        <w:gridCol w:w="2268"/>
        <w:gridCol w:w="2438"/>
      </w:tblGrid>
      <w:tr w:rsidR="000A25A1" w:rsidRPr="00FE7209" w14:paraId="0EF4D038" w14:textId="77777777" w:rsidTr="00A412A4">
        <w:trPr>
          <w:trHeight w:val="255"/>
        </w:trPr>
        <w:tc>
          <w:tcPr>
            <w:tcW w:w="9214" w:type="dxa"/>
            <w:gridSpan w:val="4"/>
            <w:shd w:val="clear" w:color="auto" w:fill="auto"/>
            <w:noWrap/>
          </w:tcPr>
          <w:p w14:paraId="5CAA5E69" w14:textId="77777777" w:rsidR="000A25A1" w:rsidRDefault="000A25A1" w:rsidP="00A02154">
            <w:pPr>
              <w:pStyle w:val="Zkladntext3"/>
              <w:jc w:val="center"/>
            </w:pPr>
            <w:r>
              <w:t>Geometrický obrazec č. 2</w:t>
            </w:r>
          </w:p>
        </w:tc>
      </w:tr>
      <w:tr w:rsidR="00A7379C" w:rsidRPr="00FE7209" w14:paraId="0D1D9E0B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</w:tcPr>
          <w:p w14:paraId="60E4A14D" w14:textId="77777777" w:rsidR="000A25A1" w:rsidRPr="00FE7209" w:rsidRDefault="000A25A1" w:rsidP="00A02154">
            <w:pPr>
              <w:pStyle w:val="Zkladntext3"/>
              <w:jc w:val="both"/>
            </w:pPr>
            <w:r>
              <w:t>Číslo bodu</w:t>
            </w:r>
          </w:p>
        </w:tc>
        <w:tc>
          <w:tcPr>
            <w:tcW w:w="2268" w:type="dxa"/>
            <w:shd w:val="clear" w:color="auto" w:fill="auto"/>
            <w:noWrap/>
          </w:tcPr>
          <w:p w14:paraId="3E0CE036" w14:textId="77777777" w:rsidR="000A25A1" w:rsidRPr="00FE7209" w:rsidRDefault="000A25A1" w:rsidP="00A02154">
            <w:pPr>
              <w:pStyle w:val="Zkladntext3"/>
              <w:jc w:val="both"/>
            </w:pPr>
            <w:r>
              <w:t>Souřadnice – Y (m)</w:t>
            </w:r>
          </w:p>
        </w:tc>
        <w:tc>
          <w:tcPr>
            <w:tcW w:w="2268" w:type="dxa"/>
            <w:shd w:val="clear" w:color="auto" w:fill="auto"/>
            <w:noWrap/>
          </w:tcPr>
          <w:p w14:paraId="0F025E46" w14:textId="77777777" w:rsidR="000A25A1" w:rsidRPr="00FE7209" w:rsidRDefault="000A25A1" w:rsidP="00A02154">
            <w:pPr>
              <w:pStyle w:val="Zkladntext3"/>
              <w:jc w:val="both"/>
            </w:pPr>
            <w:r>
              <w:t>Souřadnice – X (m)</w:t>
            </w:r>
          </w:p>
        </w:tc>
        <w:tc>
          <w:tcPr>
            <w:tcW w:w="2438" w:type="dxa"/>
            <w:shd w:val="clear" w:color="auto" w:fill="auto"/>
            <w:noWrap/>
          </w:tcPr>
          <w:p w14:paraId="68E7510F" w14:textId="77777777" w:rsidR="000A25A1" w:rsidRPr="00FE7209" w:rsidRDefault="000A25A1" w:rsidP="00A02154">
            <w:pPr>
              <w:pStyle w:val="Zkladntext3"/>
              <w:jc w:val="both"/>
            </w:pPr>
            <w:r>
              <w:t>Pořadí bodu v obrazci</w:t>
            </w:r>
          </w:p>
        </w:tc>
      </w:tr>
      <w:tr w:rsidR="00A7379C" w:rsidRPr="00A7379C" w14:paraId="673C78DA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4444CD8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694894000811409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E8EBE5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682866,66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527FB5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1128158,07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49E1671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</w:t>
            </w:r>
          </w:p>
        </w:tc>
      </w:tr>
      <w:tr w:rsidR="00A7379C" w:rsidRPr="00A7379C" w14:paraId="70BCD422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5F5367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694894002230037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B36281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682874,31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7AD36D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1128170,33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7B1F098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2</w:t>
            </w:r>
          </w:p>
        </w:tc>
      </w:tr>
      <w:tr w:rsidR="00A7379C" w:rsidRPr="00A7379C" w14:paraId="03CB9E2E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7230BC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694894002230038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687624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682888,37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2D306B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1128183,59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74B5F6D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3</w:t>
            </w:r>
          </w:p>
        </w:tc>
      </w:tr>
      <w:tr w:rsidR="00A7379C" w:rsidRPr="00A7379C" w14:paraId="475EAEF8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35800FD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694894002230039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CEDAA9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682902,44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4B62EC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1128189,82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2C2CA26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4</w:t>
            </w:r>
          </w:p>
        </w:tc>
      </w:tr>
      <w:tr w:rsidR="00A7379C" w:rsidRPr="00A7379C" w14:paraId="1B3A7250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66B355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694894002230040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9EAFF6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682924,95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754413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1128193,64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3655F8E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5</w:t>
            </w:r>
          </w:p>
        </w:tc>
      </w:tr>
      <w:tr w:rsidR="00A7379C" w:rsidRPr="00A7379C" w14:paraId="6704CD5F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2C4029F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694894002230041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497172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682932,58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3607AB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1128209,36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47501A1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</w:t>
            </w:r>
          </w:p>
        </w:tc>
      </w:tr>
      <w:tr w:rsidR="00A7379C" w:rsidRPr="00A7379C" w14:paraId="7979C3FD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3E47B57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694894002230042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00A5F8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682949,96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90016E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1128223,63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637ACF9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7</w:t>
            </w:r>
          </w:p>
        </w:tc>
      </w:tr>
      <w:tr w:rsidR="00A7379C" w:rsidRPr="00A7379C" w14:paraId="19DCA1CF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4F60CAB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694894002230043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F4D36B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682963,63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039678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1128228,35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5452D0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8</w:t>
            </w:r>
          </w:p>
        </w:tc>
      </w:tr>
      <w:tr w:rsidR="00A7379C" w:rsidRPr="00A7379C" w14:paraId="0047FA7E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4038543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694894000811399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C04CAC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682954,59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EE32E1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1128262,24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C6C42B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9</w:t>
            </w:r>
          </w:p>
        </w:tc>
      </w:tr>
      <w:tr w:rsidR="00A7379C" w:rsidRPr="00A7379C" w14:paraId="59BB8F1F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646153F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694894000810046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4E0152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682956,77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3989E9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1128283,13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3109A2E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10</w:t>
            </w:r>
          </w:p>
        </w:tc>
      </w:tr>
      <w:tr w:rsidR="00A7379C" w:rsidRPr="00A7379C" w14:paraId="72D52A21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B6E873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694894000810084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A46BCA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682962,60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6BFFA7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1128297,50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3DF81F4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</w:t>
            </w:r>
          </w:p>
        </w:tc>
      </w:tr>
      <w:tr w:rsidR="00A7379C" w:rsidRPr="00A7379C" w14:paraId="2137296B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76BE226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694894000810087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73BCC4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682973,31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C186C1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1128313,11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5FF6FC3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12</w:t>
            </w:r>
          </w:p>
        </w:tc>
      </w:tr>
      <w:tr w:rsidR="00A7379C" w:rsidRPr="00A7379C" w14:paraId="2837D49B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5C3CBA5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694894000811395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0C6B9D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683002,43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2D3183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1128336,32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77558E0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13</w:t>
            </w:r>
          </w:p>
        </w:tc>
      </w:tr>
      <w:tr w:rsidR="00A7379C" w:rsidRPr="00A7379C" w14:paraId="3777CE6A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0E4122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694894000810126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89945D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683009,51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B18797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1128338,59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34F85F9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14</w:t>
            </w:r>
          </w:p>
        </w:tc>
      </w:tr>
      <w:tr w:rsidR="00A7379C" w:rsidRPr="00A7379C" w14:paraId="02B080C7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A3698F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694894000810129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B96269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683037,55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A54902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1128347,56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92A314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15</w:t>
            </w:r>
          </w:p>
        </w:tc>
      </w:tr>
      <w:tr w:rsidR="00A7379C" w:rsidRPr="00A7379C" w14:paraId="44B5EB77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484916E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694894000810131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7016AA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683043,52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C64558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1128355,14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4031772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16</w:t>
            </w:r>
          </w:p>
        </w:tc>
      </w:tr>
      <w:tr w:rsidR="00A7379C" w:rsidRPr="00A7379C" w14:paraId="5CD46621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217003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694894000810130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76FD22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683046,01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7DD5D3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1128354,03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424E9C7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17</w:t>
            </w:r>
          </w:p>
        </w:tc>
      </w:tr>
      <w:tr w:rsidR="00A7379C" w:rsidRPr="00A7379C" w14:paraId="742A1F83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5B5ED9F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694894000810163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0DD2B6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683052,40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FD7EC1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1128368,62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3989BD2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18</w:t>
            </w:r>
          </w:p>
        </w:tc>
      </w:tr>
      <w:tr w:rsidR="00A7379C" w:rsidRPr="00A7379C" w14:paraId="53982A24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F07D41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694894000811357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A600E4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683051,57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20FD1A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1128372,78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03EA6E5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19</w:t>
            </w:r>
          </w:p>
        </w:tc>
      </w:tr>
      <w:tr w:rsidR="00A7379C" w:rsidRPr="00A7379C" w14:paraId="185655A7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F9590C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694894000810166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7E0ED9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683038,21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B08F53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1128439,89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71B3C34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20</w:t>
            </w:r>
          </w:p>
        </w:tc>
      </w:tr>
      <w:tr w:rsidR="00A7379C" w:rsidRPr="00A7379C" w14:paraId="491CE45D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4320B49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694894000811352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8BE002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683026,91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C1850C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1128457,80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BDEB04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21</w:t>
            </w:r>
          </w:p>
        </w:tc>
      </w:tr>
      <w:tr w:rsidR="00A7379C" w:rsidRPr="00A7379C" w14:paraId="22B10946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74719E7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694894000810168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5D8736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683018,34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BCEFC6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1128471,38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6EB4A1D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22</w:t>
            </w:r>
          </w:p>
        </w:tc>
      </w:tr>
      <w:tr w:rsidR="00A7379C" w:rsidRPr="00A7379C" w14:paraId="55BE6D1A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7CBD926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694894000810169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FA565D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683016,48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73F96A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1128485,10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3D8295E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23</w:t>
            </w:r>
          </w:p>
        </w:tc>
      </w:tr>
      <w:tr w:rsidR="00A7379C" w:rsidRPr="00A7379C" w14:paraId="0BFD8576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56C6DA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694894000811353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BB6F55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683023,70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4EEA60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1128526,07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726446D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24</w:t>
            </w:r>
          </w:p>
        </w:tc>
      </w:tr>
      <w:tr w:rsidR="00A7379C" w:rsidRPr="00A7379C" w14:paraId="57066BD0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7F5C8E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lastRenderedPageBreak/>
              <w:t>694894000810562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B29E36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683020,53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105757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1128525,08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6978B6B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25</w:t>
            </w:r>
          </w:p>
        </w:tc>
      </w:tr>
      <w:tr w:rsidR="00A7379C" w:rsidRPr="00A7379C" w14:paraId="69A12F90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2C62E28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694894000810563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899385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683008,62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912957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1128521,37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38FD548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26</w:t>
            </w:r>
          </w:p>
        </w:tc>
      </w:tr>
      <w:tr w:rsidR="00A7379C" w:rsidRPr="00A7379C" w14:paraId="1E3B0B16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67AA83B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694894000810564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38B427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682997,86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080CFC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1128508,39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48AFE04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27</w:t>
            </w:r>
          </w:p>
        </w:tc>
      </w:tr>
      <w:tr w:rsidR="00A7379C" w:rsidRPr="00A7379C" w14:paraId="652CB4E1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5A250CE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694894000810565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A6DDA4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682977,93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35CC5F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1128491,32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59246B1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28</w:t>
            </w:r>
          </w:p>
        </w:tc>
      </w:tr>
      <w:tr w:rsidR="00A7379C" w:rsidRPr="00A7379C" w14:paraId="0FAFD0CF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7F241B0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694894000810566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72E3FC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682935,84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451738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1128481,75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33CB0C9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29</w:t>
            </w:r>
          </w:p>
        </w:tc>
      </w:tr>
      <w:tr w:rsidR="00A7379C" w:rsidRPr="00A7379C" w14:paraId="6C43D57E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66EA4CA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694894000810567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58B3FA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682919,76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A1641E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1128481,20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2EB69B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30</w:t>
            </w:r>
          </w:p>
        </w:tc>
      </w:tr>
      <w:tr w:rsidR="00A7379C" w:rsidRPr="00A7379C" w14:paraId="21606AB3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162233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694894000810568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CED796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682881,78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D57336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1128497,74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055B79E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31</w:t>
            </w:r>
          </w:p>
        </w:tc>
      </w:tr>
      <w:tr w:rsidR="00A7379C" w:rsidRPr="00A7379C" w14:paraId="7A605C9C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AEA13B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694894000810569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102CB3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682875,10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33A4DC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1128505,61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EC8047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32</w:t>
            </w:r>
          </w:p>
        </w:tc>
      </w:tr>
      <w:tr w:rsidR="00A7379C" w:rsidRPr="00A7379C" w14:paraId="63BAFD4B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5DCDD7E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694894000811343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CE00C3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682851,35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A40566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1128519,41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1401D9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33</w:t>
            </w:r>
          </w:p>
        </w:tc>
      </w:tr>
      <w:tr w:rsidR="00A7379C" w:rsidRPr="00A7379C" w14:paraId="1336D684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7941A3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694894000811370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7BF508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682813,26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18137F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1128476,62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054DC2C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34</w:t>
            </w:r>
          </w:p>
        </w:tc>
      </w:tr>
      <w:tr w:rsidR="00A7379C" w:rsidRPr="00A7379C" w14:paraId="33ED743E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39D0479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694894001260012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6574A3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682772,28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DC6079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1128410,30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11D811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35</w:t>
            </w:r>
          </w:p>
        </w:tc>
      </w:tr>
      <w:tr w:rsidR="00A7379C" w:rsidRPr="00A7379C" w14:paraId="0C63A53E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37914D2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694894001260163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C49E12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682721,16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9507FE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1128337,70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40475A6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36</w:t>
            </w:r>
          </w:p>
        </w:tc>
      </w:tr>
      <w:tr w:rsidR="00A7379C" w:rsidRPr="00A7379C" w14:paraId="20B80084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65C6F91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694894001260013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D4FB33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682686,29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59B0B1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1128315,51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780631F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37</w:t>
            </w:r>
          </w:p>
        </w:tc>
      </w:tr>
      <w:tr w:rsidR="00A7379C" w:rsidRPr="00A7379C" w14:paraId="79538A97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4DF8808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694894001260014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16773D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682635,64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8D3CCC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1128330,91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4064E28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38</w:t>
            </w:r>
          </w:p>
        </w:tc>
      </w:tr>
      <w:tr w:rsidR="00A7379C" w:rsidRPr="00A7379C" w14:paraId="34F0DA1F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4F8C77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694894001260011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70980A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682620,86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298EDF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1128260,29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2FED12A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39</w:t>
            </w:r>
          </w:p>
        </w:tc>
      </w:tr>
      <w:tr w:rsidR="00A7379C" w:rsidRPr="00A7379C" w14:paraId="17AD66A6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6ECA81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694894001260010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FFA13A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682580,81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7D0296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1128264,09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57D168C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40</w:t>
            </w:r>
          </w:p>
        </w:tc>
      </w:tr>
      <w:tr w:rsidR="00A7379C" w:rsidRPr="00A7379C" w14:paraId="41B4CF36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7247A54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694894000811429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19D614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682573,03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DA8ABD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1128261,90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5AD53DE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41</w:t>
            </w:r>
          </w:p>
        </w:tc>
      </w:tr>
      <w:tr w:rsidR="00A7379C" w:rsidRPr="00A7379C" w14:paraId="35294A9A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507E33F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694894000810949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49C736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682569,00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1042D1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1128257,10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284333D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42</w:t>
            </w:r>
          </w:p>
        </w:tc>
      </w:tr>
      <w:tr w:rsidR="00A7379C" w:rsidRPr="00A7379C" w14:paraId="55DCF037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C1FBAF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694894000820001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85407A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682573,87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AB6191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1128227,35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06ED3A2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43</w:t>
            </w:r>
          </w:p>
        </w:tc>
      </w:tr>
      <w:tr w:rsidR="00A7379C" w:rsidRPr="00A7379C" w14:paraId="11B915A9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7F8461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694894000820002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AA5F7F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682552,94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C25774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1128225,50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045D7E0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44</w:t>
            </w:r>
          </w:p>
        </w:tc>
      </w:tr>
      <w:tr w:rsidR="00A7379C" w:rsidRPr="00A7379C" w14:paraId="49C4B748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480A79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694894000820004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6A9683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682513,26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C0F566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1128216,50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33727A2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45</w:t>
            </w:r>
          </w:p>
        </w:tc>
      </w:tr>
      <w:tr w:rsidR="00A7379C" w:rsidRPr="00A7379C" w14:paraId="7A0282A8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AB816D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694894000811431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3509C6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682496,16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68D100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1128247,95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4CABE87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46</w:t>
            </w:r>
          </w:p>
        </w:tc>
      </w:tr>
      <w:tr w:rsidR="00A7379C" w:rsidRPr="00A7379C" w14:paraId="26581F93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4D5B6E4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694894000820527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7A26E6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682456,15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D71A89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1128257,03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4C5CFCB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47</w:t>
            </w:r>
          </w:p>
        </w:tc>
      </w:tr>
      <w:tr w:rsidR="00A7379C" w:rsidRPr="00A7379C" w14:paraId="34B15776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DC0002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90000820534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9D1AE8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682455,41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C21684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1128274,78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8A95F1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48</w:t>
            </w:r>
          </w:p>
        </w:tc>
      </w:tr>
      <w:tr w:rsidR="00A7379C" w:rsidRPr="00A7379C" w14:paraId="51C7D9CD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275118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694894000820528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02D27D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682486,36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F5EB38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1128273,62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7F1B34D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49</w:t>
            </w:r>
          </w:p>
        </w:tc>
      </w:tr>
      <w:tr w:rsidR="00A7379C" w:rsidRPr="00A7379C" w14:paraId="2EF4F850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7AFB6D4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694894001260007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A9D2F6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682496,49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B2FD21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1128284,12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49B902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50</w:t>
            </w:r>
          </w:p>
        </w:tc>
      </w:tr>
      <w:tr w:rsidR="00A7379C" w:rsidRPr="00A7379C" w14:paraId="077686A0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6E6E2F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694894001260008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29EDA2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682506,47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323E6A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1128298,08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3538DE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51</w:t>
            </w:r>
          </w:p>
        </w:tc>
      </w:tr>
      <w:tr w:rsidR="00A7379C" w:rsidRPr="00A7379C" w14:paraId="38456A29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69174DB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694894000820531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E0E2C8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682501,01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0CFA50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1128317,43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78FA601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52</w:t>
            </w:r>
          </w:p>
        </w:tc>
      </w:tr>
      <w:tr w:rsidR="00A7379C" w:rsidRPr="00A7379C" w14:paraId="6D7269A8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5A06810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694894001260165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690FD7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682499,91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358140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1128329,87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2505E01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53</w:t>
            </w:r>
          </w:p>
        </w:tc>
      </w:tr>
      <w:tr w:rsidR="00A7379C" w:rsidRPr="00A7379C" w14:paraId="06D6A2C9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594C3EA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694894000820532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D0D5B5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682465,61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477344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1128343,59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4C1CC5A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54</w:t>
            </w:r>
          </w:p>
        </w:tc>
      </w:tr>
      <w:tr w:rsidR="00A7379C" w:rsidRPr="00A7379C" w14:paraId="28F94345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732F9EB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694894000820524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4E86D9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682399,10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3C1A3D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1128338,55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6B7EC8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55</w:t>
            </w:r>
          </w:p>
        </w:tc>
      </w:tr>
      <w:tr w:rsidR="00A7379C" w:rsidRPr="00A7379C" w14:paraId="08F0C2F4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7D96743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694894001260161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FF4A2F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682352,88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71CC0D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1128333,81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651F9DA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56</w:t>
            </w:r>
          </w:p>
        </w:tc>
      </w:tr>
      <w:tr w:rsidR="00A7379C" w:rsidRPr="00A7379C" w14:paraId="42890CD9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773BA9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694894001260005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DCA3CA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682361,18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285879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1128290,30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37AEA8A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57</w:t>
            </w:r>
          </w:p>
        </w:tc>
      </w:tr>
      <w:tr w:rsidR="00A7379C" w:rsidRPr="00A7379C" w14:paraId="34F36EFB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EBEB62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694894001260168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55FB1E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682367,49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339487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1128260,20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79E74C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58</w:t>
            </w:r>
          </w:p>
        </w:tc>
      </w:tr>
      <w:tr w:rsidR="00A7379C" w:rsidRPr="00A7379C" w14:paraId="493C1807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79F567D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694894001260003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69DF9C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682385,86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5840A3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1128248,95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35884E9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59</w:t>
            </w:r>
          </w:p>
        </w:tc>
      </w:tr>
      <w:tr w:rsidR="00A7379C" w:rsidRPr="00A7379C" w14:paraId="5E43B0B9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2172933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694894001260001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3869A8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682317,98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DE3A01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1128245,54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4082354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60</w:t>
            </w:r>
          </w:p>
        </w:tc>
      </w:tr>
      <w:tr w:rsidR="00A7379C" w:rsidRPr="00A7379C" w14:paraId="1BE7D7B2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65DF9CA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694894000820520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E8A48C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682317,27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A17C3E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1128239,60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6CC3502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61</w:t>
            </w:r>
          </w:p>
        </w:tc>
      </w:tr>
      <w:tr w:rsidR="00A7379C" w:rsidRPr="00A7379C" w14:paraId="26D8737F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284A793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694894000820519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C18291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682307,25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5EE0EF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1128230,23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28C19E0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62</w:t>
            </w:r>
          </w:p>
        </w:tc>
      </w:tr>
      <w:tr w:rsidR="00A7379C" w:rsidRPr="00A7379C" w14:paraId="18D310E5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58D399C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694894000820514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8BECAB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682278,83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A74D35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1128208,59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4EDD3F5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63</w:t>
            </w:r>
          </w:p>
        </w:tc>
      </w:tr>
      <w:tr w:rsidR="00A7379C" w:rsidRPr="00A7379C" w14:paraId="4F4BF62B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743BEE7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694894000820511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A37494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682215,84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60410A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1128171,85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500807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64</w:t>
            </w:r>
          </w:p>
        </w:tc>
      </w:tr>
      <w:tr w:rsidR="00A7379C" w:rsidRPr="00A7379C" w14:paraId="027A5760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302FB34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694894000820512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0FD749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682221,20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66EE83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1128142,06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67CEC57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65</w:t>
            </w:r>
          </w:p>
        </w:tc>
      </w:tr>
      <w:tr w:rsidR="00A7379C" w:rsidRPr="00A7379C" w14:paraId="407EC201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2A76BBF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694894000740055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816C90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682225,05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D2A120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1128131,60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2201F77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66</w:t>
            </w:r>
          </w:p>
        </w:tc>
      </w:tr>
      <w:tr w:rsidR="00A7379C" w:rsidRPr="00A7379C" w14:paraId="77762885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59E5884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694894000740061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5AA564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682292,21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2BBA72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1128143,77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740824B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67</w:t>
            </w:r>
          </w:p>
        </w:tc>
      </w:tr>
      <w:tr w:rsidR="00A7379C" w:rsidRPr="00A7379C" w14:paraId="1A8E9FEE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AFD809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694894000740060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A39CCB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682364,78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670198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1128156,59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258FD94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</w:t>
            </w:r>
          </w:p>
        </w:tc>
      </w:tr>
      <w:tr w:rsidR="00A7379C" w:rsidRPr="00A7379C" w14:paraId="0023F8FF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6C9A36F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694894000811430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33B82D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682438,49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D17352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1128169,84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0E5F7BF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</w:t>
            </w:r>
          </w:p>
        </w:tc>
      </w:tr>
      <w:tr w:rsidR="00A7379C" w:rsidRPr="00A7379C" w14:paraId="258FE8F3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7F13F39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694894000740064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B743D4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682470,45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5606E3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1128175,58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0F720E0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70</w:t>
            </w:r>
          </w:p>
        </w:tc>
      </w:tr>
      <w:tr w:rsidR="00A7379C" w:rsidRPr="00A7379C" w14:paraId="6E20D7A7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1CE868A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694894000740062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B0489B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682605,44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825102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1128202,24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60E9384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71</w:t>
            </w:r>
          </w:p>
        </w:tc>
      </w:tr>
      <w:tr w:rsidR="00A7379C" w:rsidRPr="00A7379C" w14:paraId="591C7C8C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7CFE160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694894000740084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AA00E3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682688,12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94D4D3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1128219,21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596E6A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72</w:t>
            </w:r>
          </w:p>
        </w:tc>
      </w:tr>
      <w:tr w:rsidR="00A7379C" w:rsidRPr="00A7379C" w14:paraId="5EEAB1AB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34E2F0C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694894000811169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13D08E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682691,63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D8B0EE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1128218,47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7AC7D2B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73</w:t>
            </w:r>
          </w:p>
        </w:tc>
      </w:tr>
      <w:tr w:rsidR="00A7379C" w:rsidRPr="00A7379C" w14:paraId="497B981D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6CAEDBC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694894000811425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B32B91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682694,57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3F35FA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1128217,85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AA866C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74</w:t>
            </w:r>
          </w:p>
        </w:tc>
      </w:tr>
      <w:tr w:rsidR="00A7379C" w:rsidRPr="00A7379C" w14:paraId="015996F6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258776B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694894000811168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8E30135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682695,52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7B2323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1128217,65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2A3D00E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75</w:t>
            </w:r>
          </w:p>
        </w:tc>
      </w:tr>
      <w:tr w:rsidR="00A7379C" w:rsidRPr="00A7379C" w14:paraId="274C1902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65010F7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694894000740083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4BA451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682704,69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8FA070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1128215,72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AED93C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76</w:t>
            </w:r>
          </w:p>
        </w:tc>
      </w:tr>
      <w:tr w:rsidR="00A7379C" w:rsidRPr="00A7379C" w14:paraId="6F21117D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2D682D0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694894000811167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094547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682722,57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5781FE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1128209,08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0C6DE61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77</w:t>
            </w:r>
          </w:p>
        </w:tc>
      </w:tr>
      <w:tr w:rsidR="00A7379C" w:rsidRPr="00A7379C" w14:paraId="15CB8E40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62A8E26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694894000811424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4020B72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682728,69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D7DC438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1128206,81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3CDD6DD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78</w:t>
            </w:r>
          </w:p>
        </w:tc>
      </w:tr>
      <w:tr w:rsidR="00A7379C" w:rsidRPr="00A7379C" w14:paraId="6DF0D5E0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3D1CE91E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694894000811422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92802C3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682750,71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EFEA4A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1128198,64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7A0005F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79</w:t>
            </w:r>
          </w:p>
        </w:tc>
      </w:tr>
      <w:tr w:rsidR="00A7379C" w:rsidRPr="00A7379C" w14:paraId="0240DC0F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4B49DECC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694894000811166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BF50BA7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682818,27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2CCF3D0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1128173,56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7BB24CF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80</w:t>
            </w:r>
          </w:p>
        </w:tc>
      </w:tr>
      <w:tr w:rsidR="00A7379C" w:rsidRPr="00A7379C" w14:paraId="7A67B943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D46E406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694894000811165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3A672FA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682823,79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395C58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1128171,51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33C7287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81</w:t>
            </w:r>
          </w:p>
        </w:tc>
      </w:tr>
      <w:tr w:rsidR="00A7379C" w:rsidRPr="00A7379C" w14:paraId="536612D9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783B385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lastRenderedPageBreak/>
              <w:t>694894000740082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2ED95A9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682827,45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F933A7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1128170,15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0E36479D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82</w:t>
            </w:r>
          </w:p>
        </w:tc>
      </w:tr>
      <w:tr w:rsidR="00A7379C" w:rsidRPr="00A7379C" w14:paraId="5805885E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  <w:hideMark/>
          </w:tcPr>
          <w:p w14:paraId="0DEDED3F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694894000740081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BB33844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682862,48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5827341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1128158,79</w:t>
            </w:r>
          </w:p>
        </w:tc>
        <w:tc>
          <w:tcPr>
            <w:tcW w:w="2438" w:type="dxa"/>
            <w:shd w:val="clear" w:color="auto" w:fill="auto"/>
            <w:noWrap/>
            <w:hideMark/>
          </w:tcPr>
          <w:p w14:paraId="188C437B" w14:textId="77777777" w:rsidR="000A25A1" w:rsidRPr="00A7379C" w:rsidRDefault="000A25A1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83</w:t>
            </w:r>
          </w:p>
        </w:tc>
      </w:tr>
      <w:tr w:rsidR="00B94895" w:rsidRPr="00A7379C" w14:paraId="0B5C49F9" w14:textId="77777777" w:rsidTr="00A412A4">
        <w:trPr>
          <w:trHeight w:val="255"/>
        </w:trPr>
        <w:tc>
          <w:tcPr>
            <w:tcW w:w="2240" w:type="dxa"/>
            <w:shd w:val="clear" w:color="auto" w:fill="auto"/>
            <w:noWrap/>
          </w:tcPr>
          <w:p w14:paraId="674D7150" w14:textId="77777777" w:rsidR="00B94895" w:rsidRPr="00A7379C" w:rsidRDefault="00B94895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694894000811409</w:t>
            </w:r>
          </w:p>
        </w:tc>
        <w:tc>
          <w:tcPr>
            <w:tcW w:w="2268" w:type="dxa"/>
            <w:shd w:val="clear" w:color="auto" w:fill="auto"/>
            <w:noWrap/>
          </w:tcPr>
          <w:p w14:paraId="2100EADF" w14:textId="77777777" w:rsidR="00B94895" w:rsidRPr="00A7379C" w:rsidRDefault="00B94895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682866,66</w:t>
            </w:r>
          </w:p>
        </w:tc>
        <w:tc>
          <w:tcPr>
            <w:tcW w:w="2268" w:type="dxa"/>
            <w:shd w:val="clear" w:color="auto" w:fill="auto"/>
            <w:noWrap/>
          </w:tcPr>
          <w:p w14:paraId="3B3F3A90" w14:textId="77777777" w:rsidR="00B94895" w:rsidRPr="00A7379C" w:rsidRDefault="00B94895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1128158,07</w:t>
            </w:r>
          </w:p>
        </w:tc>
        <w:tc>
          <w:tcPr>
            <w:tcW w:w="2438" w:type="dxa"/>
            <w:shd w:val="clear" w:color="auto" w:fill="auto"/>
            <w:noWrap/>
          </w:tcPr>
          <w:p w14:paraId="03B68015" w14:textId="77777777" w:rsidR="00B94895" w:rsidRPr="00A7379C" w:rsidRDefault="00B94895" w:rsidP="00A02154">
            <w:pPr>
              <w:pStyle w:val="Zkladntext3"/>
              <w:jc w:val="center"/>
              <w:rPr>
                <w:b w:val="0"/>
              </w:rPr>
            </w:pPr>
            <w:r w:rsidRPr="00A7379C">
              <w:rPr>
                <w:b w:val="0"/>
              </w:rPr>
              <w:t>1</w:t>
            </w:r>
          </w:p>
        </w:tc>
      </w:tr>
    </w:tbl>
    <w:p w14:paraId="6E8E8C9A" w14:textId="77777777" w:rsidR="000F2828" w:rsidRPr="00F35635" w:rsidRDefault="000F2828" w:rsidP="00A02154">
      <w:pPr>
        <w:pStyle w:val="Zkladntext3"/>
        <w:jc w:val="both"/>
        <w:rPr>
          <w:b w:val="0"/>
        </w:rPr>
      </w:pPr>
    </w:p>
    <w:p w14:paraId="6DB4E428" w14:textId="77777777" w:rsidR="00954D1F" w:rsidRDefault="00954D1F" w:rsidP="00A02154">
      <w:pPr>
        <w:pStyle w:val="Zkladntext3"/>
        <w:jc w:val="both"/>
        <w:rPr>
          <w:b w:val="0"/>
        </w:rPr>
        <w:sectPr w:rsidR="00954D1F" w:rsidSect="00A412A4">
          <w:footnotePr>
            <w:pos w:val="beneathText"/>
          </w:footnotePr>
          <w:pgSz w:w="11906" w:h="16838" w:code="9"/>
          <w:pgMar w:top="993" w:right="1417" w:bottom="567" w:left="1417" w:header="709" w:footer="709" w:gutter="0"/>
          <w:cols w:space="708"/>
          <w:docGrid w:linePitch="360"/>
        </w:sectPr>
      </w:pPr>
    </w:p>
    <w:p w14:paraId="4FA1C83E" w14:textId="30F25213" w:rsidR="00AC3837" w:rsidRPr="00FE6A71" w:rsidRDefault="00AC3837" w:rsidP="00A02154">
      <w:pPr>
        <w:pStyle w:val="Zkladntext3"/>
        <w:jc w:val="both"/>
      </w:pPr>
      <w:r w:rsidRPr="00370595">
        <w:lastRenderedPageBreak/>
        <w:t xml:space="preserve">Příloha č. </w:t>
      </w:r>
      <w:r w:rsidR="007C2F80" w:rsidRPr="00370595">
        <w:t>3</w:t>
      </w:r>
      <w:r w:rsidRPr="00370595">
        <w:t xml:space="preserve"> k nařízení </w:t>
      </w:r>
      <w:r w:rsidR="00617D2D" w:rsidRPr="00370595">
        <w:t>Kraj</w:t>
      </w:r>
      <w:r w:rsidRPr="00370595">
        <w:t xml:space="preserve">e Vysočina č. </w:t>
      </w:r>
      <w:r w:rsidR="00A21AC2">
        <w:t>12</w:t>
      </w:r>
      <w:r w:rsidR="00100BF1">
        <w:t>/2024</w:t>
      </w:r>
    </w:p>
    <w:p w14:paraId="0C8BDA27" w14:textId="77777777" w:rsidR="00FE6A71" w:rsidRDefault="00FE6A71" w:rsidP="00A02154">
      <w:pPr>
        <w:pStyle w:val="Zkladntext3"/>
      </w:pPr>
      <w:r w:rsidRPr="00FE6A71">
        <w:t xml:space="preserve">Orientační grafické znázornění </w:t>
      </w:r>
      <w:r w:rsidR="006A3751">
        <w:t xml:space="preserve">území </w:t>
      </w:r>
      <w:r w:rsidRPr="00FE6A71">
        <w:t xml:space="preserve">přírodní </w:t>
      </w:r>
      <w:r w:rsidR="00954D1F">
        <w:t>rezervace Nad Svitákem a jejího ochranného pásma</w:t>
      </w:r>
    </w:p>
    <w:p w14:paraId="6C3CC5A9" w14:textId="6ACA8FE9" w:rsidR="00FE6A71" w:rsidRPr="00954D1F" w:rsidRDefault="00FD0F32" w:rsidP="00A02154">
      <w:pPr>
        <w:pStyle w:val="Zkladntext3"/>
        <w:rPr>
          <w:b w:val="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277C6C6" wp14:editId="5E4DD3FE">
            <wp:simplePos x="0" y="0"/>
            <wp:positionH relativeFrom="column">
              <wp:posOffset>253365</wp:posOffset>
            </wp:positionH>
            <wp:positionV relativeFrom="paragraph">
              <wp:posOffset>43180</wp:posOffset>
            </wp:positionV>
            <wp:extent cx="8667750" cy="6047105"/>
            <wp:effectExtent l="0" t="0" r="0" b="0"/>
            <wp:wrapNone/>
            <wp:docPr id="26" name="obrázek 26" descr="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04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A71" w:rsidRPr="00954D1F" w:rsidSect="001647E0">
      <w:footnotePr>
        <w:pos w:val="beneathText"/>
      </w:footnotePr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79BB1B" w14:textId="77777777" w:rsidR="001C4547" w:rsidRDefault="001C4547">
      <w:r>
        <w:separator/>
      </w:r>
    </w:p>
  </w:endnote>
  <w:endnote w:type="continuationSeparator" w:id="0">
    <w:p w14:paraId="1D202803" w14:textId="77777777" w:rsidR="001C4547" w:rsidRDefault="001C4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28C37" w14:textId="77777777" w:rsidR="001C4547" w:rsidRDefault="001C4547">
      <w:r>
        <w:separator/>
      </w:r>
    </w:p>
  </w:footnote>
  <w:footnote w:type="continuationSeparator" w:id="0">
    <w:p w14:paraId="799204E4" w14:textId="77777777" w:rsidR="001C4547" w:rsidRDefault="001C4547">
      <w:r>
        <w:continuationSeparator/>
      </w:r>
    </w:p>
  </w:footnote>
  <w:footnote w:id="1">
    <w:p w14:paraId="32CEA728" w14:textId="77777777" w:rsidR="00A02154" w:rsidRDefault="00A02154">
      <w:pPr>
        <w:pStyle w:val="Textpoznpodarou"/>
      </w:pPr>
      <w:r>
        <w:rPr>
          <w:rStyle w:val="Znakapoznpodarou"/>
        </w:rPr>
        <w:footnoteRef/>
      </w:r>
      <w:r w:rsidRPr="008E5B83">
        <w:rPr>
          <w:rFonts w:ascii="Arial" w:hAnsi="Arial" w:cs="Arial"/>
          <w:sz w:val="16"/>
        </w:rPr>
        <w:t>Nařízení vlády č. 430/2006 Sb., o stanovení geodetických referenčních systémů a státních mapových děl závazných na území státu a zásadách jejich používání</w:t>
      </w:r>
    </w:p>
  </w:footnote>
  <w:footnote w:id="2">
    <w:p w14:paraId="3CEF8133" w14:textId="77777777" w:rsidR="00A02154" w:rsidRPr="00D237AF" w:rsidRDefault="00A02154" w:rsidP="006C776F">
      <w:pPr>
        <w:pStyle w:val="Textpoznpodarou"/>
        <w:rPr>
          <w:rFonts w:ascii="Arial" w:hAnsi="Arial" w:cs="Arial"/>
          <w:sz w:val="16"/>
          <w:szCs w:val="16"/>
        </w:rPr>
      </w:pPr>
      <w:r w:rsidRPr="00D237AF">
        <w:rPr>
          <w:rStyle w:val="Znakapoznpodarou"/>
          <w:rFonts w:ascii="Arial" w:hAnsi="Arial" w:cs="Arial"/>
          <w:sz w:val="16"/>
          <w:szCs w:val="16"/>
        </w:rPr>
        <w:footnoteRef/>
      </w:r>
      <w:r w:rsidRPr="00D237AF">
        <w:rPr>
          <w:rFonts w:ascii="Arial" w:hAnsi="Arial" w:cs="Arial"/>
          <w:sz w:val="16"/>
          <w:szCs w:val="16"/>
        </w:rPr>
        <w:t xml:space="preserve"> Příloha č. </w:t>
      </w:r>
      <w:r>
        <w:rPr>
          <w:rFonts w:ascii="Arial" w:hAnsi="Arial" w:cs="Arial"/>
          <w:sz w:val="16"/>
          <w:szCs w:val="16"/>
        </w:rPr>
        <w:t>498</w:t>
      </w:r>
      <w:r w:rsidRPr="00D237AF">
        <w:rPr>
          <w:rFonts w:ascii="Arial" w:hAnsi="Arial" w:cs="Arial"/>
          <w:sz w:val="16"/>
          <w:szCs w:val="16"/>
        </w:rPr>
        <w:t xml:space="preserve"> k nařízení vlády č. 132/2005 Sb., kterým se stanoví národní seznam evropsky významných lokalit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537E60"/>
    <w:multiLevelType w:val="hybridMultilevel"/>
    <w:tmpl w:val="CE82DFCE"/>
    <w:lvl w:ilvl="0" w:tplc="F7643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5A939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9066A"/>
    <w:multiLevelType w:val="hybridMultilevel"/>
    <w:tmpl w:val="E19A4E68"/>
    <w:lvl w:ilvl="0" w:tplc="04050017">
      <w:start w:val="1"/>
      <w:numFmt w:val="lowerLetter"/>
      <w:pStyle w:val="KRUODRAZKY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931"/>
        </w:tabs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 w15:restartNumberingAfterBreak="0">
    <w:nsid w:val="2B4F2291"/>
    <w:multiLevelType w:val="hybridMultilevel"/>
    <w:tmpl w:val="87123D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A7C35"/>
    <w:multiLevelType w:val="hybridMultilevel"/>
    <w:tmpl w:val="A482A674"/>
    <w:lvl w:ilvl="0" w:tplc="04050017">
      <w:start w:val="1"/>
      <w:numFmt w:val="lowerLetter"/>
      <w:lvlText w:val="%1)"/>
      <w:lvlJc w:val="left"/>
      <w:pPr>
        <w:tabs>
          <w:tab w:val="num" w:pos="1408"/>
        </w:tabs>
        <w:ind w:left="1408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783"/>
        </w:tabs>
        <w:ind w:left="1783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5" w15:restartNumberingAfterBreak="0">
    <w:nsid w:val="3B4F0F29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8C4EB7"/>
    <w:multiLevelType w:val="multilevel"/>
    <w:tmpl w:val="7F488016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514905"/>
    <w:multiLevelType w:val="hybridMultilevel"/>
    <w:tmpl w:val="00B44DFE"/>
    <w:lvl w:ilvl="0" w:tplc="072EA8E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9D705186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910757"/>
    <w:multiLevelType w:val="hybridMultilevel"/>
    <w:tmpl w:val="73F2A13A"/>
    <w:lvl w:ilvl="0" w:tplc="5C582590">
      <w:start w:val="1"/>
      <w:numFmt w:val="lowerLetter"/>
      <w:lvlText w:val="%1)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9" w15:restartNumberingAfterBreak="0">
    <w:nsid w:val="547839A9"/>
    <w:multiLevelType w:val="hybridMultilevel"/>
    <w:tmpl w:val="7B94701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96D4B23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836D81"/>
    <w:multiLevelType w:val="hybridMultilevel"/>
    <w:tmpl w:val="AFF242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7C01B0"/>
    <w:multiLevelType w:val="hybridMultilevel"/>
    <w:tmpl w:val="45EE50B2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EA356B2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F1A1F"/>
    <w:multiLevelType w:val="multilevel"/>
    <w:tmpl w:val="70C84BF6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4" w15:restartNumberingAfterBreak="0">
    <w:nsid w:val="6F735246"/>
    <w:multiLevelType w:val="singleLevel"/>
    <w:tmpl w:val="113681D2"/>
    <w:lvl w:ilvl="0">
      <w:start w:val="1"/>
      <w:numFmt w:val="lowerLetter"/>
      <w:pStyle w:val="Nadpisparagrafu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5" w15:restartNumberingAfterBreak="0">
    <w:nsid w:val="712E529F"/>
    <w:multiLevelType w:val="hybridMultilevel"/>
    <w:tmpl w:val="26B8CAA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8"/>
  </w:num>
  <w:num w:numId="3">
    <w:abstractNumId w:val="9"/>
  </w:num>
  <w:num w:numId="4">
    <w:abstractNumId w:val="1"/>
  </w:num>
  <w:num w:numId="5">
    <w:abstractNumId w:val="2"/>
  </w:num>
  <w:num w:numId="6">
    <w:abstractNumId w:val="13"/>
  </w:num>
  <w:num w:numId="7">
    <w:abstractNumId w:val="14"/>
  </w:num>
  <w:num w:numId="8">
    <w:abstractNumId w:val="6"/>
  </w:num>
  <w:num w:numId="9">
    <w:abstractNumId w:val="4"/>
  </w:num>
  <w:num w:numId="10">
    <w:abstractNumId w:val="1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2"/>
  </w:num>
  <w:num w:numId="14">
    <w:abstractNumId w:val="7"/>
  </w:num>
  <w:num w:numId="15">
    <w:abstractNumId w:val="11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37"/>
    <w:rsid w:val="0000409B"/>
    <w:rsid w:val="000058C0"/>
    <w:rsid w:val="00013862"/>
    <w:rsid w:val="00047737"/>
    <w:rsid w:val="00075D9B"/>
    <w:rsid w:val="000920E3"/>
    <w:rsid w:val="00093A78"/>
    <w:rsid w:val="000A1D28"/>
    <w:rsid w:val="000A25A1"/>
    <w:rsid w:val="000C3932"/>
    <w:rsid w:val="000E36D9"/>
    <w:rsid w:val="000E77E6"/>
    <w:rsid w:val="000F2828"/>
    <w:rsid w:val="00100BF1"/>
    <w:rsid w:val="00101A00"/>
    <w:rsid w:val="001106B1"/>
    <w:rsid w:val="00117614"/>
    <w:rsid w:val="00147D92"/>
    <w:rsid w:val="001573E1"/>
    <w:rsid w:val="001607B2"/>
    <w:rsid w:val="00160CB2"/>
    <w:rsid w:val="00160F4D"/>
    <w:rsid w:val="0016167B"/>
    <w:rsid w:val="00161FF7"/>
    <w:rsid w:val="001647E0"/>
    <w:rsid w:val="00166347"/>
    <w:rsid w:val="0017775F"/>
    <w:rsid w:val="00196EE2"/>
    <w:rsid w:val="001A0435"/>
    <w:rsid w:val="001A292F"/>
    <w:rsid w:val="001B0C0F"/>
    <w:rsid w:val="001C4547"/>
    <w:rsid w:val="001D509C"/>
    <w:rsid w:val="001E2C47"/>
    <w:rsid w:val="00213AFA"/>
    <w:rsid w:val="002167DE"/>
    <w:rsid w:val="00246262"/>
    <w:rsid w:val="002607D9"/>
    <w:rsid w:val="00264799"/>
    <w:rsid w:val="0026642C"/>
    <w:rsid w:val="0026662F"/>
    <w:rsid w:val="00284B0A"/>
    <w:rsid w:val="002C2EE7"/>
    <w:rsid w:val="002E133F"/>
    <w:rsid w:val="002F6AE8"/>
    <w:rsid w:val="002F788C"/>
    <w:rsid w:val="00325317"/>
    <w:rsid w:val="00364DA0"/>
    <w:rsid w:val="0036595B"/>
    <w:rsid w:val="00367B98"/>
    <w:rsid w:val="00370595"/>
    <w:rsid w:val="0037731A"/>
    <w:rsid w:val="00385BAC"/>
    <w:rsid w:val="003870FD"/>
    <w:rsid w:val="00392B6B"/>
    <w:rsid w:val="003A504A"/>
    <w:rsid w:val="003B158E"/>
    <w:rsid w:val="003C7BD9"/>
    <w:rsid w:val="003D6DCA"/>
    <w:rsid w:val="003D7CC5"/>
    <w:rsid w:val="003E76BD"/>
    <w:rsid w:val="004068DC"/>
    <w:rsid w:val="004331D3"/>
    <w:rsid w:val="00445127"/>
    <w:rsid w:val="0046411B"/>
    <w:rsid w:val="00486238"/>
    <w:rsid w:val="004978D0"/>
    <w:rsid w:val="004B5032"/>
    <w:rsid w:val="004C363E"/>
    <w:rsid w:val="004C4841"/>
    <w:rsid w:val="004E18CC"/>
    <w:rsid w:val="004E4CDD"/>
    <w:rsid w:val="004F6A0F"/>
    <w:rsid w:val="005046D9"/>
    <w:rsid w:val="00510DF1"/>
    <w:rsid w:val="00525A17"/>
    <w:rsid w:val="00527AB3"/>
    <w:rsid w:val="00531E9B"/>
    <w:rsid w:val="00551AFD"/>
    <w:rsid w:val="00553749"/>
    <w:rsid w:val="00560CEC"/>
    <w:rsid w:val="00562DF0"/>
    <w:rsid w:val="005648C2"/>
    <w:rsid w:val="005836B4"/>
    <w:rsid w:val="00583E79"/>
    <w:rsid w:val="00591C20"/>
    <w:rsid w:val="00594455"/>
    <w:rsid w:val="005A230A"/>
    <w:rsid w:val="005B2BBB"/>
    <w:rsid w:val="005B3BE7"/>
    <w:rsid w:val="005C4CB6"/>
    <w:rsid w:val="00600A47"/>
    <w:rsid w:val="00615072"/>
    <w:rsid w:val="00617D2D"/>
    <w:rsid w:val="00622049"/>
    <w:rsid w:val="006309BD"/>
    <w:rsid w:val="00631A6A"/>
    <w:rsid w:val="0063577B"/>
    <w:rsid w:val="00637A91"/>
    <w:rsid w:val="00643326"/>
    <w:rsid w:val="00655A2B"/>
    <w:rsid w:val="0065762D"/>
    <w:rsid w:val="00662533"/>
    <w:rsid w:val="00681C53"/>
    <w:rsid w:val="006A3751"/>
    <w:rsid w:val="006B402F"/>
    <w:rsid w:val="006C776F"/>
    <w:rsid w:val="006E0108"/>
    <w:rsid w:val="006E4B21"/>
    <w:rsid w:val="006E5FC9"/>
    <w:rsid w:val="006F76CC"/>
    <w:rsid w:val="00706473"/>
    <w:rsid w:val="00714F7E"/>
    <w:rsid w:val="007161F9"/>
    <w:rsid w:val="007206C0"/>
    <w:rsid w:val="00724FF4"/>
    <w:rsid w:val="00727E0E"/>
    <w:rsid w:val="007333F1"/>
    <w:rsid w:val="00733F61"/>
    <w:rsid w:val="00784832"/>
    <w:rsid w:val="00790A77"/>
    <w:rsid w:val="0079404D"/>
    <w:rsid w:val="007A743C"/>
    <w:rsid w:val="007B7959"/>
    <w:rsid w:val="007C0700"/>
    <w:rsid w:val="007C2F80"/>
    <w:rsid w:val="007D7160"/>
    <w:rsid w:val="00804A7E"/>
    <w:rsid w:val="0081486E"/>
    <w:rsid w:val="008165D3"/>
    <w:rsid w:val="00821F7E"/>
    <w:rsid w:val="008229A6"/>
    <w:rsid w:val="00823954"/>
    <w:rsid w:val="00824169"/>
    <w:rsid w:val="008262A0"/>
    <w:rsid w:val="0083491B"/>
    <w:rsid w:val="00834EB9"/>
    <w:rsid w:val="00852DA3"/>
    <w:rsid w:val="00856BEA"/>
    <w:rsid w:val="00862341"/>
    <w:rsid w:val="00872A47"/>
    <w:rsid w:val="00887C07"/>
    <w:rsid w:val="0089354F"/>
    <w:rsid w:val="00895554"/>
    <w:rsid w:val="008B18F9"/>
    <w:rsid w:val="008B3EF8"/>
    <w:rsid w:val="008C4F94"/>
    <w:rsid w:val="008C6538"/>
    <w:rsid w:val="008C79FA"/>
    <w:rsid w:val="008E1CF6"/>
    <w:rsid w:val="008E5B83"/>
    <w:rsid w:val="008F15AA"/>
    <w:rsid w:val="009010AB"/>
    <w:rsid w:val="009040FE"/>
    <w:rsid w:val="00907C56"/>
    <w:rsid w:val="0095421C"/>
    <w:rsid w:val="00954D1F"/>
    <w:rsid w:val="0095590A"/>
    <w:rsid w:val="00984EAC"/>
    <w:rsid w:val="009975B3"/>
    <w:rsid w:val="009D064D"/>
    <w:rsid w:val="009D6FBA"/>
    <w:rsid w:val="009D74B0"/>
    <w:rsid w:val="009E3989"/>
    <w:rsid w:val="009F567D"/>
    <w:rsid w:val="009F5D6A"/>
    <w:rsid w:val="00A007E6"/>
    <w:rsid w:val="00A02154"/>
    <w:rsid w:val="00A07D2C"/>
    <w:rsid w:val="00A1459B"/>
    <w:rsid w:val="00A21AC2"/>
    <w:rsid w:val="00A274C2"/>
    <w:rsid w:val="00A3691A"/>
    <w:rsid w:val="00A412A4"/>
    <w:rsid w:val="00A43139"/>
    <w:rsid w:val="00A54144"/>
    <w:rsid w:val="00A7379C"/>
    <w:rsid w:val="00A9740B"/>
    <w:rsid w:val="00AC3837"/>
    <w:rsid w:val="00AD047F"/>
    <w:rsid w:val="00AD2AB0"/>
    <w:rsid w:val="00AD2E26"/>
    <w:rsid w:val="00AD76B9"/>
    <w:rsid w:val="00AF3197"/>
    <w:rsid w:val="00B6009A"/>
    <w:rsid w:val="00B64E3A"/>
    <w:rsid w:val="00B66324"/>
    <w:rsid w:val="00B769DC"/>
    <w:rsid w:val="00B81595"/>
    <w:rsid w:val="00B94895"/>
    <w:rsid w:val="00BC2F39"/>
    <w:rsid w:val="00BD2C35"/>
    <w:rsid w:val="00BD4565"/>
    <w:rsid w:val="00BD4E07"/>
    <w:rsid w:val="00BE17F6"/>
    <w:rsid w:val="00C061AB"/>
    <w:rsid w:val="00C15149"/>
    <w:rsid w:val="00C16883"/>
    <w:rsid w:val="00C3373F"/>
    <w:rsid w:val="00C33BE1"/>
    <w:rsid w:val="00C52DAD"/>
    <w:rsid w:val="00C81BCE"/>
    <w:rsid w:val="00CC3536"/>
    <w:rsid w:val="00CC59A8"/>
    <w:rsid w:val="00CD1F06"/>
    <w:rsid w:val="00CF7BF1"/>
    <w:rsid w:val="00D010D6"/>
    <w:rsid w:val="00D17C83"/>
    <w:rsid w:val="00D22E66"/>
    <w:rsid w:val="00D2632E"/>
    <w:rsid w:val="00D3325C"/>
    <w:rsid w:val="00D41DC0"/>
    <w:rsid w:val="00D552E3"/>
    <w:rsid w:val="00D61D04"/>
    <w:rsid w:val="00D675D4"/>
    <w:rsid w:val="00D7384D"/>
    <w:rsid w:val="00D739D0"/>
    <w:rsid w:val="00D7765A"/>
    <w:rsid w:val="00D85D41"/>
    <w:rsid w:val="00D9683F"/>
    <w:rsid w:val="00DA4397"/>
    <w:rsid w:val="00DC49D6"/>
    <w:rsid w:val="00DD363F"/>
    <w:rsid w:val="00DE5EA6"/>
    <w:rsid w:val="00DF34C4"/>
    <w:rsid w:val="00DF5808"/>
    <w:rsid w:val="00DF767D"/>
    <w:rsid w:val="00DF77B5"/>
    <w:rsid w:val="00E03F8C"/>
    <w:rsid w:val="00E17025"/>
    <w:rsid w:val="00E3239C"/>
    <w:rsid w:val="00E35539"/>
    <w:rsid w:val="00E46610"/>
    <w:rsid w:val="00E507AE"/>
    <w:rsid w:val="00E7132E"/>
    <w:rsid w:val="00E863B6"/>
    <w:rsid w:val="00EB5591"/>
    <w:rsid w:val="00EC270E"/>
    <w:rsid w:val="00ED547B"/>
    <w:rsid w:val="00EE6992"/>
    <w:rsid w:val="00EF4322"/>
    <w:rsid w:val="00F03BC1"/>
    <w:rsid w:val="00F04FDE"/>
    <w:rsid w:val="00F07455"/>
    <w:rsid w:val="00F07F1F"/>
    <w:rsid w:val="00F27E2E"/>
    <w:rsid w:val="00F319EA"/>
    <w:rsid w:val="00F35635"/>
    <w:rsid w:val="00F569B8"/>
    <w:rsid w:val="00F625DA"/>
    <w:rsid w:val="00F75F17"/>
    <w:rsid w:val="00F80AD4"/>
    <w:rsid w:val="00F85DF1"/>
    <w:rsid w:val="00F93052"/>
    <w:rsid w:val="00FB357D"/>
    <w:rsid w:val="00FC4948"/>
    <w:rsid w:val="00FD0F32"/>
    <w:rsid w:val="00FE2F2F"/>
    <w:rsid w:val="00FE6A71"/>
    <w:rsid w:val="00FE7209"/>
    <w:rsid w:val="00FE77DE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10E1FCE"/>
  <w15:chartTrackingRefBased/>
  <w15:docId w15:val="{1B3DBB11-5DC8-4272-9349-B6FF063D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 w:cs="Arial"/>
      <w:i/>
      <w:iCs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75D4"/>
    <w:rPr>
      <w:sz w:val="24"/>
      <w:szCs w:val="24"/>
    </w:r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rFonts w:ascii="Arial" w:hAnsi="Arial" w:cs="Arial"/>
      <w:b/>
      <w:bCs/>
    </w:rPr>
  </w:style>
  <w:style w:type="paragraph" w:styleId="Zkladntext">
    <w:name w:val="Body Text"/>
    <w:basedOn w:val="Normln"/>
    <w:pPr>
      <w:jc w:val="center"/>
    </w:pPr>
    <w:rPr>
      <w:rFonts w:ascii="Arial" w:hAnsi="Arial" w:cs="Arial"/>
      <w:b/>
      <w:bCs/>
      <w:sz w:val="22"/>
    </w:rPr>
  </w:style>
  <w:style w:type="paragraph" w:styleId="Zkladntext2">
    <w:name w:val="Body Text 2"/>
    <w:basedOn w:val="Normln"/>
    <w:link w:val="Zkladntext2Char"/>
    <w:pPr>
      <w:spacing w:before="360"/>
      <w:jc w:val="both"/>
    </w:pPr>
    <w:rPr>
      <w:rFonts w:ascii="Arial" w:hAnsi="Arial" w:cs="Arial"/>
      <w:sz w:val="22"/>
    </w:rPr>
  </w:style>
  <w:style w:type="character" w:customStyle="1" w:styleId="Zkladntext2Char">
    <w:name w:val="Základní text 2 Char"/>
    <w:link w:val="Zkladntext2"/>
    <w:rsid w:val="004068DC"/>
    <w:rPr>
      <w:rFonts w:ascii="Arial" w:hAnsi="Arial" w:cs="Arial"/>
      <w:sz w:val="22"/>
      <w:szCs w:val="24"/>
    </w:rPr>
  </w:style>
  <w:style w:type="character" w:styleId="Znakapoznpodarou">
    <w:name w:val="footnote reference"/>
    <w:semiHidden/>
    <w:rPr>
      <w:vertAlign w:val="superscript"/>
    </w:rPr>
  </w:style>
  <w:style w:type="paragraph" w:styleId="Textpoznpodarou">
    <w:name w:val="footnote text"/>
    <w:basedOn w:val="Normln"/>
    <w:semiHidden/>
    <w:rPr>
      <w:sz w:val="20"/>
      <w:szCs w:val="20"/>
    </w:rPr>
  </w:style>
  <w:style w:type="paragraph" w:customStyle="1" w:styleId="Textbodu">
    <w:name w:val="Text bodu"/>
    <w:basedOn w:val="Normln"/>
    <w:pPr>
      <w:numPr>
        <w:ilvl w:val="2"/>
        <w:numId w:val="6"/>
      </w:numPr>
      <w:jc w:val="both"/>
      <w:outlineLvl w:val="8"/>
    </w:pPr>
    <w:rPr>
      <w:szCs w:val="20"/>
    </w:rPr>
  </w:style>
  <w:style w:type="paragraph" w:customStyle="1" w:styleId="KRUTEXTODSTAVCE">
    <w:name w:val="_KRU_TEXT_ODSTAVCE"/>
    <w:basedOn w:val="Normln"/>
    <w:pPr>
      <w:spacing w:line="288" w:lineRule="auto"/>
    </w:pPr>
    <w:rPr>
      <w:rFonts w:ascii="Arial" w:hAnsi="Arial" w:cs="Arial"/>
      <w:sz w:val="22"/>
    </w:rPr>
  </w:style>
  <w:style w:type="paragraph" w:customStyle="1" w:styleId="KRUODRAZKY">
    <w:name w:val="_KRU_ODRAZKY"/>
    <w:basedOn w:val="KRUTEXTODSTAVCE"/>
    <w:pPr>
      <w:numPr>
        <w:numId w:val="5"/>
      </w:numPr>
      <w:tabs>
        <w:tab w:val="num" w:pos="360"/>
      </w:tabs>
      <w:ind w:left="360"/>
    </w:pPr>
  </w:style>
  <w:style w:type="paragraph" w:customStyle="1" w:styleId="Textpsmene">
    <w:name w:val="Text písmene"/>
    <w:basedOn w:val="Normln"/>
    <w:pPr>
      <w:numPr>
        <w:ilvl w:val="1"/>
        <w:numId w:val="6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pPr>
      <w:numPr>
        <w:numId w:val="6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styleId="Zkladntext3">
    <w:name w:val="Body Text 3"/>
    <w:basedOn w:val="Normln"/>
    <w:rPr>
      <w:rFonts w:ascii="Arial" w:hAnsi="Arial" w:cs="Arial"/>
      <w:b/>
      <w:bCs/>
      <w:sz w:val="22"/>
      <w:szCs w:val="22"/>
    </w:rPr>
  </w:style>
  <w:style w:type="paragraph" w:customStyle="1" w:styleId="krutextodstavce0">
    <w:name w:val="krutextodstavce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extparagrafu">
    <w:name w:val="Text paragrafu"/>
    <w:basedOn w:val="Normln"/>
    <w:rsid w:val="00637A91"/>
    <w:pPr>
      <w:spacing w:before="240"/>
      <w:ind w:firstLine="425"/>
      <w:jc w:val="both"/>
      <w:outlineLvl w:val="5"/>
    </w:pPr>
    <w:rPr>
      <w:szCs w:val="20"/>
    </w:rPr>
  </w:style>
  <w:style w:type="paragraph" w:customStyle="1" w:styleId="Nadpisparagrafu">
    <w:name w:val="Nadpis paragrafu"/>
    <w:basedOn w:val="Normln"/>
    <w:next w:val="Normln"/>
    <w:rsid w:val="00637A91"/>
    <w:pPr>
      <w:keepNext/>
      <w:keepLines/>
      <w:numPr>
        <w:numId w:val="7"/>
      </w:numPr>
      <w:tabs>
        <w:tab w:val="clear" w:pos="425"/>
      </w:tabs>
      <w:spacing w:before="240"/>
      <w:ind w:left="0" w:firstLine="0"/>
      <w:jc w:val="center"/>
      <w:outlineLvl w:val="5"/>
    </w:pPr>
    <w:rPr>
      <w:b/>
      <w:szCs w:val="20"/>
    </w:rPr>
  </w:style>
  <w:style w:type="paragraph" w:styleId="Textvysvtlivek">
    <w:name w:val="endnote text"/>
    <w:basedOn w:val="Normln"/>
    <w:semiHidden/>
    <w:rsid w:val="00B769DC"/>
    <w:rPr>
      <w:sz w:val="20"/>
      <w:szCs w:val="20"/>
    </w:rPr>
  </w:style>
  <w:style w:type="character" w:styleId="Odkaznavysvtlivky">
    <w:name w:val="endnote reference"/>
    <w:semiHidden/>
    <w:rsid w:val="00B769DC"/>
    <w:rPr>
      <w:vertAlign w:val="superscript"/>
    </w:rPr>
  </w:style>
  <w:style w:type="paragraph" w:styleId="Textbubliny">
    <w:name w:val="Balloon Text"/>
    <w:basedOn w:val="Normln"/>
    <w:semiHidden/>
    <w:rsid w:val="00AD2E2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E6A7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D509C"/>
    <w:pPr>
      <w:ind w:left="708"/>
    </w:pPr>
  </w:style>
  <w:style w:type="character" w:styleId="Odkaznakoment">
    <w:name w:val="annotation reference"/>
    <w:rsid w:val="00FC4948"/>
    <w:rPr>
      <w:sz w:val="16"/>
      <w:szCs w:val="16"/>
    </w:rPr>
  </w:style>
  <w:style w:type="paragraph" w:styleId="Textkomente">
    <w:name w:val="annotation text"/>
    <w:basedOn w:val="Normln"/>
    <w:link w:val="TextkomenteChar"/>
    <w:rsid w:val="00FC49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C4948"/>
  </w:style>
  <w:style w:type="paragraph" w:styleId="Pedmtkomente">
    <w:name w:val="annotation subject"/>
    <w:basedOn w:val="Textkomente"/>
    <w:next w:val="Textkomente"/>
    <w:link w:val="PedmtkomenteChar"/>
    <w:rsid w:val="00FC4948"/>
    <w:rPr>
      <w:b/>
      <w:bCs/>
    </w:rPr>
  </w:style>
  <w:style w:type="character" w:customStyle="1" w:styleId="PedmtkomenteChar">
    <w:name w:val="Předmět komentáře Char"/>
    <w:link w:val="Pedmtkomente"/>
    <w:rsid w:val="00FC4948"/>
    <w:rPr>
      <w:b/>
      <w:bCs/>
    </w:rPr>
  </w:style>
  <w:style w:type="character" w:styleId="Hypertextovodkaz">
    <w:name w:val="Hyperlink"/>
    <w:uiPriority w:val="99"/>
    <w:unhideWhenUsed/>
    <w:rsid w:val="008E5B83"/>
    <w:rPr>
      <w:color w:val="0000FF"/>
      <w:u w:val="single"/>
    </w:rPr>
  </w:style>
  <w:style w:type="character" w:styleId="Sledovanodkaz">
    <w:name w:val="FollowedHyperlink"/>
    <w:uiPriority w:val="99"/>
    <w:unhideWhenUsed/>
    <w:rsid w:val="008E5B8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talova\Dokumenty\ZCH&#218;%20-%20VYHLA&#352;OV&#193;N&#205;%20A%20P&#344;EVYHLA&#352;OV&#193;N&#205;\Ouperek\Meteri&#225;ly%20pro%20radu\&#353;ablona%20-%20p&#345;&#237;loh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3B146-208C-43E6-AB92-88FFE52D8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příloha.dot</Template>
  <TotalTime>17</TotalTime>
  <Pages>8</Pages>
  <Words>1752</Words>
  <Characters>10338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RK-[č</vt:lpstr>
    </vt:vector>
  </TitlesOfParts>
  <Company>KrÚ</Company>
  <LinksUpToDate>false</LinksUpToDate>
  <CharactersWithSpaces>12066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RK-[č</dc:title>
  <dc:subject/>
  <dc:creator>latalova</dc:creator>
  <cp:keywords/>
  <cp:lastModifiedBy>Kotrba Karel Mgr. MSc</cp:lastModifiedBy>
  <cp:revision>5</cp:revision>
  <cp:lastPrinted>2024-07-25T09:58:00Z</cp:lastPrinted>
  <dcterms:created xsi:type="dcterms:W3CDTF">2024-07-31T07:46:00Z</dcterms:created>
  <dcterms:modified xsi:type="dcterms:W3CDTF">2024-07-31T07:59:00Z</dcterms:modified>
</cp:coreProperties>
</file>