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33618A8" w14:textId="77777777" w:rsidR="00FA0A2B" w:rsidRPr="00BA2F28" w:rsidRDefault="00D54B2A" w:rsidP="007B30B9">
      <w:pPr>
        <w:pStyle w:val="Nzev"/>
        <w:pBdr>
          <w:bottom w:val="none" w:sz="0" w:space="0" w:color="auto"/>
        </w:pBdr>
        <w:jc w:val="center"/>
        <w:rPr>
          <w:rFonts w:ascii="Arial Narrow" w:hAnsi="Arial Narrow"/>
        </w:rPr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5F3E94DE86D8465BA5F10014556A41D7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B4741" w:rsidRPr="00BA2F28">
            <w:rPr>
              <w:rFonts w:ascii="Arial Narrow" w:hAnsi="Arial Narrow"/>
              <w:sz w:val="32"/>
            </w:rPr>
            <w:t>O</w:t>
          </w:r>
          <w:r w:rsidR="000F4A87">
            <w:rPr>
              <w:rFonts w:ascii="Arial Narrow" w:hAnsi="Arial Narrow"/>
              <w:sz w:val="32"/>
            </w:rPr>
            <w:t>BECNĚ ZÁVAZNÁ VYHLÁŠKA</w:t>
          </w:r>
        </w:sdtContent>
      </w:sdt>
    </w:p>
    <w:p w14:paraId="5D5CD87F" w14:textId="6CD2BF7A" w:rsidR="00850C16" w:rsidRPr="00BA2F28" w:rsidRDefault="00D54B2A" w:rsidP="007B30B9">
      <w:pPr>
        <w:pStyle w:val="Podnadpis"/>
        <w:jc w:val="center"/>
        <w:rPr>
          <w:rStyle w:val="Zdraznn"/>
          <w:rFonts w:ascii="Arial Narrow" w:hAnsi="Arial Narrow"/>
          <w:i w:val="0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5CFD9FA5233C409CA0DC771FFFEA413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563788" w:rsidRPr="006B6306">
            <w:rPr>
              <w:rFonts w:ascii="Arial Narrow" w:hAnsi="Arial Narrow"/>
              <w:sz w:val="24"/>
            </w:rPr>
            <w:t xml:space="preserve">číslo </w:t>
          </w:r>
          <w:r w:rsidR="00AB0FD5">
            <w:rPr>
              <w:rFonts w:ascii="Arial Narrow" w:hAnsi="Arial Narrow"/>
              <w:sz w:val="24"/>
            </w:rPr>
            <w:t>5</w:t>
          </w:r>
          <w:r w:rsidR="00563788" w:rsidRPr="006B6306">
            <w:rPr>
              <w:rFonts w:ascii="Arial Narrow" w:hAnsi="Arial Narrow"/>
              <w:sz w:val="24"/>
            </w:rPr>
            <w:t>/2021 o stanovení závazných podmínek pro pořádání, průběh a ukončení veřejnosti přístupných sportovních a kulturních podniků, včetně tanečních zábav a diskoték v rozsahu nezbytném k zajištění veřejného pořádku</w:t>
          </w:r>
        </w:sdtContent>
      </w:sdt>
    </w:p>
    <w:p w14:paraId="4DEA5674" w14:textId="77777777" w:rsidR="0016784A" w:rsidRDefault="00CE74B2" w:rsidP="0016784A">
      <w:r>
        <w:t xml:space="preserve">Zastupitelstvo města Karviné na svém zasedání dne </w:t>
      </w:r>
      <w:sdt>
        <w:sdtPr>
          <w:id w:val="1048578332"/>
          <w:placeholder>
            <w:docPart w:val="274322DC74564151B1AE5AA42E5D067D"/>
          </w:placeholder>
          <w:date w:fullDate="2021-09-13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CD311D" w:rsidRPr="006B6306">
            <w:t>13.09.2021</w:t>
          </w:r>
        </w:sdtContent>
      </w:sdt>
      <w:r>
        <w:t xml:space="preserve"> vydalo v souladu s § 10 písm. </w:t>
      </w:r>
      <w:sdt>
        <w:sdtPr>
          <w:id w:val="1220326308"/>
          <w:placeholder>
            <w:docPart w:val="123F4B6019D848E5A81769F91F631770"/>
          </w:placeholder>
          <w:text/>
        </w:sdtPr>
        <w:sdtEndPr/>
        <w:sdtContent>
          <w:r w:rsidR="00563788">
            <w:t>a</w:t>
          </w:r>
        </w:sdtContent>
      </w:sdt>
      <w:r>
        <w:t>)</w:t>
      </w:r>
      <w:r w:rsidR="00563788">
        <w:t>, b) a d)</w:t>
      </w:r>
      <w:r>
        <w:t xml:space="preserve"> a § 84 odst. 2 písm. h) zákona č. 128/2000 Sb., o obcích (obecní zřízení) ve znění pozdějších předpisů, </w:t>
      </w:r>
      <w:r w:rsidR="00563788" w:rsidRPr="00563788">
        <w:t>a na základě ustanovení § 5 odst. 6 zákona č. 251/2016 Sb., o některých přestupcích</w:t>
      </w:r>
      <w:r>
        <w:t>, tuto obecně závaznou vyhlášku:</w:t>
      </w:r>
    </w:p>
    <w:p w14:paraId="32038392" w14:textId="77777777" w:rsidR="00913CE2" w:rsidRPr="00913CE2" w:rsidRDefault="00913CE2" w:rsidP="00BE4321">
      <w:pPr>
        <w:pStyle w:val="lnek"/>
        <w:rPr>
          <w:rStyle w:val="Nzevknihy"/>
        </w:rPr>
      </w:pPr>
    </w:p>
    <w:p w14:paraId="4BDB534D" w14:textId="77777777" w:rsidR="00CE74B2" w:rsidRDefault="00CE74B2" w:rsidP="000E3896">
      <w:pPr>
        <w:pStyle w:val="Nzevlnku"/>
      </w:pPr>
      <w:r>
        <w:t>Úvodní ustanovení</w:t>
      </w:r>
    </w:p>
    <w:p w14:paraId="381793F4" w14:textId="77777777" w:rsidR="00563788" w:rsidRDefault="00563788" w:rsidP="00563788">
      <w:pPr>
        <w:pStyle w:val="rove1"/>
      </w:pPr>
      <w:r>
        <w:t xml:space="preserve">Cílem této obecně závazné vyhlášky (dále jen „vyhláška“) je stanovení povinností směřujících k ochraně veřejného pořádku v širších dimenzích, nočního klidu, bezpečnosti, zdraví a majetku osob při provozování veřejnosti přístupných sportovních a kulturních podniků včetně tanečních zábav a diskoték (dále jen „veřejnosti přístupné podniky“) a při provozování restauračních zahrádek za současného zajištění ochrany práva občanů na jejich pokojné bydlení a spánek, jakožto součást práva na ochranu soukromého a rodinného života. </w:t>
      </w:r>
    </w:p>
    <w:p w14:paraId="7B93CF74" w14:textId="77777777" w:rsidR="00563788" w:rsidRDefault="00563788" w:rsidP="00563788">
      <w:pPr>
        <w:pStyle w:val="rove1"/>
      </w:pPr>
      <w:r>
        <w:t xml:space="preserve">Předmětem této vyhlášky je regulace činností, které by mohly narušit veřejný pořádek, bezpečnost, zdraví a majetek osob. Předmětem vyhlášky je dále stanovení omezujících opatření, směřujících k zajištění veřejného pořádku, ochraně nočního klidu, práva občanů na ochranu soukromí, nerušeného užívání domovů, dobrého soužití, jakož i uspokojování jejich oprávněných zájmů a potřeb při pořádání veřejnosti přístupných podniků. </w:t>
      </w:r>
    </w:p>
    <w:p w14:paraId="708A90D8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p w14:paraId="0EE3AA7A" w14:textId="77777777" w:rsidR="00563788" w:rsidRDefault="00563788" w:rsidP="00563788">
      <w:pPr>
        <w:pStyle w:val="lnek"/>
      </w:pPr>
    </w:p>
    <w:p w14:paraId="4F0FD579" w14:textId="77777777" w:rsidR="00563788" w:rsidRDefault="00563788" w:rsidP="00563788">
      <w:pPr>
        <w:pStyle w:val="Nzevlnku"/>
      </w:pPr>
      <w:r>
        <w:t xml:space="preserve">Doba nočního klidu </w:t>
      </w:r>
    </w:p>
    <w:p w14:paraId="2D7D63EA" w14:textId="77777777" w:rsidR="00563788" w:rsidRDefault="00563788" w:rsidP="00563788">
      <w:pPr>
        <w:pStyle w:val="rove1"/>
      </w:pPr>
      <w:r>
        <w:t xml:space="preserve">Dobou nočního klidu se rozumí doba od 22:00 do 6:00 hodin. </w:t>
      </w:r>
    </w:p>
    <w:p w14:paraId="3E6EE37F" w14:textId="77777777" w:rsidR="00563788" w:rsidRDefault="00563788" w:rsidP="00563788">
      <w:pPr>
        <w:pStyle w:val="rove1"/>
      </w:pPr>
      <w:r>
        <w:t xml:space="preserve">V noci z 31. 12. na 1. 1. se doba nočního klidu nevymezuje. </w:t>
      </w:r>
    </w:p>
    <w:p w14:paraId="3F1A50A9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p w14:paraId="6F952ED8" w14:textId="77777777" w:rsidR="00563788" w:rsidRDefault="00563788" w:rsidP="00563788">
      <w:pPr>
        <w:pStyle w:val="lnek"/>
      </w:pPr>
    </w:p>
    <w:p w14:paraId="4933114D" w14:textId="77777777" w:rsidR="00563788" w:rsidRDefault="00563788" w:rsidP="00563788">
      <w:pPr>
        <w:pStyle w:val="Nzevlnku"/>
      </w:pPr>
      <w:r>
        <w:t xml:space="preserve">Povinnosti osob, zákazy a omezení činnosti </w:t>
      </w:r>
    </w:p>
    <w:p w14:paraId="472B8220" w14:textId="77777777" w:rsidR="00563788" w:rsidRDefault="00563788" w:rsidP="00563788">
      <w:pPr>
        <w:pStyle w:val="rove1"/>
      </w:pPr>
      <w:r>
        <w:t xml:space="preserve">Každá osoba je povinna si počínat tak, aby nebyl jejím jednáním (konáním nebo opomenutím) a projevy rušen noční klid a veřejný pořádek. </w:t>
      </w:r>
    </w:p>
    <w:p w14:paraId="6B2BE694" w14:textId="77777777" w:rsidR="00563788" w:rsidRDefault="00563788" w:rsidP="00563788">
      <w:pPr>
        <w:pStyle w:val="rove1"/>
      </w:pPr>
      <w:r>
        <w:t xml:space="preserve">Na restauračních zahrádkách je povoleno pořádání hudebních produkcí živé i reprodukované hudby ve dnech pátek a sobota do 22:00 hodin a v neděli do 20:00 hodin. </w:t>
      </w:r>
    </w:p>
    <w:p w14:paraId="0E39BD9F" w14:textId="77777777" w:rsidR="00563788" w:rsidRDefault="00563788" w:rsidP="00563788">
      <w:pPr>
        <w:pStyle w:val="rove1"/>
      </w:pPr>
      <w:r>
        <w:t xml:space="preserve">Restaurační zahrádkou se rozumí místo mimo provozovnu určenou k tomuto účelu kolaudačním rozhodnutím, kolaudačním souhlasem nebo jiným úkonem podle zvláštního zákona, na kterém se převážně na </w:t>
      </w:r>
      <w:r>
        <w:lastRenderedPageBreak/>
        <w:t xml:space="preserve">zpevněném povrchu prodává zboží a poskytují služby v rámci živnosti "hostinská činnost", které je k výkonu této činnosti vybaveno a funkčně souvisí s provozovnou. </w:t>
      </w:r>
    </w:p>
    <w:p w14:paraId="582C27FF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p w14:paraId="3107340F" w14:textId="77777777" w:rsidR="00563788" w:rsidRDefault="00563788" w:rsidP="00563788">
      <w:pPr>
        <w:pStyle w:val="lnek"/>
      </w:pPr>
    </w:p>
    <w:p w14:paraId="7C64F5CB" w14:textId="77777777" w:rsidR="00563788" w:rsidRDefault="00563788" w:rsidP="00563788">
      <w:pPr>
        <w:pStyle w:val="Nzevlnku"/>
      </w:pPr>
      <w:r>
        <w:t xml:space="preserve">Podmínky konání veřejnosti přístupných podniků </w:t>
      </w:r>
    </w:p>
    <w:p w14:paraId="48365E7D" w14:textId="77777777" w:rsidR="00563788" w:rsidRDefault="00563788" w:rsidP="00563788">
      <w:pPr>
        <w:pStyle w:val="rove1"/>
      </w:pPr>
      <w:r>
        <w:t xml:space="preserve">Pořadatel veřejnosti přístupného podniku je povinen v souvislosti s jeho pořádáním: </w:t>
      </w:r>
    </w:p>
    <w:p w14:paraId="68D3B10F" w14:textId="77777777" w:rsidR="00563788" w:rsidRDefault="00563788" w:rsidP="00563788">
      <w:pPr>
        <w:pStyle w:val="rove3"/>
      </w:pPr>
      <w:r>
        <w:t xml:space="preserve">dodržovat povinnosti plynoucí z této vyhlášky, </w:t>
      </w:r>
    </w:p>
    <w:p w14:paraId="1C3C6983" w14:textId="77777777" w:rsidR="00563788" w:rsidRDefault="00563788" w:rsidP="00563788">
      <w:pPr>
        <w:pStyle w:val="rove3"/>
      </w:pPr>
      <w:r>
        <w:t xml:space="preserve">stanovit odpovědnou osobu, starší 18ti let, pro kontakt se strážníky Městské policie Karviná a umožnit strážníkům kontrolu, </w:t>
      </w:r>
    </w:p>
    <w:p w14:paraId="54A890FE" w14:textId="77777777" w:rsidR="00563788" w:rsidRDefault="00563788" w:rsidP="00563788">
      <w:pPr>
        <w:pStyle w:val="rove3"/>
      </w:pPr>
      <w:r>
        <w:t xml:space="preserve">zajistit úklid odpadků na veřejném prostranství místa konání veřejnosti přístupného podniku bez zbytečného odkladu po jeho skončení nebo, ve lhůtě a způsobem uvedeným v oznámení dle </w:t>
      </w:r>
      <w:r w:rsidRPr="00563788">
        <w:t>čl. 5</w:t>
      </w:r>
      <w:r>
        <w:t xml:space="preserve"> písm. g), </w:t>
      </w:r>
    </w:p>
    <w:p w14:paraId="61CF4846" w14:textId="77777777" w:rsidR="00563788" w:rsidRDefault="00563788" w:rsidP="00563788">
      <w:pPr>
        <w:pStyle w:val="rove3"/>
      </w:pPr>
      <w:r>
        <w:t xml:space="preserve">zajistit, aby člen či členové pořadatelské služby byli přítomni po celou dobu konání veřejnosti přístupného podniku označeni viditelným nápisem „Pořadatelská služba". </w:t>
      </w:r>
    </w:p>
    <w:p w14:paraId="681483C3" w14:textId="77777777" w:rsidR="00563788" w:rsidRDefault="00563788" w:rsidP="00563788">
      <w:pPr>
        <w:pStyle w:val="rove1"/>
      </w:pPr>
      <w:r>
        <w:t xml:space="preserve">Veřejnosti přístupný podnik v neuzavřeném prostoru lze provozovat </w:t>
      </w:r>
      <w:r w:rsidR="00CD647A">
        <w:t xml:space="preserve">od </w:t>
      </w:r>
      <w:r>
        <w:t xml:space="preserve">06.00 hodin do 22.00 hodin, vyjma případů uvedených v </w:t>
      </w:r>
      <w:r w:rsidRPr="00563788">
        <w:t xml:space="preserve">příloze č. 1 </w:t>
      </w:r>
      <w:r>
        <w:t xml:space="preserve">této vyhlášky. </w:t>
      </w:r>
    </w:p>
    <w:p w14:paraId="760FC3FA" w14:textId="77777777" w:rsidR="00563788" w:rsidRDefault="00563788" w:rsidP="00563788">
      <w:pPr>
        <w:pStyle w:val="rove1"/>
      </w:pPr>
      <w:r>
        <w:t xml:space="preserve">Veřejnosti přístupný podnik v uzavřených prostorách, není-li dále stanoveno jinak, lze provozovat s tímto časovým omezením: </w:t>
      </w:r>
    </w:p>
    <w:p w14:paraId="55DE3C7D" w14:textId="77777777" w:rsidR="00563788" w:rsidRDefault="00563788" w:rsidP="00563788">
      <w:pPr>
        <w:pStyle w:val="rove3"/>
      </w:pPr>
      <w:r>
        <w:t xml:space="preserve">v neděli až čtvrtek od 06.00 hodin do 22.00 hodin, </w:t>
      </w:r>
    </w:p>
    <w:p w14:paraId="49C36C30" w14:textId="77777777" w:rsidR="00563788" w:rsidRDefault="00563788" w:rsidP="00563788">
      <w:pPr>
        <w:pStyle w:val="rove3"/>
      </w:pPr>
      <w:r>
        <w:t xml:space="preserve">v pátky, soboty a ve dnech, po nichž následuje státní svátek nebo ostatní svátek od 06.00 hodin do 04.00 hodin následujícího dne. </w:t>
      </w:r>
    </w:p>
    <w:p w14:paraId="691A530A" w14:textId="77777777" w:rsidR="00563788" w:rsidRPr="00CD647A" w:rsidRDefault="00563788" w:rsidP="00563788">
      <w:pPr>
        <w:pStyle w:val="rove1"/>
      </w:pPr>
      <w:r w:rsidRPr="00CD647A">
        <w:t xml:space="preserve">Veřejnosti přístupný podnik v uzavřených prostorách dle přílohy č. </w:t>
      </w:r>
      <w:r w:rsidR="000C25A1" w:rsidRPr="00CD647A">
        <w:t>3</w:t>
      </w:r>
      <w:r w:rsidRPr="00CD647A">
        <w:t xml:space="preserve"> této vyhlášky lze provozovat s tímto časovým omezením: </w:t>
      </w:r>
    </w:p>
    <w:p w14:paraId="31F08C29" w14:textId="77777777" w:rsidR="00563788" w:rsidRPr="00CD647A" w:rsidRDefault="00563788" w:rsidP="00563788">
      <w:pPr>
        <w:pStyle w:val="rove3"/>
      </w:pPr>
      <w:r w:rsidRPr="00CD647A">
        <w:t xml:space="preserve">v neděli až čtvrtek od 06:00 hodin do 22:00 hodin, </w:t>
      </w:r>
    </w:p>
    <w:p w14:paraId="743DDF74" w14:textId="77777777" w:rsidR="00563788" w:rsidRPr="00CD647A" w:rsidRDefault="00563788" w:rsidP="00563788">
      <w:pPr>
        <w:pStyle w:val="rove3"/>
      </w:pPr>
      <w:r w:rsidRPr="00CD647A">
        <w:t xml:space="preserve">v pátky, soboty a ve dnech, po nichž následuje státní svátek nebo ostatní svátek od 06:00 hodin do 23:00 hodin. </w:t>
      </w:r>
    </w:p>
    <w:p w14:paraId="04B247D3" w14:textId="77777777" w:rsidR="00563788" w:rsidRDefault="00563788" w:rsidP="00563788">
      <w:pPr>
        <w:pStyle w:val="lnek"/>
      </w:pPr>
    </w:p>
    <w:p w14:paraId="467A25AB" w14:textId="77777777" w:rsidR="00563788" w:rsidRDefault="00563788" w:rsidP="00563788">
      <w:pPr>
        <w:pStyle w:val="Nzevlnku"/>
      </w:pPr>
      <w:r>
        <w:t xml:space="preserve">Oznamovací povinnost </w:t>
      </w:r>
    </w:p>
    <w:p w14:paraId="5703FDEA" w14:textId="77777777" w:rsidR="00563788" w:rsidRDefault="00563788" w:rsidP="00622D1E">
      <w:pPr>
        <w:pStyle w:val="rove1"/>
      </w:pPr>
      <w:r>
        <w:t xml:space="preserve">Pořadatel veřejnosti přístupného podniku dle </w:t>
      </w:r>
      <w:r w:rsidRPr="00622D1E">
        <w:t>Přílohy č. 1</w:t>
      </w:r>
      <w:r>
        <w:t xml:space="preserve"> k této vyhlášce a dle </w:t>
      </w:r>
      <w:r w:rsidRPr="00622D1E">
        <w:t>článku 4</w:t>
      </w:r>
      <w:r>
        <w:t xml:space="preserve"> bodu 4.3 písm. b), který bude veřejnosti přístupný podnik provozovat po 22:00 hodině, je povinen písemně oznámit nejméně 10 pracovních dnů před jeho konáním Magistrátu města Karviné, Odboru školství a rozvoje: </w:t>
      </w:r>
    </w:p>
    <w:p w14:paraId="4F30F052" w14:textId="77777777" w:rsidR="00563788" w:rsidRDefault="00563788" w:rsidP="00622D1E">
      <w:pPr>
        <w:pStyle w:val="rove3"/>
      </w:pPr>
      <w:r>
        <w:t xml:space="preserve">jméno, příjmení, datum narození, adresu místa trvalého pobytu a adresu bydliště, je-li odlišná od místa trvalého pobytu pořadatele; je-li pořadatelem právnická osoba, název či obchodní firmu, sídlo a označení osoby, která za tuto právnickou osobu jedná, </w:t>
      </w:r>
    </w:p>
    <w:p w14:paraId="23804C5D" w14:textId="77777777" w:rsidR="00563788" w:rsidRDefault="00563788" w:rsidP="00622D1E">
      <w:pPr>
        <w:pStyle w:val="rove3"/>
      </w:pPr>
      <w:r>
        <w:t xml:space="preserve">označení druhu podniku (opakujících se podniků), dobu a místo konání včetně údaje o jeho počátku a ukončení, </w:t>
      </w:r>
    </w:p>
    <w:p w14:paraId="0BFE45B5" w14:textId="77777777" w:rsidR="00563788" w:rsidRDefault="00563788" w:rsidP="00622D1E">
      <w:pPr>
        <w:pStyle w:val="rove3"/>
      </w:pPr>
      <w:r>
        <w:t xml:space="preserve">předpokládaný počet účastníků tohoto podniku, </w:t>
      </w:r>
    </w:p>
    <w:p w14:paraId="34C4F3E4" w14:textId="77777777" w:rsidR="00563788" w:rsidRDefault="00563788" w:rsidP="00622D1E">
      <w:pPr>
        <w:pStyle w:val="rove3"/>
      </w:pPr>
      <w:r>
        <w:t xml:space="preserve">počet osob zajišťujících pořadatelskou službu a způsob jejich označení, </w:t>
      </w:r>
    </w:p>
    <w:p w14:paraId="02CD4215" w14:textId="77777777" w:rsidR="00563788" w:rsidRDefault="00563788" w:rsidP="00622D1E">
      <w:pPr>
        <w:pStyle w:val="rove3"/>
      </w:pPr>
      <w:r>
        <w:lastRenderedPageBreak/>
        <w:t xml:space="preserve">údaje o osobě pověřené pořadatelem podniku k osobní spolupráci s orgány veřejné moci, pokud pořadatel podniku tuto osobu určí, </w:t>
      </w:r>
    </w:p>
    <w:p w14:paraId="176CC159" w14:textId="77777777" w:rsidR="00563788" w:rsidRDefault="00563788" w:rsidP="00622D1E">
      <w:pPr>
        <w:pStyle w:val="rove3"/>
      </w:pPr>
      <w:r>
        <w:t xml:space="preserve">údaje o osobách, které poskytly k užívání pozemek nebo stavbu, kde se má podnik konat, </w:t>
      </w:r>
    </w:p>
    <w:p w14:paraId="42424322" w14:textId="77777777" w:rsidR="00563788" w:rsidRDefault="00563788" w:rsidP="00622D1E">
      <w:pPr>
        <w:pStyle w:val="rove3"/>
      </w:pPr>
      <w:r>
        <w:t xml:space="preserve">lhůtu, ve které zajistí úklid místa konání podniku, a způsob zajištění tohoto úklidu a naložení s odpady. </w:t>
      </w:r>
    </w:p>
    <w:p w14:paraId="03164AFE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8"/>
        </w:rPr>
      </w:pPr>
    </w:p>
    <w:p w14:paraId="0947AB5F" w14:textId="77777777" w:rsidR="00563788" w:rsidRDefault="00563788" w:rsidP="00622D1E">
      <w:pPr>
        <w:pStyle w:val="lnek"/>
      </w:pPr>
    </w:p>
    <w:p w14:paraId="1D861EBA" w14:textId="77777777" w:rsidR="00563788" w:rsidRDefault="00563788" w:rsidP="00622D1E">
      <w:pPr>
        <w:pStyle w:val="Nzevlnku"/>
      </w:pPr>
      <w:r>
        <w:t>Busking</w:t>
      </w:r>
    </w:p>
    <w:p w14:paraId="3D558D6B" w14:textId="77777777" w:rsidR="00563788" w:rsidRPr="006B6306" w:rsidRDefault="00563788" w:rsidP="00622D1E">
      <w:pPr>
        <w:pStyle w:val="rove1"/>
      </w:pPr>
      <w:r>
        <w:t xml:space="preserve">Pouliční uměleckou veřejnou produkcí (dále jen „busking“) se rozumí zejména hudební, divadelní a artistická produkce na veřejně přístupném místě spojená s možností dobrovolné odměny veřejnosti. Jedná se pouze o živou produkci. </w:t>
      </w:r>
      <w:r w:rsidR="00C10280" w:rsidRPr="006B6306">
        <w:t>Pouliční produkcí nejsou činnosti vykonávané jako živnostenské podnikání.</w:t>
      </w:r>
    </w:p>
    <w:p w14:paraId="161F13E2" w14:textId="77777777" w:rsidR="00563788" w:rsidRDefault="00563788" w:rsidP="00622D1E">
      <w:pPr>
        <w:pStyle w:val="rove1"/>
      </w:pPr>
      <w:r>
        <w:t xml:space="preserve">Busking lze provozovat za těchto podmínek: </w:t>
      </w:r>
    </w:p>
    <w:p w14:paraId="414A8457" w14:textId="77777777" w:rsidR="00563788" w:rsidRDefault="00563788" w:rsidP="00622D1E">
      <w:pPr>
        <w:pStyle w:val="rove3"/>
      </w:pPr>
      <w:r>
        <w:t xml:space="preserve">na území statutárního města Karviné, vyjma lokality historického centra uvedené v </w:t>
      </w:r>
      <w:r w:rsidRPr="00CD647A">
        <w:t>příloze č. 2</w:t>
      </w:r>
      <w:r>
        <w:t xml:space="preserve"> této vyhlášky, a to současně nejvýše 4 osobami, a to v době, kdy se na uvedeném místě nekoná jiný veřejnosti přístupný podnik, to neplatí, je-li busking součástí programu tohoto podniku, </w:t>
      </w:r>
    </w:p>
    <w:p w14:paraId="62C3E322" w14:textId="77777777" w:rsidR="00563788" w:rsidRDefault="00563788" w:rsidP="00622D1E">
      <w:pPr>
        <w:pStyle w:val="rove3"/>
      </w:pPr>
      <w:r>
        <w:t xml:space="preserve">provozovatel buskingu nebude umísťovat na veřejném prostranství žádné hmotné předměty, pokud nebudou nezbytně nutné pro samotnou realizaci buskingu (např. podstavce pod živé sochy, pódium pro loutkové divadlo), </w:t>
      </w:r>
    </w:p>
    <w:p w14:paraId="0FED6DEA" w14:textId="77777777" w:rsidR="00563788" w:rsidRDefault="00563788" w:rsidP="00622D1E">
      <w:pPr>
        <w:pStyle w:val="rove3"/>
      </w:pPr>
      <w:r>
        <w:t xml:space="preserve">při produkci bude použito zesilovací zařízení nebo reproduktory jen pro zesílení zvuků, které by bez takového zařízení nebyly téměř slyšitelné, </w:t>
      </w:r>
    </w:p>
    <w:p w14:paraId="229E6654" w14:textId="77777777" w:rsidR="00563788" w:rsidRDefault="00563788" w:rsidP="00622D1E">
      <w:pPr>
        <w:pStyle w:val="rove3"/>
      </w:pPr>
      <w:r>
        <w:t xml:space="preserve">hluk způsobený buskingem nesmí přesáhnout míru hluku v místě a čase obvyklém, </w:t>
      </w:r>
    </w:p>
    <w:p w14:paraId="31C86076" w14:textId="77777777" w:rsidR="00563788" w:rsidRDefault="00563788" w:rsidP="00622D1E">
      <w:pPr>
        <w:pStyle w:val="rove3"/>
      </w:pPr>
      <w:r>
        <w:t xml:space="preserve">provozováním buskingu nebude nijak omezen vstup do okolních objektů, rušen volný pohyb kolemjdoucích a současně bude zachován volný průchozí profil chodníku, minimálně však 2 m, a bude zachována vodicí linie pro osoby se zrakovým postižením, </w:t>
      </w:r>
    </w:p>
    <w:p w14:paraId="6F294E54" w14:textId="77777777" w:rsidR="00563788" w:rsidRDefault="00563788" w:rsidP="00622D1E">
      <w:pPr>
        <w:pStyle w:val="rove3"/>
      </w:pPr>
      <w:r>
        <w:t xml:space="preserve">provozovatel buskingu je povinen dodržovat platné právní předpisy, zejména dbát na bezpečnost osob a ochranu majetku, veřejný pořádek a zachování mravnosti. </w:t>
      </w:r>
    </w:p>
    <w:p w14:paraId="1EAEE6F3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p w14:paraId="36DECAA0" w14:textId="77777777" w:rsidR="00563788" w:rsidRDefault="00563788" w:rsidP="00622D1E">
      <w:pPr>
        <w:pStyle w:val="lnek"/>
      </w:pPr>
    </w:p>
    <w:p w14:paraId="1C102781" w14:textId="77777777" w:rsidR="00563788" w:rsidRDefault="00563788" w:rsidP="00622D1E">
      <w:pPr>
        <w:pStyle w:val="Nzevlnku"/>
      </w:pPr>
      <w:r>
        <w:t xml:space="preserve">Sankce a kontrola </w:t>
      </w:r>
    </w:p>
    <w:p w14:paraId="32C84F5D" w14:textId="77777777" w:rsidR="00563788" w:rsidRDefault="00563788" w:rsidP="00622D1E">
      <w:pPr>
        <w:pStyle w:val="rove1"/>
        <w:numPr>
          <w:ilvl w:val="0"/>
          <w:numId w:val="0"/>
        </w:numPr>
        <w:ind w:left="567"/>
      </w:pPr>
      <w:r>
        <w:t xml:space="preserve">Porušení povinností stanovených v této obecně závazné vyhlášce lze postihovat dle zvláštních předpisů. </w:t>
      </w:r>
    </w:p>
    <w:p w14:paraId="499971E9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p w14:paraId="1EB3CA4B" w14:textId="77777777" w:rsidR="00563788" w:rsidRDefault="00563788" w:rsidP="00622D1E">
      <w:pPr>
        <w:pStyle w:val="lnek"/>
      </w:pPr>
    </w:p>
    <w:p w14:paraId="72646022" w14:textId="77777777" w:rsidR="00563788" w:rsidRDefault="00563788" w:rsidP="00622D1E">
      <w:pPr>
        <w:pStyle w:val="Nzevlnku"/>
      </w:pPr>
      <w:r>
        <w:t xml:space="preserve">Závěrečná a zrušovací ustanovení </w:t>
      </w:r>
    </w:p>
    <w:p w14:paraId="0FC8DDBC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16"/>
          <w:szCs w:val="16"/>
        </w:rPr>
      </w:pPr>
    </w:p>
    <w:p w14:paraId="27EF1FA2" w14:textId="77777777" w:rsidR="00563788" w:rsidRDefault="00563788" w:rsidP="00C10280">
      <w:pPr>
        <w:pStyle w:val="rove1"/>
      </w:pPr>
      <w:r>
        <w:t xml:space="preserve">Touto obecně závaznou vyhláškou se ruší Obecně závazná vyhláška č. </w:t>
      </w:r>
      <w:r w:rsidR="00C10280">
        <w:t>3</w:t>
      </w:r>
      <w:r w:rsidR="00C10280" w:rsidRPr="00C10280">
        <w:t>/2021 o stanovení závazných podmínek pro pořádání, průběh a ukončení veřejnosti přístupných sportovních a kulturních podniků, včetně tanečních zábav a diskoték v rozsahu nezbytném k zajištění veřejného pořádku</w:t>
      </w:r>
      <w:r w:rsidR="00C10280">
        <w:t xml:space="preserve"> </w:t>
      </w:r>
      <w:r w:rsidR="00C10280" w:rsidRPr="006B6306">
        <w:t xml:space="preserve">a dále obecně </w:t>
      </w:r>
      <w:r w:rsidR="00C10280" w:rsidRPr="006B6306">
        <w:lastRenderedPageBreak/>
        <w:t>závazná vyhláška č. 6/2017, č. 7/2017, č. 2/2018, č. 7/2018, č. 10/2018, č. 3/2019, č. 4/2019, č. 8/2019, č. 3/2020, č. 6/2020, č. 7/2020 a č. 8/2020</w:t>
      </w:r>
      <w:r w:rsidR="000C25A1">
        <w:t>.</w:t>
      </w:r>
      <w:r>
        <w:t xml:space="preserve"> </w:t>
      </w:r>
    </w:p>
    <w:p w14:paraId="1B9D5562" w14:textId="77777777" w:rsidR="00563788" w:rsidRDefault="00563788" w:rsidP="00563788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p w14:paraId="7DE147AC" w14:textId="6C30CFB5" w:rsidR="00563788" w:rsidRPr="00D76876" w:rsidRDefault="00563788" w:rsidP="000C25A1">
      <w:pPr>
        <w:pStyle w:val="rove1"/>
      </w:pPr>
      <w:r>
        <w:t xml:space="preserve">Tato obecně závazná vyhláška byla schválena dne </w:t>
      </w:r>
      <w:r w:rsidR="006B6306" w:rsidRPr="006B6306">
        <w:t>13. 09. 2021</w:t>
      </w:r>
      <w:r>
        <w:t xml:space="preserve"> usnesením č.</w:t>
      </w:r>
      <w:r w:rsidR="006B6306">
        <w:t xml:space="preserve"> </w:t>
      </w:r>
      <w:r w:rsidR="00AB0FD5">
        <w:t>509</w:t>
      </w:r>
      <w:r>
        <w:t xml:space="preserve"> a nabývá účinnosti dne </w:t>
      </w:r>
      <w:r w:rsidR="006B6306" w:rsidRPr="00D76876">
        <w:t>15. dnem po</w:t>
      </w:r>
      <w:r w:rsidR="00D76876" w:rsidRPr="00D76876">
        <w:t xml:space="preserve"> dni vyhlášení</w:t>
      </w:r>
      <w:r w:rsidR="000C25A1" w:rsidRPr="007C4450">
        <w:rPr>
          <w:color w:val="FF0000"/>
        </w:rPr>
        <w:t xml:space="preserve"> </w:t>
      </w:r>
      <w:r w:rsidR="000C25A1" w:rsidRPr="00D76876">
        <w:t>vyjma ustanovení článku 4, bod 4.</w:t>
      </w:r>
      <w:r w:rsidR="002074E2" w:rsidRPr="00D76876">
        <w:t>4</w:t>
      </w:r>
      <w:r w:rsidR="000C25A1" w:rsidRPr="00D76876">
        <w:t xml:space="preserve">, které nabývá účinnosti 01. </w:t>
      </w:r>
      <w:r w:rsidR="00401784" w:rsidRPr="00D76876">
        <w:t>10</w:t>
      </w:r>
      <w:r w:rsidR="000C25A1" w:rsidRPr="00D76876">
        <w:t>. 202</w:t>
      </w:r>
      <w:r w:rsidR="007C4450" w:rsidRPr="00D76876">
        <w:t>2</w:t>
      </w:r>
      <w:r w:rsidRPr="00D76876">
        <w:t xml:space="preserve">. </w:t>
      </w:r>
    </w:p>
    <w:p w14:paraId="46877EBB" w14:textId="77777777" w:rsidR="00622D1E" w:rsidRDefault="00622D1E" w:rsidP="00B368BA">
      <w:pPr>
        <w:rPr>
          <w:lang w:bidi="ar-SA"/>
        </w:rPr>
      </w:pPr>
    </w:p>
    <w:p w14:paraId="57159F7A" w14:textId="77777777"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14:paraId="7393F976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14:paraId="0ED62486" w14:textId="77777777" w:rsidR="00B368BA" w:rsidRDefault="00B368BA" w:rsidP="00B368BA">
      <w:pPr>
        <w:pStyle w:val="Bezmezer"/>
        <w:jc w:val="center"/>
        <w:rPr>
          <w:lang w:bidi="ar-SA"/>
        </w:rPr>
      </w:pPr>
    </w:p>
    <w:p w14:paraId="4843D782" w14:textId="77777777" w:rsidR="00B368BA" w:rsidRDefault="00B368BA" w:rsidP="00B368BA">
      <w:pPr>
        <w:pStyle w:val="Bezmezer"/>
        <w:rPr>
          <w:lang w:bidi="ar-SA"/>
        </w:rPr>
      </w:pPr>
    </w:p>
    <w:p w14:paraId="6DAF8438" w14:textId="77777777" w:rsidR="00B368BA" w:rsidRDefault="00BA2F2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14:paraId="01704B10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14:paraId="4BFC5BE2" w14:textId="77777777" w:rsidR="00622D1E" w:rsidRPr="00C204A8" w:rsidRDefault="00622D1E" w:rsidP="000C25A1">
      <w:pPr>
        <w:jc w:val="center"/>
        <w:rPr>
          <w:b/>
        </w:rPr>
      </w:pPr>
      <w:r>
        <w:rPr>
          <w:lang w:bidi="ar-SA"/>
        </w:rPr>
        <w:br w:type="page"/>
      </w:r>
      <w:r w:rsidRPr="00C204A8">
        <w:rPr>
          <w:b/>
        </w:rPr>
        <w:lastRenderedPageBreak/>
        <w:t>Příloha č. 1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992"/>
        <w:gridCol w:w="1701"/>
        <w:gridCol w:w="2948"/>
      </w:tblGrid>
      <w:tr w:rsidR="00DF48C6" w:rsidRPr="007A7EB7" w14:paraId="7FAA866A" w14:textId="77777777" w:rsidTr="009A2B5E">
        <w:trPr>
          <w:trHeight w:val="46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DDA5A" w14:textId="77777777" w:rsidR="00DF48C6" w:rsidRPr="007A7EB7" w:rsidRDefault="00DF48C6" w:rsidP="009A2B5E">
            <w:pPr>
              <w:jc w:val="center"/>
              <w:rPr>
                <w:b/>
                <w:sz w:val="18"/>
                <w:szCs w:val="18"/>
              </w:rPr>
            </w:pPr>
            <w:r w:rsidRPr="007A7EB7">
              <w:rPr>
                <w:b/>
                <w:sz w:val="18"/>
                <w:szCs w:val="18"/>
              </w:rPr>
              <w:t>akce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E6731" w14:textId="77777777" w:rsidR="00DF48C6" w:rsidRPr="007A7EB7" w:rsidRDefault="00DF48C6" w:rsidP="009A2B5E">
            <w:pPr>
              <w:jc w:val="center"/>
              <w:rPr>
                <w:b/>
                <w:sz w:val="18"/>
                <w:szCs w:val="18"/>
              </w:rPr>
            </w:pPr>
            <w:r w:rsidRPr="007A7EB7">
              <w:rPr>
                <w:b/>
                <w:sz w:val="18"/>
                <w:szCs w:val="18"/>
              </w:rPr>
              <w:t>termín konání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99AFE" w14:textId="77777777" w:rsidR="00DF48C6" w:rsidRPr="007A7EB7" w:rsidRDefault="00DF48C6" w:rsidP="009A2B5E">
            <w:pPr>
              <w:jc w:val="center"/>
              <w:rPr>
                <w:b/>
                <w:sz w:val="18"/>
                <w:szCs w:val="18"/>
              </w:rPr>
            </w:pPr>
            <w:r w:rsidRPr="007A7EB7">
              <w:rPr>
                <w:b/>
                <w:sz w:val="18"/>
                <w:szCs w:val="18"/>
              </w:rPr>
              <w:t>počet dní trvání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BD418" w14:textId="77777777" w:rsidR="00DF48C6" w:rsidRPr="007A7EB7" w:rsidRDefault="00DF48C6" w:rsidP="009A2B5E">
            <w:pPr>
              <w:jc w:val="center"/>
              <w:rPr>
                <w:b/>
                <w:sz w:val="18"/>
                <w:szCs w:val="18"/>
              </w:rPr>
            </w:pPr>
            <w:r w:rsidRPr="007A7EB7">
              <w:rPr>
                <w:b/>
                <w:sz w:val="18"/>
                <w:szCs w:val="18"/>
              </w:rPr>
              <w:t>hodina ukončení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4840B" w14:textId="77777777" w:rsidR="00DF48C6" w:rsidRPr="007A7EB7" w:rsidRDefault="00DF48C6" w:rsidP="009A2B5E">
            <w:pPr>
              <w:jc w:val="center"/>
              <w:rPr>
                <w:b/>
                <w:sz w:val="18"/>
                <w:szCs w:val="18"/>
              </w:rPr>
            </w:pPr>
            <w:r w:rsidRPr="007A7EB7">
              <w:rPr>
                <w:b/>
                <w:sz w:val="18"/>
                <w:szCs w:val="18"/>
              </w:rPr>
              <w:t>místo konání</w:t>
            </w:r>
          </w:p>
        </w:tc>
      </w:tr>
      <w:tr w:rsidR="00DF48C6" w:rsidRPr="007A7EB7" w14:paraId="498B2C0D" w14:textId="77777777" w:rsidTr="009A2B5E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38A57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víkendové koncerty a zábavy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F12EE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květen – září</w:t>
            </w:r>
          </w:p>
          <w:p w14:paraId="325620CF" w14:textId="77777777" w:rsidR="00DF48C6" w:rsidRPr="007A7EB7" w:rsidRDefault="00DF48C6" w:rsidP="00DF48C6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v pátek nebo sobotu nejvýše 2x v měsíci, v květnu pak 1x v měsíci, do tohoto počtu se nezapočítávají akce uvedené v této příloze samostatně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571B4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7CB52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 xml:space="preserve">24:00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00D31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areál Loděnice v parku Boženy Němcové v Karviné-Fryštátě</w:t>
            </w:r>
          </w:p>
          <w:p w14:paraId="65A6C2C7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 xml:space="preserve">viz mapa č. 1 </w:t>
            </w:r>
          </w:p>
        </w:tc>
      </w:tr>
      <w:tr w:rsidR="00DF48C6" w:rsidRPr="007A7EB7" w14:paraId="01D83135" w14:textId="77777777" w:rsidTr="009A2B5E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5CDCE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promítání v letním kině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44EE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červen – září</w:t>
            </w:r>
          </w:p>
          <w:p w14:paraId="06424A49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>dle oznámeného programu</w:t>
            </w:r>
          </w:p>
          <w:p w14:paraId="382894AF" w14:textId="77777777" w:rsidR="00DF48C6" w:rsidRPr="007A7EB7" w:rsidRDefault="00DF48C6" w:rsidP="009A2B5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BFF7" w14:textId="77777777" w:rsidR="00DF48C6" w:rsidRPr="007A7EB7" w:rsidRDefault="00DF48C6" w:rsidP="009A2B5E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D17A9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 xml:space="preserve">24:00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7954" w14:textId="77777777" w:rsidR="00DF48C6" w:rsidRPr="007A7EB7" w:rsidRDefault="00DF48C6" w:rsidP="009A2B5E">
            <w:pPr>
              <w:rPr>
                <w:sz w:val="18"/>
                <w:szCs w:val="18"/>
              </w:rPr>
            </w:pPr>
            <w:r w:rsidRPr="007A7EB7">
              <w:rPr>
                <w:sz w:val="18"/>
                <w:szCs w:val="18"/>
              </w:rPr>
              <w:t xml:space="preserve">amfiteátr letního kina v parku Boženy Němcové v Karviné-Fryštátě </w:t>
            </w:r>
          </w:p>
        </w:tc>
      </w:tr>
      <w:tr w:rsidR="00DF48C6" w:rsidRPr="00DF48C6" w14:paraId="62B7201A" w14:textId="77777777" w:rsidTr="009A2B5E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7FBE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Helax Open Air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836C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8B8B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2E02" w14:textId="77777777" w:rsidR="00DF48C6" w:rsidRPr="00DF48C6" w:rsidRDefault="00DF48C6" w:rsidP="009A2B5E">
            <w:pPr>
              <w:spacing w:after="6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03:00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ECC1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Karviná-Fryštátě</w:t>
            </w:r>
          </w:p>
          <w:p w14:paraId="42055C6A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viz mapa č. 1</w:t>
            </w:r>
          </w:p>
        </w:tc>
      </w:tr>
      <w:tr w:rsidR="00DF48C6" w:rsidRPr="00DF48C6" w14:paraId="08A303D7" w14:textId="77777777" w:rsidTr="009A2B5E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7E3B" w14:textId="77777777" w:rsidR="00DF48C6" w:rsidRPr="00DF48C6" w:rsidRDefault="00DF48C6" w:rsidP="009A2B5E">
            <w:pPr>
              <w:spacing w:after="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Koncerty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6FC9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červen-září</w:t>
            </w:r>
          </w:p>
          <w:p w14:paraId="5DD71708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nejvýše 4x v měsíci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83C5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EBB1" w14:textId="77777777" w:rsidR="00DF48C6" w:rsidRPr="00DF48C6" w:rsidRDefault="00DF48C6" w:rsidP="009A2B5E">
            <w:r w:rsidRPr="00DF48C6">
              <w:t>02:00 h</w:t>
            </w:r>
          </w:p>
          <w:p w14:paraId="1FD0B7F3" w14:textId="77777777" w:rsidR="00DF48C6" w:rsidRPr="00DF48C6" w:rsidRDefault="00DF48C6" w:rsidP="009A2B5E">
            <w:r w:rsidRPr="00DF48C6">
              <w:rPr>
                <w:i/>
                <w:sz w:val="16"/>
                <w:szCs w:val="16"/>
              </w:rPr>
              <w:t>(pozn.: hudební produkce bude ukončena do 23:00 h, následovat bude demontáž zařízení do cca 02:00 h následujícího dne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A62B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letního kina v parku Boženy Němcové v Karviné – Fryštátě</w:t>
            </w:r>
          </w:p>
          <w:p w14:paraId="634C7EA2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viz mapa č. 2</w:t>
            </w:r>
          </w:p>
        </w:tc>
      </w:tr>
      <w:tr w:rsidR="00DF48C6" w:rsidRPr="00DF48C6" w14:paraId="22112AC1" w14:textId="77777777" w:rsidTr="009A2B5E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13AA" w14:textId="77777777" w:rsidR="00DF48C6" w:rsidRPr="00DF48C6" w:rsidRDefault="00DF48C6" w:rsidP="009A2B5E">
            <w:pPr>
              <w:spacing w:after="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Karviná Rocks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4251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EE415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DE7C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01:00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0142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Karviné-Fryštátě</w:t>
            </w:r>
          </w:p>
          <w:p w14:paraId="5240FC05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viz mapa č. 1</w:t>
            </w:r>
          </w:p>
        </w:tc>
      </w:tr>
      <w:tr w:rsidR="00DF48C6" w:rsidRPr="00DF48C6" w14:paraId="0FE34028" w14:textId="77777777" w:rsidTr="009A2B5E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E6EA" w14:textId="77777777" w:rsidR="00DF48C6" w:rsidRPr="00DF48C6" w:rsidRDefault="00DF48C6" w:rsidP="009A2B5E">
            <w:pPr>
              <w:spacing w:after="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Lodičky Open Air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4658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85AC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D9F2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02:00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F72C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Karviné-Fryštátě     viz mapa č. 1</w:t>
            </w:r>
          </w:p>
        </w:tc>
      </w:tr>
      <w:tr w:rsidR="00DF48C6" w:rsidRPr="00DF48C6" w14:paraId="0E5CC3B0" w14:textId="77777777" w:rsidTr="009A2B5E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0B09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Zámecká noc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1D34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31ED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295C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 xml:space="preserve">24:00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AD93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zámek Fryštát v Karviné-Fryštátě a jeho bezprostřední okolí, parc. č. 8 a 101/1, k. ú. Karviná-město</w:t>
            </w:r>
          </w:p>
        </w:tc>
      </w:tr>
      <w:tr w:rsidR="00DF48C6" w:rsidRPr="00DF48C6" w14:paraId="4F78FE1A" w14:textId="77777777" w:rsidTr="009A2B5E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BDDFA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Hasičská soutěž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F8BA7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D3241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D9E04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 xml:space="preserve">02:00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3C4FA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 xml:space="preserve">hřiště TJ Lokomotiva, </w:t>
            </w:r>
          </w:p>
          <w:p w14:paraId="74788AFD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Na Zátiší 604/25, Louky nad Olší, parc. č. 2698/5</w:t>
            </w:r>
          </w:p>
        </w:tc>
      </w:tr>
      <w:tr w:rsidR="00DF48C6" w:rsidRPr="00DF48C6" w14:paraId="25E97CE8" w14:textId="77777777" w:rsidTr="009A2B5E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FE63" w14:textId="77777777" w:rsidR="00DF48C6" w:rsidRPr="00DF48C6" w:rsidRDefault="00DF48C6" w:rsidP="009A2B5E">
            <w:pPr>
              <w:spacing w:after="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Lodičky Open Air</w:t>
            </w:r>
          </w:p>
          <w:p w14:paraId="27041F17" w14:textId="77777777" w:rsidR="00DF48C6" w:rsidRPr="00DF48C6" w:rsidRDefault="00DF48C6" w:rsidP="009A2B5E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8A66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4B1D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6C21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03:00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0A99" w14:textId="77777777" w:rsidR="00DF48C6" w:rsidRPr="00DF48C6" w:rsidRDefault="00DF48C6" w:rsidP="00DF48C6">
            <w:pPr>
              <w:rPr>
                <w:rFonts w:cs="Arial"/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Karviné-Fryštátě viz mapa č. 1</w:t>
            </w:r>
          </w:p>
        </w:tc>
      </w:tr>
      <w:tr w:rsidR="00DF48C6" w:rsidRPr="00DF48C6" w14:paraId="3B89C759" w14:textId="77777777" w:rsidTr="009A2B5E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8449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Slavnosti piva a guláše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9A3F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1F6E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8FCF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24:00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D1A9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Karviné-Fryštátě</w:t>
            </w:r>
          </w:p>
          <w:p w14:paraId="5B753BF3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lastRenderedPageBreak/>
              <w:t>viz mapa č. 1</w:t>
            </w:r>
          </w:p>
        </w:tc>
      </w:tr>
      <w:tr w:rsidR="00DF48C6" w:rsidRPr="00DF48C6" w14:paraId="420A821B" w14:textId="77777777" w:rsidTr="009A2B5E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74A7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lastRenderedPageBreak/>
              <w:t>Benefiční koncert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503E8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C1F0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3C1D1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01:00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6084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Karviné-Fryštátě</w:t>
            </w:r>
          </w:p>
          <w:p w14:paraId="24468FE1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viz mapa č. 1</w:t>
            </w:r>
          </w:p>
        </w:tc>
      </w:tr>
      <w:tr w:rsidR="00DF48C6" w:rsidRPr="00DF48C6" w14:paraId="21FF9541" w14:textId="77777777" w:rsidTr="009A2B5E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17B5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Dolański Gróm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42B0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srpen</w:t>
            </w:r>
          </w:p>
          <w:p w14:paraId="211B1BCD" w14:textId="77777777" w:rsidR="00DF48C6" w:rsidRPr="00DF48C6" w:rsidRDefault="00DF48C6" w:rsidP="009A2B5E">
            <w:pPr>
              <w:rPr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545A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C21C" w14:textId="77777777" w:rsidR="00DF48C6" w:rsidRPr="00DF48C6" w:rsidRDefault="00DF48C6" w:rsidP="009A2B5E">
            <w:pPr>
              <w:spacing w:after="6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 xml:space="preserve">06:00 h </w:t>
            </w:r>
          </w:p>
          <w:p w14:paraId="1DC9759B" w14:textId="77777777" w:rsidR="00DF48C6" w:rsidRPr="00DF48C6" w:rsidRDefault="00DF48C6" w:rsidP="009A2B5E">
            <w:pPr>
              <w:rPr>
                <w:i/>
                <w:sz w:val="18"/>
                <w:szCs w:val="18"/>
              </w:rPr>
            </w:pPr>
            <w:r w:rsidRPr="00DF48C6">
              <w:rPr>
                <w:i/>
                <w:sz w:val="18"/>
                <w:szCs w:val="18"/>
              </w:rPr>
              <w:t>(pozn.: hudební produkce bude ukončena do 01:00 h, následovat bude demontáž zařízení do cca 06:00 h následujícího dne)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16F15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Karviná-Fryštátě</w:t>
            </w:r>
          </w:p>
          <w:p w14:paraId="35FF662D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viz mapa č. 1</w:t>
            </w:r>
          </w:p>
        </w:tc>
      </w:tr>
      <w:tr w:rsidR="00DF48C6" w:rsidRPr="00DF48C6" w14:paraId="18B7EA4E" w14:textId="77777777" w:rsidTr="009A2B5E">
        <w:trPr>
          <w:trHeight w:val="48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AE56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 xml:space="preserve">Slavnosti OKD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FD45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2CB7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2A7E" w14:textId="77777777" w:rsidR="00DF48C6" w:rsidRPr="00DF48C6" w:rsidRDefault="00DF48C6" w:rsidP="009A2B5E">
            <w:pPr>
              <w:spacing w:after="6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05:00 h</w:t>
            </w:r>
          </w:p>
          <w:p w14:paraId="4F6CFE96" w14:textId="77777777" w:rsidR="00DF48C6" w:rsidRPr="00DF48C6" w:rsidRDefault="00DF48C6" w:rsidP="009A2B5E">
            <w:pPr>
              <w:rPr>
                <w:i/>
                <w:sz w:val="18"/>
                <w:szCs w:val="18"/>
              </w:rPr>
            </w:pPr>
            <w:r w:rsidRPr="00DF48C6">
              <w:rPr>
                <w:i/>
                <w:sz w:val="18"/>
                <w:szCs w:val="18"/>
              </w:rPr>
              <w:t>(pozn.: hudební produkce bude ukončena o 22:00 h, následovat bude demontáž prodejních stánků do 03:00 h a techniky do 05:00 h následujícího dne)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FA007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 xml:space="preserve">areál Letního kina v parku Boženy Němcové v Karviné-Fryštátě a okolí Dětského koutku v parku Boženy Němcové v Karviné-Fryštátě </w:t>
            </w:r>
          </w:p>
          <w:p w14:paraId="0C5AF6BA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 xml:space="preserve">viz </w:t>
            </w:r>
            <w:r w:rsidRPr="00DF48C6">
              <w:rPr>
                <w:rFonts w:cs="Arial"/>
                <w:sz w:val="18"/>
                <w:szCs w:val="18"/>
              </w:rPr>
              <w:t>mapa č. 4</w:t>
            </w:r>
          </w:p>
        </w:tc>
      </w:tr>
      <w:tr w:rsidR="00DF48C6" w:rsidRPr="00DF48C6" w14:paraId="32E6DC50" w14:textId="77777777" w:rsidTr="009A2B5E">
        <w:trPr>
          <w:trHeight w:val="48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76AB" w14:textId="77777777" w:rsidR="00DF48C6" w:rsidRPr="00DF48C6" w:rsidRDefault="00DF48C6" w:rsidP="009A2B5E">
            <w:pPr>
              <w:spacing w:after="60"/>
            </w:pPr>
            <w:r w:rsidRPr="00DF48C6">
              <w:t>Zahradní slavnost</w:t>
            </w:r>
          </w:p>
          <w:p w14:paraId="5A697122" w14:textId="77777777" w:rsidR="00DF48C6" w:rsidRPr="00DF48C6" w:rsidRDefault="00DF48C6" w:rsidP="009A2B5E">
            <w:pPr>
              <w:rPr>
                <w:i/>
                <w:sz w:val="16"/>
                <w:szCs w:val="16"/>
              </w:rPr>
            </w:pPr>
            <w:r w:rsidRPr="00DF48C6">
              <w:rPr>
                <w:i/>
                <w:sz w:val="16"/>
                <w:szCs w:val="16"/>
              </w:rPr>
              <w:t>(setkání rodičů a absolventů ZŠ a MŠ Dr.  Olszaka, Karviná-Fryštát)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1E97" w14:textId="77777777" w:rsidR="00DF48C6" w:rsidRPr="00DF48C6" w:rsidRDefault="00DF48C6" w:rsidP="009A2B5E">
            <w:r w:rsidRPr="00DF48C6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3649" w14:textId="77777777" w:rsidR="00DF48C6" w:rsidRPr="00DF48C6" w:rsidRDefault="00DF48C6" w:rsidP="009A2B5E">
            <w:r w:rsidRPr="00DF48C6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6789" w14:textId="77777777" w:rsidR="00DF48C6" w:rsidRPr="00DF48C6" w:rsidRDefault="00DF48C6" w:rsidP="009A2B5E">
            <w:r w:rsidRPr="00DF48C6">
              <w:t xml:space="preserve">02:00 h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3C485" w14:textId="77777777" w:rsidR="00DF48C6" w:rsidRPr="00DF48C6" w:rsidRDefault="00DF48C6" w:rsidP="009A2B5E">
            <w:pPr>
              <w:rPr>
                <w:rFonts w:cs="Arial"/>
              </w:rPr>
            </w:pPr>
            <w:r w:rsidRPr="00DF48C6">
              <w:rPr>
                <w:rFonts w:cs="Arial"/>
              </w:rPr>
              <w:t>areál školní zahrady ZŠ a MŠ, Dr. Olszaka a zahrady a Domu PZKO v Karviné-Fryštátě parc. č. 122/3</w:t>
            </w:r>
          </w:p>
        </w:tc>
      </w:tr>
      <w:tr w:rsidR="00DF48C6" w:rsidRPr="00DF48C6" w14:paraId="2DB00051" w14:textId="77777777" w:rsidTr="009A2B5E">
        <w:trPr>
          <w:trHeight w:val="48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B32A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Back To School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44C0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4236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B787" w14:textId="77777777" w:rsidR="00DF48C6" w:rsidRPr="00DF48C6" w:rsidRDefault="00DF48C6" w:rsidP="009A2B5E">
            <w:pPr>
              <w:spacing w:after="60"/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02:00 h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B2CC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areál Loděnice v parku Boženy Němcové v Karviné-Fryštátě</w:t>
            </w:r>
          </w:p>
          <w:p w14:paraId="5C972695" w14:textId="77777777" w:rsidR="00DF48C6" w:rsidRPr="00DF48C6" w:rsidRDefault="00DF48C6" w:rsidP="009A2B5E">
            <w:pPr>
              <w:rPr>
                <w:sz w:val="18"/>
                <w:szCs w:val="18"/>
              </w:rPr>
            </w:pPr>
            <w:r w:rsidRPr="00DF48C6">
              <w:rPr>
                <w:sz w:val="18"/>
                <w:szCs w:val="18"/>
              </w:rPr>
              <w:t>viz mapa č. 1</w:t>
            </w:r>
          </w:p>
        </w:tc>
      </w:tr>
      <w:tr w:rsidR="00493911" w:rsidRPr="00493911" w14:paraId="18DB4FA6" w14:textId="77777777" w:rsidTr="00FE63B6">
        <w:trPr>
          <w:trHeight w:val="48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3600" w14:textId="77777777" w:rsidR="00493911" w:rsidRPr="00493911" w:rsidRDefault="00493911" w:rsidP="00FE63B6">
            <w:r w:rsidRPr="00493911">
              <w:t>Ples pod hvězdami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5481D" w14:textId="77777777" w:rsidR="00493911" w:rsidRPr="00493911" w:rsidRDefault="00493911" w:rsidP="00FE63B6">
            <w:r w:rsidRPr="00493911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3729" w14:textId="77777777" w:rsidR="00493911" w:rsidRPr="00493911" w:rsidRDefault="00493911" w:rsidP="00FE63B6">
            <w:r w:rsidRPr="00493911">
              <w:t>1 den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E354" w14:textId="77777777" w:rsidR="00493911" w:rsidRPr="00493911" w:rsidRDefault="00493911" w:rsidP="00FE63B6">
            <w:pPr>
              <w:spacing w:after="60"/>
            </w:pPr>
            <w:r w:rsidRPr="00493911">
              <w:t>02:00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F9A4" w14:textId="77777777" w:rsidR="00493911" w:rsidRPr="00493911" w:rsidRDefault="00493911" w:rsidP="00FE63B6">
            <w:r w:rsidRPr="00493911">
              <w:t>areál Loděnice v parku Boženy Němcové v Karviné-Fryštátě</w:t>
            </w:r>
          </w:p>
          <w:p w14:paraId="10EAC02E" w14:textId="77777777" w:rsidR="00493911" w:rsidRPr="00493911" w:rsidRDefault="00493911" w:rsidP="00FE63B6">
            <w:r w:rsidRPr="00493911">
              <w:t>viz mapa č. 1</w:t>
            </w:r>
          </w:p>
        </w:tc>
      </w:tr>
    </w:tbl>
    <w:p w14:paraId="5408E344" w14:textId="77777777" w:rsidR="00622D1E" w:rsidRPr="00C204A8" w:rsidRDefault="00622D1E" w:rsidP="00622D1E">
      <w:pPr>
        <w:spacing w:after="60" w:line="240" w:lineRule="auto"/>
      </w:pPr>
    </w:p>
    <w:p w14:paraId="74037840" w14:textId="77777777" w:rsidR="00622D1E" w:rsidRPr="00C204A8" w:rsidRDefault="00622D1E" w:rsidP="00622D1E">
      <w:pPr>
        <w:spacing w:line="240" w:lineRule="auto"/>
      </w:pPr>
      <w:r w:rsidRPr="00C204A8">
        <w:t>Žádosti o doplnění přílohy č. 1 je nutné doručit statutárnímu městu Karviná (Odboru školství a rozvoje) nejméně 3 měsíce před plánovaným datem konání akce nezahrnuté v příloze č. 1.</w:t>
      </w:r>
    </w:p>
    <w:p w14:paraId="44291334" w14:textId="77777777" w:rsidR="0034382F" w:rsidRDefault="0034382F">
      <w:pPr>
        <w:jc w:val="left"/>
      </w:pPr>
      <w:r>
        <w:br w:type="page"/>
      </w:r>
    </w:p>
    <w:p w14:paraId="76D297B7" w14:textId="77777777" w:rsidR="00622D1E" w:rsidRPr="00C204A8" w:rsidRDefault="00622D1E" w:rsidP="00622D1E">
      <w:pPr>
        <w:pStyle w:val="Bezmezer"/>
        <w:jc w:val="left"/>
        <w:rPr>
          <w:lang w:bidi="ar-SA"/>
        </w:rPr>
      </w:pPr>
      <w:r w:rsidRPr="00C204A8">
        <w:rPr>
          <w:lang w:bidi="ar-SA"/>
        </w:rPr>
        <w:lastRenderedPageBreak/>
        <w:t>Mapa č. 1</w:t>
      </w:r>
    </w:p>
    <w:p w14:paraId="081341EB" w14:textId="77777777" w:rsidR="00622D1E" w:rsidRPr="00C204A8" w:rsidRDefault="00622D1E" w:rsidP="00622D1E">
      <w:pPr>
        <w:pStyle w:val="Bezmezer"/>
        <w:jc w:val="left"/>
        <w:rPr>
          <w:lang w:bidi="ar-SA"/>
        </w:rPr>
      </w:pPr>
      <w:r w:rsidRPr="00C204A8">
        <w:rPr>
          <w:lang w:bidi="ar-SA"/>
        </w:rPr>
        <w:t>Vymezení oblasti areálu Loděnice v parku Boženy Němcové v Karviné Fryštátě</w:t>
      </w:r>
    </w:p>
    <w:p w14:paraId="65D4805A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244CEE70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drawing>
          <wp:inline distT="0" distB="0" distL="0" distR="0" wp14:anchorId="524B55B4" wp14:editId="2F23C504">
            <wp:extent cx="5391150" cy="3689350"/>
            <wp:effectExtent l="0" t="0" r="0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0E30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37811690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6E4B64F5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5D6CF241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br w:type="column"/>
      </w:r>
      <w:r w:rsidRPr="00C204A8">
        <w:rPr>
          <w:noProof/>
          <w:lang w:eastAsia="cs-CZ" w:bidi="ar-SA"/>
        </w:rPr>
        <w:lastRenderedPageBreak/>
        <w:t>Mapa č. 2</w:t>
      </w:r>
    </w:p>
    <w:p w14:paraId="37968D24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Vymezení oblasti areálu Letního kina v parku Boženy Němcové v Karviné-Fryštátě</w:t>
      </w:r>
    </w:p>
    <w:p w14:paraId="25B17CA4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25075BE6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drawing>
          <wp:inline distT="0" distB="0" distL="0" distR="0" wp14:anchorId="0A49F024" wp14:editId="518E45B5">
            <wp:extent cx="5035550" cy="3448050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4280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62CCE7F6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69EBC2CC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149D04AC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Mapa č. 3</w:t>
      </w:r>
    </w:p>
    <w:p w14:paraId="66C8F7EC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Vymezení oblasti Masarykova náměstí, areálu Letního kina a Restaurace Oáza v parku Boženy Němcové v Karviné Fryštátě</w:t>
      </w:r>
    </w:p>
    <w:p w14:paraId="46DC16D7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0465047C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lastRenderedPageBreak/>
        <w:drawing>
          <wp:inline distT="0" distB="0" distL="0" distR="0" wp14:anchorId="5A15062C" wp14:editId="739AA285">
            <wp:extent cx="5759450" cy="3987800"/>
            <wp:effectExtent l="0" t="0" r="0" b="0"/>
            <wp:docPr id="5" name="Obrázek 4" descr="D:\Users\jana.godalova\AppData\Local\Microsoft\Windows\Temporary Internet Files\Content.Outlook\0CPVHKJJ\mapa3_OZV 8_2016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:\Users\jana.godalova\AppData\Local\Microsoft\Windows\Temporary Internet Files\Content.Outlook\0CPVHKJJ\mapa3_OZV 8_2016_A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BC60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1D6C729D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</w:p>
    <w:p w14:paraId="6475AC4D" w14:textId="77777777" w:rsidR="00622D1E" w:rsidRPr="00C204A8" w:rsidRDefault="00622D1E" w:rsidP="00622D1E">
      <w:pPr>
        <w:pStyle w:val="Bezmezer"/>
        <w:jc w:val="left"/>
        <w:rPr>
          <w:noProof/>
          <w:lang w:eastAsia="cs-CZ" w:bidi="ar-SA"/>
        </w:rPr>
      </w:pPr>
      <w:r w:rsidRPr="00C204A8">
        <w:rPr>
          <w:noProof/>
          <w:lang w:eastAsia="cs-CZ" w:bidi="ar-SA"/>
        </w:rPr>
        <w:t>Mapa č. 4</w:t>
      </w:r>
    </w:p>
    <w:p w14:paraId="115FF9D1" w14:textId="77777777" w:rsidR="00622D1E" w:rsidRPr="00C204A8" w:rsidRDefault="00622D1E" w:rsidP="00622D1E">
      <w:pPr>
        <w:spacing w:after="0"/>
        <w:rPr>
          <w:noProof/>
        </w:rPr>
      </w:pPr>
      <w:r w:rsidRPr="00C204A8">
        <w:rPr>
          <w:noProof/>
        </w:rPr>
        <w:t>Vymezení oblasti areálu Letního kina a okolí Dětského koutku v parku Boženy Němcové v Karviné Fryštátě.“</w:t>
      </w:r>
    </w:p>
    <w:p w14:paraId="29FF735C" w14:textId="77777777" w:rsidR="00622D1E" w:rsidRDefault="00622D1E" w:rsidP="00622D1E">
      <w:r w:rsidRPr="00C204A8">
        <w:rPr>
          <w:noProof/>
          <w:lang w:eastAsia="cs-CZ" w:bidi="ar-SA"/>
        </w:rPr>
        <w:drawing>
          <wp:inline distT="0" distB="0" distL="0" distR="0" wp14:anchorId="0E59AEAC" wp14:editId="218EB4C2">
            <wp:extent cx="2533650" cy="363855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95F3F" w14:textId="77777777" w:rsidR="00622D1E" w:rsidRDefault="00622D1E" w:rsidP="00622D1E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lastRenderedPageBreak/>
        <w:t xml:space="preserve"> </w:t>
      </w:r>
    </w:p>
    <w:p w14:paraId="44C7D106" w14:textId="77777777" w:rsidR="00622D1E" w:rsidRDefault="00622D1E" w:rsidP="00622D1E">
      <w:r>
        <w:br w:type="page"/>
      </w:r>
    </w:p>
    <w:p w14:paraId="40AAA48D" w14:textId="77777777" w:rsidR="00622D1E" w:rsidRDefault="00622D1E" w:rsidP="00622D1E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lastRenderedPageBreak/>
        <w:t xml:space="preserve"> </w:t>
      </w:r>
    </w:p>
    <w:p w14:paraId="6D77991A" w14:textId="77777777" w:rsidR="000C25A1" w:rsidRDefault="000C25A1" w:rsidP="000C25A1">
      <w:pPr>
        <w:pStyle w:val="Bezmezer"/>
        <w:jc w:val="center"/>
        <w:rPr>
          <w:lang w:bidi="ar-SA"/>
        </w:rPr>
      </w:pPr>
      <w:r>
        <w:rPr>
          <w:lang w:bidi="ar-SA"/>
        </w:rPr>
        <w:t>Příloha č. 2</w:t>
      </w:r>
    </w:p>
    <w:p w14:paraId="20395928" w14:textId="77777777" w:rsidR="000C25A1" w:rsidRDefault="000C25A1" w:rsidP="000C25A1">
      <w:pPr>
        <w:pStyle w:val="Bezmezer"/>
        <w:jc w:val="left"/>
        <w:rPr>
          <w:lang w:bidi="ar-SA"/>
        </w:rPr>
      </w:pPr>
      <w:r>
        <w:rPr>
          <w:lang w:bidi="ar-SA"/>
        </w:rPr>
        <w:t>Vymezení oblasti historického centra statutárního města Karviné, kde nelze provozovat busking.</w:t>
      </w:r>
    </w:p>
    <w:p w14:paraId="531E1DC9" w14:textId="77777777" w:rsidR="000C25A1" w:rsidRDefault="000C25A1" w:rsidP="000C25A1">
      <w:pPr>
        <w:pStyle w:val="Bezmezer"/>
        <w:jc w:val="left"/>
        <w:rPr>
          <w:lang w:bidi="ar-SA"/>
        </w:rPr>
      </w:pPr>
    </w:p>
    <w:p w14:paraId="45698215" w14:textId="77777777" w:rsidR="000C25A1" w:rsidRDefault="000C25A1" w:rsidP="000C25A1">
      <w:pPr>
        <w:pStyle w:val="Bezmezer"/>
        <w:jc w:val="center"/>
        <w:rPr>
          <w:lang w:bidi="ar-SA"/>
        </w:rPr>
      </w:pPr>
    </w:p>
    <w:p w14:paraId="7BB04634" w14:textId="77777777" w:rsidR="000C25A1" w:rsidRDefault="000C25A1" w:rsidP="000C25A1">
      <w:pPr>
        <w:pStyle w:val="Bezmezer"/>
        <w:jc w:val="center"/>
        <w:rPr>
          <w:lang w:bidi="ar-SA"/>
        </w:rPr>
      </w:pPr>
      <w:r>
        <w:rPr>
          <w:noProof/>
          <w:lang w:eastAsia="cs-CZ" w:bidi="ar-SA"/>
        </w:rPr>
        <w:drawing>
          <wp:inline distT="0" distB="0" distL="0" distR="0" wp14:anchorId="7AB939C2" wp14:editId="2EE9CC07">
            <wp:extent cx="5335957" cy="3657600"/>
            <wp:effectExtent l="0" t="0" r="0" b="0"/>
            <wp:docPr id="7" name="Obrázek 7" descr="M:\Dlouha\1 - 2016\výjimky z OZV\Feberová - aktualizace OZV č. 6_2003\Příloha - bus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louha\1 - 2016\výjimky z OZV\Feberová - aktualizace OZV č. 6_2003\Příloha - busk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26" cy="36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2C48" w14:textId="77777777" w:rsidR="000C25A1" w:rsidRDefault="000C25A1" w:rsidP="000C25A1">
      <w:pPr>
        <w:pStyle w:val="Bezmezer"/>
        <w:jc w:val="center"/>
        <w:rPr>
          <w:lang w:bidi="ar-SA"/>
        </w:rPr>
      </w:pPr>
    </w:p>
    <w:p w14:paraId="00E99582" w14:textId="77777777" w:rsidR="000C25A1" w:rsidRDefault="000C25A1" w:rsidP="000C25A1">
      <w:pPr>
        <w:jc w:val="center"/>
        <w:rPr>
          <w:lang w:bidi="ar-SA"/>
        </w:rPr>
      </w:pPr>
    </w:p>
    <w:p w14:paraId="1C195D6B" w14:textId="77777777" w:rsidR="00CD311D" w:rsidRDefault="00CD311D">
      <w:pPr>
        <w:jc w:val="left"/>
        <w:rPr>
          <w:lang w:bidi="ar-SA"/>
        </w:rPr>
      </w:pPr>
      <w:r>
        <w:rPr>
          <w:lang w:bidi="ar-SA"/>
        </w:rPr>
        <w:br w:type="page"/>
      </w:r>
    </w:p>
    <w:p w14:paraId="14218666" w14:textId="77777777" w:rsidR="00622D1E" w:rsidRDefault="00622D1E" w:rsidP="000C25A1">
      <w:pPr>
        <w:jc w:val="center"/>
        <w:rPr>
          <w:lang w:bidi="ar-SA"/>
        </w:rPr>
      </w:pPr>
      <w:r>
        <w:rPr>
          <w:lang w:bidi="ar-SA"/>
        </w:rPr>
        <w:lastRenderedPageBreak/>
        <w:t>Příloha č. 3</w:t>
      </w:r>
    </w:p>
    <w:p w14:paraId="652DC2B1" w14:textId="77777777" w:rsidR="00622D1E" w:rsidRPr="006A158A" w:rsidRDefault="00622D1E" w:rsidP="00622D1E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B05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2"/>
        <w:gridCol w:w="3062"/>
        <w:gridCol w:w="2325"/>
        <w:gridCol w:w="2977"/>
      </w:tblGrid>
      <w:tr w:rsidR="000C25A1" w:rsidRPr="000C25A1" w14:paraId="78C82656" w14:textId="77777777" w:rsidTr="000C25A1">
        <w:tc>
          <w:tcPr>
            <w:tcW w:w="562" w:type="dxa"/>
          </w:tcPr>
          <w:p w14:paraId="2792FB5F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r w:rsidRPr="000C25A1">
              <w:rPr>
                <w:rFonts w:ascii="Arial-BoldMT" w:hAnsi="Arial-BoldMT" w:cs="Arial-BoldMT"/>
                <w:b/>
                <w:bCs/>
              </w:rPr>
              <w:t>ID</w:t>
            </w:r>
          </w:p>
        </w:tc>
        <w:tc>
          <w:tcPr>
            <w:tcW w:w="3062" w:type="dxa"/>
          </w:tcPr>
          <w:p w14:paraId="4CC23F6E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r w:rsidRPr="000C25A1">
              <w:rPr>
                <w:rFonts w:ascii="Arial-BoldMT" w:hAnsi="Arial-BoldMT" w:cs="Arial-BoldMT"/>
                <w:b/>
                <w:bCs/>
              </w:rPr>
              <w:t>Číslo popisné</w:t>
            </w:r>
          </w:p>
        </w:tc>
        <w:tc>
          <w:tcPr>
            <w:tcW w:w="2325" w:type="dxa"/>
          </w:tcPr>
          <w:p w14:paraId="53084995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r w:rsidRPr="000C25A1">
              <w:rPr>
                <w:rFonts w:ascii="Arial-BoldMT" w:hAnsi="Arial-BoldMT" w:cs="Arial-BoldMT"/>
                <w:b/>
                <w:bCs/>
              </w:rPr>
              <w:t>Část města</w:t>
            </w:r>
          </w:p>
        </w:tc>
        <w:tc>
          <w:tcPr>
            <w:tcW w:w="2977" w:type="dxa"/>
          </w:tcPr>
          <w:p w14:paraId="7FFBC52C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</w:rPr>
            </w:pPr>
            <w:r w:rsidRPr="000C25A1">
              <w:rPr>
                <w:rFonts w:ascii="Arial-BoldMT" w:hAnsi="Arial-BoldMT" w:cs="Arial-BoldMT"/>
                <w:b/>
                <w:bCs/>
              </w:rPr>
              <w:t>Ulice</w:t>
            </w:r>
          </w:p>
        </w:tc>
      </w:tr>
      <w:tr w:rsidR="000C25A1" w:rsidRPr="000C25A1" w14:paraId="26488F92" w14:textId="77777777" w:rsidTr="000C25A1">
        <w:tc>
          <w:tcPr>
            <w:tcW w:w="562" w:type="dxa"/>
          </w:tcPr>
          <w:p w14:paraId="3173AD1A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1</w:t>
            </w:r>
          </w:p>
        </w:tc>
        <w:tc>
          <w:tcPr>
            <w:tcW w:w="3062" w:type="dxa"/>
          </w:tcPr>
          <w:p w14:paraId="3DC47BAA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900/2</w:t>
            </w:r>
          </w:p>
        </w:tc>
        <w:tc>
          <w:tcPr>
            <w:tcW w:w="2325" w:type="dxa"/>
          </w:tcPr>
          <w:p w14:paraId="35C8EB98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Nové-Město</w:t>
            </w:r>
          </w:p>
        </w:tc>
        <w:tc>
          <w:tcPr>
            <w:tcW w:w="2977" w:type="dxa"/>
          </w:tcPr>
          <w:p w14:paraId="780300F4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Vrchlického</w:t>
            </w:r>
          </w:p>
        </w:tc>
      </w:tr>
      <w:tr w:rsidR="000C25A1" w:rsidRPr="000C25A1" w14:paraId="2232CA40" w14:textId="77777777" w:rsidTr="000C25A1">
        <w:tc>
          <w:tcPr>
            <w:tcW w:w="562" w:type="dxa"/>
          </w:tcPr>
          <w:p w14:paraId="48B8A27D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2</w:t>
            </w:r>
          </w:p>
        </w:tc>
        <w:tc>
          <w:tcPr>
            <w:tcW w:w="3062" w:type="dxa"/>
          </w:tcPr>
          <w:p w14:paraId="6E3E7611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2233/28</w:t>
            </w:r>
          </w:p>
        </w:tc>
        <w:tc>
          <w:tcPr>
            <w:tcW w:w="2325" w:type="dxa"/>
          </w:tcPr>
          <w:p w14:paraId="6D445027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Mizerov</w:t>
            </w:r>
          </w:p>
        </w:tc>
        <w:tc>
          <w:tcPr>
            <w:tcW w:w="2977" w:type="dxa"/>
          </w:tcPr>
          <w:p w14:paraId="70C3CA3F" w14:textId="77777777" w:rsidR="00622D1E" w:rsidRPr="000C25A1" w:rsidRDefault="00622D1E" w:rsidP="00401047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Cs/>
              </w:rPr>
            </w:pPr>
            <w:r w:rsidRPr="000C25A1">
              <w:rPr>
                <w:rFonts w:ascii="Arial-BoldMT" w:hAnsi="Arial-BoldMT" w:cs="Arial-BoldMT"/>
                <w:bCs/>
              </w:rPr>
              <w:t>Tř. Těreškovové</w:t>
            </w:r>
          </w:p>
        </w:tc>
      </w:tr>
    </w:tbl>
    <w:p w14:paraId="1185BA5E" w14:textId="77777777" w:rsidR="00622D1E" w:rsidRPr="00B368BA" w:rsidRDefault="00622D1E" w:rsidP="00BA2F28">
      <w:pPr>
        <w:jc w:val="left"/>
        <w:rPr>
          <w:lang w:bidi="ar-SA"/>
        </w:rPr>
      </w:pPr>
    </w:p>
    <w:sectPr w:rsidR="00622D1E" w:rsidRPr="00B368BA" w:rsidSect="007B30B9">
      <w:footerReference w:type="default" r:id="rId13"/>
      <w:headerReference w:type="first" r:id="rId14"/>
      <w:footerReference w:type="first" r:id="rId15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E521B" w14:textId="77777777" w:rsidR="00563788" w:rsidRDefault="00563788" w:rsidP="00850C16">
      <w:pPr>
        <w:spacing w:after="0" w:line="240" w:lineRule="auto"/>
      </w:pPr>
      <w:r>
        <w:separator/>
      </w:r>
    </w:p>
  </w:endnote>
  <w:endnote w:type="continuationSeparator" w:id="0">
    <w:p w14:paraId="796F53A1" w14:textId="77777777" w:rsidR="00563788" w:rsidRDefault="00563788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D6988" w14:textId="31333AF1" w:rsidR="00BA2F28" w:rsidRPr="00BA2F28" w:rsidRDefault="00BA2F28" w:rsidP="00BA2F28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D54B2A">
      <w:rPr>
        <w:rFonts w:ascii="Arial Narrow" w:hAnsi="Arial Narrow"/>
        <w:b/>
        <w:bCs/>
        <w:noProof/>
        <w:sz w:val="18"/>
        <w:szCs w:val="18"/>
      </w:rPr>
      <w:t>2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D54B2A">
      <w:rPr>
        <w:rFonts w:ascii="Arial Narrow" w:hAnsi="Arial Narrow"/>
        <w:b/>
        <w:bCs/>
        <w:noProof/>
        <w:sz w:val="18"/>
        <w:szCs w:val="18"/>
      </w:rPr>
      <w:t>10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39866A10" w14:textId="77777777" w:rsidR="007B30B9" w:rsidRPr="00BA2F28" w:rsidRDefault="007B30B9" w:rsidP="00BA2F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753A0" w14:textId="5637A763" w:rsidR="006E50E1" w:rsidRPr="00BA2F28" w:rsidRDefault="006E50E1" w:rsidP="006E50E1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 w:rsidR="00BA2F28"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D54B2A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 w:rsidR="00BA2F28"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D54B2A">
      <w:rPr>
        <w:rFonts w:ascii="Arial Narrow" w:hAnsi="Arial Narrow"/>
        <w:b/>
        <w:bCs/>
        <w:noProof/>
        <w:sz w:val="18"/>
        <w:szCs w:val="18"/>
      </w:rPr>
      <w:t>10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14:paraId="4A30072D" w14:textId="77777777" w:rsidR="00D81323" w:rsidRPr="006E50E1" w:rsidRDefault="00D81323" w:rsidP="006E50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4B41A" w14:textId="77777777" w:rsidR="00563788" w:rsidRDefault="00563788" w:rsidP="00850C16">
      <w:pPr>
        <w:spacing w:after="0" w:line="240" w:lineRule="auto"/>
      </w:pPr>
      <w:r>
        <w:separator/>
      </w:r>
    </w:p>
  </w:footnote>
  <w:footnote w:type="continuationSeparator" w:id="0">
    <w:p w14:paraId="7D25E60C" w14:textId="77777777" w:rsidR="00563788" w:rsidRDefault="00563788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53353" w14:textId="77777777"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28E6FF42" wp14:editId="40DB54E7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0ED09E" w14:textId="77777777" w:rsidR="007B30B9" w:rsidRDefault="007B30B9" w:rsidP="007B30B9">
    <w:pPr>
      <w:pStyle w:val="Zhlav"/>
      <w:rPr>
        <w:b/>
      </w:rPr>
    </w:pPr>
  </w:p>
  <w:p w14:paraId="2D661298" w14:textId="77777777"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STATUTÁRNÍ MĚSTO</w:t>
    </w:r>
  </w:p>
  <w:p w14:paraId="3FE418DA" w14:textId="77777777"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KARVINÁ</w:t>
    </w:r>
  </w:p>
  <w:p w14:paraId="2C9A2F8C" w14:textId="77777777" w:rsidR="007B30B9" w:rsidRPr="008F3CA1" w:rsidRDefault="00CD311D" w:rsidP="00CD311D">
    <w:pPr>
      <w:pStyle w:val="Zhlav"/>
      <w:jc w:val="center"/>
    </w:pPr>
    <w:r w:rsidRPr="008F3CA1">
      <w:t>Zastupitelstvo města Karviné</w:t>
    </w:r>
  </w:p>
  <w:p w14:paraId="321EEB39" w14:textId="77777777" w:rsidR="007B30B9" w:rsidRDefault="007B30B9" w:rsidP="007B30B9">
    <w:pPr>
      <w:pStyle w:val="Zhlav"/>
    </w:pPr>
  </w:p>
  <w:p w14:paraId="6732A99E" w14:textId="77777777" w:rsidR="00D81323" w:rsidRPr="007B30B9" w:rsidRDefault="007B30B9" w:rsidP="008954C2">
    <w:pPr>
      <w:pStyle w:val="Zhlav"/>
      <w:tabs>
        <w:tab w:val="clear" w:pos="4536"/>
        <w:tab w:val="clear" w:pos="9072"/>
        <w:tab w:val="left" w:pos="183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788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6910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5A1"/>
    <w:rsid w:val="000C2D83"/>
    <w:rsid w:val="000D0CBF"/>
    <w:rsid w:val="000D3681"/>
    <w:rsid w:val="000D415F"/>
    <w:rsid w:val="000D63F7"/>
    <w:rsid w:val="000E3896"/>
    <w:rsid w:val="000E5DDA"/>
    <w:rsid w:val="000F0F8A"/>
    <w:rsid w:val="000F4A87"/>
    <w:rsid w:val="000F7BA6"/>
    <w:rsid w:val="001016AA"/>
    <w:rsid w:val="00105A06"/>
    <w:rsid w:val="0011044F"/>
    <w:rsid w:val="00111C9F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F1F"/>
    <w:rsid w:val="001F4275"/>
    <w:rsid w:val="001F5BF4"/>
    <w:rsid w:val="00200DA7"/>
    <w:rsid w:val="00203919"/>
    <w:rsid w:val="00205C71"/>
    <w:rsid w:val="002074E2"/>
    <w:rsid w:val="00211507"/>
    <w:rsid w:val="0021470A"/>
    <w:rsid w:val="0022031A"/>
    <w:rsid w:val="002221B2"/>
    <w:rsid w:val="00222B9F"/>
    <w:rsid w:val="00233997"/>
    <w:rsid w:val="00234684"/>
    <w:rsid w:val="002415A5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4382F"/>
    <w:rsid w:val="00351A1E"/>
    <w:rsid w:val="00353287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14FE"/>
    <w:rsid w:val="003F57BF"/>
    <w:rsid w:val="003F7754"/>
    <w:rsid w:val="0040130D"/>
    <w:rsid w:val="00401784"/>
    <w:rsid w:val="00405B9A"/>
    <w:rsid w:val="004069DD"/>
    <w:rsid w:val="00411C3D"/>
    <w:rsid w:val="0042072F"/>
    <w:rsid w:val="004264F0"/>
    <w:rsid w:val="00435A95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93911"/>
    <w:rsid w:val="004A48B9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3788"/>
    <w:rsid w:val="00566F9F"/>
    <w:rsid w:val="00567092"/>
    <w:rsid w:val="005675FB"/>
    <w:rsid w:val="00567BE9"/>
    <w:rsid w:val="00570F40"/>
    <w:rsid w:val="00571C31"/>
    <w:rsid w:val="00572941"/>
    <w:rsid w:val="005737C7"/>
    <w:rsid w:val="005800F0"/>
    <w:rsid w:val="005A014F"/>
    <w:rsid w:val="005A685C"/>
    <w:rsid w:val="005B4741"/>
    <w:rsid w:val="005B6A51"/>
    <w:rsid w:val="005D0E51"/>
    <w:rsid w:val="005D4DD1"/>
    <w:rsid w:val="005F08A5"/>
    <w:rsid w:val="005F42C7"/>
    <w:rsid w:val="005F6438"/>
    <w:rsid w:val="005F7BAE"/>
    <w:rsid w:val="00600A71"/>
    <w:rsid w:val="00601003"/>
    <w:rsid w:val="00612A28"/>
    <w:rsid w:val="006211C7"/>
    <w:rsid w:val="00621F75"/>
    <w:rsid w:val="00622D1E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306"/>
    <w:rsid w:val="006B6F83"/>
    <w:rsid w:val="006B743B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2418"/>
    <w:rsid w:val="006F3694"/>
    <w:rsid w:val="006F6232"/>
    <w:rsid w:val="00704830"/>
    <w:rsid w:val="007202C3"/>
    <w:rsid w:val="00722CD3"/>
    <w:rsid w:val="00726E7E"/>
    <w:rsid w:val="0072717D"/>
    <w:rsid w:val="00727B9B"/>
    <w:rsid w:val="00731B9E"/>
    <w:rsid w:val="0073368E"/>
    <w:rsid w:val="007357B3"/>
    <w:rsid w:val="007378AD"/>
    <w:rsid w:val="00742730"/>
    <w:rsid w:val="00745E93"/>
    <w:rsid w:val="00757428"/>
    <w:rsid w:val="0076337A"/>
    <w:rsid w:val="00771293"/>
    <w:rsid w:val="007725EB"/>
    <w:rsid w:val="0077710B"/>
    <w:rsid w:val="007847FC"/>
    <w:rsid w:val="0079137F"/>
    <w:rsid w:val="007974CF"/>
    <w:rsid w:val="00797602"/>
    <w:rsid w:val="007A0E21"/>
    <w:rsid w:val="007A1CF4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4450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A97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81A9D"/>
    <w:rsid w:val="00883307"/>
    <w:rsid w:val="00883486"/>
    <w:rsid w:val="008846FC"/>
    <w:rsid w:val="00885C6F"/>
    <w:rsid w:val="00886C63"/>
    <w:rsid w:val="008936E5"/>
    <w:rsid w:val="008954C2"/>
    <w:rsid w:val="008A1579"/>
    <w:rsid w:val="008A3DC0"/>
    <w:rsid w:val="008B39E1"/>
    <w:rsid w:val="008B4B45"/>
    <w:rsid w:val="008C4647"/>
    <w:rsid w:val="008C507E"/>
    <w:rsid w:val="008C7ABD"/>
    <w:rsid w:val="008D64ED"/>
    <w:rsid w:val="008D65E3"/>
    <w:rsid w:val="008D69F5"/>
    <w:rsid w:val="008E2454"/>
    <w:rsid w:val="008E2E23"/>
    <w:rsid w:val="008F3CA1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78F"/>
    <w:rsid w:val="009B2EFA"/>
    <w:rsid w:val="009B3B9F"/>
    <w:rsid w:val="009E3B06"/>
    <w:rsid w:val="009E43CD"/>
    <w:rsid w:val="009E5D9B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6AB0"/>
    <w:rsid w:val="00A77928"/>
    <w:rsid w:val="00A81183"/>
    <w:rsid w:val="00A839D2"/>
    <w:rsid w:val="00A87522"/>
    <w:rsid w:val="00A91495"/>
    <w:rsid w:val="00A9174E"/>
    <w:rsid w:val="00A95EA8"/>
    <w:rsid w:val="00AA11E6"/>
    <w:rsid w:val="00AA2266"/>
    <w:rsid w:val="00AB0FD5"/>
    <w:rsid w:val="00AC1EF0"/>
    <w:rsid w:val="00AC27A8"/>
    <w:rsid w:val="00AC776B"/>
    <w:rsid w:val="00AD0182"/>
    <w:rsid w:val="00AD3668"/>
    <w:rsid w:val="00AD46CB"/>
    <w:rsid w:val="00AD6AF8"/>
    <w:rsid w:val="00AE5461"/>
    <w:rsid w:val="00AF2865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2769"/>
    <w:rsid w:val="00B93930"/>
    <w:rsid w:val="00BA2F28"/>
    <w:rsid w:val="00BB2B20"/>
    <w:rsid w:val="00BB413E"/>
    <w:rsid w:val="00BB71D1"/>
    <w:rsid w:val="00BC4D75"/>
    <w:rsid w:val="00BC7A27"/>
    <w:rsid w:val="00BD5444"/>
    <w:rsid w:val="00BE2423"/>
    <w:rsid w:val="00BE4321"/>
    <w:rsid w:val="00BF339E"/>
    <w:rsid w:val="00BF33E3"/>
    <w:rsid w:val="00BF79D3"/>
    <w:rsid w:val="00C038CF"/>
    <w:rsid w:val="00C04E26"/>
    <w:rsid w:val="00C07019"/>
    <w:rsid w:val="00C10280"/>
    <w:rsid w:val="00C15638"/>
    <w:rsid w:val="00C202C7"/>
    <w:rsid w:val="00C21291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D311D"/>
    <w:rsid w:val="00CD647A"/>
    <w:rsid w:val="00CE74B2"/>
    <w:rsid w:val="00CF380E"/>
    <w:rsid w:val="00CF5789"/>
    <w:rsid w:val="00CF6987"/>
    <w:rsid w:val="00CF75C3"/>
    <w:rsid w:val="00D031C8"/>
    <w:rsid w:val="00D076C9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0F44"/>
    <w:rsid w:val="00D31114"/>
    <w:rsid w:val="00D31830"/>
    <w:rsid w:val="00D478D8"/>
    <w:rsid w:val="00D52380"/>
    <w:rsid w:val="00D54B2A"/>
    <w:rsid w:val="00D55167"/>
    <w:rsid w:val="00D567C2"/>
    <w:rsid w:val="00D63BA4"/>
    <w:rsid w:val="00D646A2"/>
    <w:rsid w:val="00D6706A"/>
    <w:rsid w:val="00D731E5"/>
    <w:rsid w:val="00D73437"/>
    <w:rsid w:val="00D76876"/>
    <w:rsid w:val="00D76C17"/>
    <w:rsid w:val="00D76CCE"/>
    <w:rsid w:val="00D77922"/>
    <w:rsid w:val="00D81323"/>
    <w:rsid w:val="00D81D36"/>
    <w:rsid w:val="00D8329B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B617E"/>
    <w:rsid w:val="00DC247F"/>
    <w:rsid w:val="00DC491D"/>
    <w:rsid w:val="00DC601B"/>
    <w:rsid w:val="00DC7347"/>
    <w:rsid w:val="00DC77FE"/>
    <w:rsid w:val="00DD03D8"/>
    <w:rsid w:val="00DE4CD0"/>
    <w:rsid w:val="00DE7B2A"/>
    <w:rsid w:val="00DF2F72"/>
    <w:rsid w:val="00DF3681"/>
    <w:rsid w:val="00DF48C6"/>
    <w:rsid w:val="00DF58DA"/>
    <w:rsid w:val="00DF6399"/>
    <w:rsid w:val="00DF76A9"/>
    <w:rsid w:val="00E15DCA"/>
    <w:rsid w:val="00E1600E"/>
    <w:rsid w:val="00E16C58"/>
    <w:rsid w:val="00E21142"/>
    <w:rsid w:val="00E21471"/>
    <w:rsid w:val="00E25CA6"/>
    <w:rsid w:val="00E345D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4E3F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F02CD"/>
    <w:rsid w:val="00EF173E"/>
    <w:rsid w:val="00EF19F5"/>
    <w:rsid w:val="00EF23F1"/>
    <w:rsid w:val="00EF3E48"/>
    <w:rsid w:val="00EF457D"/>
    <w:rsid w:val="00EF71E3"/>
    <w:rsid w:val="00EF798C"/>
    <w:rsid w:val="00F02B24"/>
    <w:rsid w:val="00F05F96"/>
    <w:rsid w:val="00F10247"/>
    <w:rsid w:val="00F12FDD"/>
    <w:rsid w:val="00F1310B"/>
    <w:rsid w:val="00F134FF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8036A"/>
    <w:rsid w:val="00F8274B"/>
    <w:rsid w:val="00F9129F"/>
    <w:rsid w:val="00F933C0"/>
    <w:rsid w:val="00FA0A2B"/>
    <w:rsid w:val="00FA2F71"/>
    <w:rsid w:val="00FA3132"/>
    <w:rsid w:val="00FA52AD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41CACA8"/>
  <w15:docId w15:val="{47A75BEC-5A7A-41AB-90F3-8E5B5292E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1%20Obecn&#283;%20z&#225;vazn&#225;%20vyhl&#225;&#353;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F3E94DE86D8465BA5F10014556A41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03E47A-8F75-40C0-B917-2CB0E31B01E7}"/>
      </w:docPartPr>
      <w:docPartBody>
        <w:p w:rsidR="00C75915" w:rsidRDefault="00C75915">
          <w:pPr>
            <w:pStyle w:val="5F3E94DE86D8465BA5F10014556A41D7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5CFD9FA5233C409CA0DC771FFFEA41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AF6DB3-0616-4499-A9BB-0A2DA4C82570}"/>
      </w:docPartPr>
      <w:docPartBody>
        <w:p w:rsidR="00C75915" w:rsidRDefault="00C75915">
          <w:pPr>
            <w:pStyle w:val="5CFD9FA5233C409CA0DC771FFFEA4137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274322DC74564151B1AE5AA42E5D06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3665DD-8A71-4576-85B5-CC2C358F0B17}"/>
      </w:docPartPr>
      <w:docPartBody>
        <w:p w:rsidR="00C75915" w:rsidRDefault="00C75915">
          <w:pPr>
            <w:pStyle w:val="274322DC74564151B1AE5AA42E5D067D"/>
          </w:pPr>
          <w:r w:rsidRPr="00D956CA">
            <w:rPr>
              <w:rStyle w:val="Zstupntext"/>
              <w:color w:val="FF0000"/>
            </w:rPr>
            <w:t>Zadejte datum</w:t>
          </w:r>
        </w:p>
      </w:docPartBody>
    </w:docPart>
    <w:docPart>
      <w:docPartPr>
        <w:name w:val="123F4B6019D848E5A81769F91F6317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86469A-FE53-46A2-B7B1-0CD36A49A162}"/>
      </w:docPartPr>
      <w:docPartBody>
        <w:p w:rsidR="00C75915" w:rsidRDefault="00C75915">
          <w:pPr>
            <w:pStyle w:val="123F4B6019D848E5A81769F91F631770"/>
          </w:pPr>
          <w:r w:rsidRPr="00D956CA">
            <w:rPr>
              <w:rStyle w:val="Zstupntext"/>
              <w:color w:val="FF0000"/>
            </w:rPr>
            <w:t>doplnit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15"/>
    <w:rsid w:val="0034106D"/>
    <w:rsid w:val="00C7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4106D"/>
    <w:rPr>
      <w:color w:val="808080"/>
    </w:rPr>
  </w:style>
  <w:style w:type="paragraph" w:customStyle="1" w:styleId="5F3E94DE86D8465BA5F10014556A41D7">
    <w:name w:val="5F3E94DE86D8465BA5F10014556A41D7"/>
  </w:style>
  <w:style w:type="paragraph" w:customStyle="1" w:styleId="5CFD9FA5233C409CA0DC771FFFEA4137">
    <w:name w:val="5CFD9FA5233C409CA0DC771FFFEA4137"/>
  </w:style>
  <w:style w:type="paragraph" w:customStyle="1" w:styleId="274322DC74564151B1AE5AA42E5D067D">
    <w:name w:val="274322DC74564151B1AE5AA42E5D067D"/>
  </w:style>
  <w:style w:type="paragraph" w:customStyle="1" w:styleId="123F4B6019D848E5A81769F91F631770">
    <w:name w:val="123F4B6019D848E5A81769F91F631770"/>
  </w:style>
  <w:style w:type="paragraph" w:customStyle="1" w:styleId="4B4A31717B4348C385C2AAF8C049F24E">
    <w:name w:val="4B4A31717B4348C385C2AAF8C049F24E"/>
  </w:style>
  <w:style w:type="paragraph" w:customStyle="1" w:styleId="BB24319193854C33BEA539A1FDD0EA7B">
    <w:name w:val="BB24319193854C33BEA539A1FDD0EA7B"/>
  </w:style>
  <w:style w:type="paragraph" w:customStyle="1" w:styleId="04DFA4A75D7843599D752A19BF0D9893">
    <w:name w:val="04DFA4A75D7843599D752A19BF0D9893"/>
    <w:rsid w:val="003410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2BDC7-1092-445A-8C3A-C62FCF9F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 Obecně závazná vyhláška</Template>
  <TotalTime>0</TotalTime>
  <Pages>10</Pages>
  <Words>1564</Words>
  <Characters>9230</Characters>
  <Application>Microsoft Office Word</Application>
  <DocSecurity>4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číslo 5/2021 o stanovení závazných podmínek pro pořádání, průběh a ukončení veřejnosti přístupných sportovních a kulturních podniků, včetně tanečních zábav a diskoték v rozsahu nezbytném k zajištění veřejného pořádku</vt:lpstr>
    </vt:vector>
  </TitlesOfParts>
  <Company>mesto Karvina</Company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5/2021 o stanovení závazných podmínek pro pořádání, průběh a ukončení veřejnosti přístupných sportovních a kulturních podniků, včetně tanečních zábav a diskoték v rozsahu nezbytném k zajištění veřejného pořádku</dc:title>
  <dc:subject>OBECNĚ ZÁVAZNÁ VYHLÁŠKA</dc:subject>
  <dc:creator>Godálová Jana</dc:creator>
  <cp:keywords>*MMKASS*</cp:keywords>
  <cp:lastModifiedBy>Šmídová Silvie</cp:lastModifiedBy>
  <cp:revision>2</cp:revision>
  <cp:lastPrinted>2021-08-31T05:34:00Z</cp:lastPrinted>
  <dcterms:created xsi:type="dcterms:W3CDTF">2021-09-14T09:44:00Z</dcterms:created>
  <dcterms:modified xsi:type="dcterms:W3CDTF">2021-09-14T09:44:00Z</dcterms:modified>
</cp:coreProperties>
</file>