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1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-112650</wp:posOffset>
            </wp:positionV>
            <wp:extent cx="5757671" cy="790956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57671" cy="790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0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4625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Obec Za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s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távka  </w:t>
      </w: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9" w:lineRule="exact"/>
        <w:ind w:left="3759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Zastupitelst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 obce Zastá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ka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2842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ZRUŠOVACÍ OBECNĚ ZÁVAZNÁ VYHLÁŠKA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857" w:right="0" w:firstLine="0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Obecně z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vazná vyhláška č. 2/ 2019, kte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r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ou se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zrušuj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e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obecně z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á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vazná vyhláška č. 3/2016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331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Z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astupitelstvo obce Za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s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távka se na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svém zasedá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n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í dne 27.11.2019 usnese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n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ím č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I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.5. usneslo v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dat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331" w:right="536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 zá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k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ladě ustanove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n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í § 84 odst. 2 písm. h) zá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k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n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 č. 128/2000 Sb., o obcích (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o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becní zřízení), ve zně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n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í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pozdějších př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e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dpisů, tuto obec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n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ě závaznou v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hlášku:  </w:t>
      </w: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5113" w:right="5160" w:firstLine="0"/>
        <w:jc w:val="right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Čl. 1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4256" w:right="4305" w:firstLine="0"/>
        <w:jc w:val="right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Zrušovací ustanovení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331" w:right="457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Obe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c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ně závazná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hláška obc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e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Zastávka č. 3/2016 ze dne 30. 11. 2016, o místním poplatku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 ub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8"/>
          <w:sz w:val="24"/>
          <w:szCs w:val="24"/>
        </w:rPr>
        <w:t>y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tova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c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í  </w:t>
      </w: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kapa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c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it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se zr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u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šuje.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4979" w:right="457" w:firstLine="213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Čl. 2  </w:t>
      </w:r>
      <w:r>
        <w:br w:type="textWrapping" w:clear="all"/>
      </w: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Účinnost 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65" w:lineRule="exact"/>
        <w:ind w:left="331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Tato obe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c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ně závazná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hláška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 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nab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ý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vá účinnosti dnem 1.1.2020.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039"/>
          <w:tab w:val="left" w:pos="3871"/>
          <w:tab w:val="left" w:pos="4578"/>
          <w:tab w:val="left" w:pos="5287"/>
          <w:tab w:val="left" w:pos="5995"/>
          <w:tab w:val="left" w:pos="6702"/>
          <w:tab w:val="left" w:pos="7411"/>
        </w:tabs>
        <w:spacing w:before="0" w:after="0" w:line="269" w:lineRule="exact"/>
        <w:ind w:left="331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8"/>
          <w:sz w:val="22"/>
          <w:szCs w:val="22"/>
        </w:rPr>
        <w:t>……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8"/>
          <w:sz w:val="22"/>
          <w:szCs w:val="22"/>
        </w:rPr>
        <w:t>………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6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6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8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….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8"/>
          <w:sz w:val="22"/>
          <w:szCs w:val="22"/>
        </w:rPr>
        <w:t>……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8"/>
          <w:sz w:val="22"/>
          <w:szCs w:val="22"/>
        </w:rPr>
        <w:t>………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6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8"/>
          <w:sz w:val="22"/>
          <w:szCs w:val="22"/>
        </w:rPr>
        <w:t>………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70"/>
          <w:sz w:val="22"/>
          <w:szCs w:val="22"/>
        </w:rPr>
        <w:t>…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2"/>
          <w:sz w:val="22"/>
          <w:szCs w:val="22"/>
        </w:rPr>
        <w:t>…….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039"/>
          <w:tab w:val="left" w:pos="3164"/>
          <w:tab w:val="left" w:pos="3870"/>
          <w:tab w:val="left" w:pos="4579"/>
          <w:tab w:val="left" w:pos="5286"/>
          <w:tab w:val="left" w:pos="5995"/>
          <w:tab w:val="left" w:pos="6704"/>
          <w:tab w:val="left" w:pos="7410"/>
        </w:tabs>
        <w:spacing w:before="0" w:after="0" w:line="269" w:lineRule="exact"/>
        <w:ind w:left="331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    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sz w:val="22"/>
          <w:szCs w:val="22"/>
        </w:rPr>
        <w:t>       Zdeněk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9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Mila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    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  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9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2"/>
          <w:sz w:val="22"/>
          <w:szCs w:val="22"/>
        </w:rPr>
        <w:t> RNDr. Petr Pospíšil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163"/>
          <w:tab w:val="left" w:pos="3872"/>
          <w:tab w:val="left" w:pos="4578"/>
          <w:tab w:val="left" w:pos="5287"/>
          <w:tab w:val="left" w:pos="5994"/>
          <w:tab w:val="left" w:pos="6701"/>
          <w:tab w:val="left" w:pos="7410"/>
        </w:tabs>
        <w:spacing w:before="0" w:after="0" w:line="269" w:lineRule="exact"/>
        <w:ind w:left="331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pacing w:val="-6"/>
          <w:sz w:val="22"/>
          <w:szCs w:val="22"/>
        </w:rPr>
        <w:t>                 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9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místosta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sz w:val="22"/>
          <w:szCs w:val="22"/>
        </w:rPr>
        <w:t>r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osta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 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  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9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 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9"/>
          <w:sz w:val="22"/>
          <w:szCs w:val="22"/>
        </w:rPr>
        <w:t>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       starosta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039"/>
        </w:tabs>
        <w:spacing w:before="0" w:after="0" w:line="265" w:lineRule="exact"/>
        <w:ind w:left="331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	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353" w:lineRule="exact"/>
        <w:ind w:left="5353" w:right="5380" w:firstLine="0"/>
        <w:jc w:val="right"/>
      </w:pPr>
      <w:r/>
      <w:r>
        <w:rPr lang="cs-CZ" sz="32" baseline="0" dirty="0">
          <w:jc w:val="left"/>
          <w:rFonts w:ascii="Times New Roman" w:hAnsi="Times New Roman" w:cs="Times New Roman"/>
          <w:b/>
          <w:bCs/>
          <w:color w:val="000000"/>
          <w:sz w:val="32"/>
          <w:szCs w:val="32"/>
        </w:rPr>
        <w:t>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67" w:lineRule="exact"/>
        <w:ind w:left="331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pacing w:val="-7"/>
          <w:sz w:val="24"/>
          <w:szCs w:val="24"/>
        </w:rPr>
        <w:t>Vy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v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ěšeno na úřední desce dne:  </w:t>
      </w:r>
      <w:r/>
    </w:p>
    <w:p>
      <w:pPr>
        <w:spacing w:after="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343" w:right="500" w:bottom="275" w:left="500" w:header="708" w:footer="708" w:gutter="0"/>
          <w:docGrid w:linePitch="360"/>
        </w:sectPr>
        <w:spacing w:before="0" w:after="0" w:line="267" w:lineRule="exact"/>
        <w:ind w:left="331" w:right="0" w:firstLine="0"/>
      </w:pPr>
      <w:r/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Sejmuto 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z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úřední des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ky</w:t>
      </w:r>
      <w:r>
        <w:rPr lang="cs-CZ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dne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/>
    </w:p>
    <w:p>
      <w:r/>
    </w:p>
    <w:sectPr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2024-12-04T10:50:57Z</dcterms:created>
  <dcterms:modified xsi:type="dcterms:W3CDTF">2024-12-04T10:50:57Z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