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90FF" w14:textId="77777777" w:rsidR="00027995" w:rsidRDefault="00000000">
      <w:pPr>
        <w:pStyle w:val="Nzev"/>
      </w:pPr>
      <w:r>
        <w:t>Obec Lidice</w:t>
      </w:r>
      <w:r>
        <w:br/>
        <w:t>Zastupitelstvo obce Lidice</w:t>
      </w:r>
    </w:p>
    <w:p w14:paraId="4A53656C" w14:textId="77777777" w:rsidR="00027995" w:rsidRDefault="00000000">
      <w:pPr>
        <w:pStyle w:val="Nadpis1"/>
      </w:pPr>
      <w:r>
        <w:t>Obecně závazná vyhláška obce Lidice</w:t>
      </w:r>
      <w:r>
        <w:br/>
        <w:t>o místním poplatku ze vstupného</w:t>
      </w:r>
    </w:p>
    <w:p w14:paraId="7C66B174" w14:textId="77777777" w:rsidR="00027995" w:rsidRDefault="00000000">
      <w:pPr>
        <w:pStyle w:val="UvodniVeta"/>
      </w:pPr>
      <w:r>
        <w:t>Zastupitelstvo obce Lidice se na svém zasedání dne 3.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B2AB73" w14:textId="77777777" w:rsidR="00027995" w:rsidRDefault="00000000">
      <w:pPr>
        <w:pStyle w:val="Nadpis2"/>
      </w:pPr>
      <w:r>
        <w:t>Čl. 1</w:t>
      </w:r>
      <w:r>
        <w:br/>
        <w:t>Úvodní ustanovení</w:t>
      </w:r>
    </w:p>
    <w:p w14:paraId="03681B72" w14:textId="77777777" w:rsidR="00027995" w:rsidRDefault="00000000">
      <w:pPr>
        <w:pStyle w:val="Odstavec"/>
        <w:numPr>
          <w:ilvl w:val="0"/>
          <w:numId w:val="1"/>
        </w:numPr>
      </w:pPr>
      <w:r>
        <w:t>Obec Lidice touto vyhláškou zavádí místní poplatek ze vstupného (dále jen „poplatek“).</w:t>
      </w:r>
    </w:p>
    <w:p w14:paraId="4BF18E86" w14:textId="77777777" w:rsidR="0002799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CF587AB" w14:textId="77777777" w:rsidR="00027995" w:rsidRDefault="00000000">
      <w:pPr>
        <w:pStyle w:val="Nadpis2"/>
      </w:pPr>
      <w:r>
        <w:t>Čl. 2</w:t>
      </w:r>
      <w:r>
        <w:br/>
        <w:t>Předmět poplatku a poplatník</w:t>
      </w:r>
    </w:p>
    <w:p w14:paraId="42626E8F" w14:textId="77777777" w:rsidR="00027995" w:rsidRDefault="00000000">
      <w:pPr>
        <w:pStyle w:val="Odstavec"/>
        <w:numPr>
          <w:ilvl w:val="0"/>
          <w:numId w:val="2"/>
        </w:numPr>
      </w:pPr>
      <w:r>
        <w:t>Poplatek se vybírá ze vstupného na</w:t>
      </w:r>
    </w:p>
    <w:p w14:paraId="553829B5" w14:textId="77777777" w:rsidR="00027995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66A4E2B6" w14:textId="77777777" w:rsidR="00027995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5E9A57C7" w14:textId="77777777" w:rsidR="00027995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62264A34" w14:textId="77777777" w:rsidR="00027995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1F98FB8" w14:textId="77777777" w:rsidR="00027995" w:rsidRDefault="00000000">
      <w:pPr>
        <w:pStyle w:val="Odstavec"/>
        <w:numPr>
          <w:ilvl w:val="0"/>
          <w:numId w:val="1"/>
        </w:numPr>
      </w:pPr>
      <w:r>
        <w:t>Poplatek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E0B7617" w14:textId="77777777" w:rsidR="00027995" w:rsidRDefault="00000000">
      <w:pPr>
        <w:pStyle w:val="Nadpis2"/>
      </w:pPr>
      <w:r>
        <w:t>Čl. 3</w:t>
      </w:r>
      <w:r>
        <w:br/>
        <w:t>Ohlašovací povinnost</w:t>
      </w:r>
    </w:p>
    <w:p w14:paraId="68BE07BA" w14:textId="77777777" w:rsidR="0002799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D3B4D53" w14:textId="77777777" w:rsidR="0002799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712526D" w14:textId="77777777" w:rsidR="00027995" w:rsidRDefault="00000000">
      <w:pPr>
        <w:pStyle w:val="Nadpis2"/>
      </w:pPr>
      <w:r>
        <w:t>Čl. 4</w:t>
      </w:r>
      <w:r>
        <w:br/>
        <w:t>Sazba poplatku</w:t>
      </w:r>
    </w:p>
    <w:p w14:paraId="24F1014E" w14:textId="77777777" w:rsidR="00027995" w:rsidRDefault="00000000">
      <w:pPr>
        <w:pStyle w:val="Odstavec"/>
      </w:pPr>
      <w:r>
        <w:t>Sazba poplatku činí z vybraného vstupného na</w:t>
      </w:r>
    </w:p>
    <w:p w14:paraId="4CCBE1C8" w14:textId="77777777" w:rsidR="00027995" w:rsidRDefault="00000000">
      <w:pPr>
        <w:pStyle w:val="Odstavec"/>
        <w:numPr>
          <w:ilvl w:val="1"/>
          <w:numId w:val="1"/>
        </w:numPr>
      </w:pPr>
      <w:r>
        <w:t>kulturní akce 20 %,</w:t>
      </w:r>
    </w:p>
    <w:p w14:paraId="44A18455" w14:textId="77777777" w:rsidR="00027995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035E8015" w14:textId="77777777" w:rsidR="00027995" w:rsidRDefault="00000000">
      <w:pPr>
        <w:pStyle w:val="Odstavec"/>
        <w:numPr>
          <w:ilvl w:val="1"/>
          <w:numId w:val="1"/>
        </w:numPr>
      </w:pPr>
      <w:r>
        <w:t>prodejní akce 20 %.</w:t>
      </w:r>
    </w:p>
    <w:p w14:paraId="5B6458E1" w14:textId="77777777" w:rsidR="00027995" w:rsidRDefault="00000000">
      <w:pPr>
        <w:pStyle w:val="Nadpis2"/>
      </w:pPr>
      <w:r>
        <w:t>Čl. 5</w:t>
      </w:r>
      <w:r>
        <w:br/>
        <w:t>Splatnost poplatku</w:t>
      </w:r>
    </w:p>
    <w:p w14:paraId="33B292DF" w14:textId="77777777" w:rsidR="00027995" w:rsidRDefault="00000000">
      <w:pPr>
        <w:pStyle w:val="Odstavec"/>
      </w:pPr>
      <w:r>
        <w:t>Poplatek je splatný do 15 dnů ode dne skončení akce.</w:t>
      </w:r>
    </w:p>
    <w:p w14:paraId="64B93466" w14:textId="77777777" w:rsidR="00027995" w:rsidRDefault="00000000">
      <w:pPr>
        <w:pStyle w:val="Nadpis2"/>
      </w:pPr>
      <w:r>
        <w:t>Čl. 6</w:t>
      </w:r>
      <w:r>
        <w:br/>
        <w:t xml:space="preserve"> Osvobození</w:t>
      </w:r>
    </w:p>
    <w:p w14:paraId="301C2085" w14:textId="77777777" w:rsidR="00027995" w:rsidRDefault="00000000">
      <w:pPr>
        <w:pStyle w:val="Odstavec"/>
        <w:numPr>
          <w:ilvl w:val="0"/>
          <w:numId w:val="4"/>
        </w:numPr>
      </w:pPr>
      <w:r>
        <w:t>Poplatek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21864A2" w14:textId="77777777" w:rsidR="00027995" w:rsidRDefault="00000000">
      <w:pPr>
        <w:pStyle w:val="Odstavec"/>
        <w:numPr>
          <w:ilvl w:val="0"/>
          <w:numId w:val="1"/>
        </w:numPr>
      </w:pPr>
      <w:r>
        <w:t xml:space="preserve">Od poplatku se dále osvobozují akce pořádané místními složkami občanských </w:t>
      </w:r>
      <w:proofErr w:type="gramStart"/>
      <w:r>
        <w:t>sdružení..</w:t>
      </w:r>
      <w:proofErr w:type="gramEnd"/>
    </w:p>
    <w:p w14:paraId="3CD97E48" w14:textId="77777777" w:rsidR="00027995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ECE6B6A" w14:textId="77777777" w:rsidR="00027995" w:rsidRDefault="00000000">
      <w:pPr>
        <w:pStyle w:val="Nadpis2"/>
      </w:pPr>
      <w:r>
        <w:t>Čl. 7</w:t>
      </w:r>
      <w:r>
        <w:br/>
        <w:t>Účinnost</w:t>
      </w:r>
    </w:p>
    <w:p w14:paraId="4FFBCADA" w14:textId="77777777" w:rsidR="0002799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27995" w14:paraId="4714D6C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1E517" w14:textId="77777777" w:rsidR="00027995" w:rsidRDefault="00000000">
            <w:pPr>
              <w:pStyle w:val="PodpisovePole"/>
            </w:pPr>
            <w:r>
              <w:t>Veronika Kellerová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E594E" w14:textId="77777777" w:rsidR="00027995" w:rsidRDefault="00000000">
            <w:pPr>
              <w:pStyle w:val="PodpisovePole"/>
            </w:pPr>
            <w:r>
              <w:t>Tomáš Skála v. r.</w:t>
            </w:r>
            <w:r>
              <w:br/>
              <w:t xml:space="preserve"> místostarosta</w:t>
            </w:r>
          </w:p>
        </w:tc>
      </w:tr>
      <w:tr w:rsidR="00027995" w14:paraId="24A4A8C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0A182" w14:textId="77777777" w:rsidR="00027995" w:rsidRDefault="0002799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0AC74" w14:textId="77777777" w:rsidR="00027995" w:rsidRDefault="00027995">
            <w:pPr>
              <w:pStyle w:val="PodpisovePole"/>
            </w:pPr>
          </w:p>
        </w:tc>
      </w:tr>
    </w:tbl>
    <w:p w14:paraId="5BEB641B" w14:textId="77777777" w:rsidR="00027995" w:rsidRDefault="00027995"/>
    <w:sectPr w:rsidR="000279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D5263" w14:textId="77777777" w:rsidR="00A90213" w:rsidRDefault="00A90213">
      <w:r>
        <w:separator/>
      </w:r>
    </w:p>
  </w:endnote>
  <w:endnote w:type="continuationSeparator" w:id="0">
    <w:p w14:paraId="753800AA" w14:textId="77777777" w:rsidR="00A90213" w:rsidRDefault="00A9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4AFA" w14:textId="77777777" w:rsidR="00A90213" w:rsidRDefault="00A90213">
      <w:r>
        <w:rPr>
          <w:color w:val="000000"/>
        </w:rPr>
        <w:separator/>
      </w:r>
    </w:p>
  </w:footnote>
  <w:footnote w:type="continuationSeparator" w:id="0">
    <w:p w14:paraId="54D12D0D" w14:textId="77777777" w:rsidR="00A90213" w:rsidRDefault="00A90213">
      <w:r>
        <w:continuationSeparator/>
      </w:r>
    </w:p>
  </w:footnote>
  <w:footnote w:id="1">
    <w:p w14:paraId="0351C918" w14:textId="77777777" w:rsidR="0002799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39C58D6" w14:textId="77777777" w:rsidR="00027995" w:rsidRDefault="00027995"/>
    <w:p w14:paraId="5008EFA5" w14:textId="77777777" w:rsidR="00000000" w:rsidRDefault="00000000"/>
  </w:footnote>
  <w:footnote w:id="2">
    <w:p w14:paraId="01DE7F10" w14:textId="77777777" w:rsidR="00027995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poplatcích.</w:t>
      </w:r>
    </w:p>
    <w:p w14:paraId="4FBD2E6D" w14:textId="77777777" w:rsidR="00027995" w:rsidRDefault="00027995"/>
    <w:p w14:paraId="27AAEC7C" w14:textId="77777777" w:rsidR="00000000" w:rsidRDefault="00000000"/>
  </w:footnote>
  <w:footnote w:id="3">
    <w:p w14:paraId="633F1634" w14:textId="77777777" w:rsidR="00027995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poplatcích.</w:t>
      </w:r>
    </w:p>
    <w:p w14:paraId="0643BBD6" w14:textId="77777777" w:rsidR="00027995" w:rsidRDefault="00027995"/>
    <w:p w14:paraId="6F89A647" w14:textId="77777777" w:rsidR="00000000" w:rsidRDefault="00000000"/>
  </w:footnote>
  <w:footnote w:id="4">
    <w:p w14:paraId="0EBCF213" w14:textId="77777777" w:rsidR="0002799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poplatku.</w:t>
      </w:r>
    </w:p>
    <w:p w14:paraId="019F752F" w14:textId="77777777" w:rsidR="00027995" w:rsidRDefault="00027995"/>
    <w:p w14:paraId="5D5F3AFA" w14:textId="77777777" w:rsidR="00000000" w:rsidRDefault="00000000"/>
  </w:footnote>
  <w:footnote w:id="5">
    <w:p w14:paraId="29667DC9" w14:textId="77777777" w:rsidR="0002799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BF45BB7" w14:textId="77777777" w:rsidR="00027995" w:rsidRDefault="00027995"/>
    <w:p w14:paraId="486F5133" w14:textId="77777777" w:rsidR="00000000" w:rsidRDefault="00000000"/>
  </w:footnote>
  <w:footnote w:id="6">
    <w:p w14:paraId="718AE392" w14:textId="77777777" w:rsidR="00027995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poplatcích.</w:t>
      </w:r>
    </w:p>
    <w:p w14:paraId="78495444" w14:textId="77777777" w:rsidR="00027995" w:rsidRDefault="00027995"/>
    <w:p w14:paraId="3032BB33" w14:textId="77777777" w:rsidR="00000000" w:rsidRDefault="00000000"/>
  </w:footnote>
  <w:footnote w:id="7">
    <w:p w14:paraId="25446F2B" w14:textId="77777777" w:rsidR="0002799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4D697DB7" w14:textId="77777777" w:rsidR="00027995" w:rsidRDefault="00027995"/>
    <w:p w14:paraId="6308BF0D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A1A89"/>
    <w:multiLevelType w:val="multilevel"/>
    <w:tmpl w:val="5B426F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73485355">
    <w:abstractNumId w:val="0"/>
  </w:num>
  <w:num w:numId="2" w16cid:durableId="1896310250">
    <w:abstractNumId w:val="0"/>
    <w:lvlOverride w:ilvl="0">
      <w:startOverride w:val="1"/>
    </w:lvlOverride>
  </w:num>
  <w:num w:numId="3" w16cid:durableId="970281501">
    <w:abstractNumId w:val="0"/>
    <w:lvlOverride w:ilvl="0">
      <w:startOverride w:val="1"/>
    </w:lvlOverride>
  </w:num>
  <w:num w:numId="4" w16cid:durableId="4779642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27995"/>
    <w:rsid w:val="00027995"/>
    <w:rsid w:val="00215D38"/>
    <w:rsid w:val="0027622C"/>
    <w:rsid w:val="00A9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82C9"/>
  <w15:docId w15:val="{F1C82445-2160-40CF-86C9-5BF5F1A1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Lidice</cp:lastModifiedBy>
  <cp:revision>2</cp:revision>
  <dcterms:created xsi:type="dcterms:W3CDTF">2025-12-04T09:43:00Z</dcterms:created>
  <dcterms:modified xsi:type="dcterms:W3CDTF">2025-12-04T09:43:00Z</dcterms:modified>
</cp:coreProperties>
</file>